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3C1BD" w14:textId="77777777" w:rsidR="00B0112E" w:rsidRDefault="008F4EB6" w:rsidP="00B0112E">
      <w:pPr>
        <w:pStyle w:val="GPTitulo1"/>
        <w:spacing w:before="0" w:after="0" w:line="360" w:lineRule="auto"/>
        <w:jc w:val="both"/>
        <w:rPr>
          <w:rFonts w:eastAsia="Arial"/>
          <w:b w:val="0"/>
          <w:bCs/>
          <w:szCs w:val="22"/>
          <w:lang w:val="es-MX" w:eastAsia="ja-JP"/>
        </w:rPr>
      </w:pPr>
      <w:r w:rsidRPr="00C701C3">
        <w:rPr>
          <w:sz w:val="22"/>
          <w:szCs w:val="22"/>
          <w:lang w:val="es-PE"/>
        </w:rPr>
        <w:tab/>
      </w:r>
    </w:p>
    <w:tbl>
      <w:tblPr>
        <w:tblStyle w:val="Tablaconcuadrcula"/>
        <w:tblW w:w="0" w:type="auto"/>
        <w:tblLook w:val="04A0" w:firstRow="1" w:lastRow="0" w:firstColumn="1" w:lastColumn="0" w:noHBand="0" w:noVBand="1"/>
      </w:tblPr>
      <w:tblGrid>
        <w:gridCol w:w="5959"/>
        <w:gridCol w:w="2536"/>
      </w:tblGrid>
      <w:tr w:rsidR="00B0112E" w14:paraId="0E427651" w14:textId="77777777" w:rsidTr="00277E1A">
        <w:trPr>
          <w:trHeight w:val="1119"/>
        </w:trPr>
        <w:tc>
          <w:tcPr>
            <w:tcW w:w="5959" w:type="dxa"/>
            <w:tcBorders>
              <w:top w:val="single" w:sz="4" w:space="0" w:color="auto"/>
              <w:left w:val="single" w:sz="4" w:space="0" w:color="auto"/>
              <w:bottom w:val="single" w:sz="4" w:space="0" w:color="auto"/>
              <w:right w:val="single" w:sz="4" w:space="0" w:color="auto"/>
            </w:tcBorders>
            <w:vAlign w:val="center"/>
            <w:hideMark/>
          </w:tcPr>
          <w:p w14:paraId="59EC70AF" w14:textId="77777777" w:rsidR="00B0112E" w:rsidRPr="00C83574" w:rsidRDefault="00B0112E" w:rsidP="00277E1A">
            <w:pPr>
              <w:jc w:val="center"/>
              <w:rPr>
                <w:rFonts w:cs="Arial"/>
                <w:b/>
                <w:sz w:val="18"/>
                <w:szCs w:val="18"/>
              </w:rPr>
            </w:pPr>
            <w:r w:rsidRPr="00C83574">
              <w:rPr>
                <w:rFonts w:cs="Arial"/>
                <w:b/>
                <w:sz w:val="18"/>
                <w:szCs w:val="18"/>
              </w:rPr>
              <w:t>Contraloría General de la República</w:t>
            </w:r>
          </w:p>
          <w:p w14:paraId="5EABE1AF" w14:textId="77777777" w:rsidR="00B0112E" w:rsidRPr="00C83574" w:rsidRDefault="00B0112E" w:rsidP="00277E1A">
            <w:pPr>
              <w:jc w:val="center"/>
              <w:rPr>
                <w:rFonts w:cs="Arial"/>
                <w:b/>
                <w:sz w:val="18"/>
                <w:szCs w:val="18"/>
              </w:rPr>
            </w:pPr>
            <w:r w:rsidRPr="00C83574">
              <w:rPr>
                <w:rFonts w:cs="Arial"/>
                <w:b/>
                <w:sz w:val="18"/>
                <w:szCs w:val="18"/>
              </w:rPr>
              <w:t>GESTION DEL CICLO DE VIDA DEL SOFTWARE</w:t>
            </w:r>
          </w:p>
        </w:tc>
        <w:tc>
          <w:tcPr>
            <w:tcW w:w="2536" w:type="dxa"/>
            <w:tcBorders>
              <w:top w:val="single" w:sz="4" w:space="0" w:color="auto"/>
              <w:left w:val="single" w:sz="4" w:space="0" w:color="auto"/>
              <w:bottom w:val="single" w:sz="4" w:space="0" w:color="auto"/>
              <w:right w:val="single" w:sz="4" w:space="0" w:color="auto"/>
            </w:tcBorders>
            <w:vAlign w:val="center"/>
            <w:hideMark/>
          </w:tcPr>
          <w:p w14:paraId="02FDD6F0" w14:textId="77777777" w:rsidR="00B0112E" w:rsidRDefault="00B0112E" w:rsidP="00277E1A">
            <w:pPr>
              <w:jc w:val="right"/>
              <w:rPr>
                <w:rFonts w:cs="Arial"/>
                <w:b/>
                <w:sz w:val="18"/>
                <w:szCs w:val="18"/>
              </w:rPr>
            </w:pPr>
            <w:r w:rsidRPr="002E2587">
              <w:rPr>
                <w:rFonts w:cs="Arial"/>
                <w:b/>
                <w:sz w:val="18"/>
                <w:szCs w:val="18"/>
              </w:rPr>
              <w:t>Código: F-DES-GTI-07</w:t>
            </w:r>
          </w:p>
          <w:p w14:paraId="5F2B58ED" w14:textId="77777777" w:rsidR="00B0112E" w:rsidRDefault="00B0112E" w:rsidP="00277E1A">
            <w:pPr>
              <w:jc w:val="right"/>
              <w:rPr>
                <w:rFonts w:cs="Arial"/>
                <w:b/>
                <w:sz w:val="18"/>
                <w:szCs w:val="18"/>
              </w:rPr>
            </w:pPr>
            <w:r>
              <w:rPr>
                <w:rFonts w:cs="Arial"/>
                <w:b/>
                <w:sz w:val="18"/>
                <w:szCs w:val="18"/>
              </w:rPr>
              <w:t>Vigencia: 01/10/2015</w:t>
            </w:r>
          </w:p>
          <w:p w14:paraId="1CFF6E98" w14:textId="77777777" w:rsidR="00B0112E" w:rsidRDefault="00B0112E" w:rsidP="00277E1A">
            <w:pPr>
              <w:jc w:val="right"/>
              <w:rPr>
                <w:rFonts w:cs="Arial"/>
                <w:b/>
                <w:sz w:val="18"/>
                <w:szCs w:val="18"/>
              </w:rPr>
            </w:pPr>
            <w:r>
              <w:rPr>
                <w:rFonts w:cs="Arial"/>
                <w:b/>
                <w:sz w:val="18"/>
                <w:szCs w:val="18"/>
              </w:rPr>
              <w:t>Versión: 1.0</w:t>
            </w:r>
          </w:p>
        </w:tc>
      </w:tr>
      <w:tr w:rsidR="00B0112E" w14:paraId="50C9AFC2" w14:textId="77777777" w:rsidTr="00277E1A">
        <w:trPr>
          <w:trHeight w:val="9184"/>
        </w:trPr>
        <w:tc>
          <w:tcPr>
            <w:tcW w:w="8495" w:type="dxa"/>
            <w:gridSpan w:val="2"/>
            <w:tcBorders>
              <w:top w:val="single" w:sz="4" w:space="0" w:color="auto"/>
              <w:left w:val="single" w:sz="4" w:space="0" w:color="auto"/>
              <w:bottom w:val="single" w:sz="4" w:space="0" w:color="auto"/>
              <w:right w:val="single" w:sz="4" w:space="0" w:color="auto"/>
            </w:tcBorders>
          </w:tcPr>
          <w:p w14:paraId="26C1C4A3" w14:textId="77777777" w:rsidR="00B0112E" w:rsidRPr="00C83574" w:rsidRDefault="00B0112E" w:rsidP="00277E1A">
            <w:pPr>
              <w:jc w:val="center"/>
              <w:rPr>
                <w:rFonts w:ascii="Arial Black" w:hAnsi="Arial Black" w:cs="Arial"/>
                <w:b/>
                <w:sz w:val="18"/>
                <w:szCs w:val="18"/>
              </w:rPr>
            </w:pPr>
          </w:p>
          <w:p w14:paraId="72A1786E" w14:textId="77777777" w:rsidR="00B0112E" w:rsidRPr="00C83574" w:rsidRDefault="00B0112E" w:rsidP="00277E1A">
            <w:pPr>
              <w:jc w:val="center"/>
              <w:rPr>
                <w:rFonts w:ascii="Arial Black" w:hAnsi="Arial Black" w:cs="Arial"/>
                <w:b/>
                <w:sz w:val="18"/>
                <w:szCs w:val="18"/>
              </w:rPr>
            </w:pPr>
          </w:p>
          <w:p w14:paraId="3795FE49" w14:textId="77777777" w:rsidR="00B0112E" w:rsidRPr="00C83574" w:rsidRDefault="00B0112E" w:rsidP="00277E1A">
            <w:pPr>
              <w:jc w:val="center"/>
              <w:rPr>
                <w:rFonts w:ascii="Arial Black" w:hAnsi="Arial Black" w:cs="Arial"/>
                <w:b/>
                <w:sz w:val="18"/>
                <w:szCs w:val="18"/>
              </w:rPr>
            </w:pPr>
          </w:p>
          <w:p w14:paraId="104906C5" w14:textId="77777777" w:rsidR="00B0112E" w:rsidRPr="00C83574" w:rsidRDefault="00B0112E" w:rsidP="00277E1A">
            <w:pPr>
              <w:jc w:val="center"/>
              <w:rPr>
                <w:rFonts w:ascii="Arial Black" w:hAnsi="Arial Black" w:cs="Arial"/>
                <w:b/>
                <w:sz w:val="18"/>
                <w:szCs w:val="18"/>
              </w:rPr>
            </w:pPr>
          </w:p>
          <w:p w14:paraId="5C957BA5" w14:textId="77777777" w:rsidR="00B0112E" w:rsidRPr="00C83574" w:rsidRDefault="00B0112E" w:rsidP="00277E1A">
            <w:pPr>
              <w:jc w:val="center"/>
              <w:rPr>
                <w:rFonts w:ascii="Arial Black" w:hAnsi="Arial Black" w:cs="Arial"/>
                <w:b/>
                <w:sz w:val="18"/>
                <w:szCs w:val="18"/>
              </w:rPr>
            </w:pPr>
            <w:r w:rsidRPr="00C83574">
              <w:rPr>
                <w:rFonts w:cs="Arial"/>
                <w:noProof/>
                <w:sz w:val="18"/>
                <w:szCs w:val="18"/>
                <w:lang w:val="en-US"/>
              </w:rPr>
              <w:drawing>
                <wp:inline distT="0" distB="0" distL="0" distR="0" wp14:anchorId="646876B2" wp14:editId="169E86F9">
                  <wp:extent cx="1342390" cy="1389380"/>
                  <wp:effectExtent l="0" t="0" r="0" b="1270"/>
                  <wp:docPr id="696" name="Imagen 696" descr="Descripción: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descr="Descripción: contralo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2390" cy="1389380"/>
                          </a:xfrm>
                          <a:prstGeom prst="rect">
                            <a:avLst/>
                          </a:prstGeom>
                          <a:noFill/>
                          <a:ln>
                            <a:noFill/>
                          </a:ln>
                        </pic:spPr>
                      </pic:pic>
                    </a:graphicData>
                  </a:graphic>
                </wp:inline>
              </w:drawing>
            </w:r>
          </w:p>
          <w:p w14:paraId="6DB55F1A" w14:textId="77777777" w:rsidR="00B0112E" w:rsidRPr="00C83574" w:rsidRDefault="00B0112E" w:rsidP="00277E1A">
            <w:pPr>
              <w:jc w:val="center"/>
              <w:rPr>
                <w:rFonts w:ascii="Arial Black" w:hAnsi="Arial Black" w:cs="Arial"/>
                <w:b/>
                <w:sz w:val="18"/>
                <w:szCs w:val="18"/>
              </w:rPr>
            </w:pPr>
          </w:p>
          <w:p w14:paraId="620E5371" w14:textId="77777777" w:rsidR="00B0112E" w:rsidRPr="00C83574" w:rsidRDefault="00B0112E" w:rsidP="00277E1A">
            <w:pPr>
              <w:jc w:val="center"/>
              <w:rPr>
                <w:rFonts w:ascii="Arial Black" w:hAnsi="Arial Black" w:cs="Arial"/>
                <w:b/>
                <w:sz w:val="18"/>
                <w:szCs w:val="18"/>
              </w:rPr>
            </w:pPr>
          </w:p>
          <w:p w14:paraId="5AA3FE93" w14:textId="77777777" w:rsidR="00B0112E" w:rsidRPr="001C0BA9" w:rsidRDefault="00B0112E" w:rsidP="00277E1A">
            <w:pPr>
              <w:jc w:val="center"/>
              <w:rPr>
                <w:rFonts w:ascii="Arial Black" w:hAnsi="Arial Black" w:cs="Arial"/>
                <w:b/>
                <w:sz w:val="32"/>
                <w:szCs w:val="18"/>
              </w:rPr>
            </w:pPr>
            <w:r w:rsidRPr="001C0BA9">
              <w:rPr>
                <w:rFonts w:ascii="Arial Black" w:hAnsi="Arial Black" w:cs="Arial"/>
                <w:b/>
                <w:sz w:val="32"/>
                <w:szCs w:val="18"/>
              </w:rPr>
              <w:t xml:space="preserve">SISTEMA </w:t>
            </w:r>
            <w:r>
              <w:rPr>
                <w:rFonts w:ascii="Arial Black" w:hAnsi="Arial Black" w:cs="Arial"/>
                <w:b/>
                <w:sz w:val="32"/>
                <w:szCs w:val="18"/>
              </w:rPr>
              <w:t>INTEGRADO DE LOS SERVICIOS DE CONTROL GUBERNAMENTAL - SISCO</w:t>
            </w:r>
          </w:p>
          <w:p w14:paraId="606A3627" w14:textId="77777777" w:rsidR="00B0112E" w:rsidRDefault="00B0112E" w:rsidP="00277E1A">
            <w:pPr>
              <w:jc w:val="center"/>
              <w:rPr>
                <w:rFonts w:ascii="Arial Black" w:hAnsi="Arial Black" w:cs="Arial"/>
                <w:b/>
                <w:sz w:val="18"/>
                <w:szCs w:val="18"/>
              </w:rPr>
            </w:pPr>
          </w:p>
          <w:p w14:paraId="65AC4D75" w14:textId="77777777" w:rsidR="00B0112E" w:rsidRPr="00C83574" w:rsidRDefault="00B0112E" w:rsidP="00277E1A">
            <w:pPr>
              <w:jc w:val="center"/>
              <w:rPr>
                <w:rFonts w:ascii="Arial Black" w:hAnsi="Arial Black" w:cs="Arial"/>
                <w:b/>
                <w:sz w:val="18"/>
                <w:szCs w:val="18"/>
              </w:rPr>
            </w:pPr>
          </w:p>
          <w:p w14:paraId="1E2472CC" w14:textId="35A8F4A2" w:rsidR="00B0112E" w:rsidRDefault="00B0112E" w:rsidP="00277E1A">
            <w:pPr>
              <w:jc w:val="center"/>
              <w:rPr>
                <w:rFonts w:ascii="Arial Black" w:hAnsi="Arial Black" w:cs="Arial"/>
                <w:b/>
                <w:sz w:val="28"/>
                <w:szCs w:val="18"/>
              </w:rPr>
            </w:pPr>
            <w:r w:rsidRPr="001C0BA9">
              <w:rPr>
                <w:rFonts w:ascii="Arial Black" w:hAnsi="Arial Black" w:cs="Arial"/>
                <w:b/>
                <w:sz w:val="28"/>
                <w:szCs w:val="18"/>
              </w:rPr>
              <w:t>MANUAL</w:t>
            </w:r>
            <w:r w:rsidR="001E363A">
              <w:rPr>
                <w:rFonts w:ascii="Arial Black" w:hAnsi="Arial Black" w:cs="Arial"/>
                <w:b/>
                <w:sz w:val="28"/>
                <w:szCs w:val="18"/>
              </w:rPr>
              <w:t xml:space="preserve"> DE USUARIO DEL ROL:</w:t>
            </w:r>
            <w:r w:rsidRPr="001C0BA9">
              <w:rPr>
                <w:rFonts w:ascii="Arial Black" w:hAnsi="Arial Black" w:cs="Arial"/>
                <w:b/>
                <w:sz w:val="28"/>
                <w:szCs w:val="18"/>
              </w:rPr>
              <w:t xml:space="preserve"> </w:t>
            </w:r>
            <w:r w:rsidR="001E363A" w:rsidRPr="001E363A">
              <w:rPr>
                <w:rFonts w:ascii="Arial Black" w:hAnsi="Arial Black" w:cs="Arial"/>
                <w:b/>
                <w:sz w:val="28"/>
                <w:szCs w:val="18"/>
              </w:rPr>
              <w:t>OPERADOR</w:t>
            </w:r>
            <w:r w:rsidR="001E363A">
              <w:rPr>
                <w:rFonts w:ascii="Arial Black" w:hAnsi="Arial Black" w:cs="Arial"/>
                <w:b/>
                <w:sz w:val="28"/>
                <w:szCs w:val="18"/>
              </w:rPr>
              <w:t xml:space="preserve"> DE </w:t>
            </w:r>
            <w:r w:rsidR="001E363A" w:rsidRPr="001E363A">
              <w:rPr>
                <w:rFonts w:ascii="Arial Black" w:hAnsi="Arial Black" w:cs="Arial"/>
                <w:b/>
                <w:sz w:val="28"/>
                <w:szCs w:val="18"/>
              </w:rPr>
              <w:t xml:space="preserve">PLANEAMIENTO </w:t>
            </w:r>
            <w:r w:rsidR="001E363A" w:rsidRPr="001E363A">
              <w:rPr>
                <w:rFonts w:ascii="Arial Black" w:hAnsi="Arial Black" w:cs="Arial"/>
                <w:b/>
                <w:sz w:val="28"/>
                <w:szCs w:val="18"/>
              </w:rPr>
              <w:t>UO</w:t>
            </w:r>
            <w:r w:rsidR="001E363A">
              <w:rPr>
                <w:rFonts w:ascii="Arial Black" w:hAnsi="Arial Black" w:cs="Arial"/>
                <w:b/>
                <w:sz w:val="28"/>
                <w:szCs w:val="18"/>
              </w:rPr>
              <w:t xml:space="preserve"> </w:t>
            </w:r>
            <w:r>
              <w:rPr>
                <w:rFonts w:ascii="Arial Black" w:hAnsi="Arial Black" w:cs="Arial"/>
                <w:b/>
                <w:sz w:val="28"/>
                <w:szCs w:val="18"/>
              </w:rPr>
              <w:t>DEL SUBSISTEMA DE PLANEAMIENTO DE SERVICIOS DE CONTROL – PSC</w:t>
            </w:r>
          </w:p>
          <w:p w14:paraId="7754C829" w14:textId="77777777" w:rsidR="00B0112E" w:rsidRDefault="00B0112E" w:rsidP="00277E1A">
            <w:pPr>
              <w:jc w:val="center"/>
              <w:rPr>
                <w:rFonts w:ascii="Arial Black" w:hAnsi="Arial Black" w:cs="Arial"/>
                <w:b/>
                <w:sz w:val="28"/>
                <w:szCs w:val="18"/>
              </w:rPr>
            </w:pPr>
          </w:p>
          <w:p w14:paraId="0A8FB4C0" w14:textId="77777777" w:rsidR="00B0112E" w:rsidRDefault="00B0112E" w:rsidP="00277E1A">
            <w:pPr>
              <w:jc w:val="center"/>
              <w:rPr>
                <w:rFonts w:ascii="Arial Black" w:hAnsi="Arial Black" w:cs="Arial"/>
                <w:b/>
                <w:sz w:val="28"/>
                <w:szCs w:val="18"/>
              </w:rPr>
            </w:pPr>
          </w:p>
          <w:p w14:paraId="4615D3EF" w14:textId="77777777" w:rsidR="00B0112E" w:rsidRDefault="00B0112E" w:rsidP="00277E1A">
            <w:pPr>
              <w:jc w:val="center"/>
              <w:rPr>
                <w:rFonts w:ascii="Arial Black" w:hAnsi="Arial Black" w:cs="Arial"/>
                <w:b/>
                <w:sz w:val="28"/>
                <w:szCs w:val="18"/>
              </w:rPr>
            </w:pPr>
            <w:r>
              <w:rPr>
                <w:rFonts w:ascii="Arial Black" w:hAnsi="Arial Black" w:cs="Arial"/>
                <w:b/>
                <w:sz w:val="28"/>
                <w:szCs w:val="18"/>
              </w:rPr>
              <w:t xml:space="preserve">GERENCIA DE TECNOLOGÍAS DE INFORMACIÓN </w:t>
            </w:r>
          </w:p>
          <w:p w14:paraId="4E705BC7" w14:textId="77777777" w:rsidR="00B0112E" w:rsidRDefault="00B0112E" w:rsidP="00277E1A">
            <w:pPr>
              <w:jc w:val="center"/>
              <w:rPr>
                <w:rFonts w:ascii="Arial Black" w:hAnsi="Arial Black" w:cs="Arial"/>
                <w:b/>
                <w:sz w:val="28"/>
                <w:szCs w:val="18"/>
              </w:rPr>
            </w:pPr>
          </w:p>
          <w:p w14:paraId="477DC6F8" w14:textId="77777777" w:rsidR="00B0112E" w:rsidRPr="001C0BA9" w:rsidRDefault="00B0112E" w:rsidP="00277E1A">
            <w:pPr>
              <w:jc w:val="center"/>
              <w:rPr>
                <w:rFonts w:ascii="Arial Black" w:hAnsi="Arial Black" w:cs="Arial"/>
                <w:b/>
                <w:sz w:val="28"/>
                <w:szCs w:val="18"/>
              </w:rPr>
            </w:pPr>
          </w:p>
          <w:p w14:paraId="3F470497" w14:textId="77777777" w:rsidR="00B0112E" w:rsidRPr="00C83574" w:rsidRDefault="00B0112E" w:rsidP="00277E1A">
            <w:pPr>
              <w:rPr>
                <w:rFonts w:cs="Arial"/>
                <w:b/>
                <w:sz w:val="18"/>
                <w:szCs w:val="18"/>
              </w:rPr>
            </w:pPr>
          </w:p>
          <w:p w14:paraId="2287EF4C" w14:textId="77777777" w:rsidR="00B0112E" w:rsidRPr="00C83574" w:rsidRDefault="00B0112E" w:rsidP="00277E1A">
            <w:pPr>
              <w:rPr>
                <w:rFonts w:cs="Arial"/>
                <w:b/>
                <w:sz w:val="18"/>
                <w:szCs w:val="18"/>
              </w:rPr>
            </w:pPr>
          </w:p>
          <w:p w14:paraId="53F3F34D" w14:textId="77777777" w:rsidR="00B0112E" w:rsidRPr="00C83574" w:rsidRDefault="00B0112E" w:rsidP="00277E1A">
            <w:pPr>
              <w:rPr>
                <w:rFonts w:cs="Arial"/>
                <w:b/>
                <w:sz w:val="18"/>
                <w:szCs w:val="18"/>
              </w:rPr>
            </w:pPr>
          </w:p>
        </w:tc>
      </w:tr>
    </w:tbl>
    <w:p w14:paraId="52FC155E" w14:textId="77777777" w:rsidR="00B0112E" w:rsidRDefault="00B0112E" w:rsidP="00B0112E">
      <w:pPr>
        <w:pStyle w:val="GPTitulo1"/>
        <w:spacing w:before="0" w:after="0" w:line="360" w:lineRule="auto"/>
        <w:jc w:val="both"/>
        <w:rPr>
          <w:rFonts w:eastAsia="Arial"/>
          <w:b w:val="0"/>
          <w:bCs/>
          <w:szCs w:val="22"/>
          <w:lang w:val="es-MX" w:eastAsia="ja-JP"/>
        </w:rPr>
      </w:pPr>
    </w:p>
    <w:bookmarkStart w:id="0" w:name="_Toc110965469" w:displacedByCustomXml="next"/>
    <w:bookmarkEnd w:id="0" w:displacedByCustomXml="next"/>
    <w:bookmarkStart w:id="1" w:name="_Toc110966816" w:displacedByCustomXml="next"/>
    <w:bookmarkEnd w:id="1" w:displacedByCustomXml="next"/>
    <w:bookmarkStart w:id="2" w:name="_Toc111025546" w:displacedByCustomXml="next"/>
    <w:bookmarkEnd w:id="2" w:displacedByCustomXml="next"/>
    <w:bookmarkStart w:id="3" w:name="_Toc111025653" w:displacedByCustomXml="next"/>
    <w:bookmarkEnd w:id="3" w:displacedByCustomXml="next"/>
    <w:bookmarkStart w:id="4" w:name="_Toc111025760" w:displacedByCustomXml="next"/>
    <w:bookmarkEnd w:id="4" w:displacedByCustomXml="next"/>
    <w:bookmarkStart w:id="5" w:name="_Toc111025879" w:displacedByCustomXml="next"/>
    <w:bookmarkEnd w:id="5" w:displacedByCustomXml="next"/>
    <w:bookmarkStart w:id="6" w:name="_Toc111025992" w:displacedByCustomXml="next"/>
    <w:bookmarkEnd w:id="6" w:displacedByCustomXml="next"/>
    <w:bookmarkStart w:id="7" w:name="_Toc111026212" w:displacedByCustomXml="next"/>
    <w:bookmarkEnd w:id="7" w:displacedByCustomXml="next"/>
    <w:bookmarkStart w:id="8" w:name="_Toc111026322" w:displacedByCustomXml="next"/>
    <w:bookmarkEnd w:id="8" w:displacedByCustomXml="next"/>
    <w:bookmarkStart w:id="9" w:name="_Toc111026438" w:displacedByCustomXml="next"/>
    <w:bookmarkEnd w:id="9" w:displacedByCustomXml="next"/>
    <w:bookmarkStart w:id="10" w:name="_Toc111026554" w:displacedByCustomXml="next"/>
    <w:bookmarkEnd w:id="10" w:displacedByCustomXml="next"/>
    <w:bookmarkStart w:id="11" w:name="_Toc110965470" w:displacedByCustomXml="next"/>
    <w:bookmarkEnd w:id="11" w:displacedByCustomXml="next"/>
    <w:bookmarkStart w:id="12" w:name="_Toc110966817" w:displacedByCustomXml="next"/>
    <w:bookmarkEnd w:id="12" w:displacedByCustomXml="next"/>
    <w:bookmarkStart w:id="13" w:name="_Toc111025547" w:displacedByCustomXml="next"/>
    <w:bookmarkEnd w:id="13" w:displacedByCustomXml="next"/>
    <w:bookmarkStart w:id="14" w:name="_Toc111025654" w:displacedByCustomXml="next"/>
    <w:bookmarkEnd w:id="14" w:displacedByCustomXml="next"/>
    <w:bookmarkStart w:id="15" w:name="_Toc111025761" w:displacedByCustomXml="next"/>
    <w:bookmarkEnd w:id="15" w:displacedByCustomXml="next"/>
    <w:bookmarkStart w:id="16" w:name="_Toc111025880" w:displacedByCustomXml="next"/>
    <w:bookmarkEnd w:id="16" w:displacedByCustomXml="next"/>
    <w:bookmarkStart w:id="17" w:name="_Toc111025993" w:displacedByCustomXml="next"/>
    <w:bookmarkEnd w:id="17" w:displacedByCustomXml="next"/>
    <w:bookmarkStart w:id="18" w:name="_Toc111026213" w:displacedByCustomXml="next"/>
    <w:bookmarkEnd w:id="18" w:displacedByCustomXml="next"/>
    <w:bookmarkStart w:id="19" w:name="_Toc111026323" w:displacedByCustomXml="next"/>
    <w:bookmarkEnd w:id="19" w:displacedByCustomXml="next"/>
    <w:bookmarkStart w:id="20" w:name="_Toc111026439" w:displacedByCustomXml="next"/>
    <w:bookmarkEnd w:id="20" w:displacedByCustomXml="next"/>
    <w:bookmarkStart w:id="21" w:name="_Toc111026555" w:displacedByCustomXml="next"/>
    <w:bookmarkEnd w:id="21" w:displacedByCustomXml="next"/>
    <w:bookmarkStart w:id="22" w:name="_Toc110614438" w:displacedByCustomXml="next"/>
    <w:bookmarkEnd w:id="22" w:displacedByCustomXml="next"/>
    <w:bookmarkStart w:id="23" w:name="_Toc110965471" w:displacedByCustomXml="next"/>
    <w:bookmarkEnd w:id="23" w:displacedByCustomXml="next"/>
    <w:bookmarkStart w:id="24" w:name="_Toc110966818" w:displacedByCustomXml="next"/>
    <w:bookmarkEnd w:id="24" w:displacedByCustomXml="next"/>
    <w:bookmarkStart w:id="25" w:name="_Toc111025548" w:displacedByCustomXml="next"/>
    <w:bookmarkEnd w:id="25" w:displacedByCustomXml="next"/>
    <w:bookmarkStart w:id="26" w:name="_Toc111025655" w:displacedByCustomXml="next"/>
    <w:bookmarkEnd w:id="26" w:displacedByCustomXml="next"/>
    <w:bookmarkStart w:id="27" w:name="_Toc111025762" w:displacedByCustomXml="next"/>
    <w:bookmarkEnd w:id="27" w:displacedByCustomXml="next"/>
    <w:bookmarkStart w:id="28" w:name="_Toc111025881" w:displacedByCustomXml="next"/>
    <w:bookmarkEnd w:id="28" w:displacedByCustomXml="next"/>
    <w:bookmarkStart w:id="29" w:name="_Toc111025994" w:displacedByCustomXml="next"/>
    <w:bookmarkEnd w:id="29" w:displacedByCustomXml="next"/>
    <w:bookmarkStart w:id="30" w:name="_Toc111026214" w:displacedByCustomXml="next"/>
    <w:bookmarkEnd w:id="30" w:displacedByCustomXml="next"/>
    <w:bookmarkStart w:id="31" w:name="_Toc111026324" w:displacedByCustomXml="next"/>
    <w:bookmarkEnd w:id="31" w:displacedByCustomXml="next"/>
    <w:bookmarkStart w:id="32" w:name="_Toc111026440" w:displacedByCustomXml="next"/>
    <w:bookmarkEnd w:id="32" w:displacedByCustomXml="next"/>
    <w:bookmarkStart w:id="33" w:name="_Toc111026556" w:displacedByCustomXml="next"/>
    <w:bookmarkEnd w:id="33" w:displacedByCustomXml="next"/>
    <w:bookmarkStart w:id="34" w:name="_Toc111025995" w:displacedByCustomXml="next"/>
    <w:sdt>
      <w:sdtPr>
        <w:rPr>
          <w:rFonts w:asciiTheme="minorHAnsi" w:eastAsia="Times New Roman" w:hAnsiTheme="minorHAnsi" w:cs="Arial"/>
          <w:b/>
          <w:bCs/>
          <w:caps/>
          <w:sz w:val="20"/>
          <w:szCs w:val="20"/>
          <w:lang w:eastAsia="es-ES"/>
        </w:rPr>
        <w:id w:val="494963726"/>
        <w:docPartObj>
          <w:docPartGallery w:val="Table of Contents"/>
          <w:docPartUnique/>
        </w:docPartObj>
      </w:sdtPr>
      <w:sdtEndPr/>
      <w:sdtContent>
        <w:p w14:paraId="6DA9792F" w14:textId="6B1035AA" w:rsidR="009B7CD3" w:rsidRPr="00CD20DB" w:rsidRDefault="009B7CD3" w:rsidP="008E2E2B">
          <w:pPr>
            <w:pStyle w:val="ndice"/>
            <w:rPr>
              <w:rFonts w:cs="Arial"/>
              <w:b/>
              <w:bCs/>
            </w:rPr>
          </w:pPr>
          <w:r w:rsidRPr="00CD20DB">
            <w:rPr>
              <w:rFonts w:cs="Arial"/>
              <w:b/>
              <w:bCs/>
            </w:rPr>
            <w:t>ÍNDICE</w:t>
          </w:r>
        </w:p>
        <w:p w14:paraId="4170C85B" w14:textId="06D8725A" w:rsidR="00B0112E" w:rsidRPr="001E363A" w:rsidRDefault="00A65B13">
          <w:pPr>
            <w:pStyle w:val="TDC1"/>
            <w:tabs>
              <w:tab w:val="left" w:pos="440"/>
              <w:tab w:val="right" w:leader="dot" w:pos="8495"/>
            </w:tabs>
            <w:rPr>
              <w:rFonts w:ascii="Arial" w:eastAsiaTheme="minorEastAsia" w:hAnsi="Arial" w:cs="Arial"/>
              <w:b w:val="0"/>
              <w:bCs w:val="0"/>
              <w:caps w:val="0"/>
              <w:noProof/>
              <w:sz w:val="22"/>
              <w:szCs w:val="22"/>
              <w:lang w:eastAsia="es-PE"/>
            </w:rPr>
          </w:pPr>
          <w:r w:rsidRPr="00CD20DB">
            <w:rPr>
              <w:rStyle w:val="Hipervnculo"/>
              <w:rFonts w:ascii="Arial" w:hAnsi="Arial" w:cs="Arial"/>
              <w:sz w:val="22"/>
              <w:szCs w:val="22"/>
            </w:rPr>
            <w:fldChar w:fldCharType="begin"/>
          </w:r>
          <w:r w:rsidRPr="00CD20DB">
            <w:rPr>
              <w:rStyle w:val="Hipervnculo"/>
              <w:rFonts w:ascii="Arial" w:hAnsi="Arial" w:cs="Arial"/>
              <w:sz w:val="22"/>
              <w:szCs w:val="22"/>
            </w:rPr>
            <w:instrText xml:space="preserve"> TOC \o "1-3" \h \z \u </w:instrText>
          </w:r>
          <w:r w:rsidRPr="00CD20DB">
            <w:rPr>
              <w:rStyle w:val="Hipervnculo"/>
              <w:rFonts w:ascii="Arial" w:hAnsi="Arial" w:cs="Arial"/>
              <w:sz w:val="22"/>
              <w:szCs w:val="22"/>
            </w:rPr>
            <w:fldChar w:fldCharType="separate"/>
          </w:r>
          <w:hyperlink w:anchor="_Toc167292026" w:history="1">
            <w:r w:rsidR="00B0112E" w:rsidRPr="001E363A">
              <w:rPr>
                <w:rStyle w:val="Hipervnculo"/>
                <w:rFonts w:ascii="Arial" w:eastAsiaTheme="majorEastAsia" w:hAnsi="Arial" w:cs="Arial"/>
                <w:noProof/>
                <w:lang w:eastAsia="en-US"/>
              </w:rPr>
              <w:t>1.</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eastAsiaTheme="majorEastAsia" w:hAnsi="Arial" w:cs="Arial"/>
                <w:noProof/>
                <w:lang w:eastAsia="en-US"/>
              </w:rPr>
              <w:t>INTRODUCCIÓN</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_Toc167292026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w:t>
            </w:r>
            <w:r w:rsidR="00B0112E" w:rsidRPr="001E363A">
              <w:rPr>
                <w:rFonts w:ascii="Arial" w:hAnsi="Arial" w:cs="Arial"/>
                <w:noProof/>
                <w:webHidden/>
              </w:rPr>
              <w:fldChar w:fldCharType="end"/>
            </w:r>
          </w:hyperlink>
        </w:p>
        <w:p w14:paraId="1EC323B3" w14:textId="57417AA1" w:rsidR="00B0112E" w:rsidRPr="001E363A" w:rsidRDefault="00FA544D">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2027" w:history="1">
            <w:r w:rsidR="00B0112E" w:rsidRPr="001E363A">
              <w:rPr>
                <w:rStyle w:val="Hipervnculo"/>
                <w:rFonts w:ascii="Arial" w:eastAsiaTheme="majorEastAsia" w:hAnsi="Arial" w:cs="Arial"/>
                <w:noProof/>
                <w:lang w:eastAsia="en-US"/>
              </w:rPr>
              <w:t>2.</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eastAsiaTheme="majorEastAsia" w:hAnsi="Arial" w:cs="Arial"/>
                <w:noProof/>
                <w:lang w:eastAsia="en-US"/>
              </w:rPr>
              <w:t>OBJETIVO</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_Toc167292027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w:t>
            </w:r>
            <w:r w:rsidR="00B0112E" w:rsidRPr="001E363A">
              <w:rPr>
                <w:rFonts w:ascii="Arial" w:hAnsi="Arial" w:cs="Arial"/>
                <w:noProof/>
                <w:webHidden/>
              </w:rPr>
              <w:fldChar w:fldCharType="end"/>
            </w:r>
          </w:hyperlink>
        </w:p>
        <w:p w14:paraId="3F3D5F4C" w14:textId="726293CA" w:rsidR="00B0112E" w:rsidRPr="001E363A" w:rsidRDefault="00FA544D">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2028" w:history="1">
            <w:r w:rsidR="00B0112E" w:rsidRPr="001E363A">
              <w:rPr>
                <w:rStyle w:val="Hipervnculo"/>
                <w:rFonts w:ascii="Arial" w:hAnsi="Arial" w:cs="Arial"/>
                <w:noProof/>
              </w:rPr>
              <w:t>3.</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eastAsiaTheme="majorEastAsia" w:hAnsi="Arial" w:cs="Arial"/>
                <w:noProof/>
                <w:lang w:eastAsia="en-US"/>
              </w:rPr>
              <w:t>ALCANCE</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_Toc167292028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w:t>
            </w:r>
            <w:r w:rsidR="00B0112E" w:rsidRPr="001E363A">
              <w:rPr>
                <w:rFonts w:ascii="Arial" w:hAnsi="Arial" w:cs="Arial"/>
                <w:noProof/>
                <w:webHidden/>
              </w:rPr>
              <w:fldChar w:fldCharType="end"/>
            </w:r>
          </w:hyperlink>
        </w:p>
        <w:p w14:paraId="307DB536" w14:textId="094EA030" w:rsidR="00B0112E" w:rsidRPr="001E363A" w:rsidRDefault="00FA544D">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2029" w:history="1">
            <w:r w:rsidR="00B0112E" w:rsidRPr="001E363A">
              <w:rPr>
                <w:rStyle w:val="Hipervnculo"/>
                <w:rFonts w:ascii="Arial" w:eastAsiaTheme="majorEastAsia" w:hAnsi="Arial" w:cs="Arial"/>
                <w:noProof/>
                <w:lang w:eastAsia="en-US"/>
              </w:rPr>
              <w:t>4.</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eastAsiaTheme="majorEastAsia" w:hAnsi="Arial" w:cs="Arial"/>
                <w:noProof/>
                <w:lang w:eastAsia="en-US"/>
              </w:rPr>
              <w:t>SIGLAS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_Toc167292029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w:t>
            </w:r>
            <w:r w:rsidR="00B0112E" w:rsidRPr="001E363A">
              <w:rPr>
                <w:rFonts w:ascii="Arial" w:hAnsi="Arial" w:cs="Arial"/>
                <w:noProof/>
                <w:webHidden/>
              </w:rPr>
              <w:fldChar w:fldCharType="end"/>
            </w:r>
          </w:hyperlink>
        </w:p>
        <w:p w14:paraId="619DA0D9" w14:textId="5F9FB891" w:rsidR="00B0112E" w:rsidRPr="001E363A" w:rsidRDefault="00FA544D">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2030" w:history="1">
            <w:r w:rsidR="00B0112E" w:rsidRPr="001E363A">
              <w:rPr>
                <w:rStyle w:val="Hipervnculo"/>
                <w:rFonts w:ascii="Arial" w:eastAsiaTheme="majorEastAsia" w:hAnsi="Arial" w:cs="Arial"/>
                <w:noProof/>
                <w:lang w:eastAsia="en-US"/>
              </w:rPr>
              <w:t>5.</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eastAsiaTheme="majorEastAsia" w:hAnsi="Arial" w:cs="Arial"/>
                <w:noProof/>
                <w:lang w:eastAsia="en-US"/>
              </w:rPr>
              <w:t>DESCRIPCIÓN DEL SISTEMA</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_Toc167292030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9</w:t>
            </w:r>
            <w:r w:rsidR="00B0112E" w:rsidRPr="001E363A">
              <w:rPr>
                <w:rFonts w:ascii="Arial" w:hAnsi="Arial" w:cs="Arial"/>
                <w:noProof/>
                <w:webHidden/>
              </w:rPr>
              <w:fldChar w:fldCharType="end"/>
            </w:r>
          </w:hyperlink>
        </w:p>
        <w:p w14:paraId="77308290" w14:textId="5F6BA552" w:rsidR="00B0112E" w:rsidRPr="001E363A" w:rsidRDefault="00FA544D">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2031" w:history="1">
            <w:r w:rsidR="00B0112E" w:rsidRPr="001E363A">
              <w:rPr>
                <w:rStyle w:val="Hipervnculo"/>
                <w:rFonts w:ascii="Arial" w:eastAsia="Tahoma" w:hAnsi="Arial" w:cs="Arial"/>
                <w:noProof/>
                <w:lang w:val="es-ES"/>
              </w:rPr>
              <w:t>5.1.</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DIAGRAMA DE SISTEMA</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_Toc167292031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11</w:t>
            </w:r>
            <w:r w:rsidR="00B0112E" w:rsidRPr="001E363A">
              <w:rPr>
                <w:rFonts w:ascii="Arial" w:hAnsi="Arial" w:cs="Arial"/>
                <w:noProof/>
                <w:webHidden/>
              </w:rPr>
              <w:fldChar w:fldCharType="end"/>
            </w:r>
          </w:hyperlink>
        </w:p>
        <w:p w14:paraId="1B0DD76F" w14:textId="0DE9233B" w:rsidR="00B0112E" w:rsidRPr="001E363A" w:rsidRDefault="00FA544D">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2032" w:history="1">
            <w:r w:rsidR="00B0112E" w:rsidRPr="001E363A">
              <w:rPr>
                <w:rStyle w:val="Hipervnculo"/>
                <w:rFonts w:ascii="Arial" w:hAnsi="Arial" w:cs="Arial"/>
                <w:noProof/>
              </w:rPr>
              <w:t>5.2.</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DIAGRAMA DEL SISTEMA POR ROL</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_Toc167292032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11</w:t>
            </w:r>
            <w:r w:rsidR="00B0112E" w:rsidRPr="001E363A">
              <w:rPr>
                <w:rFonts w:ascii="Arial" w:hAnsi="Arial" w:cs="Arial"/>
                <w:noProof/>
                <w:webHidden/>
              </w:rPr>
              <w:fldChar w:fldCharType="end"/>
            </w:r>
          </w:hyperlink>
        </w:p>
        <w:p w14:paraId="7D0E8062" w14:textId="211E0F76" w:rsidR="00B0112E" w:rsidRPr="001E363A" w:rsidRDefault="00FA544D">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2033" w:history="1">
            <w:r w:rsidR="00B0112E" w:rsidRPr="001E363A">
              <w:rPr>
                <w:rStyle w:val="Hipervnculo"/>
                <w:rFonts w:ascii="Arial" w:hAnsi="Arial" w:cs="Arial"/>
                <w:noProof/>
              </w:rPr>
              <w:t>5.3.</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MODULO DE SEGURIDAD Y ACCESO A SISCO</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_Toc167292033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11</w:t>
            </w:r>
            <w:r w:rsidR="00B0112E" w:rsidRPr="001E363A">
              <w:rPr>
                <w:rFonts w:ascii="Arial" w:hAnsi="Arial" w:cs="Arial"/>
                <w:noProof/>
                <w:webHidden/>
              </w:rPr>
              <w:fldChar w:fldCharType="end"/>
            </w:r>
          </w:hyperlink>
        </w:p>
        <w:p w14:paraId="30601F3F" w14:textId="42069E24"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34" w:history="1">
            <w:r w:rsidR="00B0112E" w:rsidRPr="001E363A">
              <w:rPr>
                <w:rStyle w:val="Hipervnculo"/>
                <w:rFonts w:ascii="Arial" w:hAnsi="Arial" w:cs="Arial"/>
                <w:noProof/>
              </w:rPr>
              <w:t>5.3.1.</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rPr>
              <w:t>Módulo de Seguridad</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_Toc167292034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11</w:t>
            </w:r>
            <w:r w:rsidR="00B0112E" w:rsidRPr="001E363A">
              <w:rPr>
                <w:rFonts w:ascii="Arial" w:hAnsi="Arial" w:cs="Arial"/>
                <w:noProof/>
                <w:webHidden/>
              </w:rPr>
              <w:fldChar w:fldCharType="end"/>
            </w:r>
          </w:hyperlink>
        </w:p>
        <w:p w14:paraId="729B803C" w14:textId="5F6C3F1D"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35" w:history="1">
            <w:r w:rsidR="00B0112E" w:rsidRPr="001E363A">
              <w:rPr>
                <w:rStyle w:val="Hipervnculo"/>
                <w:rFonts w:ascii="Arial" w:hAnsi="Arial" w:cs="Arial"/>
                <w:noProof/>
              </w:rPr>
              <w:t>5.3.2.</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rPr>
              <w:t>Acceso a Sistemas CGR: SISCO</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_Toc167292035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12</w:t>
            </w:r>
            <w:r w:rsidR="00B0112E" w:rsidRPr="001E363A">
              <w:rPr>
                <w:rFonts w:ascii="Arial" w:hAnsi="Arial" w:cs="Arial"/>
                <w:noProof/>
                <w:webHidden/>
              </w:rPr>
              <w:fldChar w:fldCharType="end"/>
            </w:r>
          </w:hyperlink>
        </w:p>
        <w:p w14:paraId="52938185" w14:textId="661639E0"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36" w:history="1">
            <w:r w:rsidR="00B0112E" w:rsidRPr="001E363A">
              <w:rPr>
                <w:rStyle w:val="Hipervnculo"/>
                <w:rFonts w:ascii="Arial" w:hAnsi="Arial" w:cs="Arial"/>
                <w:noProof/>
              </w:rPr>
              <w:t>5.3.3.</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rPr>
              <w:t>Selección de Rol</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_Toc167292036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13</w:t>
            </w:r>
            <w:r w:rsidR="00B0112E" w:rsidRPr="001E363A">
              <w:rPr>
                <w:rFonts w:ascii="Arial" w:hAnsi="Arial" w:cs="Arial"/>
                <w:noProof/>
                <w:webHidden/>
              </w:rPr>
              <w:fldChar w:fldCharType="end"/>
            </w:r>
          </w:hyperlink>
        </w:p>
        <w:p w14:paraId="7FDCB1BD" w14:textId="13D36D3A" w:rsidR="00B0112E" w:rsidRPr="001E363A" w:rsidRDefault="00FA544D">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2037" w:history="1">
            <w:r w:rsidR="00B0112E" w:rsidRPr="001E363A">
              <w:rPr>
                <w:rStyle w:val="Hipervnculo"/>
                <w:rFonts w:ascii="Arial" w:hAnsi="Arial" w:cs="Arial"/>
                <w:noProof/>
              </w:rPr>
              <w:t>5.4.</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FUNCIONALIDAD1: LISTAR ACTIVIDADES DE CATÁLOGO DE SERVICIOS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_Toc167292037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14</w:t>
            </w:r>
            <w:r w:rsidR="00B0112E" w:rsidRPr="001E363A">
              <w:rPr>
                <w:rFonts w:ascii="Arial" w:hAnsi="Arial" w:cs="Arial"/>
                <w:noProof/>
                <w:webHidden/>
              </w:rPr>
              <w:fldChar w:fldCharType="end"/>
            </w:r>
          </w:hyperlink>
        </w:p>
        <w:p w14:paraId="509BAB7A" w14:textId="434F4ADE"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38" w:history="1">
            <w:r w:rsidR="00B0112E" w:rsidRPr="001E363A">
              <w:rPr>
                <w:rStyle w:val="Hipervnculo"/>
                <w:rFonts w:ascii="Arial" w:hAnsi="Arial" w:cs="Arial"/>
                <w:noProof/>
              </w:rPr>
              <w:t>5.4.1.</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rPr>
              <w:t>Listar Actividades de Catálogo de servicios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_Toc167292038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14</w:t>
            </w:r>
            <w:r w:rsidR="00B0112E" w:rsidRPr="001E363A">
              <w:rPr>
                <w:rFonts w:ascii="Arial" w:hAnsi="Arial" w:cs="Arial"/>
                <w:noProof/>
                <w:webHidden/>
              </w:rPr>
              <w:fldChar w:fldCharType="end"/>
            </w:r>
          </w:hyperlink>
        </w:p>
        <w:p w14:paraId="7F0E3F0F" w14:textId="5D721648" w:rsidR="00B0112E" w:rsidRPr="001E363A" w:rsidRDefault="00FA544D">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2039" w:history="1">
            <w:r w:rsidR="00B0112E" w:rsidRPr="001E363A">
              <w:rPr>
                <w:rStyle w:val="Hipervnculo"/>
                <w:rFonts w:ascii="Arial" w:hAnsi="Arial" w:cs="Arial"/>
                <w:noProof/>
              </w:rPr>
              <w:t>5.5.</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FUNCIONALIDAD</w:t>
            </w:r>
            <w:r w:rsidR="00B0112E" w:rsidRPr="001E363A">
              <w:rPr>
                <w:rStyle w:val="Hipervnculo"/>
                <w:rFonts w:ascii="Arial" w:hAnsi="Arial" w:cs="Arial"/>
                <w:noProof/>
                <w:lang w:val="es-ES"/>
              </w:rPr>
              <w:t xml:space="preserve"> 2:</w:t>
            </w:r>
            <w:r w:rsidR="00B0112E" w:rsidRPr="001E363A">
              <w:rPr>
                <w:rStyle w:val="Hipervnculo"/>
                <w:rFonts w:ascii="Arial" w:hAnsi="Arial" w:cs="Arial"/>
                <w:noProof/>
              </w:rPr>
              <w:t xml:space="preserve"> CAPACIDAD OPERATIVA</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_Toc167292039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16</w:t>
            </w:r>
            <w:r w:rsidR="00B0112E" w:rsidRPr="001E363A">
              <w:rPr>
                <w:rFonts w:ascii="Arial" w:hAnsi="Arial" w:cs="Arial"/>
                <w:noProof/>
                <w:webHidden/>
              </w:rPr>
              <w:fldChar w:fldCharType="end"/>
            </w:r>
          </w:hyperlink>
        </w:p>
        <w:p w14:paraId="60961730" w14:textId="213ED74F"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40" w:history="1">
            <w:r w:rsidR="00B0112E" w:rsidRPr="001E363A">
              <w:rPr>
                <w:rStyle w:val="Hipervnculo"/>
                <w:rFonts w:ascii="Arial" w:hAnsi="Arial" w:cs="Arial"/>
                <w:noProof/>
              </w:rPr>
              <w:t>5.5.1.</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rPr>
              <w:t>Registrar Capacidad Operativa – OP UO</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_Toc167292040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16</w:t>
            </w:r>
            <w:r w:rsidR="00B0112E" w:rsidRPr="001E363A">
              <w:rPr>
                <w:rFonts w:ascii="Arial" w:hAnsi="Arial" w:cs="Arial"/>
                <w:noProof/>
                <w:webHidden/>
              </w:rPr>
              <w:fldChar w:fldCharType="end"/>
            </w:r>
          </w:hyperlink>
        </w:p>
        <w:p w14:paraId="79046646" w14:textId="1B661909"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41" w:history="1">
            <w:r w:rsidR="00B0112E" w:rsidRPr="001E363A">
              <w:rPr>
                <w:rStyle w:val="Hipervnculo"/>
                <w:rFonts w:ascii="Arial" w:hAnsi="Arial" w:cs="Arial"/>
                <w:noProof/>
              </w:rPr>
              <w:t>Ver Información del colaborador:</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_Toc167292041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18</w:t>
            </w:r>
            <w:r w:rsidR="00B0112E" w:rsidRPr="001E363A">
              <w:rPr>
                <w:rFonts w:ascii="Arial" w:hAnsi="Arial" w:cs="Arial"/>
                <w:noProof/>
                <w:webHidden/>
              </w:rPr>
              <w:fldChar w:fldCharType="end"/>
            </w:r>
          </w:hyperlink>
        </w:p>
        <w:p w14:paraId="38D48377" w14:textId="296F5313"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42" w:history="1">
            <w:r w:rsidR="00B0112E" w:rsidRPr="001E363A">
              <w:rPr>
                <w:rStyle w:val="Hipervnculo"/>
                <w:rFonts w:ascii="Arial" w:hAnsi="Arial" w:cs="Arial"/>
                <w:noProof/>
              </w:rPr>
              <w:t>Deducciones: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_Toc167292042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20</w:t>
            </w:r>
            <w:r w:rsidR="00B0112E" w:rsidRPr="001E363A">
              <w:rPr>
                <w:rFonts w:ascii="Arial" w:hAnsi="Arial" w:cs="Arial"/>
                <w:noProof/>
                <w:webHidden/>
              </w:rPr>
              <w:fldChar w:fldCharType="end"/>
            </w:r>
          </w:hyperlink>
        </w:p>
        <w:p w14:paraId="4BC445C5" w14:textId="597C87EC"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43" w:history="1">
            <w:r w:rsidR="00B0112E" w:rsidRPr="001E363A">
              <w:rPr>
                <w:rStyle w:val="Hipervnculo"/>
                <w:rFonts w:ascii="Arial" w:hAnsi="Arial" w:cs="Arial"/>
                <w:noProof/>
              </w:rPr>
              <w:t>Agregar Personal:</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_Toc167292043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26</w:t>
            </w:r>
            <w:r w:rsidR="00B0112E" w:rsidRPr="001E363A">
              <w:rPr>
                <w:rFonts w:ascii="Arial" w:hAnsi="Arial" w:cs="Arial"/>
                <w:noProof/>
                <w:webHidden/>
              </w:rPr>
              <w:fldChar w:fldCharType="end"/>
            </w:r>
          </w:hyperlink>
        </w:p>
        <w:p w14:paraId="43B572BA" w14:textId="554786A0"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44" w:history="1">
            <w:r w:rsidR="00B0112E" w:rsidRPr="001E363A">
              <w:rPr>
                <w:rStyle w:val="Hipervnculo"/>
                <w:rFonts w:ascii="Arial" w:hAnsi="Arial" w:cs="Arial"/>
                <w:noProof/>
              </w:rPr>
              <w:t>Motivo de exclusión:</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_Toc167292044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29</w:t>
            </w:r>
            <w:r w:rsidR="00B0112E" w:rsidRPr="001E363A">
              <w:rPr>
                <w:rFonts w:ascii="Arial" w:hAnsi="Arial" w:cs="Arial"/>
                <w:noProof/>
                <w:webHidden/>
              </w:rPr>
              <w:fldChar w:fldCharType="end"/>
            </w:r>
          </w:hyperlink>
        </w:p>
        <w:p w14:paraId="22FF3372" w14:textId="0C11F06A"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45" w:history="1">
            <w:r w:rsidR="00B0112E" w:rsidRPr="001E363A">
              <w:rPr>
                <w:rStyle w:val="Hipervnculo"/>
                <w:rFonts w:ascii="Arial" w:hAnsi="Arial" w:cs="Arial"/>
                <w:noProof/>
              </w:rPr>
              <w:t>Deducciones Ver:</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_Toc167292045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30</w:t>
            </w:r>
            <w:r w:rsidR="00B0112E" w:rsidRPr="001E363A">
              <w:rPr>
                <w:rFonts w:ascii="Arial" w:hAnsi="Arial" w:cs="Arial"/>
                <w:noProof/>
                <w:webHidden/>
              </w:rPr>
              <w:fldChar w:fldCharType="end"/>
            </w:r>
          </w:hyperlink>
        </w:p>
        <w:p w14:paraId="33656924" w14:textId="00E852AB" w:rsidR="00B0112E" w:rsidRPr="001E363A" w:rsidRDefault="00FA544D">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2046" w:history="1">
            <w:r w:rsidR="00B0112E" w:rsidRPr="001E363A">
              <w:rPr>
                <w:rStyle w:val="Hipervnculo"/>
                <w:rFonts w:ascii="Arial" w:hAnsi="Arial" w:cs="Arial"/>
                <w:noProof/>
              </w:rPr>
              <w:t>5.6.</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FUNCIONALIDAD 3: PNC</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_Toc167292046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33</w:t>
            </w:r>
            <w:r w:rsidR="00B0112E" w:rsidRPr="001E363A">
              <w:rPr>
                <w:rFonts w:ascii="Arial" w:hAnsi="Arial" w:cs="Arial"/>
                <w:noProof/>
                <w:webHidden/>
              </w:rPr>
              <w:fldChar w:fldCharType="end"/>
            </w:r>
          </w:hyperlink>
        </w:p>
        <w:p w14:paraId="547F63EB" w14:textId="7F498019"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47" w:history="1">
            <w:r w:rsidR="00B0112E" w:rsidRPr="001E363A">
              <w:rPr>
                <w:rStyle w:val="Hipervnculo"/>
                <w:rFonts w:ascii="Arial" w:hAnsi="Arial" w:cs="Arial"/>
                <w:noProof/>
                <w:lang w:val="es-ES"/>
              </w:rPr>
              <w:t>5.6.1.</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rPr>
              <w:t>Listado PNC – OP UO</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_Toc167292047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33</w:t>
            </w:r>
            <w:r w:rsidR="00B0112E" w:rsidRPr="001E363A">
              <w:rPr>
                <w:rFonts w:ascii="Arial" w:hAnsi="Arial" w:cs="Arial"/>
                <w:noProof/>
                <w:webHidden/>
              </w:rPr>
              <w:fldChar w:fldCharType="end"/>
            </w:r>
          </w:hyperlink>
        </w:p>
        <w:p w14:paraId="3629000B" w14:textId="2DEF4E38"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48" w:history="1">
            <w:r w:rsidR="00B0112E" w:rsidRPr="001E363A">
              <w:rPr>
                <w:rStyle w:val="Hipervnculo"/>
                <w:rFonts w:ascii="Arial" w:hAnsi="Arial" w:cs="Arial"/>
                <w:noProof/>
              </w:rPr>
              <w:t>Sección Visualizar:</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_Toc167292048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34</w:t>
            </w:r>
            <w:r w:rsidR="00B0112E" w:rsidRPr="001E363A">
              <w:rPr>
                <w:rFonts w:ascii="Arial" w:hAnsi="Arial" w:cs="Arial"/>
                <w:noProof/>
                <w:webHidden/>
              </w:rPr>
              <w:fldChar w:fldCharType="end"/>
            </w:r>
          </w:hyperlink>
        </w:p>
        <w:p w14:paraId="5DF37F62" w14:textId="21BD713E"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49" w:history="1">
            <w:r w:rsidR="00B0112E" w:rsidRPr="001E363A">
              <w:rPr>
                <w:rStyle w:val="Hipervnculo"/>
                <w:rFonts w:ascii="Arial" w:hAnsi="Arial" w:cs="Arial"/>
                <w:noProof/>
                <w:lang w:val="es-ES"/>
              </w:rPr>
              <w:t>5.6.2.</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rPr>
              <w:t>Distribuci</w:t>
            </w:r>
            <w:r w:rsidR="00B0112E" w:rsidRPr="001E363A">
              <w:rPr>
                <w:rStyle w:val="Hipervnculo"/>
                <w:rFonts w:ascii="Arial" w:hAnsi="Arial" w:cs="Arial"/>
                <w:noProof/>
              </w:rPr>
              <w:t>ó</w:t>
            </w:r>
            <w:r w:rsidR="00B0112E" w:rsidRPr="001E363A">
              <w:rPr>
                <w:rStyle w:val="Hipervnculo"/>
                <w:rFonts w:ascii="Arial" w:hAnsi="Arial" w:cs="Arial"/>
                <w:noProof/>
              </w:rPr>
              <w:t>n de Metas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_Toc167292049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35</w:t>
            </w:r>
            <w:r w:rsidR="00B0112E" w:rsidRPr="001E363A">
              <w:rPr>
                <w:rFonts w:ascii="Arial" w:hAnsi="Arial" w:cs="Arial"/>
                <w:noProof/>
                <w:webHidden/>
              </w:rPr>
              <w:fldChar w:fldCharType="end"/>
            </w:r>
          </w:hyperlink>
        </w:p>
        <w:p w14:paraId="616AC730" w14:textId="70D7DD41"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50" w:history="1">
            <w:r w:rsidR="00B0112E" w:rsidRPr="001E363A">
              <w:rPr>
                <w:rStyle w:val="Hipervnculo"/>
                <w:rFonts w:ascii="Arial" w:hAnsi="Arial" w:cs="Arial"/>
                <w:noProof/>
              </w:rPr>
              <w:t>Sección Visualizar:</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_Toc167292050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37</w:t>
            </w:r>
            <w:r w:rsidR="00B0112E" w:rsidRPr="001E363A">
              <w:rPr>
                <w:rFonts w:ascii="Arial" w:hAnsi="Arial" w:cs="Arial"/>
                <w:noProof/>
                <w:webHidden/>
              </w:rPr>
              <w:fldChar w:fldCharType="end"/>
            </w:r>
          </w:hyperlink>
        </w:p>
        <w:p w14:paraId="58686E8D" w14:textId="3A4C993C" w:rsidR="00B0112E" w:rsidRPr="001E363A" w:rsidRDefault="00FA544D">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2051" w:history="1">
            <w:r w:rsidR="00B0112E" w:rsidRPr="001E363A">
              <w:rPr>
                <w:rStyle w:val="Hipervnculo"/>
                <w:rFonts w:ascii="Arial" w:hAnsi="Arial" w:cs="Arial"/>
                <w:noProof/>
              </w:rPr>
              <w:t>5.7.</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FUNCIONALIDAD 4: PLAN OPERATIVO</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_Toc167292051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39</w:t>
            </w:r>
            <w:r w:rsidR="00B0112E" w:rsidRPr="001E363A">
              <w:rPr>
                <w:rFonts w:ascii="Arial" w:hAnsi="Arial" w:cs="Arial"/>
                <w:noProof/>
                <w:webHidden/>
              </w:rPr>
              <w:fldChar w:fldCharType="end"/>
            </w:r>
          </w:hyperlink>
        </w:p>
        <w:p w14:paraId="39660990" w14:textId="525CD521"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52" w:history="1">
            <w:r w:rsidR="00B0112E" w:rsidRPr="001E363A">
              <w:rPr>
                <w:rStyle w:val="Hipervnculo"/>
                <w:rFonts w:ascii="Arial" w:hAnsi="Arial" w:cs="Arial"/>
                <w:noProof/>
                <w:lang w:val="es-ES"/>
              </w:rPr>
              <w:t>5.7.1.</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rPr>
              <w:t>Planes Operativos UO(POU) – UP UO</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_Toc167292052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39</w:t>
            </w:r>
            <w:r w:rsidR="00B0112E" w:rsidRPr="001E363A">
              <w:rPr>
                <w:rFonts w:ascii="Arial" w:hAnsi="Arial" w:cs="Arial"/>
                <w:noProof/>
                <w:webHidden/>
              </w:rPr>
              <w:fldChar w:fldCharType="end"/>
            </w:r>
          </w:hyperlink>
        </w:p>
        <w:p w14:paraId="1A89BA33" w14:textId="2A67F0B1"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53" w:history="1">
            <w:r w:rsidR="00B0112E" w:rsidRPr="001E363A">
              <w:rPr>
                <w:rStyle w:val="Hipervnculo"/>
                <w:rFonts w:ascii="Arial" w:hAnsi="Arial" w:cs="Arial"/>
                <w:noProof/>
              </w:rPr>
              <w:t>Sección Ver Detalles: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_Toc167292053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41</w:t>
            </w:r>
            <w:r w:rsidR="00B0112E" w:rsidRPr="001E363A">
              <w:rPr>
                <w:rFonts w:ascii="Arial" w:hAnsi="Arial" w:cs="Arial"/>
                <w:noProof/>
                <w:webHidden/>
              </w:rPr>
              <w:fldChar w:fldCharType="end"/>
            </w:r>
          </w:hyperlink>
        </w:p>
        <w:p w14:paraId="30B8E4AF" w14:textId="554CCB07"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54" w:history="1">
            <w:r w:rsidR="00B0112E" w:rsidRPr="001E363A">
              <w:rPr>
                <w:rStyle w:val="Hipervnculo"/>
                <w:rFonts w:ascii="Arial" w:hAnsi="Arial" w:cs="Arial"/>
                <w:noProof/>
              </w:rPr>
              <w:t>Sección Servicio de Control:</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_Toc167292054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42</w:t>
            </w:r>
            <w:r w:rsidR="00B0112E" w:rsidRPr="001E363A">
              <w:rPr>
                <w:rFonts w:ascii="Arial" w:hAnsi="Arial" w:cs="Arial"/>
                <w:noProof/>
                <w:webHidden/>
              </w:rPr>
              <w:fldChar w:fldCharType="end"/>
            </w:r>
          </w:hyperlink>
        </w:p>
        <w:p w14:paraId="4029E338" w14:textId="48FA6043" w:rsidR="00B0112E" w:rsidRPr="001E363A" w:rsidRDefault="00FA544D">
          <w:pPr>
            <w:pStyle w:val="TDC3"/>
            <w:tabs>
              <w:tab w:val="right" w:leader="dot" w:pos="8495"/>
            </w:tabs>
            <w:rPr>
              <w:rFonts w:ascii="Arial" w:eastAsiaTheme="minorEastAsia" w:hAnsi="Arial" w:cs="Arial"/>
              <w:i w:val="0"/>
              <w:iCs w:val="0"/>
              <w:noProof/>
              <w:sz w:val="22"/>
              <w:szCs w:val="22"/>
              <w:lang w:eastAsia="es-PE"/>
            </w:rPr>
          </w:pPr>
          <w:hyperlink w:anchor="_Toc167292055" w:history="1">
            <w:r w:rsidR="00B0112E" w:rsidRPr="001E363A">
              <w:rPr>
                <w:rStyle w:val="Hipervnculo"/>
                <w:rFonts w:ascii="Arial" w:hAnsi="Arial" w:cs="Arial"/>
                <w:noProof/>
              </w:rPr>
              <w:t>Sección Otros Servicios: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_Toc167292055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62</w:t>
            </w:r>
            <w:r w:rsidR="00B0112E" w:rsidRPr="001E363A">
              <w:rPr>
                <w:rFonts w:ascii="Arial" w:hAnsi="Arial" w:cs="Arial"/>
                <w:noProof/>
                <w:webHidden/>
              </w:rPr>
              <w:fldChar w:fldCharType="end"/>
            </w:r>
          </w:hyperlink>
        </w:p>
        <w:p w14:paraId="21FEA66D" w14:textId="55727291" w:rsidR="00B0112E" w:rsidRPr="001E363A" w:rsidRDefault="00FA544D">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7292056" w:history="1">
            <w:r w:rsidR="00B0112E" w:rsidRPr="001E363A">
              <w:rPr>
                <w:rStyle w:val="Hipervnculo"/>
                <w:rFonts w:ascii="Arial" w:hAnsi="Arial" w:cs="Arial"/>
                <w:noProof/>
                <w:lang w:val="es-ES"/>
              </w:rPr>
              <w:t>5.8.</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 xml:space="preserve">FUNCIONALIDAD </w:t>
            </w:r>
            <w:r w:rsidR="00B0112E" w:rsidRPr="001E363A">
              <w:rPr>
                <w:rStyle w:val="Hipervnculo"/>
                <w:rFonts w:ascii="Arial" w:hAnsi="Arial" w:cs="Arial"/>
                <w:noProof/>
                <w:lang w:val="es-ES"/>
              </w:rPr>
              <w:t>5</w:t>
            </w:r>
            <w:r w:rsidR="00B0112E" w:rsidRPr="001E363A">
              <w:rPr>
                <w:rStyle w:val="Hipervnculo"/>
                <w:rFonts w:ascii="Arial" w:hAnsi="Arial" w:cs="Arial"/>
                <w:noProof/>
              </w:rPr>
              <w:t xml:space="preserve">: </w:t>
            </w:r>
            <w:r w:rsidR="00B0112E" w:rsidRPr="001E363A">
              <w:rPr>
                <w:rStyle w:val="Hipervnculo"/>
                <w:rFonts w:ascii="Arial" w:hAnsi="Arial" w:cs="Arial"/>
                <w:noProof/>
                <w:lang w:val="es-ES"/>
              </w:rPr>
              <w:t>POI</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_Toc167292056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85</w:t>
            </w:r>
            <w:r w:rsidR="00B0112E" w:rsidRPr="001E363A">
              <w:rPr>
                <w:rFonts w:ascii="Arial" w:hAnsi="Arial" w:cs="Arial"/>
                <w:noProof/>
                <w:webHidden/>
              </w:rPr>
              <w:fldChar w:fldCharType="end"/>
            </w:r>
          </w:hyperlink>
        </w:p>
        <w:p w14:paraId="41435739" w14:textId="0877075E" w:rsidR="00B0112E" w:rsidRPr="001E363A" w:rsidRDefault="00FA544D">
          <w:pPr>
            <w:pStyle w:val="TDC3"/>
            <w:tabs>
              <w:tab w:val="left" w:pos="1320"/>
              <w:tab w:val="right" w:leader="dot" w:pos="8495"/>
            </w:tabs>
            <w:rPr>
              <w:rFonts w:ascii="Arial" w:eastAsiaTheme="minorEastAsia" w:hAnsi="Arial" w:cs="Arial"/>
              <w:i w:val="0"/>
              <w:iCs w:val="0"/>
              <w:noProof/>
              <w:sz w:val="22"/>
              <w:szCs w:val="22"/>
              <w:lang w:eastAsia="es-PE"/>
            </w:rPr>
          </w:pPr>
          <w:hyperlink w:anchor="_Toc167292057" w:history="1">
            <w:r w:rsidR="00B0112E" w:rsidRPr="001E363A">
              <w:rPr>
                <w:rStyle w:val="Hipervnculo"/>
                <w:rFonts w:ascii="Arial" w:hAnsi="Arial" w:cs="Arial"/>
                <w:noProof/>
                <w:lang w:val="es-ES"/>
              </w:rPr>
              <w:t>5.8.1.</w:t>
            </w:r>
            <w:r w:rsidR="00B0112E" w:rsidRPr="001E363A">
              <w:rPr>
                <w:rFonts w:ascii="Arial" w:eastAsiaTheme="minorEastAsia" w:hAnsi="Arial" w:cs="Arial"/>
                <w:i w:val="0"/>
                <w:iCs w:val="0"/>
                <w:noProof/>
                <w:sz w:val="22"/>
                <w:szCs w:val="22"/>
                <w:lang w:eastAsia="es-PE"/>
              </w:rPr>
              <w:tab/>
            </w:r>
            <w:r w:rsidR="00B0112E" w:rsidRPr="001E363A">
              <w:rPr>
                <w:rStyle w:val="Hipervnculo"/>
                <w:rFonts w:ascii="Arial" w:hAnsi="Arial" w:cs="Arial"/>
                <w:noProof/>
                <w:lang w:val="es-ES"/>
              </w:rPr>
              <w:t>Listado de Planes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_Toc167292057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85</w:t>
            </w:r>
            <w:r w:rsidR="00B0112E" w:rsidRPr="001E363A">
              <w:rPr>
                <w:rFonts w:ascii="Arial" w:hAnsi="Arial" w:cs="Arial"/>
                <w:noProof/>
                <w:webHidden/>
              </w:rPr>
              <w:fldChar w:fldCharType="end"/>
            </w:r>
          </w:hyperlink>
        </w:p>
        <w:p w14:paraId="4F760551" w14:textId="3EB42DAA" w:rsidR="00B0112E" w:rsidRPr="001E363A" w:rsidRDefault="00FA544D">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2058" w:history="1">
            <w:r w:rsidR="00B0112E" w:rsidRPr="001E363A">
              <w:rPr>
                <w:rStyle w:val="Hipervnculo"/>
                <w:rFonts w:ascii="Arial" w:eastAsiaTheme="majorEastAsia" w:hAnsi="Arial" w:cs="Arial"/>
                <w:noProof/>
                <w:lang w:eastAsia="en-US"/>
              </w:rPr>
              <w:t>6.</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eastAsiaTheme="majorEastAsia" w:hAnsi="Arial" w:cs="Arial"/>
                <w:noProof/>
                <w:lang w:eastAsia="en-US"/>
              </w:rPr>
              <w:t>DIAGRAMA DFD NIVEL USUARIO</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_Toc167292058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87</w:t>
            </w:r>
            <w:r w:rsidR="00B0112E" w:rsidRPr="001E363A">
              <w:rPr>
                <w:rFonts w:ascii="Arial" w:hAnsi="Arial" w:cs="Arial"/>
                <w:noProof/>
                <w:webHidden/>
              </w:rPr>
              <w:fldChar w:fldCharType="end"/>
            </w:r>
          </w:hyperlink>
        </w:p>
        <w:p w14:paraId="7DB6C592" w14:textId="1192C4D2" w:rsidR="00B0112E" w:rsidRPr="001E363A" w:rsidRDefault="00FA544D">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7292059" w:history="1">
            <w:r w:rsidR="00B0112E" w:rsidRPr="001E363A">
              <w:rPr>
                <w:rStyle w:val="Hipervnculo"/>
                <w:rFonts w:ascii="Arial" w:hAnsi="Arial" w:cs="Arial"/>
                <w:noProof/>
              </w:rPr>
              <w:t>7.</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CONSIDERACIONES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_Toc167292059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87</w:t>
            </w:r>
            <w:r w:rsidR="00B0112E" w:rsidRPr="001E363A">
              <w:rPr>
                <w:rFonts w:ascii="Arial" w:hAnsi="Arial" w:cs="Arial"/>
                <w:noProof/>
                <w:webHidden/>
              </w:rPr>
              <w:fldChar w:fldCharType="end"/>
            </w:r>
          </w:hyperlink>
        </w:p>
        <w:p w14:paraId="67C66760" w14:textId="653678AE" w:rsidR="00B0112E" w:rsidRDefault="00FA544D">
          <w:pPr>
            <w:pStyle w:val="TDC1"/>
            <w:tabs>
              <w:tab w:val="left" w:pos="440"/>
              <w:tab w:val="right" w:leader="dot" w:pos="8495"/>
            </w:tabs>
            <w:rPr>
              <w:rFonts w:eastAsiaTheme="minorEastAsia" w:cstheme="minorBidi"/>
              <w:b w:val="0"/>
              <w:bCs w:val="0"/>
              <w:caps w:val="0"/>
              <w:noProof/>
              <w:sz w:val="22"/>
              <w:szCs w:val="22"/>
              <w:lang w:eastAsia="es-PE"/>
            </w:rPr>
          </w:pPr>
          <w:hyperlink w:anchor="_Toc167292060" w:history="1">
            <w:r w:rsidR="00B0112E" w:rsidRPr="001E363A">
              <w:rPr>
                <w:rStyle w:val="Hipervnculo"/>
                <w:rFonts w:ascii="Arial" w:hAnsi="Arial" w:cs="Arial"/>
                <w:noProof/>
              </w:rPr>
              <w:t>8.</w:t>
            </w:r>
            <w:r w:rsidR="00B0112E" w:rsidRPr="001E363A">
              <w:rPr>
                <w:rFonts w:ascii="Arial" w:eastAsiaTheme="minorEastAsia" w:hAnsi="Arial" w:cs="Arial"/>
                <w:b w:val="0"/>
                <w:bCs w:val="0"/>
                <w:caps w:val="0"/>
                <w:noProof/>
                <w:sz w:val="22"/>
                <w:szCs w:val="22"/>
                <w:lang w:eastAsia="es-PE"/>
              </w:rPr>
              <w:tab/>
            </w:r>
            <w:r w:rsidR="00B0112E" w:rsidRPr="001E363A">
              <w:rPr>
                <w:rStyle w:val="Hipervnculo"/>
                <w:rFonts w:ascii="Arial" w:hAnsi="Arial" w:cs="Arial"/>
                <w:noProof/>
              </w:rPr>
              <w:t>ANEXOS</w:t>
            </w:r>
            <w:r w:rsidR="00B0112E" w:rsidRPr="001E363A">
              <w:rPr>
                <w:rFonts w:ascii="Arial" w:hAnsi="Arial" w:cs="Arial"/>
                <w:noProof/>
                <w:webHidden/>
              </w:rPr>
              <w:tab/>
            </w:r>
            <w:r w:rsidR="00B0112E" w:rsidRPr="001E363A">
              <w:rPr>
                <w:rFonts w:ascii="Arial" w:hAnsi="Arial" w:cs="Arial"/>
                <w:noProof/>
                <w:webHidden/>
              </w:rPr>
              <w:fldChar w:fldCharType="begin"/>
            </w:r>
            <w:r w:rsidR="00B0112E" w:rsidRPr="001E363A">
              <w:rPr>
                <w:rFonts w:ascii="Arial" w:hAnsi="Arial" w:cs="Arial"/>
                <w:noProof/>
                <w:webHidden/>
              </w:rPr>
              <w:instrText xml:space="preserve"> PAGEREF _Toc167292060 \h </w:instrText>
            </w:r>
            <w:r w:rsidR="00B0112E" w:rsidRPr="001E363A">
              <w:rPr>
                <w:rFonts w:ascii="Arial" w:hAnsi="Arial" w:cs="Arial"/>
                <w:noProof/>
                <w:webHidden/>
              </w:rPr>
            </w:r>
            <w:r w:rsidR="00B0112E" w:rsidRPr="001E363A">
              <w:rPr>
                <w:rFonts w:ascii="Arial" w:hAnsi="Arial" w:cs="Arial"/>
                <w:noProof/>
                <w:webHidden/>
              </w:rPr>
              <w:fldChar w:fldCharType="separate"/>
            </w:r>
            <w:r w:rsidR="004844AA" w:rsidRPr="001E363A">
              <w:rPr>
                <w:rFonts w:ascii="Arial" w:hAnsi="Arial" w:cs="Arial"/>
                <w:noProof/>
                <w:webHidden/>
              </w:rPr>
              <w:t>88</w:t>
            </w:r>
            <w:r w:rsidR="00B0112E" w:rsidRPr="001E363A">
              <w:rPr>
                <w:rFonts w:ascii="Arial" w:hAnsi="Arial" w:cs="Arial"/>
                <w:noProof/>
                <w:webHidden/>
              </w:rPr>
              <w:fldChar w:fldCharType="end"/>
            </w:r>
          </w:hyperlink>
        </w:p>
        <w:p w14:paraId="232C7782" w14:textId="4178B919" w:rsidR="003474C9" w:rsidRPr="003474C9" w:rsidRDefault="00A65B13" w:rsidP="003474C9">
          <w:pPr>
            <w:pStyle w:val="TDC1"/>
            <w:rPr>
              <w:rFonts w:ascii="Arial" w:hAnsi="Arial" w:cs="Arial"/>
              <w:color w:val="0000FF"/>
              <w:sz w:val="22"/>
              <w:szCs w:val="22"/>
              <w:u w:val="single"/>
            </w:rPr>
          </w:pPr>
          <w:r w:rsidRPr="00CD20DB">
            <w:rPr>
              <w:rStyle w:val="Hipervnculo"/>
              <w:rFonts w:ascii="Arial" w:hAnsi="Arial" w:cs="Arial"/>
              <w:sz w:val="22"/>
              <w:szCs w:val="22"/>
            </w:rPr>
            <w:fldChar w:fldCharType="end"/>
          </w:r>
        </w:p>
      </w:sdtContent>
    </w:sdt>
    <w:p w14:paraId="11B9FFF4" w14:textId="77777777" w:rsidR="003474C9" w:rsidRDefault="003474C9">
      <w:pPr>
        <w:pStyle w:val="Tabladeilustraciones"/>
        <w:tabs>
          <w:tab w:val="right" w:leader="dot" w:pos="8495"/>
        </w:tabs>
        <w:rPr>
          <w:b/>
          <w:bCs/>
          <w:sz w:val="20"/>
        </w:rPr>
      </w:pPr>
    </w:p>
    <w:p w14:paraId="3A238EA5" w14:textId="279CF162" w:rsidR="003D0FA6" w:rsidRDefault="003D0FA6">
      <w:pPr>
        <w:pStyle w:val="Tabladeilustraciones"/>
        <w:tabs>
          <w:tab w:val="right" w:leader="dot" w:pos="8495"/>
        </w:tabs>
        <w:rPr>
          <w:b/>
          <w:bCs/>
          <w:sz w:val="20"/>
        </w:rPr>
      </w:pPr>
      <w:r w:rsidRPr="009A0BEF">
        <w:rPr>
          <w:b/>
          <w:bCs/>
          <w:sz w:val="20"/>
        </w:rPr>
        <w:t>SUBMENÚ</w:t>
      </w:r>
    </w:p>
    <w:p w14:paraId="1C0442D8" w14:textId="77777777" w:rsidR="003474C9" w:rsidRPr="001E363A" w:rsidRDefault="003474C9" w:rsidP="003474C9">
      <w:pPr>
        <w:rPr>
          <w:rFonts w:cs="Arial"/>
        </w:rPr>
      </w:pPr>
    </w:p>
    <w:p w14:paraId="6368D8D4" w14:textId="5E3A0666" w:rsidR="003D0FA6" w:rsidRPr="001E363A" w:rsidRDefault="003D0FA6">
      <w:pPr>
        <w:pStyle w:val="Tabladeilustraciones"/>
        <w:tabs>
          <w:tab w:val="right" w:leader="dot" w:pos="8495"/>
        </w:tabs>
        <w:rPr>
          <w:rFonts w:eastAsiaTheme="minorEastAsia" w:cs="Arial"/>
          <w:noProof/>
          <w:sz w:val="20"/>
          <w:lang w:eastAsia="es-PE"/>
        </w:rPr>
      </w:pPr>
      <w:r w:rsidRPr="001E363A">
        <w:rPr>
          <w:rFonts w:cs="Arial"/>
          <w:b/>
          <w:bCs/>
          <w:sz w:val="20"/>
        </w:rPr>
        <w:fldChar w:fldCharType="begin"/>
      </w:r>
      <w:r w:rsidRPr="001E363A">
        <w:rPr>
          <w:rFonts w:cs="Arial"/>
          <w:b/>
          <w:bCs/>
          <w:sz w:val="20"/>
        </w:rPr>
        <w:instrText xml:space="preserve"> TOC \h \z \c "Submenú" </w:instrText>
      </w:r>
      <w:r w:rsidRPr="001E363A">
        <w:rPr>
          <w:rFonts w:cs="Arial"/>
          <w:b/>
          <w:bCs/>
          <w:sz w:val="20"/>
        </w:rPr>
        <w:fldChar w:fldCharType="separate"/>
      </w:r>
      <w:hyperlink w:anchor="_Toc163122769" w:history="1">
        <w:r w:rsidRPr="001E363A">
          <w:rPr>
            <w:rStyle w:val="Hipervnculo"/>
            <w:rFonts w:cs="Arial"/>
            <w:noProof/>
            <w:sz w:val="20"/>
          </w:rPr>
          <w:t>Submenú 1: Configuración - Listar Actividades de Catálogo de servicios</w:t>
        </w:r>
        <w:r w:rsidRPr="001E363A">
          <w:rPr>
            <w:rFonts w:cs="Arial"/>
            <w:noProof/>
            <w:webHidden/>
            <w:sz w:val="20"/>
          </w:rPr>
          <w:tab/>
        </w:r>
        <w:r w:rsidRPr="001E363A">
          <w:rPr>
            <w:rFonts w:cs="Arial"/>
            <w:noProof/>
            <w:webHidden/>
            <w:sz w:val="20"/>
          </w:rPr>
          <w:fldChar w:fldCharType="begin"/>
        </w:r>
        <w:r w:rsidRPr="001E363A">
          <w:rPr>
            <w:rFonts w:cs="Arial"/>
            <w:noProof/>
            <w:webHidden/>
            <w:sz w:val="20"/>
          </w:rPr>
          <w:instrText xml:space="preserve"> PAGEREF _Toc163122769 \h </w:instrText>
        </w:r>
        <w:r w:rsidRPr="001E363A">
          <w:rPr>
            <w:rFonts w:cs="Arial"/>
            <w:noProof/>
            <w:webHidden/>
            <w:sz w:val="20"/>
          </w:rPr>
        </w:r>
        <w:r w:rsidRPr="001E363A">
          <w:rPr>
            <w:rFonts w:cs="Arial"/>
            <w:noProof/>
            <w:webHidden/>
            <w:sz w:val="20"/>
          </w:rPr>
          <w:fldChar w:fldCharType="separate"/>
        </w:r>
        <w:r w:rsidR="001E363A">
          <w:rPr>
            <w:rFonts w:cs="Arial"/>
            <w:noProof/>
            <w:webHidden/>
            <w:sz w:val="20"/>
          </w:rPr>
          <w:t>10</w:t>
        </w:r>
        <w:r w:rsidRPr="001E363A">
          <w:rPr>
            <w:rFonts w:cs="Arial"/>
            <w:noProof/>
            <w:webHidden/>
            <w:sz w:val="20"/>
          </w:rPr>
          <w:fldChar w:fldCharType="end"/>
        </w:r>
      </w:hyperlink>
    </w:p>
    <w:p w14:paraId="485324F1" w14:textId="590F2B23" w:rsidR="003D0FA6" w:rsidRPr="001E363A" w:rsidRDefault="00FA544D">
      <w:pPr>
        <w:pStyle w:val="Tabladeilustraciones"/>
        <w:tabs>
          <w:tab w:val="right" w:leader="dot" w:pos="8495"/>
        </w:tabs>
        <w:rPr>
          <w:rFonts w:eastAsiaTheme="minorEastAsia" w:cs="Arial"/>
          <w:noProof/>
          <w:sz w:val="20"/>
          <w:lang w:eastAsia="es-PE"/>
        </w:rPr>
      </w:pPr>
      <w:hyperlink w:anchor="_Toc163122770" w:history="1">
        <w:r w:rsidR="003D0FA6" w:rsidRPr="001E363A">
          <w:rPr>
            <w:rStyle w:val="Hipervnculo"/>
            <w:rFonts w:cs="Arial"/>
            <w:noProof/>
            <w:sz w:val="20"/>
          </w:rPr>
          <w:t>Submenú 2: Capacidad Opera</w:t>
        </w:r>
        <w:r w:rsidR="003D0FA6" w:rsidRPr="001E363A">
          <w:rPr>
            <w:rStyle w:val="Hipervnculo"/>
            <w:rFonts w:cs="Arial"/>
            <w:noProof/>
            <w:sz w:val="20"/>
          </w:rPr>
          <w:t>t</w:t>
        </w:r>
        <w:r w:rsidR="003D0FA6" w:rsidRPr="001E363A">
          <w:rPr>
            <w:rStyle w:val="Hipervnculo"/>
            <w:rFonts w:cs="Arial"/>
            <w:noProof/>
            <w:sz w:val="20"/>
          </w:rPr>
          <w:t>iva - Registrar Capacidad Operativa – OP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_Toc163122770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10</w:t>
        </w:r>
        <w:r w:rsidR="003D0FA6" w:rsidRPr="001E363A">
          <w:rPr>
            <w:rFonts w:cs="Arial"/>
            <w:noProof/>
            <w:webHidden/>
            <w:sz w:val="20"/>
          </w:rPr>
          <w:fldChar w:fldCharType="end"/>
        </w:r>
      </w:hyperlink>
    </w:p>
    <w:p w14:paraId="38BD08EB" w14:textId="034CEC6E" w:rsidR="003D0FA6" w:rsidRPr="001E363A" w:rsidRDefault="00FA544D">
      <w:pPr>
        <w:pStyle w:val="Tabladeilustraciones"/>
        <w:tabs>
          <w:tab w:val="right" w:leader="dot" w:pos="8495"/>
        </w:tabs>
        <w:rPr>
          <w:rFonts w:eastAsiaTheme="minorEastAsia" w:cs="Arial"/>
          <w:noProof/>
          <w:sz w:val="20"/>
          <w:lang w:eastAsia="es-PE"/>
        </w:rPr>
      </w:pPr>
      <w:hyperlink w:anchor="_Toc163122771" w:history="1">
        <w:r w:rsidR="003D0FA6" w:rsidRPr="001E363A">
          <w:rPr>
            <w:rStyle w:val="Hipervnculo"/>
            <w:rFonts w:cs="Arial"/>
            <w:noProof/>
            <w:sz w:val="20"/>
          </w:rPr>
          <w:t>Submenú 3: PNC - Listado de PNC - OP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_Toc163122771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10</w:t>
        </w:r>
        <w:r w:rsidR="003D0FA6" w:rsidRPr="001E363A">
          <w:rPr>
            <w:rFonts w:cs="Arial"/>
            <w:noProof/>
            <w:webHidden/>
            <w:sz w:val="20"/>
          </w:rPr>
          <w:fldChar w:fldCharType="end"/>
        </w:r>
      </w:hyperlink>
    </w:p>
    <w:p w14:paraId="470BF145" w14:textId="66E4F116" w:rsidR="003D0FA6" w:rsidRPr="001E363A" w:rsidRDefault="00FA544D">
      <w:pPr>
        <w:pStyle w:val="Tabladeilustraciones"/>
        <w:tabs>
          <w:tab w:val="right" w:leader="dot" w:pos="8495"/>
        </w:tabs>
        <w:rPr>
          <w:rFonts w:eastAsiaTheme="minorEastAsia" w:cs="Arial"/>
          <w:noProof/>
          <w:sz w:val="20"/>
          <w:lang w:eastAsia="es-PE"/>
        </w:rPr>
      </w:pPr>
      <w:hyperlink w:anchor="_Toc163122772" w:history="1">
        <w:r w:rsidR="003D0FA6" w:rsidRPr="001E363A">
          <w:rPr>
            <w:rStyle w:val="Hipervnculo"/>
            <w:rFonts w:cs="Arial"/>
            <w:noProof/>
            <w:sz w:val="20"/>
          </w:rPr>
          <w:t>Submenú 4: PNC - Distribución d</w:t>
        </w:r>
        <w:r w:rsidR="003D0FA6" w:rsidRPr="001E363A">
          <w:rPr>
            <w:rStyle w:val="Hipervnculo"/>
            <w:rFonts w:cs="Arial"/>
            <w:noProof/>
            <w:sz w:val="20"/>
          </w:rPr>
          <w:t>e</w:t>
        </w:r>
        <w:r w:rsidR="003D0FA6" w:rsidRPr="001E363A">
          <w:rPr>
            <w:rStyle w:val="Hipervnculo"/>
            <w:rFonts w:cs="Arial"/>
            <w:noProof/>
            <w:sz w:val="20"/>
          </w:rPr>
          <w:t xml:space="preserve"> Me</w:t>
        </w:r>
        <w:r w:rsidR="003D0FA6" w:rsidRPr="001E363A">
          <w:rPr>
            <w:rStyle w:val="Hipervnculo"/>
            <w:rFonts w:cs="Arial"/>
            <w:noProof/>
            <w:sz w:val="20"/>
          </w:rPr>
          <w:t>t</w:t>
        </w:r>
        <w:r w:rsidR="003D0FA6" w:rsidRPr="001E363A">
          <w:rPr>
            <w:rStyle w:val="Hipervnculo"/>
            <w:rFonts w:cs="Arial"/>
            <w:noProof/>
            <w:sz w:val="20"/>
          </w:rPr>
          <w:t>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_Toc163122772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11</w:t>
        </w:r>
        <w:r w:rsidR="003D0FA6" w:rsidRPr="001E363A">
          <w:rPr>
            <w:rFonts w:cs="Arial"/>
            <w:noProof/>
            <w:webHidden/>
            <w:sz w:val="20"/>
          </w:rPr>
          <w:fldChar w:fldCharType="end"/>
        </w:r>
      </w:hyperlink>
    </w:p>
    <w:p w14:paraId="3033AC00" w14:textId="55CD10B7" w:rsidR="003D0FA6" w:rsidRPr="001E363A" w:rsidRDefault="00FA544D">
      <w:pPr>
        <w:pStyle w:val="Tabladeilustraciones"/>
        <w:tabs>
          <w:tab w:val="right" w:leader="dot" w:pos="8495"/>
        </w:tabs>
        <w:rPr>
          <w:rFonts w:eastAsiaTheme="minorEastAsia" w:cs="Arial"/>
          <w:noProof/>
          <w:sz w:val="20"/>
          <w:lang w:eastAsia="es-PE"/>
        </w:rPr>
      </w:pPr>
      <w:hyperlink w:anchor="_Toc163122773" w:history="1">
        <w:r w:rsidR="003D0FA6" w:rsidRPr="001E363A">
          <w:rPr>
            <w:rStyle w:val="Hipervnculo"/>
            <w:rFonts w:cs="Arial"/>
            <w:noProof/>
            <w:sz w:val="20"/>
          </w:rPr>
          <w:t>Submenú 5: Plan Operativo - Planes Operativos UO(POU) – OP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_Toc163122773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11</w:t>
        </w:r>
        <w:r w:rsidR="003D0FA6" w:rsidRPr="001E363A">
          <w:rPr>
            <w:rFonts w:cs="Arial"/>
            <w:noProof/>
            <w:webHidden/>
            <w:sz w:val="20"/>
          </w:rPr>
          <w:fldChar w:fldCharType="end"/>
        </w:r>
      </w:hyperlink>
    </w:p>
    <w:p w14:paraId="6679E698" w14:textId="495A3DDD" w:rsidR="003D0FA6" w:rsidRPr="009A0BEF" w:rsidRDefault="003D0FA6" w:rsidP="00381611">
      <w:pPr>
        <w:rPr>
          <w:b/>
          <w:bCs/>
          <w:sz w:val="20"/>
        </w:rPr>
      </w:pPr>
      <w:r w:rsidRPr="001E363A">
        <w:rPr>
          <w:rFonts w:cs="Arial"/>
          <w:b/>
          <w:bCs/>
          <w:sz w:val="20"/>
        </w:rPr>
        <w:fldChar w:fldCharType="end"/>
      </w:r>
    </w:p>
    <w:p w14:paraId="5352771D" w14:textId="77777777" w:rsidR="003D0FA6" w:rsidRPr="009A0BEF" w:rsidRDefault="003D0FA6" w:rsidP="00381611">
      <w:pPr>
        <w:rPr>
          <w:b/>
          <w:bCs/>
          <w:sz w:val="20"/>
        </w:rPr>
      </w:pPr>
    </w:p>
    <w:p w14:paraId="07E78B81" w14:textId="6D904921" w:rsidR="00381611" w:rsidRPr="009A0BEF" w:rsidRDefault="00381611" w:rsidP="00381611">
      <w:pPr>
        <w:rPr>
          <w:rFonts w:asciiTheme="minorHAnsi" w:hAnsiTheme="minorHAnsi" w:cstheme="minorHAnsi"/>
          <w:b/>
          <w:bCs/>
          <w:sz w:val="20"/>
        </w:rPr>
      </w:pPr>
      <w:r w:rsidRPr="009A0BEF">
        <w:rPr>
          <w:b/>
          <w:bCs/>
          <w:sz w:val="20"/>
        </w:rPr>
        <w:t xml:space="preserve">ÍNDICE DE IMÁGENES </w:t>
      </w:r>
    </w:p>
    <w:p w14:paraId="1680DD6D" w14:textId="267F155F" w:rsidR="003D0FA6" w:rsidRPr="001E363A" w:rsidRDefault="00381611">
      <w:pPr>
        <w:pStyle w:val="Tabladeilustraciones"/>
        <w:tabs>
          <w:tab w:val="right" w:leader="dot" w:pos="8495"/>
        </w:tabs>
        <w:rPr>
          <w:rFonts w:eastAsiaTheme="minorEastAsia" w:cs="Arial"/>
          <w:noProof/>
          <w:sz w:val="20"/>
          <w:lang w:eastAsia="es-PE"/>
        </w:rPr>
      </w:pPr>
      <w:r w:rsidRPr="001E363A">
        <w:rPr>
          <w:rFonts w:cs="Arial"/>
          <w:sz w:val="20"/>
        </w:rPr>
        <w:fldChar w:fldCharType="begin"/>
      </w:r>
      <w:r w:rsidRPr="001E363A">
        <w:rPr>
          <w:rFonts w:cs="Arial"/>
          <w:sz w:val="20"/>
        </w:rPr>
        <w:instrText xml:space="preserve"> TOC \h \z \c "Imagen" </w:instrText>
      </w:r>
      <w:r w:rsidRPr="001E363A">
        <w:rPr>
          <w:rFonts w:cs="Arial"/>
          <w:sz w:val="20"/>
        </w:rPr>
        <w:fldChar w:fldCharType="separate"/>
      </w:r>
      <w:hyperlink w:anchor="_Toc163122603" w:history="1">
        <w:r w:rsidR="003D0FA6" w:rsidRPr="001E363A">
          <w:rPr>
            <w:rStyle w:val="Hipervnculo"/>
            <w:rFonts w:cs="Arial"/>
            <w:noProof/>
            <w:sz w:val="20"/>
          </w:rPr>
          <w:t>Imagen 1: Acceso al módulo de seguridad</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_Toc163122603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12</w:t>
        </w:r>
        <w:r w:rsidR="003D0FA6" w:rsidRPr="001E363A">
          <w:rPr>
            <w:rFonts w:cs="Arial"/>
            <w:noProof/>
            <w:webHidden/>
            <w:sz w:val="20"/>
          </w:rPr>
          <w:fldChar w:fldCharType="end"/>
        </w:r>
      </w:hyperlink>
    </w:p>
    <w:p w14:paraId="68BB5A3D" w14:textId="4B4DCE3F" w:rsidR="003D0FA6" w:rsidRPr="001E363A" w:rsidRDefault="00FA544D">
      <w:pPr>
        <w:pStyle w:val="Tabladeilustraciones"/>
        <w:tabs>
          <w:tab w:val="right" w:leader="dot" w:pos="8495"/>
        </w:tabs>
        <w:rPr>
          <w:rFonts w:eastAsiaTheme="minorEastAsia" w:cs="Arial"/>
          <w:noProof/>
          <w:sz w:val="20"/>
          <w:lang w:eastAsia="es-PE"/>
        </w:rPr>
      </w:pPr>
      <w:hyperlink w:anchor="_Toc163122604" w:history="1">
        <w:r w:rsidR="003D0FA6" w:rsidRPr="001E363A">
          <w:rPr>
            <w:rStyle w:val="Hipervnculo"/>
            <w:rFonts w:cs="Arial"/>
            <w:noProof/>
            <w:sz w:val="20"/>
          </w:rPr>
          <w:t>Imagen 2: Ingreso SISCO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_Toc163122604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12</w:t>
        </w:r>
        <w:r w:rsidR="003D0FA6" w:rsidRPr="001E363A">
          <w:rPr>
            <w:rFonts w:cs="Arial"/>
            <w:noProof/>
            <w:webHidden/>
            <w:sz w:val="20"/>
          </w:rPr>
          <w:fldChar w:fldCharType="end"/>
        </w:r>
      </w:hyperlink>
    </w:p>
    <w:p w14:paraId="7681C67A" w14:textId="63ABBBE8" w:rsidR="003D0FA6" w:rsidRPr="001E363A" w:rsidRDefault="00FA544D">
      <w:pPr>
        <w:pStyle w:val="Tabladeilustraciones"/>
        <w:tabs>
          <w:tab w:val="right" w:leader="dot" w:pos="8495"/>
        </w:tabs>
        <w:rPr>
          <w:rFonts w:eastAsiaTheme="minorEastAsia" w:cs="Arial"/>
          <w:noProof/>
          <w:sz w:val="20"/>
          <w:lang w:eastAsia="es-PE"/>
        </w:rPr>
      </w:pPr>
      <w:hyperlink w:anchor="_Toc163122605" w:history="1">
        <w:r w:rsidR="003D0FA6" w:rsidRPr="001E363A">
          <w:rPr>
            <w:rStyle w:val="Hipervnculo"/>
            <w:rFonts w:cs="Arial"/>
            <w:noProof/>
            <w:sz w:val="20"/>
          </w:rPr>
          <w:t>Imagen 3: Selección 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_Toc163122605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13</w:t>
        </w:r>
        <w:r w:rsidR="003D0FA6" w:rsidRPr="001E363A">
          <w:rPr>
            <w:rFonts w:cs="Arial"/>
            <w:noProof/>
            <w:webHidden/>
            <w:sz w:val="20"/>
          </w:rPr>
          <w:fldChar w:fldCharType="end"/>
        </w:r>
      </w:hyperlink>
    </w:p>
    <w:p w14:paraId="6BA81ADF" w14:textId="77968255" w:rsidR="003D0FA6" w:rsidRPr="001E363A" w:rsidRDefault="00FA544D">
      <w:pPr>
        <w:pStyle w:val="Tabladeilustraciones"/>
        <w:tabs>
          <w:tab w:val="right" w:leader="dot" w:pos="8495"/>
        </w:tabs>
        <w:rPr>
          <w:rFonts w:eastAsiaTheme="minorEastAsia" w:cs="Arial"/>
          <w:noProof/>
          <w:sz w:val="20"/>
          <w:lang w:eastAsia="es-PE"/>
        </w:rPr>
      </w:pPr>
      <w:hyperlink w:anchor="_Toc163122606" w:history="1">
        <w:r w:rsidR="003D0FA6" w:rsidRPr="001E363A">
          <w:rPr>
            <w:rStyle w:val="Hipervnculo"/>
            <w:rFonts w:cs="Arial"/>
            <w:noProof/>
            <w:sz w:val="20"/>
          </w:rPr>
          <w:t>Imagen 4: Selección Rol Operador Planeamiento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_Toc163122606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13</w:t>
        </w:r>
        <w:r w:rsidR="003D0FA6" w:rsidRPr="001E363A">
          <w:rPr>
            <w:rFonts w:cs="Arial"/>
            <w:noProof/>
            <w:webHidden/>
            <w:sz w:val="20"/>
          </w:rPr>
          <w:fldChar w:fldCharType="end"/>
        </w:r>
      </w:hyperlink>
    </w:p>
    <w:p w14:paraId="2B1BD439" w14:textId="20D2047D" w:rsidR="003D0FA6" w:rsidRPr="001E363A" w:rsidRDefault="00FA544D">
      <w:pPr>
        <w:pStyle w:val="Tabladeilustraciones"/>
        <w:tabs>
          <w:tab w:val="right" w:leader="dot" w:pos="8495"/>
        </w:tabs>
        <w:rPr>
          <w:rFonts w:eastAsiaTheme="minorEastAsia" w:cs="Arial"/>
          <w:noProof/>
          <w:sz w:val="20"/>
          <w:lang w:eastAsia="es-PE"/>
        </w:rPr>
      </w:pPr>
      <w:hyperlink w:anchor="_Toc163122607" w:history="1">
        <w:r w:rsidR="003D0FA6" w:rsidRPr="001E363A">
          <w:rPr>
            <w:rStyle w:val="Hipervnculo"/>
            <w:rFonts w:cs="Arial"/>
            <w:noProof/>
            <w:sz w:val="20"/>
          </w:rPr>
          <w:t>Imagen 5: Acceso</w:t>
        </w:r>
        <w:r w:rsidR="003D0FA6" w:rsidRPr="001E363A">
          <w:rPr>
            <w:rStyle w:val="Hipervnculo"/>
            <w:rFonts w:cs="Arial"/>
            <w:noProof/>
            <w:sz w:val="20"/>
          </w:rPr>
          <w:t xml:space="preserve"> </w:t>
        </w:r>
        <w:r w:rsidR="003D0FA6" w:rsidRPr="001E363A">
          <w:rPr>
            <w:rStyle w:val="Hipervnculo"/>
            <w:rFonts w:cs="Arial"/>
            <w:noProof/>
            <w:sz w:val="20"/>
          </w:rPr>
          <w:t>a PSC</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_Toc163122607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14</w:t>
        </w:r>
        <w:r w:rsidR="003D0FA6" w:rsidRPr="001E363A">
          <w:rPr>
            <w:rFonts w:cs="Arial"/>
            <w:noProof/>
            <w:webHidden/>
            <w:sz w:val="20"/>
          </w:rPr>
          <w:fldChar w:fldCharType="end"/>
        </w:r>
      </w:hyperlink>
    </w:p>
    <w:p w14:paraId="65A9683F" w14:textId="5C39DF54" w:rsidR="003D0FA6" w:rsidRPr="001E363A" w:rsidRDefault="00FA544D">
      <w:pPr>
        <w:pStyle w:val="Tabladeilustraciones"/>
        <w:tabs>
          <w:tab w:val="right" w:leader="dot" w:pos="8495"/>
        </w:tabs>
        <w:rPr>
          <w:rFonts w:eastAsiaTheme="minorEastAsia" w:cs="Arial"/>
          <w:noProof/>
          <w:sz w:val="20"/>
          <w:lang w:eastAsia="es-PE"/>
        </w:rPr>
      </w:pPr>
      <w:hyperlink w:anchor="_Toc163122608" w:history="1">
        <w:r w:rsidR="003D0FA6" w:rsidRPr="001E363A">
          <w:rPr>
            <w:rStyle w:val="Hipervnculo"/>
            <w:rFonts w:cs="Arial"/>
            <w:noProof/>
            <w:sz w:val="20"/>
          </w:rPr>
          <w:t>Imagen 6: Menú PSC</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_Toc163122608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14</w:t>
        </w:r>
        <w:r w:rsidR="003D0FA6" w:rsidRPr="001E363A">
          <w:rPr>
            <w:rFonts w:cs="Arial"/>
            <w:noProof/>
            <w:webHidden/>
            <w:sz w:val="20"/>
          </w:rPr>
          <w:fldChar w:fldCharType="end"/>
        </w:r>
      </w:hyperlink>
    </w:p>
    <w:p w14:paraId="2F11150D" w14:textId="261CC746" w:rsidR="003D0FA6" w:rsidRPr="001E363A" w:rsidRDefault="00FA544D">
      <w:pPr>
        <w:pStyle w:val="Tabladeilustraciones"/>
        <w:tabs>
          <w:tab w:val="right" w:leader="dot" w:pos="8495"/>
        </w:tabs>
        <w:rPr>
          <w:rFonts w:eastAsiaTheme="minorEastAsia" w:cs="Arial"/>
          <w:noProof/>
          <w:sz w:val="20"/>
          <w:lang w:eastAsia="es-PE"/>
        </w:rPr>
      </w:pPr>
      <w:hyperlink w:anchor="_Toc163122609" w:history="1">
        <w:r w:rsidR="003D0FA6" w:rsidRPr="001E363A">
          <w:rPr>
            <w:rStyle w:val="Hipervnculo"/>
            <w:rFonts w:cs="Arial"/>
            <w:noProof/>
            <w:sz w:val="20"/>
          </w:rPr>
          <w:t>Imagen 7: Acceso a Listar Actividades de Catálogo de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_Toc163122609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15</w:t>
        </w:r>
        <w:r w:rsidR="003D0FA6" w:rsidRPr="001E363A">
          <w:rPr>
            <w:rFonts w:cs="Arial"/>
            <w:noProof/>
            <w:webHidden/>
            <w:sz w:val="20"/>
          </w:rPr>
          <w:fldChar w:fldCharType="end"/>
        </w:r>
      </w:hyperlink>
    </w:p>
    <w:p w14:paraId="3D61573C" w14:textId="4E8ECDAE" w:rsidR="003D0FA6" w:rsidRPr="001E363A" w:rsidRDefault="00FA544D">
      <w:pPr>
        <w:pStyle w:val="Tabladeilustraciones"/>
        <w:tabs>
          <w:tab w:val="right" w:leader="dot" w:pos="8495"/>
        </w:tabs>
        <w:rPr>
          <w:rFonts w:eastAsiaTheme="minorEastAsia" w:cs="Arial"/>
          <w:noProof/>
          <w:sz w:val="20"/>
          <w:lang w:eastAsia="es-PE"/>
        </w:rPr>
      </w:pPr>
      <w:hyperlink w:anchor="_Toc163122610" w:history="1">
        <w:r w:rsidR="003D0FA6" w:rsidRPr="001E363A">
          <w:rPr>
            <w:rStyle w:val="Hipervnculo"/>
            <w:rFonts w:cs="Arial"/>
            <w:noProof/>
            <w:sz w:val="20"/>
          </w:rPr>
          <w:t>Imagen 8: Formulario Actividades de Catálogo de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15</w:t>
        </w:r>
        <w:r w:rsidR="003D0FA6" w:rsidRPr="001E363A">
          <w:rPr>
            <w:rFonts w:cs="Arial"/>
            <w:noProof/>
            <w:webHidden/>
            <w:sz w:val="20"/>
          </w:rPr>
          <w:fldChar w:fldCharType="end"/>
        </w:r>
      </w:hyperlink>
    </w:p>
    <w:p w14:paraId="5A5C6586" w14:textId="4533073D" w:rsidR="003D0FA6" w:rsidRPr="001E363A" w:rsidRDefault="00FA544D">
      <w:pPr>
        <w:pStyle w:val="Tabladeilustraciones"/>
        <w:tabs>
          <w:tab w:val="right" w:leader="dot" w:pos="8495"/>
        </w:tabs>
        <w:rPr>
          <w:rFonts w:eastAsiaTheme="minorEastAsia" w:cs="Arial"/>
          <w:noProof/>
          <w:sz w:val="20"/>
          <w:lang w:eastAsia="es-PE"/>
        </w:rPr>
      </w:pPr>
      <w:hyperlink w:anchor="_Toc163122611" w:history="1">
        <w:r w:rsidR="003D0FA6" w:rsidRPr="001E363A">
          <w:rPr>
            <w:rStyle w:val="Hipervnculo"/>
            <w:rFonts w:cs="Arial"/>
            <w:noProof/>
            <w:sz w:val="20"/>
          </w:rPr>
          <w:t>Imagen 9: Sección Búsqueda Catálogos de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16</w:t>
        </w:r>
        <w:r w:rsidR="003D0FA6" w:rsidRPr="001E363A">
          <w:rPr>
            <w:rFonts w:cs="Arial"/>
            <w:noProof/>
            <w:webHidden/>
            <w:sz w:val="20"/>
          </w:rPr>
          <w:fldChar w:fldCharType="end"/>
        </w:r>
      </w:hyperlink>
    </w:p>
    <w:p w14:paraId="25AF9F85" w14:textId="1035C69C" w:rsidR="003D0FA6" w:rsidRPr="001E363A" w:rsidRDefault="00FA544D">
      <w:pPr>
        <w:pStyle w:val="Tabladeilustraciones"/>
        <w:tabs>
          <w:tab w:val="right" w:leader="dot" w:pos="8495"/>
        </w:tabs>
        <w:rPr>
          <w:rFonts w:eastAsiaTheme="minorEastAsia" w:cs="Arial"/>
          <w:noProof/>
          <w:sz w:val="20"/>
          <w:lang w:eastAsia="es-PE"/>
        </w:rPr>
      </w:pPr>
      <w:hyperlink w:anchor="_Toc163122612" w:history="1">
        <w:r w:rsidR="003D0FA6" w:rsidRPr="001E363A">
          <w:rPr>
            <w:rStyle w:val="Hipervnculo"/>
            <w:rFonts w:cs="Arial"/>
            <w:noProof/>
            <w:sz w:val="20"/>
          </w:rPr>
          <w:t>Imagen 10: Acceso a Registrar Capacidad Operativa – OP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16</w:t>
        </w:r>
        <w:r w:rsidR="003D0FA6" w:rsidRPr="001E363A">
          <w:rPr>
            <w:rFonts w:cs="Arial"/>
            <w:noProof/>
            <w:webHidden/>
            <w:sz w:val="20"/>
          </w:rPr>
          <w:fldChar w:fldCharType="end"/>
        </w:r>
      </w:hyperlink>
    </w:p>
    <w:p w14:paraId="5D8782FD" w14:textId="03EF417F" w:rsidR="003D0FA6" w:rsidRPr="001E363A" w:rsidRDefault="00FA544D">
      <w:pPr>
        <w:pStyle w:val="Tabladeilustraciones"/>
        <w:tabs>
          <w:tab w:val="right" w:leader="dot" w:pos="8495"/>
        </w:tabs>
        <w:rPr>
          <w:rFonts w:eastAsiaTheme="minorEastAsia" w:cs="Arial"/>
          <w:noProof/>
          <w:sz w:val="20"/>
          <w:lang w:eastAsia="es-PE"/>
        </w:rPr>
      </w:pPr>
      <w:hyperlink w:anchor="_Toc163122613" w:history="1">
        <w:r w:rsidR="003D0FA6" w:rsidRPr="001E363A">
          <w:rPr>
            <w:rStyle w:val="Hipervnculo"/>
            <w:rFonts w:cs="Arial"/>
            <w:noProof/>
            <w:sz w:val="20"/>
          </w:rPr>
          <w:t>Imagen 11: Formulario Determinar Capacidad Operativa – OP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17</w:t>
        </w:r>
        <w:r w:rsidR="003D0FA6" w:rsidRPr="001E363A">
          <w:rPr>
            <w:rFonts w:cs="Arial"/>
            <w:noProof/>
            <w:webHidden/>
            <w:sz w:val="20"/>
          </w:rPr>
          <w:fldChar w:fldCharType="end"/>
        </w:r>
      </w:hyperlink>
    </w:p>
    <w:p w14:paraId="32B8FD4D" w14:textId="0A0E86C7" w:rsidR="003D0FA6" w:rsidRPr="001E363A" w:rsidRDefault="00FA544D">
      <w:pPr>
        <w:pStyle w:val="Tabladeilustraciones"/>
        <w:tabs>
          <w:tab w:val="right" w:leader="dot" w:pos="8495"/>
        </w:tabs>
        <w:rPr>
          <w:rFonts w:eastAsiaTheme="minorEastAsia" w:cs="Arial"/>
          <w:noProof/>
          <w:sz w:val="20"/>
          <w:lang w:eastAsia="es-PE"/>
        </w:rPr>
      </w:pPr>
      <w:hyperlink w:anchor="_Toc163122614" w:history="1">
        <w:r w:rsidR="003D0FA6" w:rsidRPr="001E363A">
          <w:rPr>
            <w:rStyle w:val="Hipervnculo"/>
            <w:rFonts w:cs="Arial"/>
            <w:noProof/>
            <w:sz w:val="20"/>
          </w:rPr>
          <w:t>Imagen 12: Sección búsqueda Capacidad Operativa – OP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17</w:t>
        </w:r>
        <w:r w:rsidR="003D0FA6" w:rsidRPr="001E363A">
          <w:rPr>
            <w:rFonts w:cs="Arial"/>
            <w:noProof/>
            <w:webHidden/>
            <w:sz w:val="20"/>
          </w:rPr>
          <w:fldChar w:fldCharType="end"/>
        </w:r>
      </w:hyperlink>
    </w:p>
    <w:p w14:paraId="7DDA4132" w14:textId="388332A3" w:rsidR="003D0FA6" w:rsidRPr="001E363A" w:rsidRDefault="00FA544D">
      <w:pPr>
        <w:pStyle w:val="Tabladeilustraciones"/>
        <w:tabs>
          <w:tab w:val="right" w:leader="dot" w:pos="8495"/>
        </w:tabs>
        <w:rPr>
          <w:rFonts w:eastAsiaTheme="minorEastAsia" w:cs="Arial"/>
          <w:noProof/>
          <w:sz w:val="20"/>
          <w:lang w:eastAsia="es-PE"/>
        </w:rPr>
      </w:pPr>
      <w:hyperlink w:anchor="_Toc163122615" w:history="1">
        <w:r w:rsidR="003D0FA6" w:rsidRPr="001E363A">
          <w:rPr>
            <w:rStyle w:val="Hipervnculo"/>
            <w:rFonts w:cs="Arial"/>
            <w:noProof/>
            <w:sz w:val="20"/>
          </w:rPr>
          <w:t>Imagen 13: Sección Búsqueda Ver Información del colaborador-Opción 1</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18</w:t>
        </w:r>
        <w:r w:rsidR="003D0FA6" w:rsidRPr="001E363A">
          <w:rPr>
            <w:rFonts w:cs="Arial"/>
            <w:noProof/>
            <w:webHidden/>
            <w:sz w:val="20"/>
          </w:rPr>
          <w:fldChar w:fldCharType="end"/>
        </w:r>
      </w:hyperlink>
    </w:p>
    <w:p w14:paraId="39040D48" w14:textId="0242C534" w:rsidR="003D0FA6" w:rsidRPr="001E363A" w:rsidRDefault="00FA544D">
      <w:pPr>
        <w:pStyle w:val="Tabladeilustraciones"/>
        <w:tabs>
          <w:tab w:val="right" w:leader="dot" w:pos="8495"/>
        </w:tabs>
        <w:rPr>
          <w:rFonts w:eastAsiaTheme="minorEastAsia" w:cs="Arial"/>
          <w:noProof/>
          <w:sz w:val="20"/>
          <w:lang w:eastAsia="es-PE"/>
        </w:rPr>
      </w:pPr>
      <w:hyperlink w:anchor="_Toc163122616" w:history="1">
        <w:r w:rsidR="003D0FA6" w:rsidRPr="001E363A">
          <w:rPr>
            <w:rStyle w:val="Hipervnculo"/>
            <w:rFonts w:cs="Arial"/>
            <w:noProof/>
            <w:sz w:val="20"/>
          </w:rPr>
          <w:t>Imagen 14:Sección Búsqueda Ver Información del colaborador-Opción 2</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19</w:t>
        </w:r>
        <w:r w:rsidR="003D0FA6" w:rsidRPr="001E363A">
          <w:rPr>
            <w:rFonts w:cs="Arial"/>
            <w:noProof/>
            <w:webHidden/>
            <w:sz w:val="20"/>
          </w:rPr>
          <w:fldChar w:fldCharType="end"/>
        </w:r>
      </w:hyperlink>
    </w:p>
    <w:p w14:paraId="6B7E4F35" w14:textId="0292ED5A" w:rsidR="003D0FA6" w:rsidRPr="001E363A" w:rsidRDefault="00FA544D">
      <w:pPr>
        <w:pStyle w:val="Tabladeilustraciones"/>
        <w:tabs>
          <w:tab w:val="right" w:leader="dot" w:pos="8495"/>
        </w:tabs>
        <w:rPr>
          <w:rFonts w:eastAsiaTheme="minorEastAsia" w:cs="Arial"/>
          <w:noProof/>
          <w:sz w:val="20"/>
          <w:lang w:eastAsia="es-PE"/>
        </w:rPr>
      </w:pPr>
      <w:hyperlink w:anchor="_Toc163122617" w:history="1">
        <w:r w:rsidR="003D0FA6" w:rsidRPr="001E363A">
          <w:rPr>
            <w:rStyle w:val="Hipervnculo"/>
            <w:rFonts w:cs="Arial"/>
            <w:noProof/>
            <w:sz w:val="20"/>
          </w:rPr>
          <w:t>Imagen 15: Formulario Ver Información del colaborador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19</w:t>
        </w:r>
        <w:r w:rsidR="003D0FA6" w:rsidRPr="001E363A">
          <w:rPr>
            <w:rFonts w:cs="Arial"/>
            <w:noProof/>
            <w:webHidden/>
            <w:sz w:val="20"/>
          </w:rPr>
          <w:fldChar w:fldCharType="end"/>
        </w:r>
      </w:hyperlink>
    </w:p>
    <w:p w14:paraId="67B18C1A" w14:textId="10A016F7" w:rsidR="003D0FA6" w:rsidRPr="001E363A" w:rsidRDefault="00FA544D">
      <w:pPr>
        <w:pStyle w:val="Tabladeilustraciones"/>
        <w:tabs>
          <w:tab w:val="right" w:leader="dot" w:pos="8495"/>
        </w:tabs>
        <w:rPr>
          <w:rFonts w:eastAsiaTheme="minorEastAsia" w:cs="Arial"/>
          <w:noProof/>
          <w:sz w:val="20"/>
          <w:lang w:eastAsia="es-PE"/>
        </w:rPr>
      </w:pPr>
      <w:hyperlink w:anchor="_Toc163122618" w:history="1">
        <w:r w:rsidR="003D0FA6" w:rsidRPr="001E363A">
          <w:rPr>
            <w:rStyle w:val="Hipervnculo"/>
            <w:rFonts w:cs="Arial"/>
            <w:noProof/>
            <w:sz w:val="20"/>
          </w:rPr>
          <w:t>Imagen 16: Deducciones - Opción 1</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20</w:t>
        </w:r>
        <w:r w:rsidR="003D0FA6" w:rsidRPr="001E363A">
          <w:rPr>
            <w:rFonts w:cs="Arial"/>
            <w:noProof/>
            <w:webHidden/>
            <w:sz w:val="20"/>
          </w:rPr>
          <w:fldChar w:fldCharType="end"/>
        </w:r>
      </w:hyperlink>
    </w:p>
    <w:p w14:paraId="2158B85C" w14:textId="199EB46C" w:rsidR="003D0FA6" w:rsidRPr="001E363A" w:rsidRDefault="00FA544D">
      <w:pPr>
        <w:pStyle w:val="Tabladeilustraciones"/>
        <w:tabs>
          <w:tab w:val="right" w:leader="dot" w:pos="8495"/>
        </w:tabs>
        <w:rPr>
          <w:rFonts w:eastAsiaTheme="minorEastAsia" w:cs="Arial"/>
          <w:noProof/>
          <w:sz w:val="20"/>
          <w:lang w:eastAsia="es-PE"/>
        </w:rPr>
      </w:pPr>
      <w:hyperlink w:anchor="_Toc163122619" w:history="1">
        <w:r w:rsidR="003D0FA6" w:rsidRPr="001E363A">
          <w:rPr>
            <w:rStyle w:val="Hipervnculo"/>
            <w:rFonts w:cs="Arial"/>
            <w:noProof/>
            <w:sz w:val="20"/>
          </w:rPr>
          <w:t>Imagen 17: Deducciones - Opción 2</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_Toc163122619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20</w:t>
        </w:r>
        <w:r w:rsidR="003D0FA6" w:rsidRPr="001E363A">
          <w:rPr>
            <w:rFonts w:cs="Arial"/>
            <w:noProof/>
            <w:webHidden/>
            <w:sz w:val="20"/>
          </w:rPr>
          <w:fldChar w:fldCharType="end"/>
        </w:r>
      </w:hyperlink>
    </w:p>
    <w:p w14:paraId="63A55F03" w14:textId="6D4F827D" w:rsidR="003D0FA6" w:rsidRPr="001E363A" w:rsidRDefault="00FA544D">
      <w:pPr>
        <w:pStyle w:val="Tabladeilustraciones"/>
        <w:tabs>
          <w:tab w:val="right" w:leader="dot" w:pos="8495"/>
        </w:tabs>
        <w:rPr>
          <w:rFonts w:eastAsiaTheme="minorEastAsia" w:cs="Arial"/>
          <w:noProof/>
          <w:sz w:val="20"/>
          <w:lang w:eastAsia="es-PE"/>
        </w:rPr>
      </w:pPr>
      <w:hyperlink w:anchor="_Toc163122620" w:history="1">
        <w:r w:rsidR="003D0FA6" w:rsidRPr="001E363A">
          <w:rPr>
            <w:rStyle w:val="Hipervnculo"/>
            <w:rFonts w:cs="Arial"/>
            <w:noProof/>
            <w:sz w:val="20"/>
          </w:rPr>
          <w:t>Imagen 18: Formulario Deducciones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21</w:t>
        </w:r>
        <w:r w:rsidR="003D0FA6" w:rsidRPr="001E363A">
          <w:rPr>
            <w:rFonts w:cs="Arial"/>
            <w:noProof/>
            <w:webHidden/>
            <w:sz w:val="20"/>
          </w:rPr>
          <w:fldChar w:fldCharType="end"/>
        </w:r>
      </w:hyperlink>
    </w:p>
    <w:p w14:paraId="5A3ADBC4" w14:textId="66F4AD4E" w:rsidR="003D0FA6" w:rsidRPr="001E363A" w:rsidRDefault="00FA544D">
      <w:pPr>
        <w:pStyle w:val="Tabladeilustraciones"/>
        <w:tabs>
          <w:tab w:val="right" w:leader="dot" w:pos="8495"/>
        </w:tabs>
        <w:rPr>
          <w:rFonts w:eastAsiaTheme="minorEastAsia" w:cs="Arial"/>
          <w:noProof/>
          <w:sz w:val="20"/>
          <w:lang w:eastAsia="es-PE"/>
        </w:rPr>
      </w:pPr>
      <w:hyperlink w:anchor="_Toc163122621" w:history="1">
        <w:r w:rsidR="003D0FA6" w:rsidRPr="001E363A">
          <w:rPr>
            <w:rStyle w:val="Hipervnculo"/>
            <w:rFonts w:cs="Arial"/>
            <w:noProof/>
            <w:sz w:val="20"/>
          </w:rPr>
          <w:t>Imagen 19: Deducciones Cope</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22</w:t>
        </w:r>
        <w:r w:rsidR="003D0FA6" w:rsidRPr="001E363A">
          <w:rPr>
            <w:rFonts w:cs="Arial"/>
            <w:noProof/>
            <w:webHidden/>
            <w:sz w:val="20"/>
          </w:rPr>
          <w:fldChar w:fldCharType="end"/>
        </w:r>
      </w:hyperlink>
    </w:p>
    <w:p w14:paraId="1F0DDAB4" w14:textId="59ADEC4E" w:rsidR="003D0FA6" w:rsidRPr="001E363A" w:rsidRDefault="00FA544D">
      <w:pPr>
        <w:pStyle w:val="Tabladeilustraciones"/>
        <w:tabs>
          <w:tab w:val="right" w:leader="dot" w:pos="8495"/>
        </w:tabs>
        <w:rPr>
          <w:rFonts w:eastAsiaTheme="minorEastAsia" w:cs="Arial"/>
          <w:noProof/>
          <w:sz w:val="20"/>
          <w:lang w:eastAsia="es-PE"/>
        </w:rPr>
      </w:pPr>
      <w:hyperlink w:anchor="_Toc163122622" w:history="1">
        <w:r w:rsidR="003D0FA6" w:rsidRPr="001E363A">
          <w:rPr>
            <w:rStyle w:val="Hipervnculo"/>
            <w:rFonts w:cs="Arial"/>
            <w:noProof/>
            <w:sz w:val="20"/>
          </w:rPr>
          <w:t>Imagen 20: Editar Deducciones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22</w:t>
        </w:r>
        <w:r w:rsidR="003D0FA6" w:rsidRPr="001E363A">
          <w:rPr>
            <w:rFonts w:cs="Arial"/>
            <w:noProof/>
            <w:webHidden/>
            <w:sz w:val="20"/>
          </w:rPr>
          <w:fldChar w:fldCharType="end"/>
        </w:r>
      </w:hyperlink>
    </w:p>
    <w:p w14:paraId="718BDF77" w14:textId="044B62A4" w:rsidR="003D0FA6" w:rsidRPr="001E363A" w:rsidRDefault="00FA544D">
      <w:pPr>
        <w:pStyle w:val="Tabladeilustraciones"/>
        <w:tabs>
          <w:tab w:val="right" w:leader="dot" w:pos="8495"/>
        </w:tabs>
        <w:rPr>
          <w:rFonts w:eastAsiaTheme="minorEastAsia" w:cs="Arial"/>
          <w:noProof/>
          <w:sz w:val="20"/>
          <w:lang w:eastAsia="es-PE"/>
        </w:rPr>
      </w:pPr>
      <w:hyperlink w:anchor="_Toc163122623" w:history="1">
        <w:r w:rsidR="003D0FA6" w:rsidRPr="001E363A">
          <w:rPr>
            <w:rStyle w:val="Hipervnculo"/>
            <w:rFonts w:cs="Arial"/>
            <w:noProof/>
            <w:sz w:val="20"/>
          </w:rPr>
          <w:t>Imagen 21: Editar - Deducciones/Guardar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22</w:t>
        </w:r>
        <w:r w:rsidR="003D0FA6" w:rsidRPr="001E363A">
          <w:rPr>
            <w:rFonts w:cs="Arial"/>
            <w:noProof/>
            <w:webHidden/>
            <w:sz w:val="20"/>
          </w:rPr>
          <w:fldChar w:fldCharType="end"/>
        </w:r>
      </w:hyperlink>
    </w:p>
    <w:p w14:paraId="1E08BB4A" w14:textId="6BBFE5EF" w:rsidR="003D0FA6" w:rsidRPr="001E363A" w:rsidRDefault="00FA544D">
      <w:pPr>
        <w:pStyle w:val="Tabladeilustraciones"/>
        <w:tabs>
          <w:tab w:val="right" w:leader="dot" w:pos="8495"/>
        </w:tabs>
        <w:rPr>
          <w:rFonts w:eastAsiaTheme="minorEastAsia" w:cs="Arial"/>
          <w:noProof/>
          <w:sz w:val="20"/>
          <w:lang w:eastAsia="es-PE"/>
        </w:rPr>
      </w:pPr>
      <w:hyperlink w:anchor="_Toc163122624" w:history="1">
        <w:r w:rsidR="003D0FA6" w:rsidRPr="001E363A">
          <w:rPr>
            <w:rStyle w:val="Hipervnculo"/>
            <w:rFonts w:cs="Arial"/>
            <w:noProof/>
            <w:sz w:val="20"/>
          </w:rPr>
          <w:t>Imagen 22: Editar Deducciones - Tabla suma de valor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23</w:t>
        </w:r>
        <w:r w:rsidR="003D0FA6" w:rsidRPr="001E363A">
          <w:rPr>
            <w:rFonts w:cs="Arial"/>
            <w:noProof/>
            <w:webHidden/>
            <w:sz w:val="20"/>
          </w:rPr>
          <w:fldChar w:fldCharType="end"/>
        </w:r>
      </w:hyperlink>
    </w:p>
    <w:p w14:paraId="5005BE74" w14:textId="48A12DA2" w:rsidR="003D0FA6" w:rsidRPr="001E363A" w:rsidRDefault="00FA544D">
      <w:pPr>
        <w:pStyle w:val="Tabladeilustraciones"/>
        <w:tabs>
          <w:tab w:val="right" w:leader="dot" w:pos="8495"/>
        </w:tabs>
        <w:rPr>
          <w:rFonts w:eastAsiaTheme="minorEastAsia" w:cs="Arial"/>
          <w:noProof/>
          <w:sz w:val="20"/>
          <w:lang w:eastAsia="es-PE"/>
        </w:rPr>
      </w:pPr>
      <w:hyperlink w:anchor="_Toc163122625" w:history="1">
        <w:r w:rsidR="003D0FA6" w:rsidRPr="001E363A">
          <w:rPr>
            <w:rStyle w:val="Hipervnculo"/>
            <w:rFonts w:cs="Arial"/>
            <w:noProof/>
            <w:sz w:val="20"/>
          </w:rPr>
          <w:t>Imagen 23: Editar Deducciones - Pasivos/Alerta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23</w:t>
        </w:r>
        <w:r w:rsidR="003D0FA6" w:rsidRPr="001E363A">
          <w:rPr>
            <w:rFonts w:cs="Arial"/>
            <w:noProof/>
            <w:webHidden/>
            <w:sz w:val="20"/>
          </w:rPr>
          <w:fldChar w:fldCharType="end"/>
        </w:r>
      </w:hyperlink>
    </w:p>
    <w:p w14:paraId="0768474E" w14:textId="1E09C823" w:rsidR="003D0FA6" w:rsidRPr="001E363A" w:rsidRDefault="00FA544D">
      <w:pPr>
        <w:pStyle w:val="Tabladeilustraciones"/>
        <w:tabs>
          <w:tab w:val="right" w:leader="dot" w:pos="8495"/>
        </w:tabs>
        <w:rPr>
          <w:rFonts w:eastAsiaTheme="minorEastAsia" w:cs="Arial"/>
          <w:noProof/>
          <w:sz w:val="20"/>
          <w:lang w:eastAsia="es-PE"/>
        </w:rPr>
      </w:pPr>
      <w:hyperlink w:anchor="_Toc163122626" w:history="1">
        <w:r w:rsidR="003D0FA6" w:rsidRPr="001E363A">
          <w:rPr>
            <w:rStyle w:val="Hipervnculo"/>
            <w:rFonts w:cs="Arial"/>
            <w:noProof/>
            <w:sz w:val="20"/>
          </w:rPr>
          <w:t>Imagen 24: Editar Deducciones - Pasivos/Campos no Editables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23</w:t>
        </w:r>
        <w:r w:rsidR="003D0FA6" w:rsidRPr="001E363A">
          <w:rPr>
            <w:rFonts w:cs="Arial"/>
            <w:noProof/>
            <w:webHidden/>
            <w:sz w:val="20"/>
          </w:rPr>
          <w:fldChar w:fldCharType="end"/>
        </w:r>
      </w:hyperlink>
    </w:p>
    <w:p w14:paraId="468422AC" w14:textId="2A0EF0CA" w:rsidR="003D0FA6" w:rsidRPr="001E363A" w:rsidRDefault="00FA544D">
      <w:pPr>
        <w:pStyle w:val="Tabladeilustraciones"/>
        <w:tabs>
          <w:tab w:val="right" w:leader="dot" w:pos="8495"/>
        </w:tabs>
        <w:rPr>
          <w:rFonts w:eastAsiaTheme="minorEastAsia" w:cs="Arial"/>
          <w:noProof/>
          <w:sz w:val="20"/>
          <w:lang w:eastAsia="es-PE"/>
        </w:rPr>
      </w:pPr>
      <w:hyperlink w:anchor="_Toc163122627" w:history="1">
        <w:r w:rsidR="003D0FA6" w:rsidRPr="001E363A">
          <w:rPr>
            <w:rStyle w:val="Hipervnculo"/>
            <w:rFonts w:cs="Arial"/>
            <w:noProof/>
            <w:sz w:val="20"/>
          </w:rPr>
          <w:t>Imagen 25: Editar Deducciones - Pasivos/Error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24</w:t>
        </w:r>
        <w:r w:rsidR="003D0FA6" w:rsidRPr="001E363A">
          <w:rPr>
            <w:rFonts w:cs="Arial"/>
            <w:noProof/>
            <w:webHidden/>
            <w:sz w:val="20"/>
          </w:rPr>
          <w:fldChar w:fldCharType="end"/>
        </w:r>
      </w:hyperlink>
    </w:p>
    <w:p w14:paraId="5633082F" w14:textId="67036031" w:rsidR="003D0FA6" w:rsidRPr="001E363A" w:rsidRDefault="00FA544D">
      <w:pPr>
        <w:pStyle w:val="Tabladeilustraciones"/>
        <w:tabs>
          <w:tab w:val="right" w:leader="dot" w:pos="8495"/>
        </w:tabs>
        <w:rPr>
          <w:rFonts w:eastAsiaTheme="minorEastAsia" w:cs="Arial"/>
          <w:noProof/>
          <w:sz w:val="20"/>
          <w:lang w:eastAsia="es-PE"/>
        </w:rPr>
      </w:pPr>
      <w:hyperlink w:anchor="_Toc163122628" w:history="1">
        <w:r w:rsidR="003D0FA6" w:rsidRPr="001E363A">
          <w:rPr>
            <w:rStyle w:val="Hipervnculo"/>
            <w:rFonts w:cs="Arial"/>
            <w:noProof/>
            <w:sz w:val="20"/>
          </w:rPr>
          <w:t>Imagen 26: Editar Deducciones - Compartir/Opción 1</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24</w:t>
        </w:r>
        <w:r w:rsidR="003D0FA6" w:rsidRPr="001E363A">
          <w:rPr>
            <w:rFonts w:cs="Arial"/>
            <w:noProof/>
            <w:webHidden/>
            <w:sz w:val="20"/>
          </w:rPr>
          <w:fldChar w:fldCharType="end"/>
        </w:r>
      </w:hyperlink>
    </w:p>
    <w:p w14:paraId="7ECDDBE5" w14:textId="3FC30644" w:rsidR="003D0FA6" w:rsidRPr="001E363A" w:rsidRDefault="00FA544D">
      <w:pPr>
        <w:pStyle w:val="Tabladeilustraciones"/>
        <w:tabs>
          <w:tab w:val="right" w:leader="dot" w:pos="8495"/>
        </w:tabs>
        <w:rPr>
          <w:rFonts w:eastAsiaTheme="minorEastAsia" w:cs="Arial"/>
          <w:noProof/>
          <w:sz w:val="20"/>
          <w:lang w:eastAsia="es-PE"/>
        </w:rPr>
      </w:pPr>
      <w:hyperlink w:anchor="_Toc163122629" w:history="1">
        <w:r w:rsidR="003D0FA6" w:rsidRPr="001E363A">
          <w:rPr>
            <w:rStyle w:val="Hipervnculo"/>
            <w:rFonts w:cs="Arial"/>
            <w:noProof/>
            <w:sz w:val="20"/>
          </w:rPr>
          <w:t>Imagen 27: Editar Deducciones - Compartir/Opción 2</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_Toc163122629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24</w:t>
        </w:r>
        <w:r w:rsidR="003D0FA6" w:rsidRPr="001E363A">
          <w:rPr>
            <w:rFonts w:cs="Arial"/>
            <w:noProof/>
            <w:webHidden/>
            <w:sz w:val="20"/>
          </w:rPr>
          <w:fldChar w:fldCharType="end"/>
        </w:r>
      </w:hyperlink>
    </w:p>
    <w:p w14:paraId="3A79E4D1" w14:textId="108F97FC" w:rsidR="003D0FA6" w:rsidRPr="001E363A" w:rsidRDefault="00FA544D">
      <w:pPr>
        <w:pStyle w:val="Tabladeilustraciones"/>
        <w:tabs>
          <w:tab w:val="right" w:leader="dot" w:pos="8495"/>
        </w:tabs>
        <w:rPr>
          <w:rFonts w:eastAsiaTheme="minorEastAsia" w:cs="Arial"/>
          <w:noProof/>
          <w:sz w:val="20"/>
          <w:lang w:eastAsia="es-PE"/>
        </w:rPr>
      </w:pPr>
      <w:hyperlink w:anchor="_Toc163122630" w:history="1">
        <w:r w:rsidR="003D0FA6" w:rsidRPr="001E363A">
          <w:rPr>
            <w:rStyle w:val="Hipervnculo"/>
            <w:rFonts w:cs="Arial"/>
            <w:noProof/>
            <w:sz w:val="20"/>
          </w:rPr>
          <w:t>Imagen 28: Editar Deducciones - Compartir/Nuevo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25</w:t>
        </w:r>
        <w:r w:rsidR="003D0FA6" w:rsidRPr="001E363A">
          <w:rPr>
            <w:rFonts w:cs="Arial"/>
            <w:noProof/>
            <w:webHidden/>
            <w:sz w:val="20"/>
          </w:rPr>
          <w:fldChar w:fldCharType="end"/>
        </w:r>
      </w:hyperlink>
    </w:p>
    <w:p w14:paraId="714BECE1" w14:textId="22346776" w:rsidR="003D0FA6" w:rsidRPr="001E363A" w:rsidRDefault="00FA544D">
      <w:pPr>
        <w:pStyle w:val="Tabladeilustraciones"/>
        <w:tabs>
          <w:tab w:val="right" w:leader="dot" w:pos="8495"/>
        </w:tabs>
        <w:rPr>
          <w:rFonts w:eastAsiaTheme="minorEastAsia" w:cs="Arial"/>
          <w:noProof/>
          <w:sz w:val="20"/>
          <w:lang w:eastAsia="es-PE"/>
        </w:rPr>
      </w:pPr>
      <w:hyperlink w:anchor="_Toc163122631" w:history="1">
        <w:r w:rsidR="003D0FA6" w:rsidRPr="001E363A">
          <w:rPr>
            <w:rStyle w:val="Hipervnculo"/>
            <w:rFonts w:cs="Arial"/>
            <w:noProof/>
            <w:sz w:val="20"/>
          </w:rPr>
          <w:t>Imagen 29: Editar Deducciones - Compartir/Opciones Editar y Cancelar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25</w:t>
        </w:r>
        <w:r w:rsidR="003D0FA6" w:rsidRPr="001E363A">
          <w:rPr>
            <w:rFonts w:cs="Arial"/>
            <w:noProof/>
            <w:webHidden/>
            <w:sz w:val="20"/>
          </w:rPr>
          <w:fldChar w:fldCharType="end"/>
        </w:r>
      </w:hyperlink>
    </w:p>
    <w:p w14:paraId="08CB7478" w14:textId="7B8836BE" w:rsidR="003D0FA6" w:rsidRPr="001E363A" w:rsidRDefault="00FA544D">
      <w:pPr>
        <w:pStyle w:val="Tabladeilustraciones"/>
        <w:tabs>
          <w:tab w:val="right" w:leader="dot" w:pos="8495"/>
        </w:tabs>
        <w:rPr>
          <w:rFonts w:eastAsiaTheme="minorEastAsia" w:cs="Arial"/>
          <w:noProof/>
          <w:sz w:val="20"/>
          <w:lang w:eastAsia="es-PE"/>
        </w:rPr>
      </w:pPr>
      <w:hyperlink w:anchor="_Toc163122632" w:history="1">
        <w:r w:rsidR="003D0FA6" w:rsidRPr="001E363A">
          <w:rPr>
            <w:rStyle w:val="Hipervnculo"/>
            <w:rFonts w:cs="Arial"/>
            <w:noProof/>
            <w:sz w:val="20"/>
          </w:rPr>
          <w:t>Imagen 30Editar Deducciones - Compartir/Opciones Editar y Eliminar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26</w:t>
        </w:r>
        <w:r w:rsidR="003D0FA6" w:rsidRPr="001E363A">
          <w:rPr>
            <w:rFonts w:cs="Arial"/>
            <w:noProof/>
            <w:webHidden/>
            <w:sz w:val="20"/>
          </w:rPr>
          <w:fldChar w:fldCharType="end"/>
        </w:r>
      </w:hyperlink>
    </w:p>
    <w:p w14:paraId="003FD579" w14:textId="6B5E5D0F" w:rsidR="003D0FA6" w:rsidRPr="001E363A" w:rsidRDefault="00FA544D">
      <w:pPr>
        <w:pStyle w:val="Tabladeilustraciones"/>
        <w:tabs>
          <w:tab w:val="right" w:leader="dot" w:pos="8495"/>
        </w:tabs>
        <w:rPr>
          <w:rFonts w:eastAsiaTheme="minorEastAsia" w:cs="Arial"/>
          <w:noProof/>
          <w:sz w:val="20"/>
          <w:lang w:eastAsia="es-PE"/>
        </w:rPr>
      </w:pPr>
      <w:hyperlink w:anchor="_Toc163122633" w:history="1">
        <w:r w:rsidR="003D0FA6" w:rsidRPr="001E363A">
          <w:rPr>
            <w:rStyle w:val="Hipervnculo"/>
            <w:rFonts w:cs="Arial"/>
            <w:noProof/>
            <w:sz w:val="20"/>
          </w:rPr>
          <w:t>Imagen 31: Editar Deducciones - Compartir/Guadar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26</w:t>
        </w:r>
        <w:r w:rsidR="003D0FA6" w:rsidRPr="001E363A">
          <w:rPr>
            <w:rFonts w:cs="Arial"/>
            <w:noProof/>
            <w:webHidden/>
            <w:sz w:val="20"/>
          </w:rPr>
          <w:fldChar w:fldCharType="end"/>
        </w:r>
      </w:hyperlink>
    </w:p>
    <w:p w14:paraId="2BED2713" w14:textId="45AFD6BA" w:rsidR="003D0FA6" w:rsidRPr="001E363A" w:rsidRDefault="00FA544D">
      <w:pPr>
        <w:pStyle w:val="Tabladeilustraciones"/>
        <w:tabs>
          <w:tab w:val="right" w:leader="dot" w:pos="8495"/>
        </w:tabs>
        <w:rPr>
          <w:rFonts w:eastAsiaTheme="minorEastAsia" w:cs="Arial"/>
          <w:noProof/>
          <w:sz w:val="20"/>
          <w:lang w:eastAsia="es-PE"/>
        </w:rPr>
      </w:pPr>
      <w:hyperlink w:anchor="_Toc163122634" w:history="1">
        <w:r w:rsidR="003D0FA6" w:rsidRPr="001E363A">
          <w:rPr>
            <w:rStyle w:val="Hipervnculo"/>
            <w:rFonts w:cs="Arial"/>
            <w:noProof/>
            <w:sz w:val="20"/>
          </w:rPr>
          <w:t>Imagen 32: Agregar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27</w:t>
        </w:r>
        <w:r w:rsidR="003D0FA6" w:rsidRPr="001E363A">
          <w:rPr>
            <w:rFonts w:cs="Arial"/>
            <w:noProof/>
            <w:webHidden/>
            <w:sz w:val="20"/>
          </w:rPr>
          <w:fldChar w:fldCharType="end"/>
        </w:r>
      </w:hyperlink>
    </w:p>
    <w:p w14:paraId="4400CC82" w14:textId="041CB9AC" w:rsidR="003D0FA6" w:rsidRPr="001E363A" w:rsidRDefault="00FA544D">
      <w:pPr>
        <w:pStyle w:val="Tabladeilustraciones"/>
        <w:tabs>
          <w:tab w:val="right" w:leader="dot" w:pos="8495"/>
        </w:tabs>
        <w:rPr>
          <w:rFonts w:eastAsiaTheme="minorEastAsia" w:cs="Arial"/>
          <w:noProof/>
          <w:sz w:val="20"/>
          <w:lang w:eastAsia="es-PE"/>
        </w:rPr>
      </w:pPr>
      <w:hyperlink w:anchor="_Toc163122635" w:history="1">
        <w:r w:rsidR="003D0FA6" w:rsidRPr="001E363A">
          <w:rPr>
            <w:rStyle w:val="Hipervnculo"/>
            <w:rFonts w:cs="Arial"/>
            <w:noProof/>
            <w:sz w:val="20"/>
          </w:rPr>
          <w:t>Imagen 33: Agregar Personal - Buscar y agregar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27</w:t>
        </w:r>
        <w:r w:rsidR="003D0FA6" w:rsidRPr="001E363A">
          <w:rPr>
            <w:rFonts w:cs="Arial"/>
            <w:noProof/>
            <w:webHidden/>
            <w:sz w:val="20"/>
          </w:rPr>
          <w:fldChar w:fldCharType="end"/>
        </w:r>
      </w:hyperlink>
    </w:p>
    <w:p w14:paraId="6DB27FD3" w14:textId="71BA5CAF" w:rsidR="003D0FA6" w:rsidRPr="001E363A" w:rsidRDefault="00FA544D">
      <w:pPr>
        <w:pStyle w:val="Tabladeilustraciones"/>
        <w:tabs>
          <w:tab w:val="right" w:leader="dot" w:pos="8495"/>
        </w:tabs>
        <w:rPr>
          <w:rFonts w:eastAsiaTheme="minorEastAsia" w:cs="Arial"/>
          <w:noProof/>
          <w:sz w:val="20"/>
          <w:lang w:eastAsia="es-PE"/>
        </w:rPr>
      </w:pPr>
      <w:hyperlink w:anchor="_Toc163122636" w:history="1">
        <w:r w:rsidR="003D0FA6" w:rsidRPr="001E363A">
          <w:rPr>
            <w:rStyle w:val="Hipervnculo"/>
            <w:rFonts w:cs="Arial"/>
            <w:noProof/>
            <w:sz w:val="20"/>
          </w:rPr>
          <w:t>Imagen 34: Agregar Personal - Sección búsqueda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28</w:t>
        </w:r>
        <w:r w:rsidR="003D0FA6" w:rsidRPr="001E363A">
          <w:rPr>
            <w:rFonts w:cs="Arial"/>
            <w:noProof/>
            <w:webHidden/>
            <w:sz w:val="20"/>
          </w:rPr>
          <w:fldChar w:fldCharType="end"/>
        </w:r>
      </w:hyperlink>
    </w:p>
    <w:p w14:paraId="73DEB15E" w14:textId="0361114E" w:rsidR="003D0FA6" w:rsidRPr="001E363A" w:rsidRDefault="00FA544D">
      <w:pPr>
        <w:pStyle w:val="Tabladeilustraciones"/>
        <w:tabs>
          <w:tab w:val="right" w:leader="dot" w:pos="8495"/>
        </w:tabs>
        <w:rPr>
          <w:rFonts w:eastAsiaTheme="minorEastAsia" w:cs="Arial"/>
          <w:noProof/>
          <w:sz w:val="20"/>
          <w:lang w:eastAsia="es-PE"/>
        </w:rPr>
      </w:pPr>
      <w:hyperlink w:anchor="_Toc163122637" w:history="1">
        <w:r w:rsidR="003D0FA6" w:rsidRPr="001E363A">
          <w:rPr>
            <w:rStyle w:val="Hipervnculo"/>
            <w:rFonts w:cs="Arial"/>
            <w:noProof/>
            <w:sz w:val="20"/>
          </w:rPr>
          <w:t>Imagen 35: Agregar Personal - Agregar Capacidad Operativa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28</w:t>
        </w:r>
        <w:r w:rsidR="003D0FA6" w:rsidRPr="001E363A">
          <w:rPr>
            <w:rFonts w:cs="Arial"/>
            <w:noProof/>
            <w:webHidden/>
            <w:sz w:val="20"/>
          </w:rPr>
          <w:fldChar w:fldCharType="end"/>
        </w:r>
      </w:hyperlink>
    </w:p>
    <w:p w14:paraId="41475CC2" w14:textId="75948CB6" w:rsidR="003D0FA6" w:rsidRPr="001E363A" w:rsidRDefault="00FA544D">
      <w:pPr>
        <w:pStyle w:val="Tabladeilustraciones"/>
        <w:tabs>
          <w:tab w:val="right" w:leader="dot" w:pos="8495"/>
        </w:tabs>
        <w:rPr>
          <w:rFonts w:eastAsiaTheme="minorEastAsia" w:cs="Arial"/>
          <w:noProof/>
          <w:sz w:val="20"/>
          <w:lang w:eastAsia="es-PE"/>
        </w:rPr>
      </w:pPr>
      <w:hyperlink w:anchor="_Toc163122638" w:history="1">
        <w:r w:rsidR="003D0FA6" w:rsidRPr="001E363A">
          <w:rPr>
            <w:rStyle w:val="Hipervnculo"/>
            <w:rFonts w:cs="Arial"/>
            <w:noProof/>
            <w:sz w:val="20"/>
          </w:rPr>
          <w:t>Imagen 36Agregar Personal - Guardar Capacidad Operativa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29</w:t>
        </w:r>
        <w:r w:rsidR="003D0FA6" w:rsidRPr="001E363A">
          <w:rPr>
            <w:rFonts w:cs="Arial"/>
            <w:noProof/>
            <w:webHidden/>
            <w:sz w:val="20"/>
          </w:rPr>
          <w:fldChar w:fldCharType="end"/>
        </w:r>
      </w:hyperlink>
    </w:p>
    <w:p w14:paraId="69BE50D2" w14:textId="7BC5229A" w:rsidR="003D0FA6" w:rsidRPr="001E363A" w:rsidRDefault="00FA544D">
      <w:pPr>
        <w:pStyle w:val="Tabladeilustraciones"/>
        <w:tabs>
          <w:tab w:val="right" w:leader="dot" w:pos="8495"/>
        </w:tabs>
        <w:rPr>
          <w:rFonts w:eastAsiaTheme="minorEastAsia" w:cs="Arial"/>
          <w:noProof/>
          <w:sz w:val="20"/>
          <w:lang w:eastAsia="es-PE"/>
        </w:rPr>
      </w:pPr>
      <w:hyperlink w:anchor="_Toc163122639" w:history="1">
        <w:r w:rsidR="003D0FA6" w:rsidRPr="001E363A">
          <w:rPr>
            <w:rStyle w:val="Hipervnculo"/>
            <w:rFonts w:cs="Arial"/>
            <w:noProof/>
            <w:sz w:val="20"/>
          </w:rPr>
          <w:t>Imagen 37: Opción Motivo de exclusión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_Toc163122639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29</w:t>
        </w:r>
        <w:r w:rsidR="003D0FA6" w:rsidRPr="001E363A">
          <w:rPr>
            <w:rFonts w:cs="Arial"/>
            <w:noProof/>
            <w:webHidden/>
            <w:sz w:val="20"/>
          </w:rPr>
          <w:fldChar w:fldCharType="end"/>
        </w:r>
      </w:hyperlink>
    </w:p>
    <w:p w14:paraId="452F7A08" w14:textId="545CE19D" w:rsidR="003D0FA6" w:rsidRPr="001E363A" w:rsidRDefault="00FA544D">
      <w:pPr>
        <w:pStyle w:val="Tabladeilustraciones"/>
        <w:tabs>
          <w:tab w:val="right" w:leader="dot" w:pos="8495"/>
        </w:tabs>
        <w:rPr>
          <w:rFonts w:eastAsiaTheme="minorEastAsia" w:cs="Arial"/>
          <w:noProof/>
          <w:sz w:val="20"/>
          <w:lang w:eastAsia="es-PE"/>
        </w:rPr>
      </w:pPr>
      <w:hyperlink w:anchor="_Toc163122640" w:history="1">
        <w:r w:rsidR="003D0FA6" w:rsidRPr="001E363A">
          <w:rPr>
            <w:rStyle w:val="Hipervnculo"/>
            <w:rFonts w:cs="Arial"/>
            <w:noProof/>
            <w:sz w:val="20"/>
          </w:rPr>
          <w:t>Imagen 38: Ventana Motivo de exclusión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30</w:t>
        </w:r>
        <w:r w:rsidR="003D0FA6" w:rsidRPr="001E363A">
          <w:rPr>
            <w:rFonts w:cs="Arial"/>
            <w:noProof/>
            <w:webHidden/>
            <w:sz w:val="20"/>
          </w:rPr>
          <w:fldChar w:fldCharType="end"/>
        </w:r>
      </w:hyperlink>
    </w:p>
    <w:p w14:paraId="49695468" w14:textId="77A51BE1" w:rsidR="003D0FA6" w:rsidRPr="001E363A" w:rsidRDefault="00FA544D">
      <w:pPr>
        <w:pStyle w:val="Tabladeilustraciones"/>
        <w:tabs>
          <w:tab w:val="right" w:leader="dot" w:pos="8495"/>
        </w:tabs>
        <w:rPr>
          <w:rFonts w:eastAsiaTheme="minorEastAsia" w:cs="Arial"/>
          <w:noProof/>
          <w:sz w:val="20"/>
          <w:lang w:eastAsia="es-PE"/>
        </w:rPr>
      </w:pPr>
      <w:hyperlink w:anchor="_Toc163122641" w:history="1">
        <w:r w:rsidR="003D0FA6" w:rsidRPr="001E363A">
          <w:rPr>
            <w:rStyle w:val="Hipervnculo"/>
            <w:rFonts w:cs="Arial"/>
            <w:noProof/>
            <w:sz w:val="20"/>
          </w:rPr>
          <w:t>Imagen 39: Deducciones Ver - Opción 1</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30</w:t>
        </w:r>
        <w:r w:rsidR="003D0FA6" w:rsidRPr="001E363A">
          <w:rPr>
            <w:rFonts w:cs="Arial"/>
            <w:noProof/>
            <w:webHidden/>
            <w:sz w:val="20"/>
          </w:rPr>
          <w:fldChar w:fldCharType="end"/>
        </w:r>
      </w:hyperlink>
    </w:p>
    <w:p w14:paraId="68D7E8E7" w14:textId="163462AC" w:rsidR="003D0FA6" w:rsidRPr="001E363A" w:rsidRDefault="00FA544D">
      <w:pPr>
        <w:pStyle w:val="Tabladeilustraciones"/>
        <w:tabs>
          <w:tab w:val="right" w:leader="dot" w:pos="8495"/>
        </w:tabs>
        <w:rPr>
          <w:rFonts w:eastAsiaTheme="minorEastAsia" w:cs="Arial"/>
          <w:noProof/>
          <w:sz w:val="20"/>
          <w:lang w:eastAsia="es-PE"/>
        </w:rPr>
      </w:pPr>
      <w:hyperlink w:anchor="_Toc163122642" w:history="1">
        <w:r w:rsidR="003D0FA6" w:rsidRPr="001E363A">
          <w:rPr>
            <w:rStyle w:val="Hipervnculo"/>
            <w:rFonts w:cs="Arial"/>
            <w:noProof/>
            <w:sz w:val="20"/>
          </w:rPr>
          <w:t>Imagen 40: Deducciones Ver - Opción 2</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31</w:t>
        </w:r>
        <w:r w:rsidR="003D0FA6" w:rsidRPr="001E363A">
          <w:rPr>
            <w:rFonts w:cs="Arial"/>
            <w:noProof/>
            <w:webHidden/>
            <w:sz w:val="20"/>
          </w:rPr>
          <w:fldChar w:fldCharType="end"/>
        </w:r>
      </w:hyperlink>
    </w:p>
    <w:p w14:paraId="3E0EDEED" w14:textId="4A0E15DD" w:rsidR="003D0FA6" w:rsidRPr="001E363A" w:rsidRDefault="00FA544D">
      <w:pPr>
        <w:pStyle w:val="Tabladeilustraciones"/>
        <w:tabs>
          <w:tab w:val="right" w:leader="dot" w:pos="8495"/>
        </w:tabs>
        <w:rPr>
          <w:rFonts w:eastAsiaTheme="minorEastAsia" w:cs="Arial"/>
          <w:noProof/>
          <w:sz w:val="20"/>
          <w:lang w:eastAsia="es-PE"/>
        </w:rPr>
      </w:pPr>
      <w:hyperlink w:anchor="_Toc163122643" w:history="1">
        <w:r w:rsidR="003D0FA6" w:rsidRPr="001E363A">
          <w:rPr>
            <w:rStyle w:val="Hipervnculo"/>
            <w:rFonts w:cs="Arial"/>
            <w:noProof/>
            <w:sz w:val="20"/>
          </w:rPr>
          <w:t>Imagen 41: Formulario Deducciones Ver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32</w:t>
        </w:r>
        <w:r w:rsidR="003D0FA6" w:rsidRPr="001E363A">
          <w:rPr>
            <w:rFonts w:cs="Arial"/>
            <w:noProof/>
            <w:webHidden/>
            <w:sz w:val="20"/>
          </w:rPr>
          <w:fldChar w:fldCharType="end"/>
        </w:r>
      </w:hyperlink>
    </w:p>
    <w:p w14:paraId="5B8B1159" w14:textId="671A4C2D" w:rsidR="003D0FA6" w:rsidRPr="001E363A" w:rsidRDefault="00FA544D">
      <w:pPr>
        <w:pStyle w:val="Tabladeilustraciones"/>
        <w:tabs>
          <w:tab w:val="right" w:leader="dot" w:pos="8495"/>
        </w:tabs>
        <w:rPr>
          <w:rFonts w:eastAsiaTheme="minorEastAsia" w:cs="Arial"/>
          <w:noProof/>
          <w:sz w:val="20"/>
          <w:lang w:eastAsia="es-PE"/>
        </w:rPr>
      </w:pPr>
      <w:hyperlink w:anchor="_Toc163122644" w:history="1">
        <w:r w:rsidR="003D0FA6" w:rsidRPr="001E363A">
          <w:rPr>
            <w:rStyle w:val="Hipervnculo"/>
            <w:rFonts w:cs="Arial"/>
            <w:noProof/>
            <w:sz w:val="20"/>
          </w:rPr>
          <w:t>Imagen 42: Acceso a Listado PNC – OP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33</w:t>
        </w:r>
        <w:r w:rsidR="003D0FA6" w:rsidRPr="001E363A">
          <w:rPr>
            <w:rFonts w:cs="Arial"/>
            <w:noProof/>
            <w:webHidden/>
            <w:sz w:val="20"/>
          </w:rPr>
          <w:fldChar w:fldCharType="end"/>
        </w:r>
      </w:hyperlink>
    </w:p>
    <w:p w14:paraId="012568B7" w14:textId="56FF8B8A" w:rsidR="003D0FA6" w:rsidRPr="001E363A" w:rsidRDefault="00FA544D">
      <w:pPr>
        <w:pStyle w:val="Tabladeilustraciones"/>
        <w:tabs>
          <w:tab w:val="right" w:leader="dot" w:pos="8495"/>
        </w:tabs>
        <w:rPr>
          <w:rFonts w:eastAsiaTheme="minorEastAsia" w:cs="Arial"/>
          <w:noProof/>
          <w:sz w:val="20"/>
          <w:lang w:eastAsia="es-PE"/>
        </w:rPr>
      </w:pPr>
      <w:hyperlink w:anchor="_Toc163122645" w:history="1">
        <w:r w:rsidR="003D0FA6" w:rsidRPr="001E363A">
          <w:rPr>
            <w:rStyle w:val="Hipervnculo"/>
            <w:rFonts w:cs="Arial"/>
            <w:noProof/>
            <w:sz w:val="20"/>
          </w:rPr>
          <w:t>Imagen 43: Listado de PNC Generados OP</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34</w:t>
        </w:r>
        <w:r w:rsidR="003D0FA6" w:rsidRPr="001E363A">
          <w:rPr>
            <w:rFonts w:cs="Arial"/>
            <w:noProof/>
            <w:webHidden/>
            <w:sz w:val="20"/>
          </w:rPr>
          <w:fldChar w:fldCharType="end"/>
        </w:r>
      </w:hyperlink>
    </w:p>
    <w:p w14:paraId="132EDEBE" w14:textId="2E05DFF4" w:rsidR="003D0FA6" w:rsidRPr="001E363A" w:rsidRDefault="00FA544D">
      <w:pPr>
        <w:pStyle w:val="Tabladeilustraciones"/>
        <w:tabs>
          <w:tab w:val="right" w:leader="dot" w:pos="8495"/>
        </w:tabs>
        <w:rPr>
          <w:rFonts w:eastAsiaTheme="minorEastAsia" w:cs="Arial"/>
          <w:noProof/>
          <w:sz w:val="20"/>
          <w:lang w:eastAsia="es-PE"/>
        </w:rPr>
      </w:pPr>
      <w:hyperlink w:anchor="_Toc163122646" w:history="1">
        <w:r w:rsidR="003D0FA6" w:rsidRPr="001E363A">
          <w:rPr>
            <w:rStyle w:val="Hipervnculo"/>
            <w:rFonts w:cs="Arial"/>
            <w:noProof/>
            <w:sz w:val="20"/>
          </w:rPr>
          <w:t>Imagen 44: Listado de PNC Generados - Sección Búsqueda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34</w:t>
        </w:r>
        <w:r w:rsidR="003D0FA6" w:rsidRPr="001E363A">
          <w:rPr>
            <w:rFonts w:cs="Arial"/>
            <w:noProof/>
            <w:webHidden/>
            <w:sz w:val="20"/>
          </w:rPr>
          <w:fldChar w:fldCharType="end"/>
        </w:r>
      </w:hyperlink>
    </w:p>
    <w:p w14:paraId="0823E396" w14:textId="37D0F336" w:rsidR="003D0FA6" w:rsidRPr="001E363A" w:rsidRDefault="00FA544D">
      <w:pPr>
        <w:pStyle w:val="Tabladeilustraciones"/>
        <w:tabs>
          <w:tab w:val="right" w:leader="dot" w:pos="8495"/>
        </w:tabs>
        <w:rPr>
          <w:rFonts w:eastAsiaTheme="minorEastAsia" w:cs="Arial"/>
          <w:noProof/>
          <w:sz w:val="20"/>
          <w:lang w:eastAsia="es-PE"/>
        </w:rPr>
      </w:pPr>
      <w:hyperlink w:anchor="_Toc163122647" w:history="1">
        <w:r w:rsidR="003D0FA6" w:rsidRPr="001E363A">
          <w:rPr>
            <w:rStyle w:val="Hipervnculo"/>
            <w:rFonts w:cs="Arial"/>
            <w:noProof/>
            <w:sz w:val="20"/>
          </w:rPr>
          <w:t>Imagen 45: Listado de PNC Generados - Sección Visualizar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35</w:t>
        </w:r>
        <w:r w:rsidR="003D0FA6" w:rsidRPr="001E363A">
          <w:rPr>
            <w:rFonts w:cs="Arial"/>
            <w:noProof/>
            <w:webHidden/>
            <w:sz w:val="20"/>
          </w:rPr>
          <w:fldChar w:fldCharType="end"/>
        </w:r>
      </w:hyperlink>
    </w:p>
    <w:p w14:paraId="63DEB82F" w14:textId="794E1584" w:rsidR="003D0FA6" w:rsidRPr="001E363A" w:rsidRDefault="00FA544D">
      <w:pPr>
        <w:pStyle w:val="Tabladeilustraciones"/>
        <w:tabs>
          <w:tab w:val="right" w:leader="dot" w:pos="8495"/>
        </w:tabs>
        <w:rPr>
          <w:rFonts w:eastAsiaTheme="minorEastAsia" w:cs="Arial"/>
          <w:noProof/>
          <w:sz w:val="20"/>
          <w:lang w:eastAsia="es-PE"/>
        </w:rPr>
      </w:pPr>
      <w:hyperlink w:anchor="_Toc163122648" w:history="1">
        <w:r w:rsidR="003D0FA6" w:rsidRPr="001E363A">
          <w:rPr>
            <w:rStyle w:val="Hipervnculo"/>
            <w:rFonts w:cs="Arial"/>
            <w:noProof/>
            <w:sz w:val="20"/>
          </w:rPr>
          <w:t>Imagen 46: Ver Cuadro de PNC Generados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35</w:t>
        </w:r>
        <w:r w:rsidR="003D0FA6" w:rsidRPr="001E363A">
          <w:rPr>
            <w:rFonts w:cs="Arial"/>
            <w:noProof/>
            <w:webHidden/>
            <w:sz w:val="20"/>
          </w:rPr>
          <w:fldChar w:fldCharType="end"/>
        </w:r>
      </w:hyperlink>
    </w:p>
    <w:p w14:paraId="724CDE97" w14:textId="1A84F4E6" w:rsidR="003D0FA6" w:rsidRPr="001E363A" w:rsidRDefault="00FA544D">
      <w:pPr>
        <w:pStyle w:val="Tabladeilustraciones"/>
        <w:tabs>
          <w:tab w:val="right" w:leader="dot" w:pos="8495"/>
        </w:tabs>
        <w:rPr>
          <w:rFonts w:eastAsiaTheme="minorEastAsia" w:cs="Arial"/>
          <w:noProof/>
          <w:sz w:val="20"/>
          <w:lang w:eastAsia="es-PE"/>
        </w:rPr>
      </w:pPr>
      <w:hyperlink w:anchor="_Toc163122649" w:history="1">
        <w:r w:rsidR="003D0FA6" w:rsidRPr="001E363A">
          <w:rPr>
            <w:rStyle w:val="Hipervnculo"/>
            <w:rFonts w:cs="Arial"/>
            <w:noProof/>
            <w:sz w:val="20"/>
          </w:rPr>
          <w:t>Imagen 47: Acceso Distribución de Metas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_Toc163122649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36</w:t>
        </w:r>
        <w:r w:rsidR="003D0FA6" w:rsidRPr="001E363A">
          <w:rPr>
            <w:rFonts w:cs="Arial"/>
            <w:noProof/>
            <w:webHidden/>
            <w:sz w:val="20"/>
          </w:rPr>
          <w:fldChar w:fldCharType="end"/>
        </w:r>
      </w:hyperlink>
    </w:p>
    <w:p w14:paraId="0A044497" w14:textId="40ADE3E1" w:rsidR="003D0FA6" w:rsidRPr="001E363A" w:rsidRDefault="00FA544D">
      <w:pPr>
        <w:pStyle w:val="Tabladeilustraciones"/>
        <w:tabs>
          <w:tab w:val="right" w:leader="dot" w:pos="8495"/>
        </w:tabs>
        <w:rPr>
          <w:rFonts w:eastAsiaTheme="minorEastAsia" w:cs="Arial"/>
          <w:noProof/>
          <w:sz w:val="20"/>
          <w:lang w:eastAsia="es-PE"/>
        </w:rPr>
      </w:pPr>
      <w:hyperlink w:anchor="_Toc163122650" w:history="1">
        <w:r w:rsidR="003D0FA6" w:rsidRPr="001E363A">
          <w:rPr>
            <w:rStyle w:val="Hipervnculo"/>
            <w:rFonts w:cs="Arial"/>
            <w:noProof/>
            <w:sz w:val="20"/>
          </w:rPr>
          <w:t>Imagen 48: Formulario Listar Distribución de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36</w:t>
        </w:r>
        <w:r w:rsidR="003D0FA6" w:rsidRPr="001E363A">
          <w:rPr>
            <w:rFonts w:cs="Arial"/>
            <w:noProof/>
            <w:webHidden/>
            <w:sz w:val="20"/>
          </w:rPr>
          <w:fldChar w:fldCharType="end"/>
        </w:r>
      </w:hyperlink>
    </w:p>
    <w:p w14:paraId="60C80089" w14:textId="6D4B88E9" w:rsidR="003D0FA6" w:rsidRPr="001E363A" w:rsidRDefault="00FA544D">
      <w:pPr>
        <w:pStyle w:val="Tabladeilustraciones"/>
        <w:tabs>
          <w:tab w:val="right" w:leader="dot" w:pos="8495"/>
        </w:tabs>
        <w:rPr>
          <w:rFonts w:eastAsiaTheme="minorEastAsia" w:cs="Arial"/>
          <w:noProof/>
          <w:sz w:val="20"/>
          <w:lang w:eastAsia="es-PE"/>
        </w:rPr>
      </w:pPr>
      <w:hyperlink w:anchor="_Toc163122651" w:history="1">
        <w:r w:rsidR="003D0FA6" w:rsidRPr="001E363A">
          <w:rPr>
            <w:rStyle w:val="Hipervnculo"/>
            <w:rFonts w:cs="Arial"/>
            <w:noProof/>
            <w:sz w:val="20"/>
          </w:rPr>
          <w:t>Imagen 49: Distribución de Servicios - Sección Búsqueda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37</w:t>
        </w:r>
        <w:r w:rsidR="003D0FA6" w:rsidRPr="001E363A">
          <w:rPr>
            <w:rFonts w:cs="Arial"/>
            <w:noProof/>
            <w:webHidden/>
            <w:sz w:val="20"/>
          </w:rPr>
          <w:fldChar w:fldCharType="end"/>
        </w:r>
      </w:hyperlink>
    </w:p>
    <w:p w14:paraId="73C983FF" w14:textId="059B1F7A" w:rsidR="003D0FA6" w:rsidRPr="001E363A" w:rsidRDefault="00FA544D">
      <w:pPr>
        <w:pStyle w:val="Tabladeilustraciones"/>
        <w:tabs>
          <w:tab w:val="right" w:leader="dot" w:pos="8495"/>
        </w:tabs>
        <w:rPr>
          <w:rFonts w:eastAsiaTheme="minorEastAsia" w:cs="Arial"/>
          <w:noProof/>
          <w:sz w:val="20"/>
          <w:lang w:eastAsia="es-PE"/>
        </w:rPr>
      </w:pPr>
      <w:hyperlink w:anchor="_Toc163122652" w:history="1">
        <w:r w:rsidR="003D0FA6" w:rsidRPr="001E363A">
          <w:rPr>
            <w:rStyle w:val="Hipervnculo"/>
            <w:rFonts w:cs="Arial"/>
            <w:noProof/>
            <w:sz w:val="20"/>
          </w:rPr>
          <w:t>Imagen 50: Distribución de Servicios - Sección Visualizar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38</w:t>
        </w:r>
        <w:r w:rsidR="003D0FA6" w:rsidRPr="001E363A">
          <w:rPr>
            <w:rFonts w:cs="Arial"/>
            <w:noProof/>
            <w:webHidden/>
            <w:sz w:val="20"/>
          </w:rPr>
          <w:fldChar w:fldCharType="end"/>
        </w:r>
      </w:hyperlink>
    </w:p>
    <w:p w14:paraId="14D9D3FC" w14:textId="7FDE4175" w:rsidR="003D0FA6" w:rsidRPr="001E363A" w:rsidRDefault="00FA544D">
      <w:pPr>
        <w:pStyle w:val="Tabladeilustraciones"/>
        <w:tabs>
          <w:tab w:val="right" w:leader="dot" w:pos="8495"/>
        </w:tabs>
        <w:rPr>
          <w:rFonts w:eastAsiaTheme="minorEastAsia" w:cs="Arial"/>
          <w:noProof/>
          <w:sz w:val="20"/>
          <w:lang w:eastAsia="es-PE"/>
        </w:rPr>
      </w:pPr>
      <w:hyperlink w:anchor="_Toc163122653" w:history="1">
        <w:r w:rsidR="003D0FA6" w:rsidRPr="001E363A">
          <w:rPr>
            <w:rStyle w:val="Hipervnculo"/>
            <w:rFonts w:cs="Arial"/>
            <w:noProof/>
            <w:sz w:val="20"/>
          </w:rPr>
          <w:t>Imagen 51: Revisar Distribución de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38</w:t>
        </w:r>
        <w:r w:rsidR="003D0FA6" w:rsidRPr="001E363A">
          <w:rPr>
            <w:rFonts w:cs="Arial"/>
            <w:noProof/>
            <w:webHidden/>
            <w:sz w:val="20"/>
          </w:rPr>
          <w:fldChar w:fldCharType="end"/>
        </w:r>
      </w:hyperlink>
    </w:p>
    <w:p w14:paraId="03A63840" w14:textId="0871CFB7" w:rsidR="003D0FA6" w:rsidRPr="001E363A" w:rsidRDefault="00FA544D">
      <w:pPr>
        <w:pStyle w:val="Tabladeilustraciones"/>
        <w:tabs>
          <w:tab w:val="right" w:leader="dot" w:pos="8495"/>
        </w:tabs>
        <w:rPr>
          <w:rFonts w:eastAsiaTheme="minorEastAsia" w:cs="Arial"/>
          <w:noProof/>
          <w:sz w:val="20"/>
          <w:lang w:eastAsia="es-PE"/>
        </w:rPr>
      </w:pPr>
      <w:hyperlink w:anchor="_Toc163122654" w:history="1">
        <w:r w:rsidR="003D0FA6" w:rsidRPr="001E363A">
          <w:rPr>
            <w:rStyle w:val="Hipervnculo"/>
            <w:rFonts w:cs="Arial"/>
            <w:noProof/>
            <w:sz w:val="20"/>
          </w:rPr>
          <w:t>Imagen 52: Visualizar Distribución de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39</w:t>
        </w:r>
        <w:r w:rsidR="003D0FA6" w:rsidRPr="001E363A">
          <w:rPr>
            <w:rFonts w:cs="Arial"/>
            <w:noProof/>
            <w:webHidden/>
            <w:sz w:val="20"/>
          </w:rPr>
          <w:fldChar w:fldCharType="end"/>
        </w:r>
      </w:hyperlink>
    </w:p>
    <w:p w14:paraId="1AC8B097" w14:textId="79C5F1EE" w:rsidR="003D0FA6" w:rsidRPr="001E363A" w:rsidRDefault="00FA544D">
      <w:pPr>
        <w:pStyle w:val="Tabladeilustraciones"/>
        <w:tabs>
          <w:tab w:val="right" w:leader="dot" w:pos="8495"/>
        </w:tabs>
        <w:rPr>
          <w:rFonts w:eastAsiaTheme="minorEastAsia" w:cs="Arial"/>
          <w:noProof/>
          <w:sz w:val="20"/>
          <w:lang w:eastAsia="es-PE"/>
        </w:rPr>
      </w:pPr>
      <w:hyperlink w:anchor="_Toc163122655" w:history="1">
        <w:r w:rsidR="003D0FA6" w:rsidRPr="001E363A">
          <w:rPr>
            <w:rStyle w:val="Hipervnculo"/>
            <w:rFonts w:cs="Arial"/>
            <w:noProof/>
            <w:sz w:val="20"/>
          </w:rPr>
          <w:t>Imagen 53: Visualizar Distribuir servicios de control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39</w:t>
        </w:r>
        <w:r w:rsidR="003D0FA6" w:rsidRPr="001E363A">
          <w:rPr>
            <w:rFonts w:cs="Arial"/>
            <w:noProof/>
            <w:webHidden/>
            <w:sz w:val="20"/>
          </w:rPr>
          <w:fldChar w:fldCharType="end"/>
        </w:r>
      </w:hyperlink>
    </w:p>
    <w:p w14:paraId="202B5352" w14:textId="6E49FEBC" w:rsidR="003D0FA6" w:rsidRPr="001E363A" w:rsidRDefault="00FA544D">
      <w:pPr>
        <w:pStyle w:val="Tabladeilustraciones"/>
        <w:tabs>
          <w:tab w:val="right" w:leader="dot" w:pos="8495"/>
        </w:tabs>
        <w:rPr>
          <w:rFonts w:eastAsiaTheme="minorEastAsia" w:cs="Arial"/>
          <w:noProof/>
          <w:sz w:val="20"/>
          <w:lang w:eastAsia="es-PE"/>
        </w:rPr>
      </w:pPr>
      <w:hyperlink w:anchor="_Toc163122656" w:history="1">
        <w:r w:rsidR="003D0FA6" w:rsidRPr="001E363A">
          <w:rPr>
            <w:rStyle w:val="Hipervnculo"/>
            <w:rFonts w:cs="Arial"/>
            <w:noProof/>
            <w:sz w:val="20"/>
          </w:rPr>
          <w:t>Imagen 54: Acceso a Planes Operativos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40</w:t>
        </w:r>
        <w:r w:rsidR="003D0FA6" w:rsidRPr="001E363A">
          <w:rPr>
            <w:rFonts w:cs="Arial"/>
            <w:noProof/>
            <w:webHidden/>
            <w:sz w:val="20"/>
          </w:rPr>
          <w:fldChar w:fldCharType="end"/>
        </w:r>
      </w:hyperlink>
    </w:p>
    <w:p w14:paraId="392828B0" w14:textId="65EEA722" w:rsidR="003D0FA6" w:rsidRPr="001E363A" w:rsidRDefault="00FA544D">
      <w:pPr>
        <w:pStyle w:val="Tabladeilustraciones"/>
        <w:tabs>
          <w:tab w:val="right" w:leader="dot" w:pos="8495"/>
        </w:tabs>
        <w:rPr>
          <w:rFonts w:eastAsiaTheme="minorEastAsia" w:cs="Arial"/>
          <w:noProof/>
          <w:sz w:val="20"/>
          <w:lang w:eastAsia="es-PE"/>
        </w:rPr>
      </w:pPr>
      <w:hyperlink w:anchor="_Toc163122657" w:history="1">
        <w:r w:rsidR="003D0FA6" w:rsidRPr="001E363A">
          <w:rPr>
            <w:rStyle w:val="Hipervnculo"/>
            <w:rFonts w:cs="Arial"/>
            <w:noProof/>
            <w:sz w:val="20"/>
          </w:rPr>
          <w:t xml:space="preserve">Imagen 55: Formulario </w:t>
        </w:r>
        <w:r w:rsidR="003D0FA6" w:rsidRPr="001E363A">
          <w:rPr>
            <w:rStyle w:val="Hipervnculo"/>
            <w:rFonts w:cs="Arial"/>
            <w:noProof/>
            <w:sz w:val="20"/>
            <w:lang w:val="es-ES"/>
          </w:rPr>
          <w:t>Planes Operativos Anuales UP – Operador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40</w:t>
        </w:r>
        <w:r w:rsidR="003D0FA6" w:rsidRPr="001E363A">
          <w:rPr>
            <w:rFonts w:cs="Arial"/>
            <w:noProof/>
            <w:webHidden/>
            <w:sz w:val="20"/>
          </w:rPr>
          <w:fldChar w:fldCharType="end"/>
        </w:r>
      </w:hyperlink>
    </w:p>
    <w:p w14:paraId="54ADAEBE" w14:textId="7F6C53D9" w:rsidR="003D0FA6" w:rsidRPr="001E363A" w:rsidRDefault="00FA544D">
      <w:pPr>
        <w:pStyle w:val="Tabladeilustraciones"/>
        <w:tabs>
          <w:tab w:val="right" w:leader="dot" w:pos="8495"/>
        </w:tabs>
        <w:rPr>
          <w:rFonts w:eastAsiaTheme="minorEastAsia" w:cs="Arial"/>
          <w:noProof/>
          <w:sz w:val="20"/>
          <w:lang w:eastAsia="es-PE"/>
        </w:rPr>
      </w:pPr>
      <w:hyperlink w:anchor="_Toc163122658" w:history="1">
        <w:r w:rsidR="003D0FA6" w:rsidRPr="001E363A">
          <w:rPr>
            <w:rStyle w:val="Hipervnculo"/>
            <w:rFonts w:cs="Arial"/>
            <w:noProof/>
            <w:sz w:val="20"/>
          </w:rPr>
          <w:t xml:space="preserve">Imagen 56: </w:t>
        </w:r>
        <w:r w:rsidR="003D0FA6" w:rsidRPr="001E363A">
          <w:rPr>
            <w:rStyle w:val="Hipervnculo"/>
            <w:rFonts w:cs="Arial"/>
            <w:noProof/>
            <w:sz w:val="20"/>
            <w:lang w:val="es-ES"/>
          </w:rPr>
          <w:t xml:space="preserve">Planes Operativos Anuales UO </w:t>
        </w:r>
        <w:r w:rsidR="003D0FA6" w:rsidRPr="001E363A">
          <w:rPr>
            <w:rStyle w:val="Hipervnculo"/>
            <w:rFonts w:cs="Arial"/>
            <w:noProof/>
            <w:sz w:val="20"/>
          </w:rPr>
          <w:t>- Sección Búsqueda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41</w:t>
        </w:r>
        <w:r w:rsidR="003D0FA6" w:rsidRPr="001E363A">
          <w:rPr>
            <w:rFonts w:cs="Arial"/>
            <w:noProof/>
            <w:webHidden/>
            <w:sz w:val="20"/>
          </w:rPr>
          <w:fldChar w:fldCharType="end"/>
        </w:r>
      </w:hyperlink>
    </w:p>
    <w:p w14:paraId="2615A1D1" w14:textId="7654923B" w:rsidR="003D0FA6" w:rsidRPr="001E363A" w:rsidRDefault="00FA544D">
      <w:pPr>
        <w:pStyle w:val="Tabladeilustraciones"/>
        <w:tabs>
          <w:tab w:val="right" w:leader="dot" w:pos="8495"/>
        </w:tabs>
        <w:rPr>
          <w:rFonts w:eastAsiaTheme="minorEastAsia" w:cs="Arial"/>
          <w:noProof/>
          <w:sz w:val="20"/>
          <w:lang w:eastAsia="es-PE"/>
        </w:rPr>
      </w:pPr>
      <w:hyperlink w:anchor="_Toc163122659" w:history="1">
        <w:r w:rsidR="003D0FA6" w:rsidRPr="001E363A">
          <w:rPr>
            <w:rStyle w:val="Hipervnculo"/>
            <w:rFonts w:cs="Arial"/>
            <w:noProof/>
            <w:sz w:val="20"/>
          </w:rPr>
          <w:t>Imagen 57: Planes Operativos Anuales UO - Sección Ver Detalles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_Toc163122659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41</w:t>
        </w:r>
        <w:r w:rsidR="003D0FA6" w:rsidRPr="001E363A">
          <w:rPr>
            <w:rFonts w:cs="Arial"/>
            <w:noProof/>
            <w:webHidden/>
            <w:sz w:val="20"/>
          </w:rPr>
          <w:fldChar w:fldCharType="end"/>
        </w:r>
      </w:hyperlink>
    </w:p>
    <w:p w14:paraId="26ED8CE5" w14:textId="2CC9025F" w:rsidR="003D0FA6" w:rsidRPr="001E363A" w:rsidRDefault="00FA544D">
      <w:pPr>
        <w:pStyle w:val="Tabladeilustraciones"/>
        <w:tabs>
          <w:tab w:val="right" w:leader="dot" w:pos="8495"/>
        </w:tabs>
        <w:rPr>
          <w:rFonts w:eastAsiaTheme="minorEastAsia" w:cs="Arial"/>
          <w:noProof/>
          <w:sz w:val="20"/>
          <w:lang w:eastAsia="es-PE"/>
        </w:rPr>
      </w:pPr>
      <w:hyperlink w:anchor="_Toc163122660" w:history="1">
        <w:r w:rsidR="003D0FA6" w:rsidRPr="001E363A">
          <w:rPr>
            <w:rStyle w:val="Hipervnculo"/>
            <w:rFonts w:cs="Arial"/>
            <w:noProof/>
            <w:sz w:val="20"/>
          </w:rPr>
          <w:t>Imagen 58: Planes Operativos Anuales UO - Ver Detalles UO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42</w:t>
        </w:r>
        <w:r w:rsidR="003D0FA6" w:rsidRPr="001E363A">
          <w:rPr>
            <w:rFonts w:cs="Arial"/>
            <w:noProof/>
            <w:webHidden/>
            <w:sz w:val="20"/>
          </w:rPr>
          <w:fldChar w:fldCharType="end"/>
        </w:r>
      </w:hyperlink>
    </w:p>
    <w:p w14:paraId="0242E8FD" w14:textId="028A17DB" w:rsidR="003D0FA6" w:rsidRPr="001E363A" w:rsidRDefault="00FA544D">
      <w:pPr>
        <w:pStyle w:val="Tabladeilustraciones"/>
        <w:tabs>
          <w:tab w:val="right" w:leader="dot" w:pos="8495"/>
        </w:tabs>
        <w:rPr>
          <w:rFonts w:eastAsiaTheme="minorEastAsia" w:cs="Arial"/>
          <w:noProof/>
          <w:sz w:val="20"/>
          <w:lang w:eastAsia="es-PE"/>
        </w:rPr>
      </w:pPr>
      <w:hyperlink w:anchor="_Toc163122661" w:history="1">
        <w:r w:rsidR="003D0FA6" w:rsidRPr="001E363A">
          <w:rPr>
            <w:rStyle w:val="Hipervnculo"/>
            <w:rFonts w:cs="Arial"/>
            <w:noProof/>
            <w:sz w:val="20"/>
          </w:rPr>
          <w:t>Imagen 59: Planes Operativos Anuales UO - Sección Servicio de Control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42</w:t>
        </w:r>
        <w:r w:rsidR="003D0FA6" w:rsidRPr="001E363A">
          <w:rPr>
            <w:rFonts w:cs="Arial"/>
            <w:noProof/>
            <w:webHidden/>
            <w:sz w:val="20"/>
          </w:rPr>
          <w:fldChar w:fldCharType="end"/>
        </w:r>
      </w:hyperlink>
    </w:p>
    <w:p w14:paraId="5BF0E370" w14:textId="550C9E74" w:rsidR="003D0FA6" w:rsidRPr="001E363A" w:rsidRDefault="00FA544D">
      <w:pPr>
        <w:pStyle w:val="Tabladeilustraciones"/>
        <w:tabs>
          <w:tab w:val="right" w:leader="dot" w:pos="8495"/>
        </w:tabs>
        <w:rPr>
          <w:rFonts w:eastAsiaTheme="minorEastAsia" w:cs="Arial"/>
          <w:noProof/>
          <w:sz w:val="20"/>
          <w:lang w:eastAsia="es-PE"/>
        </w:rPr>
      </w:pPr>
      <w:hyperlink w:anchor="_Toc163122662" w:history="1">
        <w:r w:rsidR="003D0FA6" w:rsidRPr="001E363A">
          <w:rPr>
            <w:rStyle w:val="Hipervnculo"/>
            <w:rFonts w:cs="Arial"/>
            <w:noProof/>
            <w:sz w:val="20"/>
          </w:rPr>
          <w:t>Imagen 60: Planes Operativos Anuales UO - Formulario Servicio de Control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43</w:t>
        </w:r>
        <w:r w:rsidR="003D0FA6" w:rsidRPr="001E363A">
          <w:rPr>
            <w:rFonts w:cs="Arial"/>
            <w:noProof/>
            <w:webHidden/>
            <w:sz w:val="20"/>
          </w:rPr>
          <w:fldChar w:fldCharType="end"/>
        </w:r>
      </w:hyperlink>
    </w:p>
    <w:p w14:paraId="43521C00" w14:textId="3B2EA707" w:rsidR="003D0FA6" w:rsidRPr="001E363A" w:rsidRDefault="00FA544D">
      <w:pPr>
        <w:pStyle w:val="Tabladeilustraciones"/>
        <w:tabs>
          <w:tab w:val="right" w:leader="dot" w:pos="8495"/>
        </w:tabs>
        <w:rPr>
          <w:rFonts w:eastAsiaTheme="minorEastAsia" w:cs="Arial"/>
          <w:noProof/>
          <w:sz w:val="20"/>
          <w:lang w:eastAsia="es-PE"/>
        </w:rPr>
      </w:pPr>
      <w:hyperlink w:anchor="_Toc163122663" w:history="1">
        <w:r w:rsidR="003D0FA6" w:rsidRPr="001E363A">
          <w:rPr>
            <w:rStyle w:val="Hipervnculo"/>
            <w:rFonts w:cs="Arial"/>
            <w:noProof/>
            <w:sz w:val="20"/>
          </w:rPr>
          <w:t>Imagen 61: Planes Operativos Anuales UO - Servicio de Control - Buscar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43</w:t>
        </w:r>
        <w:r w:rsidR="003D0FA6" w:rsidRPr="001E363A">
          <w:rPr>
            <w:rFonts w:cs="Arial"/>
            <w:noProof/>
            <w:webHidden/>
            <w:sz w:val="20"/>
          </w:rPr>
          <w:fldChar w:fldCharType="end"/>
        </w:r>
      </w:hyperlink>
    </w:p>
    <w:p w14:paraId="40091473" w14:textId="6721D4F2" w:rsidR="003D0FA6" w:rsidRPr="001E363A" w:rsidRDefault="00FA544D">
      <w:pPr>
        <w:pStyle w:val="Tabladeilustraciones"/>
        <w:tabs>
          <w:tab w:val="right" w:leader="dot" w:pos="8495"/>
        </w:tabs>
        <w:rPr>
          <w:rFonts w:eastAsiaTheme="minorEastAsia" w:cs="Arial"/>
          <w:noProof/>
          <w:sz w:val="20"/>
          <w:lang w:eastAsia="es-PE"/>
        </w:rPr>
      </w:pPr>
      <w:hyperlink w:anchor="_Toc163122664" w:history="1">
        <w:r w:rsidR="003D0FA6" w:rsidRPr="001E363A">
          <w:rPr>
            <w:rStyle w:val="Hipervnculo"/>
            <w:rFonts w:cs="Arial"/>
            <w:noProof/>
            <w:sz w:val="20"/>
          </w:rPr>
          <w:t>Imagen 62: Planes Operativos Anuales UO - Servicio de Control/ Acciones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44</w:t>
        </w:r>
        <w:r w:rsidR="003D0FA6" w:rsidRPr="001E363A">
          <w:rPr>
            <w:rFonts w:cs="Arial"/>
            <w:noProof/>
            <w:webHidden/>
            <w:sz w:val="20"/>
          </w:rPr>
          <w:fldChar w:fldCharType="end"/>
        </w:r>
      </w:hyperlink>
    </w:p>
    <w:p w14:paraId="3762618F" w14:textId="6979CE4A" w:rsidR="003D0FA6" w:rsidRPr="001E363A" w:rsidRDefault="00FA544D">
      <w:pPr>
        <w:pStyle w:val="Tabladeilustraciones"/>
        <w:tabs>
          <w:tab w:val="right" w:leader="dot" w:pos="8495"/>
        </w:tabs>
        <w:rPr>
          <w:rFonts w:eastAsiaTheme="minorEastAsia" w:cs="Arial"/>
          <w:noProof/>
          <w:sz w:val="20"/>
          <w:lang w:eastAsia="es-PE"/>
        </w:rPr>
      </w:pPr>
      <w:hyperlink w:anchor="_Toc163122665" w:history="1">
        <w:r w:rsidR="003D0FA6" w:rsidRPr="001E363A">
          <w:rPr>
            <w:rStyle w:val="Hipervnculo"/>
            <w:rFonts w:cs="Arial"/>
            <w:noProof/>
            <w:sz w:val="20"/>
          </w:rPr>
          <w:t>Imagen 63: Planes Operativos Anuales UO - Editar Servicio de Control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44</w:t>
        </w:r>
        <w:r w:rsidR="003D0FA6" w:rsidRPr="001E363A">
          <w:rPr>
            <w:rFonts w:cs="Arial"/>
            <w:noProof/>
            <w:webHidden/>
            <w:sz w:val="20"/>
          </w:rPr>
          <w:fldChar w:fldCharType="end"/>
        </w:r>
      </w:hyperlink>
    </w:p>
    <w:p w14:paraId="5445865C" w14:textId="752FCAC8" w:rsidR="003D0FA6" w:rsidRPr="001E363A" w:rsidRDefault="00FA544D">
      <w:pPr>
        <w:pStyle w:val="Tabladeilustraciones"/>
        <w:tabs>
          <w:tab w:val="right" w:leader="dot" w:pos="8495"/>
        </w:tabs>
        <w:rPr>
          <w:rFonts w:eastAsiaTheme="minorEastAsia" w:cs="Arial"/>
          <w:noProof/>
          <w:sz w:val="20"/>
          <w:lang w:eastAsia="es-PE"/>
        </w:rPr>
      </w:pPr>
      <w:hyperlink w:anchor="_Toc163122666" w:history="1">
        <w:r w:rsidR="003D0FA6" w:rsidRPr="001E363A">
          <w:rPr>
            <w:rStyle w:val="Hipervnculo"/>
            <w:rFonts w:cs="Arial"/>
            <w:noProof/>
            <w:sz w:val="20"/>
          </w:rPr>
          <w:t>Imagen 64: Planes Operativos Anuales UO - Servicio de Control/Información Datos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45</w:t>
        </w:r>
        <w:r w:rsidR="003D0FA6" w:rsidRPr="001E363A">
          <w:rPr>
            <w:rFonts w:cs="Arial"/>
            <w:noProof/>
            <w:webHidden/>
            <w:sz w:val="20"/>
          </w:rPr>
          <w:fldChar w:fldCharType="end"/>
        </w:r>
      </w:hyperlink>
    </w:p>
    <w:p w14:paraId="0A406858" w14:textId="1A15CDC9" w:rsidR="003D0FA6" w:rsidRPr="001E363A" w:rsidRDefault="00FA544D">
      <w:pPr>
        <w:pStyle w:val="Tabladeilustraciones"/>
        <w:tabs>
          <w:tab w:val="right" w:leader="dot" w:pos="8495"/>
        </w:tabs>
        <w:rPr>
          <w:rFonts w:eastAsiaTheme="minorEastAsia" w:cs="Arial"/>
          <w:noProof/>
          <w:sz w:val="20"/>
          <w:lang w:eastAsia="es-PE"/>
        </w:rPr>
      </w:pPr>
      <w:hyperlink w:anchor="_Toc163122667" w:history="1">
        <w:r w:rsidR="003D0FA6" w:rsidRPr="001E363A">
          <w:rPr>
            <w:rStyle w:val="Hipervnculo"/>
            <w:rFonts w:cs="Arial"/>
            <w:noProof/>
            <w:sz w:val="20"/>
          </w:rPr>
          <w:t>Imagen 65:: Planes Operativos Anuales UO - Servicio de Control/Datos del servicio de control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45</w:t>
        </w:r>
        <w:r w:rsidR="003D0FA6" w:rsidRPr="001E363A">
          <w:rPr>
            <w:rFonts w:cs="Arial"/>
            <w:noProof/>
            <w:webHidden/>
            <w:sz w:val="20"/>
          </w:rPr>
          <w:fldChar w:fldCharType="end"/>
        </w:r>
      </w:hyperlink>
    </w:p>
    <w:p w14:paraId="63EFA12D" w14:textId="215C2922" w:rsidR="003D0FA6" w:rsidRPr="001E363A" w:rsidRDefault="00FA544D">
      <w:pPr>
        <w:pStyle w:val="Tabladeilustraciones"/>
        <w:tabs>
          <w:tab w:val="right" w:leader="dot" w:pos="8495"/>
        </w:tabs>
        <w:rPr>
          <w:rFonts w:eastAsiaTheme="minorEastAsia" w:cs="Arial"/>
          <w:noProof/>
          <w:sz w:val="20"/>
          <w:lang w:eastAsia="es-PE"/>
        </w:rPr>
      </w:pPr>
      <w:hyperlink w:anchor="_Toc163122668" w:history="1">
        <w:r w:rsidR="003D0FA6" w:rsidRPr="001E363A">
          <w:rPr>
            <w:rStyle w:val="Hipervnculo"/>
            <w:rFonts w:cs="Arial"/>
            <w:noProof/>
            <w:sz w:val="20"/>
          </w:rPr>
          <w:t>Imagen 66: Planes Operativos Anuales UO - Editar Servicio de Control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46</w:t>
        </w:r>
        <w:r w:rsidR="003D0FA6" w:rsidRPr="001E363A">
          <w:rPr>
            <w:rFonts w:cs="Arial"/>
            <w:noProof/>
            <w:webHidden/>
            <w:sz w:val="20"/>
          </w:rPr>
          <w:fldChar w:fldCharType="end"/>
        </w:r>
      </w:hyperlink>
    </w:p>
    <w:p w14:paraId="7B0737CD" w14:textId="15D516F4" w:rsidR="003D0FA6" w:rsidRPr="001E363A" w:rsidRDefault="00FA544D">
      <w:pPr>
        <w:pStyle w:val="Tabladeilustraciones"/>
        <w:tabs>
          <w:tab w:val="right" w:leader="dot" w:pos="8495"/>
        </w:tabs>
        <w:rPr>
          <w:rFonts w:eastAsiaTheme="minorEastAsia" w:cs="Arial"/>
          <w:noProof/>
          <w:sz w:val="20"/>
          <w:lang w:eastAsia="es-PE"/>
        </w:rPr>
      </w:pPr>
      <w:hyperlink w:anchor="_Toc163122669" w:history="1">
        <w:r w:rsidR="003D0FA6" w:rsidRPr="001E363A">
          <w:rPr>
            <w:rStyle w:val="Hipervnculo"/>
            <w:rFonts w:cs="Arial"/>
            <w:noProof/>
            <w:sz w:val="20"/>
          </w:rPr>
          <w:t>Imagen 67: Planes Operativos Anuales UO - Servicio de Control/Información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_Toc163122669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47</w:t>
        </w:r>
        <w:r w:rsidR="003D0FA6" w:rsidRPr="001E363A">
          <w:rPr>
            <w:rFonts w:cs="Arial"/>
            <w:noProof/>
            <w:webHidden/>
            <w:sz w:val="20"/>
          </w:rPr>
          <w:fldChar w:fldCharType="end"/>
        </w:r>
      </w:hyperlink>
    </w:p>
    <w:p w14:paraId="5EF4A85C" w14:textId="1123156F" w:rsidR="003D0FA6" w:rsidRPr="001E363A" w:rsidRDefault="00FA544D">
      <w:pPr>
        <w:pStyle w:val="Tabladeilustraciones"/>
        <w:tabs>
          <w:tab w:val="right" w:leader="dot" w:pos="8495"/>
        </w:tabs>
        <w:rPr>
          <w:rFonts w:eastAsiaTheme="minorEastAsia" w:cs="Arial"/>
          <w:noProof/>
          <w:sz w:val="20"/>
          <w:lang w:eastAsia="es-PE"/>
        </w:rPr>
      </w:pPr>
      <w:hyperlink w:anchor="_Toc163122670" w:history="1">
        <w:r w:rsidR="003D0FA6" w:rsidRPr="001E363A">
          <w:rPr>
            <w:rStyle w:val="Hipervnculo"/>
            <w:rFonts w:cs="Arial"/>
            <w:noProof/>
            <w:sz w:val="20"/>
          </w:rPr>
          <w:t>Imagen 68: Planes Operativos Anuales UO - Servicio de Control/Editar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47</w:t>
        </w:r>
        <w:r w:rsidR="003D0FA6" w:rsidRPr="001E363A">
          <w:rPr>
            <w:rFonts w:cs="Arial"/>
            <w:noProof/>
            <w:webHidden/>
            <w:sz w:val="20"/>
          </w:rPr>
          <w:fldChar w:fldCharType="end"/>
        </w:r>
      </w:hyperlink>
    </w:p>
    <w:p w14:paraId="6AEBB90C" w14:textId="6DA1ECCA" w:rsidR="003D0FA6" w:rsidRPr="001E363A" w:rsidRDefault="00FA544D">
      <w:pPr>
        <w:pStyle w:val="Tabladeilustraciones"/>
        <w:tabs>
          <w:tab w:val="right" w:leader="dot" w:pos="8495"/>
        </w:tabs>
        <w:rPr>
          <w:rFonts w:eastAsiaTheme="minorEastAsia" w:cs="Arial"/>
          <w:noProof/>
          <w:sz w:val="20"/>
          <w:lang w:eastAsia="es-PE"/>
        </w:rPr>
      </w:pPr>
      <w:hyperlink w:anchor="_Toc163122671" w:history="1">
        <w:r w:rsidR="003D0FA6" w:rsidRPr="001E363A">
          <w:rPr>
            <w:rStyle w:val="Hipervnculo"/>
            <w:rFonts w:cs="Arial"/>
            <w:noProof/>
            <w:sz w:val="20"/>
          </w:rPr>
          <w:t>Imagen 69: Planes Operativos Anuales UO - Servicio de Control/Agregar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47</w:t>
        </w:r>
        <w:r w:rsidR="003D0FA6" w:rsidRPr="001E363A">
          <w:rPr>
            <w:rFonts w:cs="Arial"/>
            <w:noProof/>
            <w:webHidden/>
            <w:sz w:val="20"/>
          </w:rPr>
          <w:fldChar w:fldCharType="end"/>
        </w:r>
      </w:hyperlink>
    </w:p>
    <w:p w14:paraId="7026E337" w14:textId="2145FC4D" w:rsidR="003D0FA6" w:rsidRPr="001E363A" w:rsidRDefault="00FA544D">
      <w:pPr>
        <w:pStyle w:val="Tabladeilustraciones"/>
        <w:tabs>
          <w:tab w:val="right" w:leader="dot" w:pos="8495"/>
        </w:tabs>
        <w:rPr>
          <w:rFonts w:eastAsiaTheme="minorEastAsia" w:cs="Arial"/>
          <w:noProof/>
          <w:sz w:val="20"/>
          <w:lang w:eastAsia="es-PE"/>
        </w:rPr>
      </w:pPr>
      <w:hyperlink w:anchor="_Toc163122672" w:history="1">
        <w:r w:rsidR="003D0FA6" w:rsidRPr="001E363A">
          <w:rPr>
            <w:rStyle w:val="Hipervnculo"/>
            <w:rFonts w:cs="Arial"/>
            <w:noProof/>
            <w:sz w:val="20"/>
          </w:rPr>
          <w:t>Imagen 70: Planes Operativos Anuales UO - Servicio de Control/Selección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48</w:t>
        </w:r>
        <w:r w:rsidR="003D0FA6" w:rsidRPr="001E363A">
          <w:rPr>
            <w:rFonts w:cs="Arial"/>
            <w:noProof/>
            <w:webHidden/>
            <w:sz w:val="20"/>
          </w:rPr>
          <w:fldChar w:fldCharType="end"/>
        </w:r>
      </w:hyperlink>
    </w:p>
    <w:p w14:paraId="1EE79783" w14:textId="7A8E378F" w:rsidR="003D0FA6" w:rsidRPr="001E363A" w:rsidRDefault="00FA544D">
      <w:pPr>
        <w:pStyle w:val="Tabladeilustraciones"/>
        <w:tabs>
          <w:tab w:val="right" w:leader="dot" w:pos="8495"/>
        </w:tabs>
        <w:rPr>
          <w:rFonts w:eastAsiaTheme="minorEastAsia" w:cs="Arial"/>
          <w:noProof/>
          <w:sz w:val="20"/>
          <w:lang w:eastAsia="es-PE"/>
        </w:rPr>
      </w:pPr>
      <w:hyperlink w:anchor="_Toc163122673" w:history="1">
        <w:r w:rsidR="003D0FA6" w:rsidRPr="001E363A">
          <w:rPr>
            <w:rStyle w:val="Hipervnculo"/>
            <w:rFonts w:cs="Arial"/>
            <w:noProof/>
            <w:sz w:val="20"/>
          </w:rPr>
          <w:t>Imagen 71: Planes Operativos Anuales UO - Servicio de Control/Tabla Agregar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48</w:t>
        </w:r>
        <w:r w:rsidR="003D0FA6" w:rsidRPr="001E363A">
          <w:rPr>
            <w:rFonts w:cs="Arial"/>
            <w:noProof/>
            <w:webHidden/>
            <w:sz w:val="20"/>
          </w:rPr>
          <w:fldChar w:fldCharType="end"/>
        </w:r>
      </w:hyperlink>
    </w:p>
    <w:p w14:paraId="35AC5109" w14:textId="47FFDC47" w:rsidR="003D0FA6" w:rsidRPr="001E363A" w:rsidRDefault="00FA544D">
      <w:pPr>
        <w:pStyle w:val="Tabladeilustraciones"/>
        <w:tabs>
          <w:tab w:val="right" w:leader="dot" w:pos="8495"/>
        </w:tabs>
        <w:rPr>
          <w:rFonts w:eastAsiaTheme="minorEastAsia" w:cs="Arial"/>
          <w:noProof/>
          <w:sz w:val="20"/>
          <w:lang w:eastAsia="es-PE"/>
        </w:rPr>
      </w:pPr>
      <w:hyperlink w:anchor="_Toc163122674" w:history="1">
        <w:r w:rsidR="003D0FA6" w:rsidRPr="001E363A">
          <w:rPr>
            <w:rStyle w:val="Hipervnculo"/>
            <w:rFonts w:cs="Arial"/>
            <w:noProof/>
            <w:sz w:val="20"/>
          </w:rPr>
          <w:t>Imagen 72: Planes Operativos Anuales UO - Servicio de Control/Editar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48</w:t>
        </w:r>
        <w:r w:rsidR="003D0FA6" w:rsidRPr="001E363A">
          <w:rPr>
            <w:rFonts w:cs="Arial"/>
            <w:noProof/>
            <w:webHidden/>
            <w:sz w:val="20"/>
          </w:rPr>
          <w:fldChar w:fldCharType="end"/>
        </w:r>
      </w:hyperlink>
    </w:p>
    <w:p w14:paraId="2EAD94F2" w14:textId="2FF6DA92" w:rsidR="003D0FA6" w:rsidRPr="001E363A" w:rsidRDefault="00FA544D">
      <w:pPr>
        <w:pStyle w:val="Tabladeilustraciones"/>
        <w:tabs>
          <w:tab w:val="right" w:leader="dot" w:pos="8495"/>
        </w:tabs>
        <w:rPr>
          <w:rFonts w:eastAsiaTheme="minorEastAsia" w:cs="Arial"/>
          <w:noProof/>
          <w:sz w:val="20"/>
          <w:lang w:eastAsia="es-PE"/>
        </w:rPr>
      </w:pPr>
      <w:hyperlink w:anchor="_Toc163122675" w:history="1">
        <w:r w:rsidR="003D0FA6" w:rsidRPr="001E363A">
          <w:rPr>
            <w:rStyle w:val="Hipervnculo"/>
            <w:rFonts w:cs="Arial"/>
            <w:noProof/>
            <w:sz w:val="20"/>
          </w:rPr>
          <w:t>Imagen 73: Planes Operativos Anuales UO - Servicio de Control/Opciones Editar Eliminar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49</w:t>
        </w:r>
        <w:r w:rsidR="003D0FA6" w:rsidRPr="001E363A">
          <w:rPr>
            <w:rFonts w:cs="Arial"/>
            <w:noProof/>
            <w:webHidden/>
            <w:sz w:val="20"/>
          </w:rPr>
          <w:fldChar w:fldCharType="end"/>
        </w:r>
      </w:hyperlink>
    </w:p>
    <w:p w14:paraId="5437D71D" w14:textId="64964225" w:rsidR="003D0FA6" w:rsidRPr="001E363A" w:rsidRDefault="00FA544D">
      <w:pPr>
        <w:pStyle w:val="Tabladeilustraciones"/>
        <w:tabs>
          <w:tab w:val="right" w:leader="dot" w:pos="8495"/>
        </w:tabs>
        <w:rPr>
          <w:rFonts w:eastAsiaTheme="minorEastAsia" w:cs="Arial"/>
          <w:noProof/>
          <w:sz w:val="20"/>
          <w:lang w:eastAsia="es-PE"/>
        </w:rPr>
      </w:pPr>
      <w:hyperlink w:anchor="_Toc163122676" w:history="1">
        <w:r w:rsidR="003D0FA6" w:rsidRPr="001E363A">
          <w:rPr>
            <w:rStyle w:val="Hipervnculo"/>
            <w:rFonts w:cs="Arial"/>
            <w:noProof/>
            <w:sz w:val="20"/>
          </w:rPr>
          <w:t>Imagen 74: Planes Operativos Anuales UO - Servicio de Control/Editar Metas Acumuladas información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49</w:t>
        </w:r>
        <w:r w:rsidR="003D0FA6" w:rsidRPr="001E363A">
          <w:rPr>
            <w:rFonts w:cs="Arial"/>
            <w:noProof/>
            <w:webHidden/>
            <w:sz w:val="20"/>
          </w:rPr>
          <w:fldChar w:fldCharType="end"/>
        </w:r>
      </w:hyperlink>
    </w:p>
    <w:p w14:paraId="7D444D25" w14:textId="08B6B0A1" w:rsidR="003D0FA6" w:rsidRPr="001E363A" w:rsidRDefault="00FA544D">
      <w:pPr>
        <w:pStyle w:val="Tabladeilustraciones"/>
        <w:tabs>
          <w:tab w:val="right" w:leader="dot" w:pos="8495"/>
        </w:tabs>
        <w:rPr>
          <w:rFonts w:eastAsiaTheme="minorEastAsia" w:cs="Arial"/>
          <w:noProof/>
          <w:sz w:val="20"/>
          <w:lang w:eastAsia="es-PE"/>
        </w:rPr>
      </w:pPr>
      <w:hyperlink w:anchor="_Toc163122677" w:history="1">
        <w:r w:rsidR="003D0FA6" w:rsidRPr="001E363A">
          <w:rPr>
            <w:rStyle w:val="Hipervnculo"/>
            <w:rFonts w:cs="Arial"/>
            <w:noProof/>
            <w:sz w:val="20"/>
          </w:rPr>
          <w:t>Imagen 75: Planes Operativos Anuales UO - Servicio de Control/Editar Metas Acumuladas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50</w:t>
        </w:r>
        <w:r w:rsidR="003D0FA6" w:rsidRPr="001E363A">
          <w:rPr>
            <w:rFonts w:cs="Arial"/>
            <w:noProof/>
            <w:webHidden/>
            <w:sz w:val="20"/>
          </w:rPr>
          <w:fldChar w:fldCharType="end"/>
        </w:r>
      </w:hyperlink>
    </w:p>
    <w:p w14:paraId="40508DEF" w14:textId="303484D9" w:rsidR="003D0FA6" w:rsidRPr="001E363A" w:rsidRDefault="00FA544D">
      <w:pPr>
        <w:pStyle w:val="Tabladeilustraciones"/>
        <w:tabs>
          <w:tab w:val="right" w:leader="dot" w:pos="8495"/>
        </w:tabs>
        <w:rPr>
          <w:rFonts w:eastAsiaTheme="minorEastAsia" w:cs="Arial"/>
          <w:noProof/>
          <w:sz w:val="20"/>
          <w:lang w:eastAsia="es-PE"/>
        </w:rPr>
      </w:pPr>
      <w:hyperlink w:anchor="_Toc163122678" w:history="1">
        <w:r w:rsidR="003D0FA6" w:rsidRPr="001E363A">
          <w:rPr>
            <w:rStyle w:val="Hipervnculo"/>
            <w:rFonts w:cs="Arial"/>
            <w:noProof/>
            <w:sz w:val="20"/>
          </w:rPr>
          <w:t>Imagen 76: Planes Operativos Anuales UO - Servicio de Control/Editar Metas Acumuladas - Prorratear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50</w:t>
        </w:r>
        <w:r w:rsidR="003D0FA6" w:rsidRPr="001E363A">
          <w:rPr>
            <w:rFonts w:cs="Arial"/>
            <w:noProof/>
            <w:webHidden/>
            <w:sz w:val="20"/>
          </w:rPr>
          <w:fldChar w:fldCharType="end"/>
        </w:r>
      </w:hyperlink>
    </w:p>
    <w:p w14:paraId="6D61EFA6" w14:textId="61EDA51C" w:rsidR="003D0FA6" w:rsidRPr="001E363A" w:rsidRDefault="00FA544D">
      <w:pPr>
        <w:pStyle w:val="Tabladeilustraciones"/>
        <w:tabs>
          <w:tab w:val="right" w:leader="dot" w:pos="8495"/>
        </w:tabs>
        <w:rPr>
          <w:rFonts w:eastAsiaTheme="minorEastAsia" w:cs="Arial"/>
          <w:noProof/>
          <w:sz w:val="20"/>
          <w:lang w:eastAsia="es-PE"/>
        </w:rPr>
      </w:pPr>
      <w:hyperlink w:anchor="_Toc163122679" w:history="1">
        <w:r w:rsidR="003D0FA6" w:rsidRPr="001E363A">
          <w:rPr>
            <w:rStyle w:val="Hipervnculo"/>
            <w:rFonts w:cs="Arial"/>
            <w:noProof/>
            <w:sz w:val="20"/>
          </w:rPr>
          <w:t>Imagen 77: Planes Operativos Anuales UO - Servicio de Control/Editar Metas Acumuladas - Agregar Prorrateo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_Toc163122679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50</w:t>
        </w:r>
        <w:r w:rsidR="003D0FA6" w:rsidRPr="001E363A">
          <w:rPr>
            <w:rFonts w:cs="Arial"/>
            <w:noProof/>
            <w:webHidden/>
            <w:sz w:val="20"/>
          </w:rPr>
          <w:fldChar w:fldCharType="end"/>
        </w:r>
      </w:hyperlink>
    </w:p>
    <w:p w14:paraId="6133ADBC" w14:textId="42BF4E33" w:rsidR="003D0FA6" w:rsidRPr="001E363A" w:rsidRDefault="00FA544D">
      <w:pPr>
        <w:pStyle w:val="Tabladeilustraciones"/>
        <w:tabs>
          <w:tab w:val="right" w:leader="dot" w:pos="8495"/>
        </w:tabs>
        <w:rPr>
          <w:rFonts w:eastAsiaTheme="minorEastAsia" w:cs="Arial"/>
          <w:noProof/>
          <w:sz w:val="20"/>
          <w:lang w:eastAsia="es-PE"/>
        </w:rPr>
      </w:pPr>
      <w:hyperlink w:anchor="_Toc163122680" w:history="1">
        <w:r w:rsidR="003D0FA6" w:rsidRPr="001E363A">
          <w:rPr>
            <w:rStyle w:val="Hipervnculo"/>
            <w:rFonts w:cs="Arial"/>
            <w:noProof/>
            <w:sz w:val="20"/>
          </w:rPr>
          <w:t>Imagen 78: Planes Operativos Anuales UO - Servicio de Control/Editar Metas Acumuladas - Agregar Prorrateo/Opciones Eliminar y Editar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51</w:t>
        </w:r>
        <w:r w:rsidR="003D0FA6" w:rsidRPr="001E363A">
          <w:rPr>
            <w:rFonts w:cs="Arial"/>
            <w:noProof/>
            <w:webHidden/>
            <w:sz w:val="20"/>
          </w:rPr>
          <w:fldChar w:fldCharType="end"/>
        </w:r>
      </w:hyperlink>
    </w:p>
    <w:p w14:paraId="169CFE02" w14:textId="2288B1E8" w:rsidR="003D0FA6" w:rsidRPr="001E363A" w:rsidRDefault="00FA544D">
      <w:pPr>
        <w:pStyle w:val="Tabladeilustraciones"/>
        <w:tabs>
          <w:tab w:val="right" w:leader="dot" w:pos="8495"/>
        </w:tabs>
        <w:rPr>
          <w:rFonts w:eastAsiaTheme="minorEastAsia" w:cs="Arial"/>
          <w:noProof/>
          <w:sz w:val="20"/>
          <w:lang w:eastAsia="es-PE"/>
        </w:rPr>
      </w:pPr>
      <w:hyperlink w:anchor="_Toc163122681" w:history="1">
        <w:r w:rsidR="003D0FA6" w:rsidRPr="001E363A">
          <w:rPr>
            <w:rStyle w:val="Hipervnculo"/>
            <w:rFonts w:cs="Arial"/>
            <w:noProof/>
            <w:sz w:val="20"/>
          </w:rPr>
          <w:t>Imagen 79: Planes Operativos Anuales UO - Servicio de Control/Editar Metas Acumuladas - Editar Prorrateo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51</w:t>
        </w:r>
        <w:r w:rsidR="003D0FA6" w:rsidRPr="001E363A">
          <w:rPr>
            <w:rFonts w:cs="Arial"/>
            <w:noProof/>
            <w:webHidden/>
            <w:sz w:val="20"/>
          </w:rPr>
          <w:fldChar w:fldCharType="end"/>
        </w:r>
      </w:hyperlink>
    </w:p>
    <w:p w14:paraId="1FC95E1B" w14:textId="4C9D8479" w:rsidR="003D0FA6" w:rsidRPr="001E363A" w:rsidRDefault="00FA544D">
      <w:pPr>
        <w:pStyle w:val="Tabladeilustraciones"/>
        <w:tabs>
          <w:tab w:val="right" w:leader="dot" w:pos="8495"/>
        </w:tabs>
        <w:rPr>
          <w:rFonts w:eastAsiaTheme="minorEastAsia" w:cs="Arial"/>
          <w:noProof/>
          <w:sz w:val="20"/>
          <w:lang w:eastAsia="es-PE"/>
        </w:rPr>
      </w:pPr>
      <w:hyperlink w:anchor="_Toc163122682" w:history="1">
        <w:r w:rsidR="003D0FA6" w:rsidRPr="001E363A">
          <w:rPr>
            <w:rStyle w:val="Hipervnculo"/>
            <w:rFonts w:cs="Arial"/>
            <w:noProof/>
            <w:sz w:val="20"/>
          </w:rPr>
          <w:t>Imagen 80: Planes Operativos Anuales UO - Servicio de Control/Editar Metas Acumuladas - Editar Prorrateo/Eliminar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51</w:t>
        </w:r>
        <w:r w:rsidR="003D0FA6" w:rsidRPr="001E363A">
          <w:rPr>
            <w:rFonts w:cs="Arial"/>
            <w:noProof/>
            <w:webHidden/>
            <w:sz w:val="20"/>
          </w:rPr>
          <w:fldChar w:fldCharType="end"/>
        </w:r>
      </w:hyperlink>
    </w:p>
    <w:p w14:paraId="0B2C0150" w14:textId="6D31C049" w:rsidR="003D0FA6" w:rsidRPr="001E363A" w:rsidRDefault="00FA544D">
      <w:pPr>
        <w:pStyle w:val="Tabladeilustraciones"/>
        <w:tabs>
          <w:tab w:val="right" w:leader="dot" w:pos="8495"/>
        </w:tabs>
        <w:rPr>
          <w:rFonts w:eastAsiaTheme="minorEastAsia" w:cs="Arial"/>
          <w:noProof/>
          <w:sz w:val="20"/>
          <w:lang w:eastAsia="es-PE"/>
        </w:rPr>
      </w:pPr>
      <w:hyperlink w:anchor="_Toc163122683" w:history="1">
        <w:r w:rsidR="003D0FA6" w:rsidRPr="001E363A">
          <w:rPr>
            <w:rStyle w:val="Hipervnculo"/>
            <w:rFonts w:cs="Arial"/>
            <w:noProof/>
            <w:sz w:val="20"/>
          </w:rPr>
          <w:t>Imagen 81: Planes Operativos Anuales UO - Servicio de Control/Editar Gestión de Riesgos Información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52</w:t>
        </w:r>
        <w:r w:rsidR="003D0FA6" w:rsidRPr="001E363A">
          <w:rPr>
            <w:rFonts w:cs="Arial"/>
            <w:noProof/>
            <w:webHidden/>
            <w:sz w:val="20"/>
          </w:rPr>
          <w:fldChar w:fldCharType="end"/>
        </w:r>
      </w:hyperlink>
    </w:p>
    <w:p w14:paraId="323B02D3" w14:textId="7CBFA71D" w:rsidR="003D0FA6" w:rsidRPr="001E363A" w:rsidRDefault="00FA544D">
      <w:pPr>
        <w:pStyle w:val="Tabladeilustraciones"/>
        <w:tabs>
          <w:tab w:val="right" w:leader="dot" w:pos="8495"/>
        </w:tabs>
        <w:rPr>
          <w:rFonts w:eastAsiaTheme="minorEastAsia" w:cs="Arial"/>
          <w:noProof/>
          <w:sz w:val="20"/>
          <w:lang w:eastAsia="es-PE"/>
        </w:rPr>
      </w:pPr>
      <w:hyperlink w:anchor="_Toc163122684" w:history="1">
        <w:r w:rsidR="003D0FA6" w:rsidRPr="001E363A">
          <w:rPr>
            <w:rStyle w:val="Hipervnculo"/>
            <w:rFonts w:cs="Arial"/>
            <w:noProof/>
            <w:sz w:val="20"/>
          </w:rPr>
          <w:t>Imagen 82: Planes Operativos Anuales UO - Servicio de Control/Editar Gestión de Riesgos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52</w:t>
        </w:r>
        <w:r w:rsidR="003D0FA6" w:rsidRPr="001E363A">
          <w:rPr>
            <w:rFonts w:cs="Arial"/>
            <w:noProof/>
            <w:webHidden/>
            <w:sz w:val="20"/>
          </w:rPr>
          <w:fldChar w:fldCharType="end"/>
        </w:r>
      </w:hyperlink>
    </w:p>
    <w:p w14:paraId="1CE82B4D" w14:textId="710B0CBA" w:rsidR="003D0FA6" w:rsidRPr="001E363A" w:rsidRDefault="00FA544D">
      <w:pPr>
        <w:pStyle w:val="Tabladeilustraciones"/>
        <w:tabs>
          <w:tab w:val="right" w:leader="dot" w:pos="8495"/>
        </w:tabs>
        <w:rPr>
          <w:rFonts w:eastAsiaTheme="minorEastAsia" w:cs="Arial"/>
          <w:noProof/>
          <w:sz w:val="20"/>
          <w:lang w:eastAsia="es-PE"/>
        </w:rPr>
      </w:pPr>
      <w:hyperlink w:anchor="_Toc163122685" w:history="1">
        <w:r w:rsidR="003D0FA6" w:rsidRPr="001E363A">
          <w:rPr>
            <w:rStyle w:val="Hipervnculo"/>
            <w:rFonts w:cs="Arial"/>
            <w:noProof/>
            <w:sz w:val="20"/>
          </w:rPr>
          <w:t>Imagen 83: Planes Operativos Anuales UO - Servicio de Control/Gestión de servicios Nuevo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52</w:t>
        </w:r>
        <w:r w:rsidR="003D0FA6" w:rsidRPr="001E363A">
          <w:rPr>
            <w:rFonts w:cs="Arial"/>
            <w:noProof/>
            <w:webHidden/>
            <w:sz w:val="20"/>
          </w:rPr>
          <w:fldChar w:fldCharType="end"/>
        </w:r>
      </w:hyperlink>
    </w:p>
    <w:p w14:paraId="11D1E9DD" w14:textId="2CBF3A23" w:rsidR="003D0FA6" w:rsidRPr="001E363A" w:rsidRDefault="00FA544D">
      <w:pPr>
        <w:pStyle w:val="Tabladeilustraciones"/>
        <w:tabs>
          <w:tab w:val="right" w:leader="dot" w:pos="8495"/>
        </w:tabs>
        <w:rPr>
          <w:rFonts w:eastAsiaTheme="minorEastAsia" w:cs="Arial"/>
          <w:noProof/>
          <w:sz w:val="20"/>
          <w:lang w:eastAsia="es-PE"/>
        </w:rPr>
      </w:pPr>
      <w:hyperlink w:anchor="_Toc163122686" w:history="1">
        <w:r w:rsidR="003D0FA6" w:rsidRPr="001E363A">
          <w:rPr>
            <w:rStyle w:val="Hipervnculo"/>
            <w:rFonts w:cs="Arial"/>
            <w:noProof/>
            <w:sz w:val="20"/>
          </w:rPr>
          <w:t>Imagen 84: Planes Operativos Anuales UO - Servicio de Control/Gestión de servicios Guardar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53</w:t>
        </w:r>
        <w:r w:rsidR="003D0FA6" w:rsidRPr="001E363A">
          <w:rPr>
            <w:rFonts w:cs="Arial"/>
            <w:noProof/>
            <w:webHidden/>
            <w:sz w:val="20"/>
          </w:rPr>
          <w:fldChar w:fldCharType="end"/>
        </w:r>
      </w:hyperlink>
    </w:p>
    <w:p w14:paraId="3D05824D" w14:textId="307DF403" w:rsidR="003D0FA6" w:rsidRPr="001E363A" w:rsidRDefault="00FA544D">
      <w:pPr>
        <w:pStyle w:val="Tabladeilustraciones"/>
        <w:tabs>
          <w:tab w:val="right" w:leader="dot" w:pos="8495"/>
        </w:tabs>
        <w:rPr>
          <w:rFonts w:eastAsiaTheme="minorEastAsia" w:cs="Arial"/>
          <w:noProof/>
          <w:sz w:val="20"/>
          <w:lang w:eastAsia="es-PE"/>
        </w:rPr>
      </w:pPr>
      <w:hyperlink w:anchor="_Toc163122687" w:history="1">
        <w:r w:rsidR="003D0FA6" w:rsidRPr="001E363A">
          <w:rPr>
            <w:rStyle w:val="Hipervnculo"/>
            <w:rFonts w:cs="Arial"/>
            <w:noProof/>
            <w:sz w:val="20"/>
          </w:rPr>
          <w:t>Imagen 85: Planes Operativos Anuales UO - Servicio de Control/Gestión de servicios Editar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53</w:t>
        </w:r>
        <w:r w:rsidR="003D0FA6" w:rsidRPr="001E363A">
          <w:rPr>
            <w:rFonts w:cs="Arial"/>
            <w:noProof/>
            <w:webHidden/>
            <w:sz w:val="20"/>
          </w:rPr>
          <w:fldChar w:fldCharType="end"/>
        </w:r>
      </w:hyperlink>
    </w:p>
    <w:p w14:paraId="17649499" w14:textId="233C6F0B" w:rsidR="003D0FA6" w:rsidRPr="001E363A" w:rsidRDefault="00FA544D">
      <w:pPr>
        <w:pStyle w:val="Tabladeilustraciones"/>
        <w:tabs>
          <w:tab w:val="right" w:leader="dot" w:pos="8495"/>
        </w:tabs>
        <w:rPr>
          <w:rFonts w:eastAsiaTheme="minorEastAsia" w:cs="Arial"/>
          <w:noProof/>
          <w:sz w:val="20"/>
          <w:lang w:eastAsia="es-PE"/>
        </w:rPr>
      </w:pPr>
      <w:hyperlink w:anchor="_Toc163122688" w:history="1">
        <w:r w:rsidR="003D0FA6" w:rsidRPr="001E363A">
          <w:rPr>
            <w:rStyle w:val="Hipervnculo"/>
            <w:rFonts w:cs="Arial"/>
            <w:noProof/>
            <w:sz w:val="20"/>
          </w:rPr>
          <w:t>Imagen 86: Planes Operativos Anuales UO - Servicio de Co</w:t>
        </w:r>
        <w:r w:rsidR="003D0FA6" w:rsidRPr="001E363A">
          <w:rPr>
            <w:rStyle w:val="Hipervnculo"/>
            <w:rFonts w:cs="Arial"/>
            <w:noProof/>
            <w:sz w:val="20"/>
          </w:rPr>
          <w:t>n</w:t>
        </w:r>
        <w:r w:rsidR="003D0FA6" w:rsidRPr="001E363A">
          <w:rPr>
            <w:rStyle w:val="Hipervnculo"/>
            <w:rFonts w:cs="Arial"/>
            <w:noProof/>
            <w:sz w:val="20"/>
          </w:rPr>
          <w:t>trol/Riesgo Manual - Nuevo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53</w:t>
        </w:r>
        <w:r w:rsidR="003D0FA6" w:rsidRPr="001E363A">
          <w:rPr>
            <w:rFonts w:cs="Arial"/>
            <w:noProof/>
            <w:webHidden/>
            <w:sz w:val="20"/>
          </w:rPr>
          <w:fldChar w:fldCharType="end"/>
        </w:r>
      </w:hyperlink>
    </w:p>
    <w:p w14:paraId="08A57625" w14:textId="550A4206" w:rsidR="003D0FA6" w:rsidRPr="001E363A" w:rsidRDefault="00FA544D">
      <w:pPr>
        <w:pStyle w:val="Tabladeilustraciones"/>
        <w:tabs>
          <w:tab w:val="right" w:leader="dot" w:pos="8495"/>
        </w:tabs>
        <w:rPr>
          <w:rFonts w:eastAsiaTheme="minorEastAsia" w:cs="Arial"/>
          <w:noProof/>
          <w:sz w:val="20"/>
          <w:lang w:eastAsia="es-PE"/>
        </w:rPr>
      </w:pPr>
      <w:hyperlink w:anchor="_Toc163122689" w:history="1">
        <w:r w:rsidR="003D0FA6" w:rsidRPr="001E363A">
          <w:rPr>
            <w:rStyle w:val="Hipervnculo"/>
            <w:rFonts w:cs="Arial"/>
            <w:noProof/>
            <w:sz w:val="20"/>
          </w:rPr>
          <w:t>Imagen 87: Planes Operativos Anuales UO - Servicio de Control/Riesgo Manual - Guardar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_Toc163122689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53</w:t>
        </w:r>
        <w:r w:rsidR="003D0FA6" w:rsidRPr="001E363A">
          <w:rPr>
            <w:rFonts w:cs="Arial"/>
            <w:noProof/>
            <w:webHidden/>
            <w:sz w:val="20"/>
          </w:rPr>
          <w:fldChar w:fldCharType="end"/>
        </w:r>
      </w:hyperlink>
    </w:p>
    <w:p w14:paraId="4EB224A2" w14:textId="313FA1D8" w:rsidR="003D0FA6" w:rsidRPr="001E363A" w:rsidRDefault="00FA544D">
      <w:pPr>
        <w:pStyle w:val="Tabladeilustraciones"/>
        <w:tabs>
          <w:tab w:val="right" w:leader="dot" w:pos="8495"/>
        </w:tabs>
        <w:rPr>
          <w:rFonts w:eastAsiaTheme="minorEastAsia" w:cs="Arial"/>
          <w:noProof/>
          <w:sz w:val="20"/>
          <w:lang w:eastAsia="es-PE"/>
        </w:rPr>
      </w:pPr>
      <w:hyperlink w:anchor="_Toc163122690" w:history="1">
        <w:r w:rsidR="003D0FA6" w:rsidRPr="001E363A">
          <w:rPr>
            <w:rStyle w:val="Hipervnculo"/>
            <w:rFonts w:cs="Arial"/>
            <w:noProof/>
            <w:sz w:val="20"/>
          </w:rPr>
          <w:t>Imagen 88: Planes Operativos Anuales UO - Servicio de Control/Riesgo Manual - Guardar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54</w:t>
        </w:r>
        <w:r w:rsidR="003D0FA6" w:rsidRPr="001E363A">
          <w:rPr>
            <w:rFonts w:cs="Arial"/>
            <w:noProof/>
            <w:webHidden/>
            <w:sz w:val="20"/>
          </w:rPr>
          <w:fldChar w:fldCharType="end"/>
        </w:r>
      </w:hyperlink>
    </w:p>
    <w:p w14:paraId="233447B9" w14:textId="35947413" w:rsidR="003D0FA6" w:rsidRPr="001E363A" w:rsidRDefault="00FA544D">
      <w:pPr>
        <w:pStyle w:val="Tabladeilustraciones"/>
        <w:tabs>
          <w:tab w:val="right" w:leader="dot" w:pos="8495"/>
        </w:tabs>
        <w:rPr>
          <w:rFonts w:eastAsiaTheme="minorEastAsia" w:cs="Arial"/>
          <w:noProof/>
          <w:sz w:val="20"/>
          <w:lang w:eastAsia="es-PE"/>
        </w:rPr>
      </w:pPr>
      <w:hyperlink w:anchor="_Toc163122691" w:history="1">
        <w:r w:rsidR="003D0FA6" w:rsidRPr="001E363A">
          <w:rPr>
            <w:rStyle w:val="Hipervnculo"/>
            <w:rFonts w:cs="Arial"/>
            <w:noProof/>
            <w:sz w:val="20"/>
          </w:rPr>
          <w:t>Imagen 89: Planes Operativos Anuales UO - Servicio de Control/ Editar SAGU Información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54</w:t>
        </w:r>
        <w:r w:rsidR="003D0FA6" w:rsidRPr="001E363A">
          <w:rPr>
            <w:rFonts w:cs="Arial"/>
            <w:noProof/>
            <w:webHidden/>
            <w:sz w:val="20"/>
          </w:rPr>
          <w:fldChar w:fldCharType="end"/>
        </w:r>
      </w:hyperlink>
    </w:p>
    <w:p w14:paraId="27B05B20" w14:textId="60A4A844" w:rsidR="003D0FA6" w:rsidRPr="001E363A" w:rsidRDefault="00FA544D">
      <w:pPr>
        <w:pStyle w:val="Tabladeilustraciones"/>
        <w:tabs>
          <w:tab w:val="right" w:leader="dot" w:pos="8495"/>
        </w:tabs>
        <w:rPr>
          <w:rFonts w:eastAsiaTheme="minorEastAsia" w:cs="Arial"/>
          <w:noProof/>
          <w:sz w:val="20"/>
          <w:lang w:eastAsia="es-PE"/>
        </w:rPr>
      </w:pPr>
      <w:hyperlink w:anchor="_Toc163122692" w:history="1">
        <w:r w:rsidR="003D0FA6" w:rsidRPr="001E363A">
          <w:rPr>
            <w:rStyle w:val="Hipervnculo"/>
            <w:rFonts w:cs="Arial"/>
            <w:noProof/>
            <w:sz w:val="20"/>
          </w:rPr>
          <w:t>Imagen 90: Planes Operativos Anuales UO - Servicio de Control/ Editar SAGU</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54</w:t>
        </w:r>
        <w:r w:rsidR="003D0FA6" w:rsidRPr="001E363A">
          <w:rPr>
            <w:rFonts w:cs="Arial"/>
            <w:noProof/>
            <w:webHidden/>
            <w:sz w:val="20"/>
          </w:rPr>
          <w:fldChar w:fldCharType="end"/>
        </w:r>
      </w:hyperlink>
    </w:p>
    <w:p w14:paraId="33A4A913" w14:textId="7563BAF4" w:rsidR="003D0FA6" w:rsidRPr="001E363A" w:rsidRDefault="00FA544D">
      <w:pPr>
        <w:pStyle w:val="Tabladeilustraciones"/>
        <w:tabs>
          <w:tab w:val="right" w:leader="dot" w:pos="8495"/>
        </w:tabs>
        <w:rPr>
          <w:rFonts w:eastAsiaTheme="minorEastAsia" w:cs="Arial"/>
          <w:noProof/>
          <w:sz w:val="20"/>
          <w:lang w:eastAsia="es-PE"/>
        </w:rPr>
      </w:pPr>
      <w:hyperlink w:anchor="_Toc163122693" w:history="1">
        <w:r w:rsidR="003D0FA6" w:rsidRPr="001E363A">
          <w:rPr>
            <w:rStyle w:val="Hipervnculo"/>
            <w:rFonts w:cs="Arial"/>
            <w:noProof/>
            <w:sz w:val="20"/>
          </w:rPr>
          <w:t>Imagen 91: Planes Operativos Anuales UO - Servicio de Control/ Vincular Plan SAGU</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54</w:t>
        </w:r>
        <w:r w:rsidR="003D0FA6" w:rsidRPr="001E363A">
          <w:rPr>
            <w:rFonts w:cs="Arial"/>
            <w:noProof/>
            <w:webHidden/>
            <w:sz w:val="20"/>
          </w:rPr>
          <w:fldChar w:fldCharType="end"/>
        </w:r>
      </w:hyperlink>
    </w:p>
    <w:p w14:paraId="4EF71E8F" w14:textId="0B5EB31C" w:rsidR="003D0FA6" w:rsidRPr="001E363A" w:rsidRDefault="00FA544D">
      <w:pPr>
        <w:pStyle w:val="Tabladeilustraciones"/>
        <w:tabs>
          <w:tab w:val="right" w:leader="dot" w:pos="8495"/>
        </w:tabs>
        <w:rPr>
          <w:rFonts w:eastAsiaTheme="minorEastAsia" w:cs="Arial"/>
          <w:noProof/>
          <w:sz w:val="20"/>
          <w:lang w:eastAsia="es-PE"/>
        </w:rPr>
      </w:pPr>
      <w:hyperlink w:anchor="_Toc163122694" w:history="1">
        <w:r w:rsidR="003D0FA6" w:rsidRPr="001E363A">
          <w:rPr>
            <w:rStyle w:val="Hipervnculo"/>
            <w:rFonts w:cs="Arial"/>
            <w:noProof/>
            <w:sz w:val="20"/>
          </w:rPr>
          <w:t>Imagen 92: Planes Operativos Anuales UO - Servicio de Control/ Editar SAGU - Buscar Plan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55</w:t>
        </w:r>
        <w:r w:rsidR="003D0FA6" w:rsidRPr="001E363A">
          <w:rPr>
            <w:rFonts w:cs="Arial"/>
            <w:noProof/>
            <w:webHidden/>
            <w:sz w:val="20"/>
          </w:rPr>
          <w:fldChar w:fldCharType="end"/>
        </w:r>
      </w:hyperlink>
    </w:p>
    <w:p w14:paraId="795C39EC" w14:textId="03BC315E" w:rsidR="003D0FA6" w:rsidRPr="001E363A" w:rsidRDefault="00FA544D">
      <w:pPr>
        <w:pStyle w:val="Tabladeilustraciones"/>
        <w:tabs>
          <w:tab w:val="right" w:leader="dot" w:pos="8495"/>
        </w:tabs>
        <w:rPr>
          <w:rFonts w:eastAsiaTheme="minorEastAsia" w:cs="Arial"/>
          <w:noProof/>
          <w:sz w:val="20"/>
          <w:lang w:eastAsia="es-PE"/>
        </w:rPr>
      </w:pPr>
      <w:hyperlink w:anchor="_Toc163122695" w:history="1">
        <w:r w:rsidR="003D0FA6" w:rsidRPr="001E363A">
          <w:rPr>
            <w:rStyle w:val="Hipervnculo"/>
            <w:rFonts w:cs="Arial"/>
            <w:noProof/>
            <w:sz w:val="20"/>
          </w:rPr>
          <w:t>Imagen 93: Planes Operativos Anuales UO - Servicio de Control/ Editar SAGU - Agregar Plan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55</w:t>
        </w:r>
        <w:r w:rsidR="003D0FA6" w:rsidRPr="001E363A">
          <w:rPr>
            <w:rFonts w:cs="Arial"/>
            <w:noProof/>
            <w:webHidden/>
            <w:sz w:val="20"/>
          </w:rPr>
          <w:fldChar w:fldCharType="end"/>
        </w:r>
      </w:hyperlink>
    </w:p>
    <w:p w14:paraId="62271B1A" w14:textId="5EFC043D" w:rsidR="003D0FA6" w:rsidRPr="001E363A" w:rsidRDefault="00FA544D">
      <w:pPr>
        <w:pStyle w:val="Tabladeilustraciones"/>
        <w:tabs>
          <w:tab w:val="right" w:leader="dot" w:pos="8495"/>
        </w:tabs>
        <w:rPr>
          <w:rFonts w:eastAsiaTheme="minorEastAsia" w:cs="Arial"/>
          <w:noProof/>
          <w:sz w:val="20"/>
          <w:lang w:eastAsia="es-PE"/>
        </w:rPr>
      </w:pPr>
      <w:hyperlink w:anchor="_Toc163122696" w:history="1">
        <w:r w:rsidR="003D0FA6" w:rsidRPr="001E363A">
          <w:rPr>
            <w:rStyle w:val="Hipervnculo"/>
            <w:rFonts w:cs="Arial"/>
            <w:noProof/>
            <w:sz w:val="20"/>
          </w:rPr>
          <w:t>Imagen 94: Planes Operativos Anuales UO - Servicio de Control/ Editar SAGU - Eliminar Plan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55</w:t>
        </w:r>
        <w:r w:rsidR="003D0FA6" w:rsidRPr="001E363A">
          <w:rPr>
            <w:rFonts w:cs="Arial"/>
            <w:noProof/>
            <w:webHidden/>
            <w:sz w:val="20"/>
          </w:rPr>
          <w:fldChar w:fldCharType="end"/>
        </w:r>
      </w:hyperlink>
    </w:p>
    <w:p w14:paraId="1147A4C4" w14:textId="40E08C81" w:rsidR="003D0FA6" w:rsidRPr="001E363A" w:rsidRDefault="00FA544D">
      <w:pPr>
        <w:pStyle w:val="Tabladeilustraciones"/>
        <w:tabs>
          <w:tab w:val="right" w:leader="dot" w:pos="8495"/>
        </w:tabs>
        <w:rPr>
          <w:rFonts w:eastAsiaTheme="minorEastAsia" w:cs="Arial"/>
          <w:noProof/>
          <w:sz w:val="20"/>
          <w:lang w:eastAsia="es-PE"/>
        </w:rPr>
      </w:pPr>
      <w:hyperlink w:anchor="_Toc163122697" w:history="1">
        <w:r w:rsidR="003D0FA6" w:rsidRPr="001E363A">
          <w:rPr>
            <w:rStyle w:val="Hipervnculo"/>
            <w:rFonts w:cs="Arial"/>
            <w:noProof/>
            <w:sz w:val="20"/>
          </w:rPr>
          <w:t>Imagen 95: Planes Operativos Anuales UO - Ver Detalles Servicio de Control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56</w:t>
        </w:r>
        <w:r w:rsidR="003D0FA6" w:rsidRPr="001E363A">
          <w:rPr>
            <w:rFonts w:cs="Arial"/>
            <w:noProof/>
            <w:webHidden/>
            <w:sz w:val="20"/>
          </w:rPr>
          <w:fldChar w:fldCharType="end"/>
        </w:r>
      </w:hyperlink>
    </w:p>
    <w:p w14:paraId="0488B166" w14:textId="5C386749" w:rsidR="003D0FA6" w:rsidRPr="001E363A" w:rsidRDefault="00FA544D">
      <w:pPr>
        <w:pStyle w:val="Tabladeilustraciones"/>
        <w:tabs>
          <w:tab w:val="right" w:leader="dot" w:pos="8495"/>
        </w:tabs>
        <w:rPr>
          <w:rFonts w:eastAsiaTheme="minorEastAsia" w:cs="Arial"/>
          <w:noProof/>
          <w:sz w:val="20"/>
          <w:lang w:eastAsia="es-PE"/>
        </w:rPr>
      </w:pPr>
      <w:hyperlink w:anchor="_Toc163122698" w:history="1">
        <w:r w:rsidR="003D0FA6" w:rsidRPr="001E363A">
          <w:rPr>
            <w:rStyle w:val="Hipervnculo"/>
            <w:rFonts w:cs="Arial"/>
            <w:noProof/>
            <w:sz w:val="20"/>
          </w:rPr>
          <w:t>Imagen 96: Ver Detalles Servicio de Control información</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56</w:t>
        </w:r>
        <w:r w:rsidR="003D0FA6" w:rsidRPr="001E363A">
          <w:rPr>
            <w:rFonts w:cs="Arial"/>
            <w:noProof/>
            <w:webHidden/>
            <w:sz w:val="20"/>
          </w:rPr>
          <w:fldChar w:fldCharType="end"/>
        </w:r>
      </w:hyperlink>
    </w:p>
    <w:p w14:paraId="0B0A4065" w14:textId="67A98DCE" w:rsidR="003D0FA6" w:rsidRPr="001E363A" w:rsidRDefault="00FA544D">
      <w:pPr>
        <w:pStyle w:val="Tabladeilustraciones"/>
        <w:tabs>
          <w:tab w:val="right" w:leader="dot" w:pos="8495"/>
        </w:tabs>
        <w:rPr>
          <w:rFonts w:eastAsiaTheme="minorEastAsia" w:cs="Arial"/>
          <w:noProof/>
          <w:sz w:val="20"/>
          <w:lang w:eastAsia="es-PE"/>
        </w:rPr>
      </w:pPr>
      <w:hyperlink w:anchor="_Toc163122699" w:history="1">
        <w:r w:rsidR="003D0FA6" w:rsidRPr="001E363A">
          <w:rPr>
            <w:rStyle w:val="Hipervnculo"/>
            <w:rFonts w:cs="Arial"/>
            <w:noProof/>
            <w:sz w:val="20"/>
          </w:rPr>
          <w:t>Imagen 97: Ver Detalles Servicio de Control/ Ver Datos Servicio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_Toc163122699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56</w:t>
        </w:r>
        <w:r w:rsidR="003D0FA6" w:rsidRPr="001E363A">
          <w:rPr>
            <w:rFonts w:cs="Arial"/>
            <w:noProof/>
            <w:webHidden/>
            <w:sz w:val="20"/>
          </w:rPr>
          <w:fldChar w:fldCharType="end"/>
        </w:r>
      </w:hyperlink>
    </w:p>
    <w:p w14:paraId="235507DC" w14:textId="7139F79D" w:rsidR="003D0FA6" w:rsidRPr="001E363A" w:rsidRDefault="00FA544D">
      <w:pPr>
        <w:pStyle w:val="Tabladeilustraciones"/>
        <w:tabs>
          <w:tab w:val="right" w:leader="dot" w:pos="8495"/>
        </w:tabs>
        <w:rPr>
          <w:rFonts w:eastAsiaTheme="minorEastAsia" w:cs="Arial"/>
          <w:noProof/>
          <w:sz w:val="20"/>
          <w:lang w:eastAsia="es-PE"/>
        </w:rPr>
      </w:pPr>
      <w:hyperlink w:anchor="_Toc163122700" w:history="1">
        <w:r w:rsidR="003D0FA6" w:rsidRPr="001E363A">
          <w:rPr>
            <w:rStyle w:val="Hipervnculo"/>
            <w:rFonts w:cs="Arial"/>
            <w:noProof/>
            <w:sz w:val="20"/>
          </w:rPr>
          <w:t>Imagen 98: Ver Detalles Servicio de Control/ Ver Datos Servicio de control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57</w:t>
        </w:r>
        <w:r w:rsidR="003D0FA6" w:rsidRPr="001E363A">
          <w:rPr>
            <w:rFonts w:cs="Arial"/>
            <w:noProof/>
            <w:webHidden/>
            <w:sz w:val="20"/>
          </w:rPr>
          <w:fldChar w:fldCharType="end"/>
        </w:r>
      </w:hyperlink>
    </w:p>
    <w:p w14:paraId="101B39FF" w14:textId="2032D66C" w:rsidR="003D0FA6" w:rsidRPr="001E363A" w:rsidRDefault="00FA544D">
      <w:pPr>
        <w:pStyle w:val="Tabladeilustraciones"/>
        <w:tabs>
          <w:tab w:val="right" w:leader="dot" w:pos="8495"/>
        </w:tabs>
        <w:rPr>
          <w:rFonts w:eastAsiaTheme="minorEastAsia" w:cs="Arial"/>
          <w:noProof/>
          <w:sz w:val="20"/>
          <w:lang w:eastAsia="es-PE"/>
        </w:rPr>
      </w:pPr>
      <w:hyperlink w:anchor="_Toc163122701" w:history="1">
        <w:r w:rsidR="003D0FA6" w:rsidRPr="001E363A">
          <w:rPr>
            <w:rStyle w:val="Hipervnculo"/>
            <w:rFonts w:cs="Arial"/>
            <w:noProof/>
            <w:sz w:val="20"/>
          </w:rPr>
          <w:t>Imagen 99: Ver Detalles Servicio de Control/ Ver Datos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57</w:t>
        </w:r>
        <w:r w:rsidR="003D0FA6" w:rsidRPr="001E363A">
          <w:rPr>
            <w:rFonts w:cs="Arial"/>
            <w:noProof/>
            <w:webHidden/>
            <w:sz w:val="20"/>
          </w:rPr>
          <w:fldChar w:fldCharType="end"/>
        </w:r>
      </w:hyperlink>
    </w:p>
    <w:p w14:paraId="7F8CB284" w14:textId="21521761" w:rsidR="003D0FA6" w:rsidRPr="001E363A" w:rsidRDefault="00FA544D">
      <w:pPr>
        <w:pStyle w:val="Tabladeilustraciones"/>
        <w:tabs>
          <w:tab w:val="right" w:leader="dot" w:pos="8495"/>
        </w:tabs>
        <w:rPr>
          <w:rFonts w:eastAsiaTheme="minorEastAsia" w:cs="Arial"/>
          <w:noProof/>
          <w:sz w:val="20"/>
          <w:lang w:eastAsia="es-PE"/>
        </w:rPr>
      </w:pPr>
      <w:hyperlink w:anchor="_Toc163122702" w:history="1">
        <w:r w:rsidR="003D0FA6" w:rsidRPr="001E363A">
          <w:rPr>
            <w:rStyle w:val="Hipervnculo"/>
            <w:rFonts w:cs="Arial"/>
            <w:noProof/>
            <w:sz w:val="20"/>
          </w:rPr>
          <w:t>Imagen 100: Ver Detalles Servicio de Control/ Ver Datos Información de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58</w:t>
        </w:r>
        <w:r w:rsidR="003D0FA6" w:rsidRPr="001E363A">
          <w:rPr>
            <w:rFonts w:cs="Arial"/>
            <w:noProof/>
            <w:webHidden/>
            <w:sz w:val="20"/>
          </w:rPr>
          <w:fldChar w:fldCharType="end"/>
        </w:r>
      </w:hyperlink>
    </w:p>
    <w:p w14:paraId="53A96BB6" w14:textId="3B2F0D7D" w:rsidR="003D0FA6" w:rsidRPr="001E363A" w:rsidRDefault="00FA544D">
      <w:pPr>
        <w:pStyle w:val="Tabladeilustraciones"/>
        <w:tabs>
          <w:tab w:val="right" w:leader="dot" w:pos="8495"/>
        </w:tabs>
        <w:rPr>
          <w:rFonts w:eastAsiaTheme="minorEastAsia" w:cs="Arial"/>
          <w:noProof/>
          <w:sz w:val="20"/>
          <w:lang w:eastAsia="es-PE"/>
        </w:rPr>
      </w:pPr>
      <w:hyperlink w:anchor="_Toc163122703" w:history="1">
        <w:r w:rsidR="003D0FA6" w:rsidRPr="001E363A">
          <w:rPr>
            <w:rStyle w:val="Hipervnculo"/>
            <w:rFonts w:cs="Arial"/>
            <w:noProof/>
            <w:sz w:val="20"/>
          </w:rPr>
          <w:t>Imagen 101:: Ver Detalles Servicio de Control/ Ver Metas Acumuladas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58</w:t>
        </w:r>
        <w:r w:rsidR="003D0FA6" w:rsidRPr="001E363A">
          <w:rPr>
            <w:rFonts w:cs="Arial"/>
            <w:noProof/>
            <w:webHidden/>
            <w:sz w:val="20"/>
          </w:rPr>
          <w:fldChar w:fldCharType="end"/>
        </w:r>
      </w:hyperlink>
    </w:p>
    <w:p w14:paraId="25960567" w14:textId="4488F2AF" w:rsidR="003D0FA6" w:rsidRPr="001E363A" w:rsidRDefault="00FA544D">
      <w:pPr>
        <w:pStyle w:val="Tabladeilustraciones"/>
        <w:tabs>
          <w:tab w:val="right" w:leader="dot" w:pos="8495"/>
        </w:tabs>
        <w:rPr>
          <w:rFonts w:eastAsiaTheme="minorEastAsia" w:cs="Arial"/>
          <w:noProof/>
          <w:sz w:val="20"/>
          <w:lang w:eastAsia="es-PE"/>
        </w:rPr>
      </w:pPr>
      <w:hyperlink w:anchor="_Toc163122704" w:history="1">
        <w:r w:rsidR="003D0FA6" w:rsidRPr="001E363A">
          <w:rPr>
            <w:rStyle w:val="Hipervnculo"/>
            <w:rFonts w:cs="Arial"/>
            <w:noProof/>
            <w:sz w:val="20"/>
          </w:rPr>
          <w:t>Imagen 102: Ver Detalles Servicio de Control/ Ver Datos Metas Acumuladas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59</w:t>
        </w:r>
        <w:r w:rsidR="003D0FA6" w:rsidRPr="001E363A">
          <w:rPr>
            <w:rFonts w:cs="Arial"/>
            <w:noProof/>
            <w:webHidden/>
            <w:sz w:val="20"/>
          </w:rPr>
          <w:fldChar w:fldCharType="end"/>
        </w:r>
      </w:hyperlink>
    </w:p>
    <w:p w14:paraId="075A038F" w14:textId="0E53FDDC" w:rsidR="003D0FA6" w:rsidRPr="001E363A" w:rsidRDefault="00FA544D">
      <w:pPr>
        <w:pStyle w:val="Tabladeilustraciones"/>
        <w:tabs>
          <w:tab w:val="right" w:leader="dot" w:pos="8495"/>
        </w:tabs>
        <w:rPr>
          <w:rFonts w:eastAsiaTheme="minorEastAsia" w:cs="Arial"/>
          <w:noProof/>
          <w:sz w:val="20"/>
          <w:lang w:eastAsia="es-PE"/>
        </w:rPr>
      </w:pPr>
      <w:hyperlink w:anchor="_Toc163122705" w:history="1">
        <w:r w:rsidR="003D0FA6" w:rsidRPr="001E363A">
          <w:rPr>
            <w:rStyle w:val="Hipervnculo"/>
            <w:rFonts w:cs="Arial"/>
            <w:noProof/>
            <w:sz w:val="20"/>
          </w:rPr>
          <w:t>Imagen 103: Ver Detalles Servicio de Control/ Ver Gestión de Riesgos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59</w:t>
        </w:r>
        <w:r w:rsidR="003D0FA6" w:rsidRPr="001E363A">
          <w:rPr>
            <w:rFonts w:cs="Arial"/>
            <w:noProof/>
            <w:webHidden/>
            <w:sz w:val="20"/>
          </w:rPr>
          <w:fldChar w:fldCharType="end"/>
        </w:r>
      </w:hyperlink>
    </w:p>
    <w:p w14:paraId="23472ED6" w14:textId="1DC7ABBF" w:rsidR="003D0FA6" w:rsidRPr="001E363A" w:rsidRDefault="00FA544D">
      <w:pPr>
        <w:pStyle w:val="Tabladeilustraciones"/>
        <w:tabs>
          <w:tab w:val="right" w:leader="dot" w:pos="8495"/>
        </w:tabs>
        <w:rPr>
          <w:rFonts w:eastAsiaTheme="minorEastAsia" w:cs="Arial"/>
          <w:noProof/>
          <w:sz w:val="20"/>
          <w:lang w:eastAsia="es-PE"/>
        </w:rPr>
      </w:pPr>
      <w:hyperlink w:anchor="_Toc163122706" w:history="1">
        <w:r w:rsidR="003D0FA6" w:rsidRPr="001E363A">
          <w:rPr>
            <w:rStyle w:val="Hipervnculo"/>
            <w:rFonts w:cs="Arial"/>
            <w:noProof/>
            <w:sz w:val="20"/>
          </w:rPr>
          <w:t>Imagen 104: Ver Detalles Servicio de Control/ Ver Datos Gestión de Riesgos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60</w:t>
        </w:r>
        <w:r w:rsidR="003D0FA6" w:rsidRPr="001E363A">
          <w:rPr>
            <w:rFonts w:cs="Arial"/>
            <w:noProof/>
            <w:webHidden/>
            <w:sz w:val="20"/>
          </w:rPr>
          <w:fldChar w:fldCharType="end"/>
        </w:r>
      </w:hyperlink>
    </w:p>
    <w:p w14:paraId="7CDC8FD2" w14:textId="34F77F43" w:rsidR="003D0FA6" w:rsidRPr="001E363A" w:rsidRDefault="00FA544D">
      <w:pPr>
        <w:pStyle w:val="Tabladeilustraciones"/>
        <w:tabs>
          <w:tab w:val="right" w:leader="dot" w:pos="8495"/>
        </w:tabs>
        <w:rPr>
          <w:rFonts w:eastAsiaTheme="minorEastAsia" w:cs="Arial"/>
          <w:noProof/>
          <w:sz w:val="20"/>
          <w:lang w:eastAsia="es-PE"/>
        </w:rPr>
      </w:pPr>
      <w:hyperlink w:anchor="_Toc163122707" w:history="1">
        <w:r w:rsidR="003D0FA6" w:rsidRPr="001E363A">
          <w:rPr>
            <w:rStyle w:val="Hipervnculo"/>
            <w:rFonts w:cs="Arial"/>
            <w:noProof/>
            <w:sz w:val="20"/>
          </w:rPr>
          <w:t>Imagen 105: Ver Detalles Servicio de Control/ Ver Datos SAGU</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60</w:t>
        </w:r>
        <w:r w:rsidR="003D0FA6" w:rsidRPr="001E363A">
          <w:rPr>
            <w:rFonts w:cs="Arial"/>
            <w:noProof/>
            <w:webHidden/>
            <w:sz w:val="20"/>
          </w:rPr>
          <w:fldChar w:fldCharType="end"/>
        </w:r>
      </w:hyperlink>
    </w:p>
    <w:p w14:paraId="34866174" w14:textId="4305673B" w:rsidR="003D0FA6" w:rsidRPr="001E363A" w:rsidRDefault="00FA544D">
      <w:pPr>
        <w:pStyle w:val="Tabladeilustraciones"/>
        <w:tabs>
          <w:tab w:val="right" w:leader="dot" w:pos="8495"/>
        </w:tabs>
        <w:rPr>
          <w:rFonts w:eastAsiaTheme="minorEastAsia" w:cs="Arial"/>
          <w:noProof/>
          <w:sz w:val="20"/>
          <w:lang w:eastAsia="es-PE"/>
        </w:rPr>
      </w:pPr>
      <w:hyperlink w:anchor="_Toc163122708" w:history="1">
        <w:r w:rsidR="003D0FA6" w:rsidRPr="001E363A">
          <w:rPr>
            <w:rStyle w:val="Hipervnculo"/>
            <w:rFonts w:cs="Arial"/>
            <w:noProof/>
            <w:sz w:val="20"/>
          </w:rPr>
          <w:t>Imagen 106: Servicio de Control - Metas Programadas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61</w:t>
        </w:r>
        <w:r w:rsidR="003D0FA6" w:rsidRPr="001E363A">
          <w:rPr>
            <w:rFonts w:cs="Arial"/>
            <w:noProof/>
            <w:webHidden/>
            <w:sz w:val="20"/>
          </w:rPr>
          <w:fldChar w:fldCharType="end"/>
        </w:r>
      </w:hyperlink>
    </w:p>
    <w:p w14:paraId="225563DA" w14:textId="4B4EEF08" w:rsidR="003D0FA6" w:rsidRPr="001E363A" w:rsidRDefault="00FA544D">
      <w:pPr>
        <w:pStyle w:val="Tabladeilustraciones"/>
        <w:tabs>
          <w:tab w:val="right" w:leader="dot" w:pos="8495"/>
        </w:tabs>
        <w:rPr>
          <w:rFonts w:eastAsiaTheme="minorEastAsia" w:cs="Arial"/>
          <w:noProof/>
          <w:sz w:val="20"/>
          <w:lang w:eastAsia="es-PE"/>
        </w:rPr>
      </w:pPr>
      <w:hyperlink w:anchor="_Toc163122709" w:history="1">
        <w:r w:rsidR="003D0FA6" w:rsidRPr="001E363A">
          <w:rPr>
            <w:rStyle w:val="Hipervnculo"/>
            <w:rFonts w:cs="Arial"/>
            <w:noProof/>
            <w:sz w:val="20"/>
          </w:rPr>
          <w:t>Imagen 107: Servicio de Control - Lista de Metas Programadas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_Toc163122709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61</w:t>
        </w:r>
        <w:r w:rsidR="003D0FA6" w:rsidRPr="001E363A">
          <w:rPr>
            <w:rFonts w:cs="Arial"/>
            <w:noProof/>
            <w:webHidden/>
            <w:sz w:val="20"/>
          </w:rPr>
          <w:fldChar w:fldCharType="end"/>
        </w:r>
      </w:hyperlink>
    </w:p>
    <w:p w14:paraId="40E46B53" w14:textId="44E535D0" w:rsidR="003D0FA6" w:rsidRPr="001E363A" w:rsidRDefault="00FA544D">
      <w:pPr>
        <w:pStyle w:val="Tabladeilustraciones"/>
        <w:tabs>
          <w:tab w:val="right" w:leader="dot" w:pos="8495"/>
        </w:tabs>
        <w:rPr>
          <w:rFonts w:eastAsiaTheme="minorEastAsia" w:cs="Arial"/>
          <w:noProof/>
          <w:sz w:val="20"/>
          <w:lang w:eastAsia="es-PE"/>
        </w:rPr>
      </w:pPr>
      <w:hyperlink w:anchor="_Toc163122710" w:history="1">
        <w:r w:rsidR="003D0FA6" w:rsidRPr="001E363A">
          <w:rPr>
            <w:rStyle w:val="Hipervnculo"/>
            <w:rFonts w:cs="Arial"/>
            <w:noProof/>
            <w:sz w:val="20"/>
          </w:rPr>
          <w:t>Imagen 108:Planes Operativos Anuales - Otros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63</w:t>
        </w:r>
        <w:r w:rsidR="003D0FA6" w:rsidRPr="001E363A">
          <w:rPr>
            <w:rFonts w:cs="Arial"/>
            <w:noProof/>
            <w:webHidden/>
            <w:sz w:val="20"/>
          </w:rPr>
          <w:fldChar w:fldCharType="end"/>
        </w:r>
      </w:hyperlink>
    </w:p>
    <w:p w14:paraId="15F633C9" w14:textId="40F2D68D" w:rsidR="003D0FA6" w:rsidRPr="001E363A" w:rsidRDefault="00FA544D">
      <w:pPr>
        <w:pStyle w:val="Tabladeilustraciones"/>
        <w:tabs>
          <w:tab w:val="right" w:leader="dot" w:pos="8495"/>
        </w:tabs>
        <w:rPr>
          <w:rFonts w:eastAsiaTheme="minorEastAsia" w:cs="Arial"/>
          <w:noProof/>
          <w:sz w:val="20"/>
          <w:lang w:eastAsia="es-PE"/>
        </w:rPr>
      </w:pPr>
      <w:hyperlink w:anchor="_Toc163122711" w:history="1">
        <w:r w:rsidR="003D0FA6" w:rsidRPr="001E363A">
          <w:rPr>
            <w:rStyle w:val="Hipervnculo"/>
            <w:rFonts w:cs="Arial"/>
            <w:noProof/>
            <w:sz w:val="20"/>
          </w:rPr>
          <w:t>Imagen 109:Planes Operativos Anuales - Lista Otros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63</w:t>
        </w:r>
        <w:r w:rsidR="003D0FA6" w:rsidRPr="001E363A">
          <w:rPr>
            <w:rFonts w:cs="Arial"/>
            <w:noProof/>
            <w:webHidden/>
            <w:sz w:val="20"/>
          </w:rPr>
          <w:fldChar w:fldCharType="end"/>
        </w:r>
      </w:hyperlink>
    </w:p>
    <w:p w14:paraId="212D5753" w14:textId="139FD45F" w:rsidR="003D0FA6" w:rsidRPr="001E363A" w:rsidRDefault="00FA544D">
      <w:pPr>
        <w:pStyle w:val="Tabladeilustraciones"/>
        <w:tabs>
          <w:tab w:val="right" w:leader="dot" w:pos="8495"/>
        </w:tabs>
        <w:rPr>
          <w:rFonts w:eastAsiaTheme="minorEastAsia" w:cs="Arial"/>
          <w:noProof/>
          <w:sz w:val="20"/>
          <w:lang w:eastAsia="es-PE"/>
        </w:rPr>
      </w:pPr>
      <w:hyperlink w:anchor="_Toc163122712" w:history="1">
        <w:r w:rsidR="003D0FA6" w:rsidRPr="001E363A">
          <w:rPr>
            <w:rStyle w:val="Hipervnculo"/>
            <w:rFonts w:cs="Arial"/>
            <w:noProof/>
            <w:sz w:val="20"/>
          </w:rPr>
          <w:t>Imagen 110:Planes Operativos Anuales - Lista Otros Servicios/Sección búsqueda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64</w:t>
        </w:r>
        <w:r w:rsidR="003D0FA6" w:rsidRPr="001E363A">
          <w:rPr>
            <w:rFonts w:cs="Arial"/>
            <w:noProof/>
            <w:webHidden/>
            <w:sz w:val="20"/>
          </w:rPr>
          <w:fldChar w:fldCharType="end"/>
        </w:r>
      </w:hyperlink>
    </w:p>
    <w:p w14:paraId="637BD28F" w14:textId="056B960E" w:rsidR="003D0FA6" w:rsidRPr="001E363A" w:rsidRDefault="00FA544D">
      <w:pPr>
        <w:pStyle w:val="Tabladeilustraciones"/>
        <w:tabs>
          <w:tab w:val="right" w:leader="dot" w:pos="8495"/>
        </w:tabs>
        <w:rPr>
          <w:rFonts w:eastAsiaTheme="minorEastAsia" w:cs="Arial"/>
          <w:noProof/>
          <w:sz w:val="20"/>
          <w:lang w:eastAsia="es-PE"/>
        </w:rPr>
      </w:pPr>
      <w:hyperlink w:anchor="_Toc163122713" w:history="1">
        <w:r w:rsidR="003D0FA6" w:rsidRPr="001E363A">
          <w:rPr>
            <w:rStyle w:val="Hipervnculo"/>
            <w:rFonts w:cs="Arial"/>
            <w:noProof/>
            <w:sz w:val="20"/>
          </w:rPr>
          <w:t>Imagen 111:Planes Operativos Anuales - Lista Otros Servicios/Acciones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64</w:t>
        </w:r>
        <w:r w:rsidR="003D0FA6" w:rsidRPr="001E363A">
          <w:rPr>
            <w:rFonts w:cs="Arial"/>
            <w:noProof/>
            <w:webHidden/>
            <w:sz w:val="20"/>
          </w:rPr>
          <w:fldChar w:fldCharType="end"/>
        </w:r>
      </w:hyperlink>
    </w:p>
    <w:p w14:paraId="204995C3" w14:textId="2754B38D" w:rsidR="003D0FA6" w:rsidRPr="001E363A" w:rsidRDefault="00FA544D">
      <w:pPr>
        <w:pStyle w:val="Tabladeilustraciones"/>
        <w:tabs>
          <w:tab w:val="right" w:leader="dot" w:pos="8495"/>
        </w:tabs>
        <w:rPr>
          <w:rFonts w:eastAsiaTheme="minorEastAsia" w:cs="Arial"/>
          <w:noProof/>
          <w:sz w:val="20"/>
          <w:lang w:eastAsia="es-PE"/>
        </w:rPr>
      </w:pPr>
      <w:hyperlink w:anchor="_Toc163122714" w:history="1">
        <w:r w:rsidR="003D0FA6" w:rsidRPr="001E363A">
          <w:rPr>
            <w:rStyle w:val="Hipervnculo"/>
            <w:rFonts w:cs="Arial"/>
            <w:noProof/>
            <w:sz w:val="20"/>
          </w:rPr>
          <w:t>Imagen 112:Planes Operativos Anuales - Editar Otros Servicios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65</w:t>
        </w:r>
        <w:r w:rsidR="003D0FA6" w:rsidRPr="001E363A">
          <w:rPr>
            <w:rFonts w:cs="Arial"/>
            <w:noProof/>
            <w:webHidden/>
            <w:sz w:val="20"/>
          </w:rPr>
          <w:fldChar w:fldCharType="end"/>
        </w:r>
      </w:hyperlink>
    </w:p>
    <w:p w14:paraId="42031D33" w14:textId="1F7D9095" w:rsidR="003D0FA6" w:rsidRPr="001E363A" w:rsidRDefault="00FA544D">
      <w:pPr>
        <w:pStyle w:val="Tabladeilustraciones"/>
        <w:tabs>
          <w:tab w:val="right" w:leader="dot" w:pos="8495"/>
        </w:tabs>
        <w:rPr>
          <w:rFonts w:eastAsiaTheme="minorEastAsia" w:cs="Arial"/>
          <w:noProof/>
          <w:sz w:val="20"/>
          <w:lang w:eastAsia="es-PE"/>
        </w:rPr>
      </w:pPr>
      <w:hyperlink w:anchor="_Toc163122715" w:history="1">
        <w:r w:rsidR="003D0FA6" w:rsidRPr="001E363A">
          <w:rPr>
            <w:rStyle w:val="Hipervnculo"/>
            <w:rFonts w:cs="Arial"/>
            <w:noProof/>
            <w:sz w:val="20"/>
          </w:rPr>
          <w:t>Imagen 113:Planes Operativos Anuales - Editar Servicios Relacionados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65</w:t>
        </w:r>
        <w:r w:rsidR="003D0FA6" w:rsidRPr="001E363A">
          <w:rPr>
            <w:rFonts w:cs="Arial"/>
            <w:noProof/>
            <w:webHidden/>
            <w:sz w:val="20"/>
          </w:rPr>
          <w:fldChar w:fldCharType="end"/>
        </w:r>
      </w:hyperlink>
    </w:p>
    <w:p w14:paraId="0C8412AF" w14:textId="74F37A13" w:rsidR="003D0FA6" w:rsidRPr="001E363A" w:rsidRDefault="00FA544D">
      <w:pPr>
        <w:pStyle w:val="Tabladeilustraciones"/>
        <w:tabs>
          <w:tab w:val="right" w:leader="dot" w:pos="8495"/>
        </w:tabs>
        <w:rPr>
          <w:rFonts w:eastAsiaTheme="minorEastAsia" w:cs="Arial"/>
          <w:noProof/>
          <w:sz w:val="20"/>
          <w:lang w:eastAsia="es-PE"/>
        </w:rPr>
      </w:pPr>
      <w:hyperlink w:anchor="_Toc163122716" w:history="1">
        <w:r w:rsidR="003D0FA6" w:rsidRPr="001E363A">
          <w:rPr>
            <w:rStyle w:val="Hipervnculo"/>
            <w:rFonts w:cs="Arial"/>
            <w:noProof/>
            <w:sz w:val="20"/>
          </w:rPr>
          <w:t>Imagen 114:Planes Operativos Anuales - Servicios Relacionados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65</w:t>
        </w:r>
        <w:r w:rsidR="003D0FA6" w:rsidRPr="001E363A">
          <w:rPr>
            <w:rFonts w:cs="Arial"/>
            <w:noProof/>
            <w:webHidden/>
            <w:sz w:val="20"/>
          </w:rPr>
          <w:fldChar w:fldCharType="end"/>
        </w:r>
      </w:hyperlink>
    </w:p>
    <w:p w14:paraId="41CD7F4B" w14:textId="4B55FA85" w:rsidR="003D0FA6" w:rsidRPr="001E363A" w:rsidRDefault="00FA544D">
      <w:pPr>
        <w:pStyle w:val="Tabladeilustraciones"/>
        <w:tabs>
          <w:tab w:val="right" w:leader="dot" w:pos="8495"/>
        </w:tabs>
        <w:rPr>
          <w:rFonts w:eastAsiaTheme="minorEastAsia" w:cs="Arial"/>
          <w:noProof/>
          <w:sz w:val="20"/>
          <w:lang w:eastAsia="es-PE"/>
        </w:rPr>
      </w:pPr>
      <w:hyperlink w:anchor="_Toc163122717" w:history="1">
        <w:r w:rsidR="003D0FA6" w:rsidRPr="001E363A">
          <w:rPr>
            <w:rStyle w:val="Hipervnculo"/>
            <w:rFonts w:cs="Arial"/>
            <w:noProof/>
            <w:sz w:val="20"/>
          </w:rPr>
          <w:t>Imagen 115:Planes Operativos Anuales - Editar Datos Servicios Relacionados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66</w:t>
        </w:r>
        <w:r w:rsidR="003D0FA6" w:rsidRPr="001E363A">
          <w:rPr>
            <w:rFonts w:cs="Arial"/>
            <w:noProof/>
            <w:webHidden/>
            <w:sz w:val="20"/>
          </w:rPr>
          <w:fldChar w:fldCharType="end"/>
        </w:r>
      </w:hyperlink>
    </w:p>
    <w:p w14:paraId="0399312C" w14:textId="3805D17F" w:rsidR="003D0FA6" w:rsidRPr="001E363A" w:rsidRDefault="00FA544D">
      <w:pPr>
        <w:pStyle w:val="Tabladeilustraciones"/>
        <w:tabs>
          <w:tab w:val="right" w:leader="dot" w:pos="8495"/>
        </w:tabs>
        <w:rPr>
          <w:rFonts w:eastAsiaTheme="minorEastAsia" w:cs="Arial"/>
          <w:noProof/>
          <w:sz w:val="20"/>
          <w:lang w:eastAsia="es-PE"/>
        </w:rPr>
      </w:pPr>
      <w:hyperlink w:anchor="_Toc163122718" w:history="1">
        <w:r w:rsidR="003D0FA6" w:rsidRPr="001E363A">
          <w:rPr>
            <w:rStyle w:val="Hipervnculo"/>
            <w:rFonts w:cs="Arial"/>
            <w:noProof/>
            <w:sz w:val="20"/>
          </w:rPr>
          <w:t>Imagen 116:Planes Operativos Anuales - Editar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67</w:t>
        </w:r>
        <w:r w:rsidR="003D0FA6" w:rsidRPr="001E363A">
          <w:rPr>
            <w:rFonts w:cs="Arial"/>
            <w:noProof/>
            <w:webHidden/>
            <w:sz w:val="20"/>
          </w:rPr>
          <w:fldChar w:fldCharType="end"/>
        </w:r>
      </w:hyperlink>
    </w:p>
    <w:p w14:paraId="27001F0E" w14:textId="1D51361B" w:rsidR="003D0FA6" w:rsidRPr="001E363A" w:rsidRDefault="00FA544D">
      <w:pPr>
        <w:pStyle w:val="Tabladeilustraciones"/>
        <w:tabs>
          <w:tab w:val="right" w:leader="dot" w:pos="8495"/>
        </w:tabs>
        <w:rPr>
          <w:rFonts w:eastAsiaTheme="minorEastAsia" w:cs="Arial"/>
          <w:noProof/>
          <w:sz w:val="20"/>
          <w:lang w:eastAsia="es-PE"/>
        </w:rPr>
      </w:pPr>
      <w:hyperlink w:anchor="_Toc163122719" w:history="1">
        <w:r w:rsidR="003D0FA6" w:rsidRPr="001E363A">
          <w:rPr>
            <w:rStyle w:val="Hipervnculo"/>
            <w:rFonts w:cs="Arial"/>
            <w:noProof/>
            <w:sz w:val="20"/>
          </w:rPr>
          <w:t>Imagen 117:Planes Operativos Anuales - Editar Datos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_Toc163122719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67</w:t>
        </w:r>
        <w:r w:rsidR="003D0FA6" w:rsidRPr="001E363A">
          <w:rPr>
            <w:rFonts w:cs="Arial"/>
            <w:noProof/>
            <w:webHidden/>
            <w:sz w:val="20"/>
          </w:rPr>
          <w:fldChar w:fldCharType="end"/>
        </w:r>
      </w:hyperlink>
    </w:p>
    <w:p w14:paraId="4AB42D28" w14:textId="28507BD5" w:rsidR="003D0FA6" w:rsidRPr="001E363A" w:rsidRDefault="00FA544D">
      <w:pPr>
        <w:pStyle w:val="Tabladeilustraciones"/>
        <w:tabs>
          <w:tab w:val="right" w:leader="dot" w:pos="8495"/>
        </w:tabs>
        <w:rPr>
          <w:rFonts w:eastAsiaTheme="minorEastAsia" w:cs="Arial"/>
          <w:noProof/>
          <w:sz w:val="20"/>
          <w:lang w:eastAsia="es-PE"/>
        </w:rPr>
      </w:pPr>
      <w:hyperlink w:anchor="_Toc163122720" w:history="1">
        <w:r w:rsidR="003D0FA6" w:rsidRPr="001E363A">
          <w:rPr>
            <w:rStyle w:val="Hipervnculo"/>
            <w:rFonts w:cs="Arial"/>
            <w:noProof/>
            <w:sz w:val="20"/>
          </w:rPr>
          <w:t>Imagen 118:Planes Operativos Anuales - Editar Datos Personal/Buscar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67</w:t>
        </w:r>
        <w:r w:rsidR="003D0FA6" w:rsidRPr="001E363A">
          <w:rPr>
            <w:rFonts w:cs="Arial"/>
            <w:noProof/>
            <w:webHidden/>
            <w:sz w:val="20"/>
          </w:rPr>
          <w:fldChar w:fldCharType="end"/>
        </w:r>
      </w:hyperlink>
    </w:p>
    <w:p w14:paraId="7D3545E6" w14:textId="6DC501FD" w:rsidR="003D0FA6" w:rsidRPr="001E363A" w:rsidRDefault="00FA544D">
      <w:pPr>
        <w:pStyle w:val="Tabladeilustraciones"/>
        <w:tabs>
          <w:tab w:val="right" w:leader="dot" w:pos="8495"/>
        </w:tabs>
        <w:rPr>
          <w:rFonts w:eastAsiaTheme="minorEastAsia" w:cs="Arial"/>
          <w:noProof/>
          <w:sz w:val="20"/>
          <w:lang w:eastAsia="es-PE"/>
        </w:rPr>
      </w:pPr>
      <w:hyperlink w:anchor="_Toc163122721" w:history="1">
        <w:r w:rsidR="003D0FA6" w:rsidRPr="001E363A">
          <w:rPr>
            <w:rStyle w:val="Hipervnculo"/>
            <w:rFonts w:cs="Arial"/>
            <w:noProof/>
            <w:sz w:val="20"/>
          </w:rPr>
          <w:t>Imagen 119:Planes Operativos Anuales - Editar Datos Personal/Agregar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68</w:t>
        </w:r>
        <w:r w:rsidR="003D0FA6" w:rsidRPr="001E363A">
          <w:rPr>
            <w:rFonts w:cs="Arial"/>
            <w:noProof/>
            <w:webHidden/>
            <w:sz w:val="20"/>
          </w:rPr>
          <w:fldChar w:fldCharType="end"/>
        </w:r>
      </w:hyperlink>
    </w:p>
    <w:p w14:paraId="7FC777BF" w14:textId="47E8DA21" w:rsidR="003D0FA6" w:rsidRPr="001E363A" w:rsidRDefault="00FA544D">
      <w:pPr>
        <w:pStyle w:val="Tabladeilustraciones"/>
        <w:tabs>
          <w:tab w:val="right" w:leader="dot" w:pos="8495"/>
        </w:tabs>
        <w:rPr>
          <w:rFonts w:eastAsiaTheme="minorEastAsia" w:cs="Arial"/>
          <w:noProof/>
          <w:sz w:val="20"/>
          <w:lang w:eastAsia="es-PE"/>
        </w:rPr>
      </w:pPr>
      <w:hyperlink w:anchor="_Toc163122722" w:history="1">
        <w:r w:rsidR="003D0FA6" w:rsidRPr="001E363A">
          <w:rPr>
            <w:rStyle w:val="Hipervnculo"/>
            <w:rFonts w:cs="Arial"/>
            <w:noProof/>
            <w:sz w:val="20"/>
          </w:rPr>
          <w:t>Imagen 120:Planes Operativos Anuales - Editar Datos Personal/Acciones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68</w:t>
        </w:r>
        <w:r w:rsidR="003D0FA6" w:rsidRPr="001E363A">
          <w:rPr>
            <w:rFonts w:cs="Arial"/>
            <w:noProof/>
            <w:webHidden/>
            <w:sz w:val="20"/>
          </w:rPr>
          <w:fldChar w:fldCharType="end"/>
        </w:r>
      </w:hyperlink>
    </w:p>
    <w:p w14:paraId="2249C982" w14:textId="10F6C06C" w:rsidR="003D0FA6" w:rsidRPr="001E363A" w:rsidRDefault="00FA544D">
      <w:pPr>
        <w:pStyle w:val="Tabladeilustraciones"/>
        <w:tabs>
          <w:tab w:val="right" w:leader="dot" w:pos="8495"/>
        </w:tabs>
        <w:rPr>
          <w:rFonts w:eastAsiaTheme="minorEastAsia" w:cs="Arial"/>
          <w:noProof/>
          <w:sz w:val="20"/>
          <w:lang w:eastAsia="es-PE"/>
        </w:rPr>
      </w:pPr>
      <w:hyperlink w:anchor="_Toc163122723" w:history="1">
        <w:r w:rsidR="003D0FA6" w:rsidRPr="001E363A">
          <w:rPr>
            <w:rStyle w:val="Hipervnculo"/>
            <w:rFonts w:cs="Arial"/>
            <w:noProof/>
            <w:sz w:val="20"/>
          </w:rPr>
          <w:t>Imagen 121:Planes Operativos Anuales - Editar Datos Personal/Editar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68</w:t>
        </w:r>
        <w:r w:rsidR="003D0FA6" w:rsidRPr="001E363A">
          <w:rPr>
            <w:rFonts w:cs="Arial"/>
            <w:noProof/>
            <w:webHidden/>
            <w:sz w:val="20"/>
          </w:rPr>
          <w:fldChar w:fldCharType="end"/>
        </w:r>
      </w:hyperlink>
    </w:p>
    <w:p w14:paraId="03C44218" w14:textId="67EB4B31" w:rsidR="003D0FA6" w:rsidRPr="001E363A" w:rsidRDefault="00FA544D">
      <w:pPr>
        <w:pStyle w:val="Tabladeilustraciones"/>
        <w:tabs>
          <w:tab w:val="right" w:leader="dot" w:pos="8495"/>
        </w:tabs>
        <w:rPr>
          <w:rFonts w:eastAsiaTheme="minorEastAsia" w:cs="Arial"/>
          <w:noProof/>
          <w:sz w:val="20"/>
          <w:lang w:eastAsia="es-PE"/>
        </w:rPr>
      </w:pPr>
      <w:hyperlink w:anchor="_Toc163122724" w:history="1">
        <w:r w:rsidR="003D0FA6" w:rsidRPr="001E363A">
          <w:rPr>
            <w:rStyle w:val="Hipervnculo"/>
            <w:rFonts w:cs="Arial"/>
            <w:noProof/>
            <w:sz w:val="20"/>
          </w:rPr>
          <w:t>Imagen 122:Planes Operativos Anuales - Editar Datos Personal/Guarda</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69</w:t>
        </w:r>
        <w:r w:rsidR="003D0FA6" w:rsidRPr="001E363A">
          <w:rPr>
            <w:rFonts w:cs="Arial"/>
            <w:noProof/>
            <w:webHidden/>
            <w:sz w:val="20"/>
          </w:rPr>
          <w:fldChar w:fldCharType="end"/>
        </w:r>
      </w:hyperlink>
    </w:p>
    <w:p w14:paraId="1B28393C" w14:textId="3232D9B7" w:rsidR="003D0FA6" w:rsidRPr="001E363A" w:rsidRDefault="00FA544D">
      <w:pPr>
        <w:pStyle w:val="Tabladeilustraciones"/>
        <w:tabs>
          <w:tab w:val="right" w:leader="dot" w:pos="8495"/>
        </w:tabs>
        <w:rPr>
          <w:rFonts w:eastAsiaTheme="minorEastAsia" w:cs="Arial"/>
          <w:noProof/>
          <w:sz w:val="20"/>
          <w:lang w:eastAsia="es-PE"/>
        </w:rPr>
      </w:pPr>
      <w:hyperlink w:anchor="_Toc163122725" w:history="1">
        <w:r w:rsidR="003D0FA6" w:rsidRPr="001E363A">
          <w:rPr>
            <w:rStyle w:val="Hipervnculo"/>
            <w:rFonts w:cs="Arial"/>
            <w:noProof/>
            <w:sz w:val="20"/>
          </w:rPr>
          <w:t>Imagen 123:Planes Operativos Anuales - Editar Metas Acumuladas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69</w:t>
        </w:r>
        <w:r w:rsidR="003D0FA6" w:rsidRPr="001E363A">
          <w:rPr>
            <w:rFonts w:cs="Arial"/>
            <w:noProof/>
            <w:webHidden/>
            <w:sz w:val="20"/>
          </w:rPr>
          <w:fldChar w:fldCharType="end"/>
        </w:r>
      </w:hyperlink>
    </w:p>
    <w:p w14:paraId="71287435" w14:textId="0388FD84" w:rsidR="003D0FA6" w:rsidRPr="001E363A" w:rsidRDefault="00FA544D">
      <w:pPr>
        <w:pStyle w:val="Tabladeilustraciones"/>
        <w:tabs>
          <w:tab w:val="right" w:leader="dot" w:pos="8495"/>
        </w:tabs>
        <w:rPr>
          <w:rFonts w:eastAsiaTheme="minorEastAsia" w:cs="Arial"/>
          <w:noProof/>
          <w:sz w:val="20"/>
          <w:lang w:eastAsia="es-PE"/>
        </w:rPr>
      </w:pPr>
      <w:hyperlink w:anchor="_Toc163122726" w:history="1">
        <w:r w:rsidR="003D0FA6" w:rsidRPr="001E363A">
          <w:rPr>
            <w:rStyle w:val="Hipervnculo"/>
            <w:rFonts w:cs="Arial"/>
            <w:noProof/>
            <w:sz w:val="20"/>
          </w:rPr>
          <w:t>Imagen 124:Planes Operativos Anuales - Editar Datos Metas Acumuladas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69</w:t>
        </w:r>
        <w:r w:rsidR="003D0FA6" w:rsidRPr="001E363A">
          <w:rPr>
            <w:rFonts w:cs="Arial"/>
            <w:noProof/>
            <w:webHidden/>
            <w:sz w:val="20"/>
          </w:rPr>
          <w:fldChar w:fldCharType="end"/>
        </w:r>
      </w:hyperlink>
    </w:p>
    <w:p w14:paraId="37FF050C" w14:textId="53061888" w:rsidR="003D0FA6" w:rsidRPr="001E363A" w:rsidRDefault="00FA544D">
      <w:pPr>
        <w:pStyle w:val="Tabladeilustraciones"/>
        <w:tabs>
          <w:tab w:val="right" w:leader="dot" w:pos="8495"/>
        </w:tabs>
        <w:rPr>
          <w:rFonts w:eastAsiaTheme="minorEastAsia" w:cs="Arial"/>
          <w:noProof/>
          <w:sz w:val="20"/>
          <w:lang w:eastAsia="es-PE"/>
        </w:rPr>
      </w:pPr>
      <w:hyperlink w:anchor="_Toc163122727" w:history="1">
        <w:r w:rsidR="003D0FA6" w:rsidRPr="001E363A">
          <w:rPr>
            <w:rStyle w:val="Hipervnculo"/>
            <w:rFonts w:cs="Arial"/>
            <w:noProof/>
            <w:sz w:val="20"/>
          </w:rPr>
          <w:t>Imagen 125:Planes Operativos Anuales - Editar Metas Acumuladas /Prorrateo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70</w:t>
        </w:r>
        <w:r w:rsidR="003D0FA6" w:rsidRPr="001E363A">
          <w:rPr>
            <w:rFonts w:cs="Arial"/>
            <w:noProof/>
            <w:webHidden/>
            <w:sz w:val="20"/>
          </w:rPr>
          <w:fldChar w:fldCharType="end"/>
        </w:r>
      </w:hyperlink>
    </w:p>
    <w:p w14:paraId="4D71777F" w14:textId="17553197" w:rsidR="003D0FA6" w:rsidRPr="001E363A" w:rsidRDefault="00FA544D">
      <w:pPr>
        <w:pStyle w:val="Tabladeilustraciones"/>
        <w:tabs>
          <w:tab w:val="right" w:leader="dot" w:pos="8495"/>
        </w:tabs>
        <w:rPr>
          <w:rFonts w:eastAsiaTheme="minorEastAsia" w:cs="Arial"/>
          <w:noProof/>
          <w:sz w:val="20"/>
          <w:lang w:eastAsia="es-PE"/>
        </w:rPr>
      </w:pPr>
      <w:hyperlink w:anchor="_Toc163122728" w:history="1">
        <w:r w:rsidR="003D0FA6" w:rsidRPr="001E363A">
          <w:rPr>
            <w:rStyle w:val="Hipervnculo"/>
            <w:rFonts w:cs="Arial"/>
            <w:noProof/>
            <w:sz w:val="20"/>
          </w:rPr>
          <w:t>Imagen 126:Planes Operativos Anuales - Editar Metas Acumuladas /Agrega Prorrateo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70</w:t>
        </w:r>
        <w:r w:rsidR="003D0FA6" w:rsidRPr="001E363A">
          <w:rPr>
            <w:rFonts w:cs="Arial"/>
            <w:noProof/>
            <w:webHidden/>
            <w:sz w:val="20"/>
          </w:rPr>
          <w:fldChar w:fldCharType="end"/>
        </w:r>
      </w:hyperlink>
    </w:p>
    <w:p w14:paraId="150230AF" w14:textId="08A648B7" w:rsidR="003D0FA6" w:rsidRPr="001E363A" w:rsidRDefault="00FA544D">
      <w:pPr>
        <w:pStyle w:val="Tabladeilustraciones"/>
        <w:tabs>
          <w:tab w:val="right" w:leader="dot" w:pos="8495"/>
        </w:tabs>
        <w:rPr>
          <w:rFonts w:eastAsiaTheme="minorEastAsia" w:cs="Arial"/>
          <w:noProof/>
          <w:sz w:val="20"/>
          <w:lang w:eastAsia="es-PE"/>
        </w:rPr>
      </w:pPr>
      <w:hyperlink w:anchor="_Toc163122729" w:history="1">
        <w:r w:rsidR="003D0FA6" w:rsidRPr="001E363A">
          <w:rPr>
            <w:rStyle w:val="Hipervnculo"/>
            <w:rFonts w:cs="Arial"/>
            <w:noProof/>
            <w:sz w:val="20"/>
          </w:rPr>
          <w:t>Imagen 127:Planes Operativos Anuales - Editar Metas Acumuladas /Prorrateo - Acciones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_Toc163122729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70</w:t>
        </w:r>
        <w:r w:rsidR="003D0FA6" w:rsidRPr="001E363A">
          <w:rPr>
            <w:rFonts w:cs="Arial"/>
            <w:noProof/>
            <w:webHidden/>
            <w:sz w:val="20"/>
          </w:rPr>
          <w:fldChar w:fldCharType="end"/>
        </w:r>
      </w:hyperlink>
    </w:p>
    <w:p w14:paraId="1012727C" w14:textId="17507DB3" w:rsidR="003D0FA6" w:rsidRPr="001E363A" w:rsidRDefault="00FA544D">
      <w:pPr>
        <w:pStyle w:val="Tabladeilustraciones"/>
        <w:tabs>
          <w:tab w:val="right" w:leader="dot" w:pos="8495"/>
        </w:tabs>
        <w:rPr>
          <w:rFonts w:eastAsiaTheme="minorEastAsia" w:cs="Arial"/>
          <w:noProof/>
          <w:sz w:val="20"/>
          <w:lang w:eastAsia="es-PE"/>
        </w:rPr>
      </w:pPr>
      <w:hyperlink w:anchor="_Toc163122730" w:history="1">
        <w:r w:rsidR="003D0FA6" w:rsidRPr="001E363A">
          <w:rPr>
            <w:rStyle w:val="Hipervnculo"/>
            <w:rFonts w:cs="Arial"/>
            <w:noProof/>
            <w:sz w:val="20"/>
          </w:rPr>
          <w:t>Imagen 128:Planes Operativos Anuales - Editar Metas Acumuladas /Editar Prorrateo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70</w:t>
        </w:r>
        <w:r w:rsidR="003D0FA6" w:rsidRPr="001E363A">
          <w:rPr>
            <w:rFonts w:cs="Arial"/>
            <w:noProof/>
            <w:webHidden/>
            <w:sz w:val="20"/>
          </w:rPr>
          <w:fldChar w:fldCharType="end"/>
        </w:r>
      </w:hyperlink>
    </w:p>
    <w:p w14:paraId="2EBEA869" w14:textId="49794256" w:rsidR="003D0FA6" w:rsidRPr="001E363A" w:rsidRDefault="00FA544D">
      <w:pPr>
        <w:pStyle w:val="Tabladeilustraciones"/>
        <w:tabs>
          <w:tab w:val="right" w:leader="dot" w:pos="8495"/>
        </w:tabs>
        <w:rPr>
          <w:rFonts w:eastAsiaTheme="minorEastAsia" w:cs="Arial"/>
          <w:noProof/>
          <w:sz w:val="20"/>
          <w:lang w:eastAsia="es-PE"/>
        </w:rPr>
      </w:pPr>
      <w:hyperlink w:anchor="_Toc163122731" w:history="1">
        <w:r w:rsidR="003D0FA6" w:rsidRPr="001E363A">
          <w:rPr>
            <w:rStyle w:val="Hipervnculo"/>
            <w:rFonts w:cs="Arial"/>
            <w:noProof/>
            <w:sz w:val="20"/>
          </w:rPr>
          <w:t>Imagen 129:Planes Operativos Anuales - Editar Metas Acumuladas /Guardar Prorrateo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71</w:t>
        </w:r>
        <w:r w:rsidR="003D0FA6" w:rsidRPr="001E363A">
          <w:rPr>
            <w:rFonts w:cs="Arial"/>
            <w:noProof/>
            <w:webHidden/>
            <w:sz w:val="20"/>
          </w:rPr>
          <w:fldChar w:fldCharType="end"/>
        </w:r>
      </w:hyperlink>
    </w:p>
    <w:p w14:paraId="634F81CF" w14:textId="6AF1052E" w:rsidR="003D0FA6" w:rsidRPr="001E363A" w:rsidRDefault="00FA544D">
      <w:pPr>
        <w:pStyle w:val="Tabladeilustraciones"/>
        <w:tabs>
          <w:tab w:val="right" w:leader="dot" w:pos="8495"/>
        </w:tabs>
        <w:rPr>
          <w:rFonts w:eastAsiaTheme="minorEastAsia" w:cs="Arial"/>
          <w:noProof/>
          <w:sz w:val="20"/>
          <w:lang w:eastAsia="es-PE"/>
        </w:rPr>
      </w:pPr>
      <w:hyperlink w:anchor="_Toc163122732" w:history="1">
        <w:r w:rsidR="003D0FA6" w:rsidRPr="001E363A">
          <w:rPr>
            <w:rStyle w:val="Hipervnculo"/>
            <w:rFonts w:cs="Arial"/>
            <w:noProof/>
            <w:sz w:val="20"/>
          </w:rPr>
          <w:t>Imagen 130:Planes Operativos Anuales - Editar Gestión de Riesgos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71</w:t>
        </w:r>
        <w:r w:rsidR="003D0FA6" w:rsidRPr="001E363A">
          <w:rPr>
            <w:rFonts w:cs="Arial"/>
            <w:noProof/>
            <w:webHidden/>
            <w:sz w:val="20"/>
          </w:rPr>
          <w:fldChar w:fldCharType="end"/>
        </w:r>
      </w:hyperlink>
    </w:p>
    <w:p w14:paraId="7C33CED8" w14:textId="0BE78D9A" w:rsidR="003D0FA6" w:rsidRPr="001E363A" w:rsidRDefault="00FA544D">
      <w:pPr>
        <w:pStyle w:val="Tabladeilustraciones"/>
        <w:tabs>
          <w:tab w:val="right" w:leader="dot" w:pos="8495"/>
        </w:tabs>
        <w:rPr>
          <w:rFonts w:eastAsiaTheme="minorEastAsia" w:cs="Arial"/>
          <w:noProof/>
          <w:sz w:val="20"/>
          <w:lang w:eastAsia="es-PE"/>
        </w:rPr>
      </w:pPr>
      <w:hyperlink w:anchor="_Toc163122733" w:history="1">
        <w:r w:rsidR="003D0FA6" w:rsidRPr="001E363A">
          <w:rPr>
            <w:rStyle w:val="Hipervnculo"/>
            <w:rFonts w:cs="Arial"/>
            <w:noProof/>
            <w:sz w:val="20"/>
          </w:rPr>
          <w:t>Imagen 131:Planes Operativos Anuales - Editar Datos Gestión de Riesgos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72</w:t>
        </w:r>
        <w:r w:rsidR="003D0FA6" w:rsidRPr="001E363A">
          <w:rPr>
            <w:rFonts w:cs="Arial"/>
            <w:noProof/>
            <w:webHidden/>
            <w:sz w:val="20"/>
          </w:rPr>
          <w:fldChar w:fldCharType="end"/>
        </w:r>
      </w:hyperlink>
    </w:p>
    <w:p w14:paraId="6A931CD7" w14:textId="469D96FF" w:rsidR="003D0FA6" w:rsidRPr="001E363A" w:rsidRDefault="00FA544D">
      <w:pPr>
        <w:pStyle w:val="Tabladeilustraciones"/>
        <w:tabs>
          <w:tab w:val="right" w:leader="dot" w:pos="8495"/>
        </w:tabs>
        <w:rPr>
          <w:rFonts w:eastAsiaTheme="minorEastAsia" w:cs="Arial"/>
          <w:noProof/>
          <w:sz w:val="20"/>
          <w:lang w:eastAsia="es-PE"/>
        </w:rPr>
      </w:pPr>
      <w:hyperlink w:anchor="_Toc163122734" w:history="1">
        <w:r w:rsidR="003D0FA6" w:rsidRPr="001E363A">
          <w:rPr>
            <w:rStyle w:val="Hipervnculo"/>
            <w:rFonts w:cs="Arial"/>
            <w:noProof/>
            <w:sz w:val="20"/>
          </w:rPr>
          <w:t>Imagen 132:Planes Operativos Anuales - Gestión de Riesgos/Agregar Riesgo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72</w:t>
        </w:r>
        <w:r w:rsidR="003D0FA6" w:rsidRPr="001E363A">
          <w:rPr>
            <w:rFonts w:cs="Arial"/>
            <w:noProof/>
            <w:webHidden/>
            <w:sz w:val="20"/>
          </w:rPr>
          <w:fldChar w:fldCharType="end"/>
        </w:r>
      </w:hyperlink>
    </w:p>
    <w:p w14:paraId="28C6655C" w14:textId="4D3818A0" w:rsidR="003D0FA6" w:rsidRPr="001E363A" w:rsidRDefault="00FA544D">
      <w:pPr>
        <w:pStyle w:val="Tabladeilustraciones"/>
        <w:tabs>
          <w:tab w:val="right" w:leader="dot" w:pos="8495"/>
        </w:tabs>
        <w:rPr>
          <w:rFonts w:eastAsiaTheme="minorEastAsia" w:cs="Arial"/>
          <w:noProof/>
          <w:sz w:val="20"/>
          <w:lang w:eastAsia="es-PE"/>
        </w:rPr>
      </w:pPr>
      <w:hyperlink w:anchor="_Toc163122735" w:history="1">
        <w:r w:rsidR="003D0FA6" w:rsidRPr="001E363A">
          <w:rPr>
            <w:rStyle w:val="Hipervnculo"/>
            <w:rFonts w:cs="Arial"/>
            <w:noProof/>
            <w:sz w:val="20"/>
          </w:rPr>
          <w:t>Imagen 133:Planes Operativos Anuales - Gestión de Riesgos /Guardar Riesgo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72</w:t>
        </w:r>
        <w:r w:rsidR="003D0FA6" w:rsidRPr="001E363A">
          <w:rPr>
            <w:rFonts w:cs="Arial"/>
            <w:noProof/>
            <w:webHidden/>
            <w:sz w:val="20"/>
          </w:rPr>
          <w:fldChar w:fldCharType="end"/>
        </w:r>
      </w:hyperlink>
    </w:p>
    <w:p w14:paraId="5E2B3A8F" w14:textId="4B994BAF" w:rsidR="003D0FA6" w:rsidRPr="001E363A" w:rsidRDefault="00FA544D">
      <w:pPr>
        <w:pStyle w:val="Tabladeilustraciones"/>
        <w:tabs>
          <w:tab w:val="right" w:leader="dot" w:pos="8495"/>
        </w:tabs>
        <w:rPr>
          <w:rFonts w:eastAsiaTheme="minorEastAsia" w:cs="Arial"/>
          <w:noProof/>
          <w:sz w:val="20"/>
          <w:lang w:eastAsia="es-PE"/>
        </w:rPr>
      </w:pPr>
      <w:hyperlink w:anchor="_Toc163122736" w:history="1">
        <w:r w:rsidR="003D0FA6" w:rsidRPr="001E363A">
          <w:rPr>
            <w:rStyle w:val="Hipervnculo"/>
            <w:rFonts w:cs="Arial"/>
            <w:noProof/>
            <w:sz w:val="20"/>
          </w:rPr>
          <w:t>Imagen 134:Planes Operativos Anuales - Gestión de Riesgos /Acciones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73</w:t>
        </w:r>
        <w:r w:rsidR="003D0FA6" w:rsidRPr="001E363A">
          <w:rPr>
            <w:rFonts w:cs="Arial"/>
            <w:noProof/>
            <w:webHidden/>
            <w:sz w:val="20"/>
          </w:rPr>
          <w:fldChar w:fldCharType="end"/>
        </w:r>
      </w:hyperlink>
    </w:p>
    <w:p w14:paraId="3B726C5F" w14:textId="3BCC90DF" w:rsidR="003D0FA6" w:rsidRPr="001E363A" w:rsidRDefault="00FA544D">
      <w:pPr>
        <w:pStyle w:val="Tabladeilustraciones"/>
        <w:tabs>
          <w:tab w:val="right" w:leader="dot" w:pos="8495"/>
        </w:tabs>
        <w:rPr>
          <w:rFonts w:eastAsiaTheme="minorEastAsia" w:cs="Arial"/>
          <w:noProof/>
          <w:sz w:val="20"/>
          <w:lang w:eastAsia="es-PE"/>
        </w:rPr>
      </w:pPr>
      <w:hyperlink w:anchor="_Toc163122737" w:history="1">
        <w:r w:rsidR="003D0FA6" w:rsidRPr="001E363A">
          <w:rPr>
            <w:rStyle w:val="Hipervnculo"/>
            <w:rFonts w:cs="Arial"/>
            <w:noProof/>
            <w:sz w:val="20"/>
          </w:rPr>
          <w:t>Imagen 135:Planes Operativos Anuales - Gestión de Riesgos/Nuevo Riesgo Manual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73</w:t>
        </w:r>
        <w:r w:rsidR="003D0FA6" w:rsidRPr="001E363A">
          <w:rPr>
            <w:rFonts w:cs="Arial"/>
            <w:noProof/>
            <w:webHidden/>
            <w:sz w:val="20"/>
          </w:rPr>
          <w:fldChar w:fldCharType="end"/>
        </w:r>
      </w:hyperlink>
    </w:p>
    <w:p w14:paraId="2FB44BFC" w14:textId="6D14B8D0" w:rsidR="003D0FA6" w:rsidRPr="001E363A" w:rsidRDefault="00FA544D">
      <w:pPr>
        <w:pStyle w:val="Tabladeilustraciones"/>
        <w:tabs>
          <w:tab w:val="right" w:leader="dot" w:pos="8495"/>
        </w:tabs>
        <w:rPr>
          <w:rFonts w:eastAsiaTheme="minorEastAsia" w:cs="Arial"/>
          <w:noProof/>
          <w:sz w:val="20"/>
          <w:lang w:eastAsia="es-PE"/>
        </w:rPr>
      </w:pPr>
      <w:hyperlink w:anchor="_Toc163122738" w:history="1">
        <w:r w:rsidR="003D0FA6" w:rsidRPr="001E363A">
          <w:rPr>
            <w:rStyle w:val="Hipervnculo"/>
            <w:rFonts w:cs="Arial"/>
            <w:noProof/>
            <w:sz w:val="20"/>
          </w:rPr>
          <w:t>Imagen 136:Planes Operativos Anuales - Gestión de Riesgos/Guardar Riesgo Manual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73</w:t>
        </w:r>
        <w:r w:rsidR="003D0FA6" w:rsidRPr="001E363A">
          <w:rPr>
            <w:rFonts w:cs="Arial"/>
            <w:noProof/>
            <w:webHidden/>
            <w:sz w:val="20"/>
          </w:rPr>
          <w:fldChar w:fldCharType="end"/>
        </w:r>
      </w:hyperlink>
    </w:p>
    <w:p w14:paraId="32D3C35C" w14:textId="7B29665D" w:rsidR="003D0FA6" w:rsidRPr="001E363A" w:rsidRDefault="00FA544D">
      <w:pPr>
        <w:pStyle w:val="Tabladeilustraciones"/>
        <w:tabs>
          <w:tab w:val="right" w:leader="dot" w:pos="8495"/>
        </w:tabs>
        <w:rPr>
          <w:rFonts w:eastAsiaTheme="minorEastAsia" w:cs="Arial"/>
          <w:noProof/>
          <w:sz w:val="20"/>
          <w:lang w:eastAsia="es-PE"/>
        </w:rPr>
      </w:pPr>
      <w:hyperlink w:anchor="_Toc163122739" w:history="1">
        <w:r w:rsidR="003D0FA6" w:rsidRPr="001E363A">
          <w:rPr>
            <w:rStyle w:val="Hipervnculo"/>
            <w:rFonts w:cs="Arial"/>
            <w:noProof/>
            <w:sz w:val="20"/>
          </w:rPr>
          <w:t>Imagen 137:Planes Operativos Anuales - Gestión de Riesgos/Riesgo Manual-Acciones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_Toc163122739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73</w:t>
        </w:r>
        <w:r w:rsidR="003D0FA6" w:rsidRPr="001E363A">
          <w:rPr>
            <w:rFonts w:cs="Arial"/>
            <w:noProof/>
            <w:webHidden/>
            <w:sz w:val="20"/>
          </w:rPr>
          <w:fldChar w:fldCharType="end"/>
        </w:r>
      </w:hyperlink>
    </w:p>
    <w:p w14:paraId="00FA7ED6" w14:textId="652D38BE" w:rsidR="003D0FA6" w:rsidRPr="001E363A" w:rsidRDefault="00FA544D">
      <w:pPr>
        <w:pStyle w:val="Tabladeilustraciones"/>
        <w:tabs>
          <w:tab w:val="right" w:leader="dot" w:pos="8495"/>
        </w:tabs>
        <w:rPr>
          <w:rFonts w:eastAsiaTheme="minorEastAsia" w:cs="Arial"/>
          <w:noProof/>
          <w:sz w:val="20"/>
          <w:lang w:eastAsia="es-PE"/>
        </w:rPr>
      </w:pPr>
      <w:hyperlink w:anchor="_Toc163122740" w:history="1">
        <w:r w:rsidR="003D0FA6" w:rsidRPr="001E363A">
          <w:rPr>
            <w:rStyle w:val="Hipervnculo"/>
            <w:rFonts w:cs="Arial"/>
            <w:noProof/>
            <w:sz w:val="20"/>
          </w:rPr>
          <w:t>Imagen 138:Planes Operativos Anuales - Editar Producto Clave</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74</w:t>
        </w:r>
        <w:r w:rsidR="003D0FA6" w:rsidRPr="001E363A">
          <w:rPr>
            <w:rFonts w:cs="Arial"/>
            <w:noProof/>
            <w:webHidden/>
            <w:sz w:val="20"/>
          </w:rPr>
          <w:fldChar w:fldCharType="end"/>
        </w:r>
      </w:hyperlink>
    </w:p>
    <w:p w14:paraId="24E08620" w14:textId="4E5C349B" w:rsidR="003D0FA6" w:rsidRPr="001E363A" w:rsidRDefault="00FA544D">
      <w:pPr>
        <w:pStyle w:val="Tabladeilustraciones"/>
        <w:tabs>
          <w:tab w:val="right" w:leader="dot" w:pos="8495"/>
        </w:tabs>
        <w:rPr>
          <w:rFonts w:eastAsiaTheme="minorEastAsia" w:cs="Arial"/>
          <w:noProof/>
          <w:sz w:val="20"/>
          <w:lang w:eastAsia="es-PE"/>
        </w:rPr>
      </w:pPr>
      <w:hyperlink w:anchor="_Toc163122741" w:history="1">
        <w:r w:rsidR="003D0FA6" w:rsidRPr="001E363A">
          <w:rPr>
            <w:rStyle w:val="Hipervnculo"/>
            <w:rFonts w:cs="Arial"/>
            <w:noProof/>
            <w:sz w:val="20"/>
          </w:rPr>
          <w:t>Imagen 139:Planes Operativos Anuales - Editar Datos Producto Clave</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75</w:t>
        </w:r>
        <w:r w:rsidR="003D0FA6" w:rsidRPr="001E363A">
          <w:rPr>
            <w:rFonts w:cs="Arial"/>
            <w:noProof/>
            <w:webHidden/>
            <w:sz w:val="20"/>
          </w:rPr>
          <w:fldChar w:fldCharType="end"/>
        </w:r>
      </w:hyperlink>
    </w:p>
    <w:p w14:paraId="54863DCF" w14:textId="4B7677AE" w:rsidR="003D0FA6" w:rsidRPr="001E363A" w:rsidRDefault="00FA544D">
      <w:pPr>
        <w:pStyle w:val="Tabladeilustraciones"/>
        <w:tabs>
          <w:tab w:val="right" w:leader="dot" w:pos="8495"/>
        </w:tabs>
        <w:rPr>
          <w:rFonts w:eastAsiaTheme="minorEastAsia" w:cs="Arial"/>
          <w:noProof/>
          <w:sz w:val="20"/>
          <w:lang w:eastAsia="es-PE"/>
        </w:rPr>
      </w:pPr>
      <w:hyperlink w:anchor="_Toc163122742" w:history="1">
        <w:r w:rsidR="003D0FA6" w:rsidRPr="001E363A">
          <w:rPr>
            <w:rStyle w:val="Hipervnculo"/>
            <w:rFonts w:cs="Arial"/>
            <w:noProof/>
            <w:sz w:val="20"/>
          </w:rPr>
          <w:t>Imagen 140:Planes Operativos Anuales - Editar SAGU</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76</w:t>
        </w:r>
        <w:r w:rsidR="003D0FA6" w:rsidRPr="001E363A">
          <w:rPr>
            <w:rFonts w:cs="Arial"/>
            <w:noProof/>
            <w:webHidden/>
            <w:sz w:val="20"/>
          </w:rPr>
          <w:fldChar w:fldCharType="end"/>
        </w:r>
      </w:hyperlink>
    </w:p>
    <w:p w14:paraId="3CFE1EC8" w14:textId="6C039DE1" w:rsidR="003D0FA6" w:rsidRPr="001E363A" w:rsidRDefault="00FA544D">
      <w:pPr>
        <w:pStyle w:val="Tabladeilustraciones"/>
        <w:tabs>
          <w:tab w:val="right" w:leader="dot" w:pos="8495"/>
        </w:tabs>
        <w:rPr>
          <w:rFonts w:eastAsiaTheme="minorEastAsia" w:cs="Arial"/>
          <w:noProof/>
          <w:sz w:val="20"/>
          <w:lang w:eastAsia="es-PE"/>
        </w:rPr>
      </w:pPr>
      <w:hyperlink w:anchor="_Toc163122743" w:history="1">
        <w:r w:rsidR="003D0FA6" w:rsidRPr="001E363A">
          <w:rPr>
            <w:rStyle w:val="Hipervnculo"/>
            <w:rFonts w:cs="Arial"/>
            <w:noProof/>
            <w:sz w:val="20"/>
          </w:rPr>
          <w:t>Imagen 141:Planes Operativos Anuales - Editar Datos SAGU</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76</w:t>
        </w:r>
        <w:r w:rsidR="003D0FA6" w:rsidRPr="001E363A">
          <w:rPr>
            <w:rFonts w:cs="Arial"/>
            <w:noProof/>
            <w:webHidden/>
            <w:sz w:val="20"/>
          </w:rPr>
          <w:fldChar w:fldCharType="end"/>
        </w:r>
      </w:hyperlink>
    </w:p>
    <w:p w14:paraId="7BEFA217" w14:textId="2A8B0EE5" w:rsidR="003D0FA6" w:rsidRPr="001E363A" w:rsidRDefault="00FA544D">
      <w:pPr>
        <w:pStyle w:val="Tabladeilustraciones"/>
        <w:tabs>
          <w:tab w:val="right" w:leader="dot" w:pos="8495"/>
        </w:tabs>
        <w:rPr>
          <w:rFonts w:eastAsiaTheme="minorEastAsia" w:cs="Arial"/>
          <w:noProof/>
          <w:sz w:val="20"/>
          <w:lang w:eastAsia="es-PE"/>
        </w:rPr>
      </w:pPr>
      <w:hyperlink w:anchor="_Toc163122744" w:history="1">
        <w:r w:rsidR="003D0FA6" w:rsidRPr="001E363A">
          <w:rPr>
            <w:rStyle w:val="Hipervnculo"/>
            <w:rFonts w:cs="Arial"/>
            <w:noProof/>
            <w:sz w:val="20"/>
          </w:rPr>
          <w:t>Imagen 142:Planes Operativos Anuales - Editar SAGU/Vincular Plan Inicial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76</w:t>
        </w:r>
        <w:r w:rsidR="003D0FA6" w:rsidRPr="001E363A">
          <w:rPr>
            <w:rFonts w:cs="Arial"/>
            <w:noProof/>
            <w:webHidden/>
            <w:sz w:val="20"/>
          </w:rPr>
          <w:fldChar w:fldCharType="end"/>
        </w:r>
      </w:hyperlink>
    </w:p>
    <w:p w14:paraId="332A387A" w14:textId="0C6616CF" w:rsidR="003D0FA6" w:rsidRPr="001E363A" w:rsidRDefault="00FA544D">
      <w:pPr>
        <w:pStyle w:val="Tabladeilustraciones"/>
        <w:tabs>
          <w:tab w:val="right" w:leader="dot" w:pos="8495"/>
        </w:tabs>
        <w:rPr>
          <w:rFonts w:eastAsiaTheme="minorEastAsia" w:cs="Arial"/>
          <w:noProof/>
          <w:sz w:val="20"/>
          <w:lang w:eastAsia="es-PE"/>
        </w:rPr>
      </w:pPr>
      <w:hyperlink w:anchor="_Toc163122745" w:history="1">
        <w:r w:rsidR="003D0FA6" w:rsidRPr="001E363A">
          <w:rPr>
            <w:rStyle w:val="Hipervnculo"/>
            <w:rFonts w:cs="Arial"/>
            <w:noProof/>
            <w:sz w:val="20"/>
          </w:rPr>
          <w:t>Imagen 143:Planes Operativos Anuales - Editar SAGU/Vincular Plan Inicial-Buscar</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76</w:t>
        </w:r>
        <w:r w:rsidR="003D0FA6" w:rsidRPr="001E363A">
          <w:rPr>
            <w:rFonts w:cs="Arial"/>
            <w:noProof/>
            <w:webHidden/>
            <w:sz w:val="20"/>
          </w:rPr>
          <w:fldChar w:fldCharType="end"/>
        </w:r>
      </w:hyperlink>
    </w:p>
    <w:p w14:paraId="75C57E5A" w14:textId="64C46DD6" w:rsidR="003D0FA6" w:rsidRPr="001E363A" w:rsidRDefault="00FA544D">
      <w:pPr>
        <w:pStyle w:val="Tabladeilustraciones"/>
        <w:tabs>
          <w:tab w:val="right" w:leader="dot" w:pos="8495"/>
        </w:tabs>
        <w:rPr>
          <w:rFonts w:eastAsiaTheme="minorEastAsia" w:cs="Arial"/>
          <w:noProof/>
          <w:sz w:val="20"/>
          <w:lang w:eastAsia="es-PE"/>
        </w:rPr>
      </w:pPr>
      <w:hyperlink w:anchor="_Toc163122746" w:history="1">
        <w:r w:rsidR="003D0FA6" w:rsidRPr="001E363A">
          <w:rPr>
            <w:rStyle w:val="Hipervnculo"/>
            <w:rFonts w:cs="Arial"/>
            <w:noProof/>
            <w:sz w:val="20"/>
          </w:rPr>
          <w:t>Imagen 144:Planes Operativos Anuales - Editar SAGU/Agregar Plan Inicial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77</w:t>
        </w:r>
        <w:r w:rsidR="003D0FA6" w:rsidRPr="001E363A">
          <w:rPr>
            <w:rFonts w:cs="Arial"/>
            <w:noProof/>
            <w:webHidden/>
            <w:sz w:val="20"/>
          </w:rPr>
          <w:fldChar w:fldCharType="end"/>
        </w:r>
      </w:hyperlink>
    </w:p>
    <w:p w14:paraId="348D4153" w14:textId="270DCE58" w:rsidR="003D0FA6" w:rsidRPr="001E363A" w:rsidRDefault="00FA544D">
      <w:pPr>
        <w:pStyle w:val="Tabladeilustraciones"/>
        <w:tabs>
          <w:tab w:val="right" w:leader="dot" w:pos="8495"/>
        </w:tabs>
        <w:rPr>
          <w:rFonts w:eastAsiaTheme="minorEastAsia" w:cs="Arial"/>
          <w:noProof/>
          <w:sz w:val="20"/>
          <w:lang w:eastAsia="es-PE"/>
        </w:rPr>
      </w:pPr>
      <w:hyperlink w:anchor="_Toc163122747" w:history="1">
        <w:r w:rsidR="003D0FA6" w:rsidRPr="001E363A">
          <w:rPr>
            <w:rStyle w:val="Hipervnculo"/>
            <w:rFonts w:cs="Arial"/>
            <w:noProof/>
            <w:sz w:val="20"/>
          </w:rPr>
          <w:t>Imagen 145:Planes Operativos Anuales - Editar SAGU/Eliminar Plan Inicial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77</w:t>
        </w:r>
        <w:r w:rsidR="003D0FA6" w:rsidRPr="001E363A">
          <w:rPr>
            <w:rFonts w:cs="Arial"/>
            <w:noProof/>
            <w:webHidden/>
            <w:sz w:val="20"/>
          </w:rPr>
          <w:fldChar w:fldCharType="end"/>
        </w:r>
      </w:hyperlink>
    </w:p>
    <w:p w14:paraId="2A0FE618" w14:textId="7D6369B2" w:rsidR="003D0FA6" w:rsidRPr="001E363A" w:rsidRDefault="00FA544D">
      <w:pPr>
        <w:pStyle w:val="Tabladeilustraciones"/>
        <w:tabs>
          <w:tab w:val="right" w:leader="dot" w:pos="8495"/>
        </w:tabs>
        <w:rPr>
          <w:rFonts w:eastAsiaTheme="minorEastAsia" w:cs="Arial"/>
          <w:noProof/>
          <w:sz w:val="20"/>
          <w:lang w:eastAsia="es-PE"/>
        </w:rPr>
      </w:pPr>
      <w:hyperlink w:anchor="_Toc163122748" w:history="1">
        <w:r w:rsidR="003D0FA6" w:rsidRPr="001E363A">
          <w:rPr>
            <w:rStyle w:val="Hipervnculo"/>
            <w:rFonts w:cs="Arial"/>
            <w:noProof/>
            <w:sz w:val="20"/>
          </w:rPr>
          <w:t>Imagen 146:Planes Operativos Anuales/Otros Servicios - Ver Detalle</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78</w:t>
        </w:r>
        <w:r w:rsidR="003D0FA6" w:rsidRPr="001E363A">
          <w:rPr>
            <w:rFonts w:cs="Arial"/>
            <w:noProof/>
            <w:webHidden/>
            <w:sz w:val="20"/>
          </w:rPr>
          <w:fldChar w:fldCharType="end"/>
        </w:r>
      </w:hyperlink>
    </w:p>
    <w:p w14:paraId="3EFAF17F" w14:textId="6AB58E79" w:rsidR="003D0FA6" w:rsidRPr="001E363A" w:rsidRDefault="00FA544D">
      <w:pPr>
        <w:pStyle w:val="Tabladeilustraciones"/>
        <w:tabs>
          <w:tab w:val="right" w:leader="dot" w:pos="8495"/>
        </w:tabs>
        <w:rPr>
          <w:rFonts w:eastAsiaTheme="minorEastAsia" w:cs="Arial"/>
          <w:noProof/>
          <w:sz w:val="20"/>
          <w:lang w:eastAsia="es-PE"/>
        </w:rPr>
      </w:pPr>
      <w:hyperlink w:anchor="_Toc163122749" w:history="1">
        <w:r w:rsidR="003D0FA6" w:rsidRPr="001E363A">
          <w:rPr>
            <w:rStyle w:val="Hipervnculo"/>
            <w:rFonts w:cs="Arial"/>
            <w:noProof/>
            <w:sz w:val="20"/>
          </w:rPr>
          <w:t>Imagen 147:Planes Operativos Anuales/Otros Servicios - Ver Información de Servicio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_Toc163122749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78</w:t>
        </w:r>
        <w:r w:rsidR="003D0FA6" w:rsidRPr="001E363A">
          <w:rPr>
            <w:rFonts w:cs="Arial"/>
            <w:noProof/>
            <w:webHidden/>
            <w:sz w:val="20"/>
          </w:rPr>
          <w:fldChar w:fldCharType="end"/>
        </w:r>
      </w:hyperlink>
    </w:p>
    <w:p w14:paraId="3C0F799E" w14:textId="10B82B3A" w:rsidR="003D0FA6" w:rsidRPr="001E363A" w:rsidRDefault="00FA544D">
      <w:pPr>
        <w:pStyle w:val="Tabladeilustraciones"/>
        <w:tabs>
          <w:tab w:val="right" w:leader="dot" w:pos="8495"/>
        </w:tabs>
        <w:rPr>
          <w:rFonts w:eastAsiaTheme="minorEastAsia" w:cs="Arial"/>
          <w:noProof/>
          <w:sz w:val="20"/>
          <w:lang w:eastAsia="es-PE"/>
        </w:rPr>
      </w:pPr>
      <w:hyperlink w:anchor="_Toc163122750" w:history="1">
        <w:r w:rsidR="003D0FA6" w:rsidRPr="001E363A">
          <w:rPr>
            <w:rStyle w:val="Hipervnculo"/>
            <w:rFonts w:cs="Arial"/>
            <w:noProof/>
            <w:sz w:val="20"/>
          </w:rPr>
          <w:t>Imagen 148:Planes Operativos Anuales/Otros Servicios - Ver Servicio Relacionado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78</w:t>
        </w:r>
        <w:r w:rsidR="003D0FA6" w:rsidRPr="001E363A">
          <w:rPr>
            <w:rFonts w:cs="Arial"/>
            <w:noProof/>
            <w:webHidden/>
            <w:sz w:val="20"/>
          </w:rPr>
          <w:fldChar w:fldCharType="end"/>
        </w:r>
      </w:hyperlink>
    </w:p>
    <w:p w14:paraId="38B96C21" w14:textId="06A05A88" w:rsidR="003D0FA6" w:rsidRPr="001E363A" w:rsidRDefault="00FA544D">
      <w:pPr>
        <w:pStyle w:val="Tabladeilustraciones"/>
        <w:tabs>
          <w:tab w:val="right" w:leader="dot" w:pos="8495"/>
        </w:tabs>
        <w:rPr>
          <w:rFonts w:eastAsiaTheme="minorEastAsia" w:cs="Arial"/>
          <w:noProof/>
          <w:sz w:val="20"/>
          <w:lang w:eastAsia="es-PE"/>
        </w:rPr>
      </w:pPr>
      <w:hyperlink w:anchor="_Toc163122751" w:history="1">
        <w:r w:rsidR="003D0FA6" w:rsidRPr="001E363A">
          <w:rPr>
            <w:rStyle w:val="Hipervnculo"/>
            <w:rFonts w:cs="Arial"/>
            <w:noProof/>
            <w:sz w:val="20"/>
          </w:rPr>
          <w:t>Imagen 149:Planes Operativos Anuales/Otros Servicios - Ver Datos de Servicio Relacionado</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79</w:t>
        </w:r>
        <w:r w:rsidR="003D0FA6" w:rsidRPr="001E363A">
          <w:rPr>
            <w:rFonts w:cs="Arial"/>
            <w:noProof/>
            <w:webHidden/>
            <w:sz w:val="20"/>
          </w:rPr>
          <w:fldChar w:fldCharType="end"/>
        </w:r>
      </w:hyperlink>
    </w:p>
    <w:p w14:paraId="3C75FDA3" w14:textId="131884F5" w:rsidR="003D0FA6" w:rsidRPr="001E363A" w:rsidRDefault="00FA544D">
      <w:pPr>
        <w:pStyle w:val="Tabladeilustraciones"/>
        <w:tabs>
          <w:tab w:val="right" w:leader="dot" w:pos="8495"/>
        </w:tabs>
        <w:rPr>
          <w:rFonts w:eastAsiaTheme="minorEastAsia" w:cs="Arial"/>
          <w:noProof/>
          <w:sz w:val="20"/>
          <w:lang w:eastAsia="es-PE"/>
        </w:rPr>
      </w:pPr>
      <w:hyperlink w:anchor="_Toc163122752" w:history="1">
        <w:r w:rsidR="003D0FA6" w:rsidRPr="001E363A">
          <w:rPr>
            <w:rStyle w:val="Hipervnculo"/>
            <w:rFonts w:cs="Arial"/>
            <w:noProof/>
            <w:sz w:val="20"/>
          </w:rPr>
          <w:t>Imagen 150:Planes Operativos Anuales/Otros Servicios - Ver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79</w:t>
        </w:r>
        <w:r w:rsidR="003D0FA6" w:rsidRPr="001E363A">
          <w:rPr>
            <w:rFonts w:cs="Arial"/>
            <w:noProof/>
            <w:webHidden/>
            <w:sz w:val="20"/>
          </w:rPr>
          <w:fldChar w:fldCharType="end"/>
        </w:r>
      </w:hyperlink>
    </w:p>
    <w:p w14:paraId="15903347" w14:textId="2763AE87" w:rsidR="003D0FA6" w:rsidRPr="001E363A" w:rsidRDefault="00FA544D">
      <w:pPr>
        <w:pStyle w:val="Tabladeilustraciones"/>
        <w:tabs>
          <w:tab w:val="right" w:leader="dot" w:pos="8495"/>
        </w:tabs>
        <w:rPr>
          <w:rFonts w:eastAsiaTheme="minorEastAsia" w:cs="Arial"/>
          <w:noProof/>
          <w:sz w:val="20"/>
          <w:lang w:eastAsia="es-PE"/>
        </w:rPr>
      </w:pPr>
      <w:hyperlink w:anchor="_Toc163122753" w:history="1">
        <w:r w:rsidR="003D0FA6" w:rsidRPr="001E363A">
          <w:rPr>
            <w:rStyle w:val="Hipervnculo"/>
            <w:rFonts w:cs="Arial"/>
            <w:noProof/>
            <w:sz w:val="20"/>
          </w:rPr>
          <w:t>Imagen 151:Planes Operativos Anuales/Otros Servicios - V</w:t>
        </w:r>
        <w:r w:rsidR="003D0FA6" w:rsidRPr="001E363A">
          <w:rPr>
            <w:rStyle w:val="Hipervnculo"/>
            <w:rFonts w:cs="Arial"/>
            <w:noProof/>
            <w:sz w:val="20"/>
          </w:rPr>
          <w:t>e</w:t>
        </w:r>
        <w:r w:rsidR="003D0FA6" w:rsidRPr="001E363A">
          <w:rPr>
            <w:rStyle w:val="Hipervnculo"/>
            <w:rFonts w:cs="Arial"/>
            <w:noProof/>
            <w:sz w:val="20"/>
          </w:rPr>
          <w:t>r Datos Personal</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_Toc163122753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80</w:t>
        </w:r>
        <w:r w:rsidR="003D0FA6" w:rsidRPr="001E363A">
          <w:rPr>
            <w:rFonts w:cs="Arial"/>
            <w:noProof/>
            <w:webHidden/>
            <w:sz w:val="20"/>
          </w:rPr>
          <w:fldChar w:fldCharType="end"/>
        </w:r>
      </w:hyperlink>
    </w:p>
    <w:p w14:paraId="580BF532" w14:textId="6BF5C9A7" w:rsidR="003D0FA6" w:rsidRPr="001E363A" w:rsidRDefault="00FA544D">
      <w:pPr>
        <w:pStyle w:val="Tabladeilustraciones"/>
        <w:tabs>
          <w:tab w:val="right" w:leader="dot" w:pos="8495"/>
        </w:tabs>
        <w:rPr>
          <w:rFonts w:eastAsiaTheme="minorEastAsia" w:cs="Arial"/>
          <w:noProof/>
          <w:sz w:val="20"/>
          <w:lang w:eastAsia="es-PE"/>
        </w:rPr>
      </w:pPr>
      <w:hyperlink w:anchor="_Toc163122754" w:history="1">
        <w:r w:rsidR="003D0FA6" w:rsidRPr="001E363A">
          <w:rPr>
            <w:rStyle w:val="Hipervnculo"/>
            <w:rFonts w:cs="Arial"/>
            <w:noProof/>
            <w:sz w:val="20"/>
          </w:rPr>
          <w:t>Imagen 152:Planes Operativos Anuales/Otros Servicios - Ver Metas Acumuladas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_Toc163122754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80</w:t>
        </w:r>
        <w:r w:rsidR="003D0FA6" w:rsidRPr="001E363A">
          <w:rPr>
            <w:rFonts w:cs="Arial"/>
            <w:noProof/>
            <w:webHidden/>
            <w:sz w:val="20"/>
          </w:rPr>
          <w:fldChar w:fldCharType="end"/>
        </w:r>
      </w:hyperlink>
    </w:p>
    <w:p w14:paraId="5DCA672A" w14:textId="6232A95C" w:rsidR="003D0FA6" w:rsidRPr="001E363A" w:rsidRDefault="00FA544D">
      <w:pPr>
        <w:pStyle w:val="Tabladeilustraciones"/>
        <w:tabs>
          <w:tab w:val="right" w:leader="dot" w:pos="8495"/>
        </w:tabs>
        <w:rPr>
          <w:rFonts w:eastAsiaTheme="minorEastAsia" w:cs="Arial"/>
          <w:noProof/>
          <w:sz w:val="20"/>
          <w:lang w:eastAsia="es-PE"/>
        </w:rPr>
      </w:pPr>
      <w:hyperlink w:anchor="_Toc163122755" w:history="1">
        <w:r w:rsidR="003D0FA6" w:rsidRPr="001E363A">
          <w:rPr>
            <w:rStyle w:val="Hipervnculo"/>
            <w:rFonts w:cs="Arial"/>
            <w:noProof/>
            <w:sz w:val="20"/>
          </w:rPr>
          <w:t>Imagen 153:Planes Operativos Anuales/Otros Servicios - Ver Datos Metas Acumuladas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_Toc163122755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81</w:t>
        </w:r>
        <w:r w:rsidR="003D0FA6" w:rsidRPr="001E363A">
          <w:rPr>
            <w:rFonts w:cs="Arial"/>
            <w:noProof/>
            <w:webHidden/>
            <w:sz w:val="20"/>
          </w:rPr>
          <w:fldChar w:fldCharType="end"/>
        </w:r>
      </w:hyperlink>
    </w:p>
    <w:p w14:paraId="38E49498" w14:textId="2F8ED1D7" w:rsidR="003D0FA6" w:rsidRPr="001E363A" w:rsidRDefault="00FA544D">
      <w:pPr>
        <w:pStyle w:val="Tabladeilustraciones"/>
        <w:tabs>
          <w:tab w:val="right" w:leader="dot" w:pos="8495"/>
        </w:tabs>
        <w:rPr>
          <w:rFonts w:eastAsiaTheme="minorEastAsia" w:cs="Arial"/>
          <w:noProof/>
          <w:sz w:val="20"/>
          <w:lang w:eastAsia="es-PE"/>
        </w:rPr>
      </w:pPr>
      <w:hyperlink w:anchor="_Toc163122756" w:history="1">
        <w:r w:rsidR="003D0FA6" w:rsidRPr="001E363A">
          <w:rPr>
            <w:rStyle w:val="Hipervnculo"/>
            <w:rFonts w:cs="Arial"/>
            <w:noProof/>
            <w:sz w:val="20"/>
          </w:rPr>
          <w:t>Imagen 154:Planes Operativos Anuales/Otros Servicios - Ver Gestión de Riesgos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_Toc163122756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81</w:t>
        </w:r>
        <w:r w:rsidR="003D0FA6" w:rsidRPr="001E363A">
          <w:rPr>
            <w:rFonts w:cs="Arial"/>
            <w:noProof/>
            <w:webHidden/>
            <w:sz w:val="20"/>
          </w:rPr>
          <w:fldChar w:fldCharType="end"/>
        </w:r>
      </w:hyperlink>
    </w:p>
    <w:p w14:paraId="342558FF" w14:textId="5880BC8B" w:rsidR="003D0FA6" w:rsidRPr="001E363A" w:rsidRDefault="00FA544D">
      <w:pPr>
        <w:pStyle w:val="Tabladeilustraciones"/>
        <w:tabs>
          <w:tab w:val="right" w:leader="dot" w:pos="8495"/>
        </w:tabs>
        <w:rPr>
          <w:rFonts w:eastAsiaTheme="minorEastAsia" w:cs="Arial"/>
          <w:noProof/>
          <w:sz w:val="20"/>
          <w:lang w:eastAsia="es-PE"/>
        </w:rPr>
      </w:pPr>
      <w:hyperlink w:anchor="_Toc163122757" w:history="1">
        <w:r w:rsidR="003D0FA6" w:rsidRPr="001E363A">
          <w:rPr>
            <w:rStyle w:val="Hipervnculo"/>
            <w:rFonts w:cs="Arial"/>
            <w:noProof/>
            <w:sz w:val="20"/>
          </w:rPr>
          <w:t>Imagen 155:Planes Operativos Anuales/Otros Servicios - Ver Datos Gestión de Riesgos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_Toc163122757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82</w:t>
        </w:r>
        <w:r w:rsidR="003D0FA6" w:rsidRPr="001E363A">
          <w:rPr>
            <w:rFonts w:cs="Arial"/>
            <w:noProof/>
            <w:webHidden/>
            <w:sz w:val="20"/>
          </w:rPr>
          <w:fldChar w:fldCharType="end"/>
        </w:r>
      </w:hyperlink>
    </w:p>
    <w:p w14:paraId="17D3F6F2" w14:textId="7A7193B6" w:rsidR="003D0FA6" w:rsidRPr="001E363A" w:rsidRDefault="00FA544D">
      <w:pPr>
        <w:pStyle w:val="Tabladeilustraciones"/>
        <w:tabs>
          <w:tab w:val="right" w:leader="dot" w:pos="8495"/>
        </w:tabs>
        <w:rPr>
          <w:rFonts w:eastAsiaTheme="minorEastAsia" w:cs="Arial"/>
          <w:noProof/>
          <w:sz w:val="20"/>
          <w:lang w:eastAsia="es-PE"/>
        </w:rPr>
      </w:pPr>
      <w:hyperlink w:anchor="_Toc163122758" w:history="1">
        <w:r w:rsidR="003D0FA6" w:rsidRPr="001E363A">
          <w:rPr>
            <w:rStyle w:val="Hipervnculo"/>
            <w:rFonts w:cs="Arial"/>
            <w:noProof/>
            <w:sz w:val="20"/>
          </w:rPr>
          <w:t>Imagen 156:Planes Operativos Anuales/Otros Servicios - Ver Producto Clave</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_Toc163122758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82</w:t>
        </w:r>
        <w:r w:rsidR="003D0FA6" w:rsidRPr="001E363A">
          <w:rPr>
            <w:rFonts w:cs="Arial"/>
            <w:noProof/>
            <w:webHidden/>
            <w:sz w:val="20"/>
          </w:rPr>
          <w:fldChar w:fldCharType="end"/>
        </w:r>
      </w:hyperlink>
    </w:p>
    <w:p w14:paraId="39B56041" w14:textId="43AE2FD8" w:rsidR="003D0FA6" w:rsidRPr="001E363A" w:rsidRDefault="00FA544D">
      <w:pPr>
        <w:pStyle w:val="Tabladeilustraciones"/>
        <w:tabs>
          <w:tab w:val="right" w:leader="dot" w:pos="8495"/>
        </w:tabs>
        <w:rPr>
          <w:rFonts w:eastAsiaTheme="minorEastAsia" w:cs="Arial"/>
          <w:noProof/>
          <w:sz w:val="20"/>
          <w:lang w:eastAsia="es-PE"/>
        </w:rPr>
      </w:pPr>
      <w:hyperlink w:anchor="_Toc163122759" w:history="1">
        <w:r w:rsidR="003D0FA6" w:rsidRPr="001E363A">
          <w:rPr>
            <w:rStyle w:val="Hipervnculo"/>
            <w:rFonts w:cs="Arial"/>
            <w:noProof/>
            <w:sz w:val="20"/>
          </w:rPr>
          <w:t>Imagen 157:Planes Operativos Anuales/Otros Servicios - Ver Datos Producto Clave</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_Toc163122759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83</w:t>
        </w:r>
        <w:r w:rsidR="003D0FA6" w:rsidRPr="001E363A">
          <w:rPr>
            <w:rFonts w:cs="Arial"/>
            <w:noProof/>
            <w:webHidden/>
            <w:sz w:val="20"/>
          </w:rPr>
          <w:fldChar w:fldCharType="end"/>
        </w:r>
      </w:hyperlink>
    </w:p>
    <w:p w14:paraId="7E3A7C3F" w14:textId="37183543" w:rsidR="003D0FA6" w:rsidRPr="001E363A" w:rsidRDefault="00FA544D">
      <w:pPr>
        <w:pStyle w:val="Tabladeilustraciones"/>
        <w:tabs>
          <w:tab w:val="right" w:leader="dot" w:pos="8495"/>
        </w:tabs>
        <w:rPr>
          <w:rFonts w:eastAsiaTheme="minorEastAsia" w:cs="Arial"/>
          <w:noProof/>
          <w:sz w:val="20"/>
          <w:lang w:eastAsia="es-PE"/>
        </w:rPr>
      </w:pPr>
      <w:hyperlink w:anchor="_Toc163122760" w:history="1">
        <w:r w:rsidR="003D0FA6" w:rsidRPr="001E363A">
          <w:rPr>
            <w:rStyle w:val="Hipervnculo"/>
            <w:rFonts w:cs="Arial"/>
            <w:noProof/>
            <w:sz w:val="20"/>
          </w:rPr>
          <w:t>Imagen 158:Planes Operativos Anuales/Otros Servicios - Ver SAGU</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_Toc163122760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84</w:t>
        </w:r>
        <w:r w:rsidR="003D0FA6" w:rsidRPr="001E363A">
          <w:rPr>
            <w:rFonts w:cs="Arial"/>
            <w:noProof/>
            <w:webHidden/>
            <w:sz w:val="20"/>
          </w:rPr>
          <w:fldChar w:fldCharType="end"/>
        </w:r>
      </w:hyperlink>
    </w:p>
    <w:p w14:paraId="24BD668A" w14:textId="5B759CBD" w:rsidR="003D0FA6" w:rsidRPr="001E363A" w:rsidRDefault="00FA544D">
      <w:pPr>
        <w:pStyle w:val="Tabladeilustraciones"/>
        <w:tabs>
          <w:tab w:val="right" w:leader="dot" w:pos="8495"/>
        </w:tabs>
        <w:rPr>
          <w:rFonts w:eastAsiaTheme="minorEastAsia" w:cs="Arial"/>
          <w:noProof/>
          <w:sz w:val="20"/>
          <w:lang w:eastAsia="es-PE"/>
        </w:rPr>
      </w:pPr>
      <w:hyperlink w:anchor="_Toc163122761" w:history="1">
        <w:r w:rsidR="003D0FA6" w:rsidRPr="001E363A">
          <w:rPr>
            <w:rStyle w:val="Hipervnculo"/>
            <w:rFonts w:cs="Arial"/>
            <w:noProof/>
            <w:sz w:val="20"/>
          </w:rPr>
          <w:t>Imagen 159:Planes Operativos Anuales/Otros Servicios - Metas programadas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_Toc163122761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84</w:t>
        </w:r>
        <w:r w:rsidR="003D0FA6" w:rsidRPr="001E363A">
          <w:rPr>
            <w:rFonts w:cs="Arial"/>
            <w:noProof/>
            <w:webHidden/>
            <w:sz w:val="20"/>
          </w:rPr>
          <w:fldChar w:fldCharType="end"/>
        </w:r>
      </w:hyperlink>
    </w:p>
    <w:p w14:paraId="1113741C" w14:textId="7BDB4012" w:rsidR="003D0FA6" w:rsidRPr="001E363A" w:rsidRDefault="00FA544D">
      <w:pPr>
        <w:pStyle w:val="Tabladeilustraciones"/>
        <w:tabs>
          <w:tab w:val="right" w:leader="dot" w:pos="8495"/>
        </w:tabs>
        <w:rPr>
          <w:rFonts w:eastAsiaTheme="minorEastAsia" w:cs="Arial"/>
          <w:noProof/>
          <w:sz w:val="20"/>
          <w:lang w:eastAsia="es-PE"/>
        </w:rPr>
      </w:pPr>
      <w:hyperlink w:anchor="_Toc163122762" w:history="1">
        <w:r w:rsidR="003D0FA6" w:rsidRPr="001E363A">
          <w:rPr>
            <w:rStyle w:val="Hipervnculo"/>
            <w:rFonts w:cs="Arial"/>
            <w:noProof/>
            <w:sz w:val="20"/>
          </w:rPr>
          <w:t>Imagen 160:Planes Operativos Anuales/Otros Servicios - Ver Lista Metas Programadas</w:t>
        </w:r>
        <w:r w:rsidR="003D0FA6" w:rsidRPr="001E363A">
          <w:rPr>
            <w:rFonts w:cs="Arial"/>
            <w:noProof/>
            <w:webHidden/>
            <w:sz w:val="20"/>
          </w:rPr>
          <w:tab/>
        </w:r>
        <w:r w:rsidR="003D0FA6" w:rsidRPr="001E363A">
          <w:rPr>
            <w:rFonts w:cs="Arial"/>
            <w:noProof/>
            <w:webHidden/>
            <w:sz w:val="20"/>
          </w:rPr>
          <w:fldChar w:fldCharType="begin"/>
        </w:r>
        <w:r w:rsidR="003D0FA6" w:rsidRPr="001E363A">
          <w:rPr>
            <w:rFonts w:cs="Arial"/>
            <w:noProof/>
            <w:webHidden/>
            <w:sz w:val="20"/>
          </w:rPr>
          <w:instrText xml:space="preserve"> PAGEREF _Toc163122762 \h </w:instrText>
        </w:r>
        <w:r w:rsidR="003D0FA6" w:rsidRPr="001E363A">
          <w:rPr>
            <w:rFonts w:cs="Arial"/>
            <w:noProof/>
            <w:webHidden/>
            <w:sz w:val="20"/>
          </w:rPr>
        </w:r>
        <w:r w:rsidR="003D0FA6" w:rsidRPr="001E363A">
          <w:rPr>
            <w:rFonts w:cs="Arial"/>
            <w:noProof/>
            <w:webHidden/>
            <w:sz w:val="20"/>
          </w:rPr>
          <w:fldChar w:fldCharType="separate"/>
        </w:r>
        <w:r w:rsidR="001E363A">
          <w:rPr>
            <w:rFonts w:cs="Arial"/>
            <w:noProof/>
            <w:webHidden/>
            <w:sz w:val="20"/>
          </w:rPr>
          <w:t>85</w:t>
        </w:r>
        <w:r w:rsidR="003D0FA6" w:rsidRPr="001E363A">
          <w:rPr>
            <w:rFonts w:cs="Arial"/>
            <w:noProof/>
            <w:webHidden/>
            <w:sz w:val="20"/>
          </w:rPr>
          <w:fldChar w:fldCharType="end"/>
        </w:r>
      </w:hyperlink>
    </w:p>
    <w:p w14:paraId="377220FF" w14:textId="4730AFB4" w:rsidR="00381611" w:rsidRDefault="00381611" w:rsidP="008E2E2B">
      <w:pPr>
        <w:rPr>
          <w:rFonts w:cs="Arial"/>
          <w:sz w:val="20"/>
        </w:rPr>
      </w:pPr>
      <w:r w:rsidRPr="001E363A">
        <w:rPr>
          <w:rFonts w:cs="Arial"/>
          <w:sz w:val="20"/>
        </w:rPr>
        <w:fldChar w:fldCharType="end"/>
      </w:r>
    </w:p>
    <w:p w14:paraId="31D1766A" w14:textId="77777777" w:rsidR="001E363A" w:rsidRPr="009A0BEF" w:rsidRDefault="001E363A" w:rsidP="008E2E2B">
      <w:pPr>
        <w:rPr>
          <w:rFonts w:asciiTheme="minorHAnsi" w:hAnsiTheme="minorHAnsi" w:cstheme="minorHAnsi"/>
        </w:rPr>
      </w:pPr>
    </w:p>
    <w:p w14:paraId="67853713" w14:textId="77777777" w:rsidR="008D7DCB" w:rsidRPr="00622793" w:rsidRDefault="7D17A299" w:rsidP="00EE69E5">
      <w:pPr>
        <w:pStyle w:val="Ttulo1"/>
        <w:keepLines/>
        <w:numPr>
          <w:ilvl w:val="0"/>
          <w:numId w:val="19"/>
        </w:numPr>
        <w:suppressAutoHyphens/>
        <w:spacing w:before="0" w:line="360" w:lineRule="auto"/>
        <w:ind w:left="284" w:hanging="284"/>
        <w:contextualSpacing/>
        <w:rPr>
          <w:rFonts w:eastAsiaTheme="majorEastAsia" w:cstheme="majorBidi"/>
          <w:caps/>
          <w:lang w:val="es-PE" w:eastAsia="en-US"/>
        </w:rPr>
      </w:pPr>
      <w:bookmarkStart w:id="35" w:name="_Toc235984088"/>
      <w:bookmarkStart w:id="36" w:name="_Toc167292026"/>
      <w:r w:rsidRPr="6B9ECF23">
        <w:rPr>
          <w:rFonts w:eastAsiaTheme="majorEastAsia" w:cstheme="majorBidi"/>
          <w:caps/>
          <w:lang w:val="es-PE" w:eastAsia="en-US"/>
        </w:rPr>
        <w:lastRenderedPageBreak/>
        <w:t>INTRODUCCIÓN</w:t>
      </w:r>
      <w:bookmarkEnd w:id="34"/>
      <w:bookmarkEnd w:id="35"/>
      <w:bookmarkEnd w:id="36"/>
    </w:p>
    <w:p w14:paraId="7C9EC4D1" w14:textId="77777777" w:rsidR="7DEAF88E" w:rsidRDefault="7DEAF88E" w:rsidP="008E2E2B">
      <w:pPr>
        <w:keepLines/>
        <w:contextualSpacing/>
      </w:pPr>
    </w:p>
    <w:p w14:paraId="5829A387" w14:textId="1A7BF55C" w:rsidR="7DEAF88E" w:rsidRDefault="007B166F" w:rsidP="008E2E2B">
      <w:pPr>
        <w:pStyle w:val="CGR-Normal1"/>
        <w:spacing w:before="0" w:line="360" w:lineRule="auto"/>
        <w:rPr>
          <w:rStyle w:val="normaltextrun"/>
          <w:rFonts w:eastAsia="Arial"/>
          <w:color w:val="000000" w:themeColor="text1"/>
          <w:lang w:val="es-PE"/>
        </w:rPr>
      </w:pPr>
      <w:r w:rsidRPr="007B166F">
        <w:rPr>
          <w:rStyle w:val="normaltextrun"/>
          <w:rFonts w:eastAsia="Arial"/>
          <w:color w:val="000000" w:themeColor="text1"/>
          <w:lang w:val="es-PE"/>
        </w:rPr>
        <w:t xml:space="preserve">El presente </w:t>
      </w:r>
      <w:r w:rsidR="001013B0">
        <w:rPr>
          <w:rStyle w:val="normaltextrun"/>
          <w:rFonts w:eastAsia="Arial"/>
          <w:color w:val="000000" w:themeColor="text1"/>
          <w:lang w:val="es-PE"/>
        </w:rPr>
        <w:t>Manual de Usuario</w:t>
      </w:r>
      <w:r w:rsidR="00A14DF8">
        <w:rPr>
          <w:rStyle w:val="normaltextrun"/>
          <w:rFonts w:eastAsia="Arial"/>
          <w:color w:val="000000" w:themeColor="text1"/>
          <w:lang w:val="es-PE"/>
        </w:rPr>
        <w:t xml:space="preserve"> </w:t>
      </w:r>
      <w:r w:rsidRPr="007B166F">
        <w:rPr>
          <w:rStyle w:val="normaltextrun"/>
          <w:rFonts w:eastAsia="Arial"/>
          <w:color w:val="000000" w:themeColor="text1"/>
          <w:lang w:val="es-PE"/>
        </w:rPr>
        <w:t>describe las interfaces y funcionalidades del subsistema PSC</w:t>
      </w:r>
      <w:r>
        <w:rPr>
          <w:rStyle w:val="normaltextrun"/>
          <w:rFonts w:eastAsia="Arial"/>
          <w:color w:val="000000" w:themeColor="text1"/>
          <w:lang w:val="es-PE"/>
        </w:rPr>
        <w:t xml:space="preserve">, </w:t>
      </w:r>
      <w:r w:rsidRPr="007B166F">
        <w:rPr>
          <w:rStyle w:val="normaltextrun"/>
          <w:rFonts w:eastAsia="Arial"/>
          <w:color w:val="000000" w:themeColor="text1"/>
          <w:lang w:val="es-PE"/>
        </w:rPr>
        <w:t>incluye</w:t>
      </w:r>
      <w:r>
        <w:rPr>
          <w:rStyle w:val="normaltextrun"/>
          <w:rFonts w:eastAsia="Arial"/>
          <w:color w:val="000000" w:themeColor="text1"/>
          <w:lang w:val="es-PE"/>
        </w:rPr>
        <w:t>ndo</w:t>
      </w:r>
      <w:r w:rsidRPr="007B166F">
        <w:rPr>
          <w:rStyle w:val="normaltextrun"/>
          <w:rFonts w:eastAsia="Arial"/>
          <w:color w:val="000000" w:themeColor="text1"/>
          <w:lang w:val="es-PE"/>
        </w:rPr>
        <w:t xml:space="preserve"> las opciones de menú disponibles en el menú principal de PSC, así como una descripción de cada una de las funciones del subsistema.</w:t>
      </w:r>
    </w:p>
    <w:p w14:paraId="20808E4F" w14:textId="77777777" w:rsidR="00A14DF8" w:rsidRDefault="00A14DF8" w:rsidP="008E2E2B">
      <w:pPr>
        <w:pStyle w:val="CGR-Normal1"/>
        <w:spacing w:before="0" w:line="360" w:lineRule="auto"/>
        <w:rPr>
          <w:rStyle w:val="normaltextrun"/>
          <w:rFonts w:eastAsia="Arial"/>
          <w:color w:val="000000" w:themeColor="text1"/>
          <w:lang w:val="es-PE"/>
        </w:rPr>
      </w:pPr>
    </w:p>
    <w:p w14:paraId="1FC985F6" w14:textId="282EFF6D" w:rsidR="00A14DF8" w:rsidRDefault="00A14DF8" w:rsidP="008E2E2B">
      <w:pPr>
        <w:pStyle w:val="CGR-Normal1"/>
        <w:spacing w:before="0" w:line="360" w:lineRule="auto"/>
        <w:rPr>
          <w:rStyle w:val="eop"/>
          <w:color w:val="000000" w:themeColor="text1"/>
        </w:rPr>
      </w:pPr>
      <w:r>
        <w:rPr>
          <w:rStyle w:val="normaltextrun"/>
          <w:rFonts w:eastAsia="Arial"/>
          <w:color w:val="000000" w:themeColor="text1"/>
          <w:lang w:val="es-PE"/>
        </w:rPr>
        <w:t>Por medio de este documento se busca brindar una orientación detallada para registrar correctamente información y exponer una serie de funcionalidades que posee el sistema.</w:t>
      </w:r>
    </w:p>
    <w:p w14:paraId="50734E94" w14:textId="77777777" w:rsidR="00622793" w:rsidRPr="00C701C3" w:rsidRDefault="00622793" w:rsidP="008E2E2B">
      <w:pPr>
        <w:pStyle w:val="CGR-Normal1"/>
        <w:spacing w:before="0" w:line="360" w:lineRule="auto"/>
        <w:rPr>
          <w:rStyle w:val="eop"/>
          <w:color w:val="000000" w:themeColor="text1"/>
          <w:lang w:val="es-PE"/>
        </w:rPr>
      </w:pPr>
    </w:p>
    <w:p w14:paraId="729A6A1D" w14:textId="7730B828" w:rsidR="008D7DCB" w:rsidRPr="00622793" w:rsidRDefault="423066F8" w:rsidP="00EE69E5">
      <w:pPr>
        <w:pStyle w:val="Ttulo1"/>
        <w:keepLines/>
        <w:numPr>
          <w:ilvl w:val="0"/>
          <w:numId w:val="19"/>
        </w:numPr>
        <w:suppressAutoHyphens/>
        <w:spacing w:before="0" w:line="360" w:lineRule="auto"/>
        <w:ind w:left="284" w:hanging="284"/>
        <w:contextualSpacing/>
        <w:rPr>
          <w:rFonts w:eastAsiaTheme="majorEastAsia" w:cstheme="majorBidi"/>
          <w:caps/>
          <w:lang w:val="es-PE" w:eastAsia="en-US"/>
        </w:rPr>
      </w:pPr>
      <w:bookmarkStart w:id="37" w:name="_Toc130285698"/>
      <w:bookmarkStart w:id="38" w:name="_Toc283641746"/>
      <w:bookmarkStart w:id="39" w:name="_Toc283645307"/>
      <w:bookmarkStart w:id="40" w:name="_Toc289691476"/>
      <w:bookmarkStart w:id="41" w:name="_Toc289691909"/>
      <w:bookmarkStart w:id="42" w:name="_Toc289692193"/>
      <w:bookmarkStart w:id="43" w:name="_Toc289692323"/>
      <w:bookmarkStart w:id="44" w:name="_Toc111025996"/>
      <w:bookmarkStart w:id="45" w:name="_Toc1140790681"/>
      <w:bookmarkStart w:id="46" w:name="_Toc167292027"/>
      <w:r w:rsidRPr="6B9ECF23">
        <w:rPr>
          <w:rFonts w:eastAsiaTheme="majorEastAsia" w:cstheme="majorBidi"/>
          <w:caps/>
          <w:lang w:val="es-PE" w:eastAsia="en-US"/>
        </w:rPr>
        <w:t>OBJETIVO</w:t>
      </w:r>
      <w:bookmarkStart w:id="47" w:name="_Toc105242642"/>
      <w:bookmarkEnd w:id="37"/>
      <w:bookmarkEnd w:id="38"/>
      <w:bookmarkEnd w:id="39"/>
      <w:bookmarkEnd w:id="40"/>
      <w:bookmarkEnd w:id="41"/>
      <w:bookmarkEnd w:id="42"/>
      <w:bookmarkEnd w:id="43"/>
      <w:bookmarkEnd w:id="44"/>
      <w:bookmarkEnd w:id="45"/>
      <w:bookmarkEnd w:id="46"/>
      <w:r w:rsidR="06E11979" w:rsidRPr="6B9ECF23">
        <w:rPr>
          <w:rFonts w:eastAsiaTheme="majorEastAsia" w:cstheme="majorBidi"/>
          <w:caps/>
          <w:lang w:val="es-PE" w:eastAsia="en-US"/>
        </w:rPr>
        <w:t xml:space="preserve"> </w:t>
      </w:r>
      <w:bookmarkEnd w:id="47"/>
    </w:p>
    <w:p w14:paraId="28E5DF62" w14:textId="77777777" w:rsidR="00622793" w:rsidRDefault="00622793" w:rsidP="008E2E2B">
      <w:pPr>
        <w:pStyle w:val="CGR-Normal1"/>
        <w:spacing w:before="0" w:line="360" w:lineRule="auto"/>
        <w:rPr>
          <w:rStyle w:val="normaltextrun"/>
          <w:color w:val="000000"/>
          <w:shd w:val="clear" w:color="auto" w:fill="FFFFFF"/>
        </w:rPr>
      </w:pPr>
    </w:p>
    <w:p w14:paraId="3DDE595C" w14:textId="42370BC9" w:rsidR="7DEAF88E" w:rsidRDefault="00BF51E4" w:rsidP="008E2E2B">
      <w:pPr>
        <w:pStyle w:val="CGR-Normal1"/>
        <w:spacing w:before="0" w:line="360" w:lineRule="auto"/>
        <w:rPr>
          <w:rStyle w:val="normaltextrun"/>
          <w:color w:val="000000" w:themeColor="text1"/>
        </w:rPr>
      </w:pPr>
      <w:r w:rsidRPr="00BF51E4">
        <w:rPr>
          <w:rStyle w:val="normaltextrun"/>
          <w:color w:val="000000" w:themeColor="text1"/>
        </w:rPr>
        <w:t>Guia</w:t>
      </w:r>
      <w:r>
        <w:rPr>
          <w:rStyle w:val="normaltextrun"/>
          <w:color w:val="000000" w:themeColor="text1"/>
          <w:lang w:val="es-ES"/>
        </w:rPr>
        <w:t xml:space="preserve">r </w:t>
      </w:r>
      <w:r w:rsidRPr="00BF51E4">
        <w:rPr>
          <w:rStyle w:val="normaltextrun"/>
          <w:color w:val="000000" w:themeColor="text1"/>
        </w:rPr>
        <w:t>a los usuarios sobre cómo utilizar las diversas funciones</w:t>
      </w:r>
      <w:r>
        <w:rPr>
          <w:rStyle w:val="normaltextrun"/>
          <w:color w:val="000000" w:themeColor="text1"/>
          <w:lang w:val="es-ES"/>
        </w:rPr>
        <w:t xml:space="preserve"> </w:t>
      </w:r>
      <w:r w:rsidRPr="00BF51E4">
        <w:rPr>
          <w:rStyle w:val="normaltextrun"/>
          <w:color w:val="000000" w:themeColor="text1"/>
        </w:rPr>
        <w:t>desarrolladas del PSC y proporciona</w:t>
      </w:r>
      <w:r w:rsidR="000E24AA">
        <w:rPr>
          <w:rStyle w:val="normaltextrun"/>
          <w:color w:val="000000" w:themeColor="text1"/>
          <w:lang w:val="es-ES"/>
        </w:rPr>
        <w:t>r</w:t>
      </w:r>
      <w:r w:rsidRPr="00BF51E4">
        <w:rPr>
          <w:rStyle w:val="normaltextrun"/>
          <w:color w:val="000000" w:themeColor="text1"/>
        </w:rPr>
        <w:t xml:space="preserve"> instrucciones paso a paso con imágenes que sirven como guía para </w:t>
      </w:r>
      <w:r w:rsidR="0039471A">
        <w:rPr>
          <w:rStyle w:val="normaltextrun"/>
          <w:color w:val="000000" w:themeColor="text1"/>
          <w:lang w:val="es-ES"/>
        </w:rPr>
        <w:t xml:space="preserve">el rol </w:t>
      </w:r>
      <w:r w:rsidRPr="00BF51E4">
        <w:rPr>
          <w:rStyle w:val="normaltextrun"/>
          <w:color w:val="000000" w:themeColor="text1"/>
        </w:rPr>
        <w:t>Operador de Plan</w:t>
      </w:r>
      <w:r w:rsidR="0039471A">
        <w:rPr>
          <w:rStyle w:val="normaltextrun"/>
          <w:color w:val="000000" w:themeColor="text1"/>
          <w:lang w:val="es-ES"/>
        </w:rPr>
        <w:t>eamiento</w:t>
      </w:r>
      <w:r w:rsidRPr="00BF51E4">
        <w:rPr>
          <w:rStyle w:val="normaltextrun"/>
          <w:color w:val="000000" w:themeColor="text1"/>
        </w:rPr>
        <w:t xml:space="preserve"> UO.</w:t>
      </w:r>
    </w:p>
    <w:p w14:paraId="71017DC3" w14:textId="77777777" w:rsidR="00BF51E4" w:rsidRDefault="00BF51E4" w:rsidP="008E2E2B">
      <w:pPr>
        <w:pStyle w:val="CGR-Normal1"/>
        <w:spacing w:before="0" w:line="360" w:lineRule="auto"/>
        <w:rPr>
          <w:rStyle w:val="normaltextrun"/>
          <w:color w:val="000000" w:themeColor="text1"/>
        </w:rPr>
      </w:pPr>
    </w:p>
    <w:p w14:paraId="1616FFC2" w14:textId="7A983A48" w:rsidR="008D7DCB" w:rsidRPr="00C701C3" w:rsidRDefault="423066F8" w:rsidP="00EE69E5">
      <w:pPr>
        <w:pStyle w:val="Ttulo1"/>
        <w:keepLines/>
        <w:numPr>
          <w:ilvl w:val="0"/>
          <w:numId w:val="19"/>
        </w:numPr>
        <w:suppressAutoHyphens/>
        <w:spacing w:before="0" w:line="360" w:lineRule="auto"/>
        <w:ind w:left="284" w:hanging="284"/>
        <w:contextualSpacing/>
        <w:rPr>
          <w:rFonts w:cs="Arial"/>
          <w:lang w:val="es-PE"/>
        </w:rPr>
      </w:pPr>
      <w:bookmarkStart w:id="48" w:name="_Toc130285699"/>
      <w:bookmarkStart w:id="49" w:name="_Toc283641747"/>
      <w:bookmarkStart w:id="50" w:name="_Toc283645308"/>
      <w:bookmarkStart w:id="51" w:name="_Toc289691477"/>
      <w:bookmarkStart w:id="52" w:name="_Toc289691910"/>
      <w:bookmarkStart w:id="53" w:name="_Toc289692194"/>
      <w:bookmarkStart w:id="54" w:name="_Toc289692324"/>
      <w:bookmarkStart w:id="55" w:name="_Toc105242643"/>
      <w:bookmarkStart w:id="56" w:name="_Toc111025997"/>
      <w:bookmarkStart w:id="57" w:name="_Toc1393553976"/>
      <w:bookmarkStart w:id="58" w:name="_Toc167292028"/>
      <w:r w:rsidRPr="6B9ECF23">
        <w:rPr>
          <w:rFonts w:eastAsiaTheme="majorEastAsia" w:cstheme="majorBidi"/>
          <w:caps/>
          <w:lang w:val="es-PE" w:eastAsia="en-US"/>
        </w:rPr>
        <w:t>ALCANCE</w:t>
      </w:r>
      <w:bookmarkEnd w:id="48"/>
      <w:bookmarkEnd w:id="49"/>
      <w:bookmarkEnd w:id="50"/>
      <w:bookmarkEnd w:id="51"/>
      <w:bookmarkEnd w:id="52"/>
      <w:bookmarkEnd w:id="53"/>
      <w:bookmarkEnd w:id="54"/>
      <w:bookmarkEnd w:id="55"/>
      <w:bookmarkEnd w:id="56"/>
      <w:bookmarkEnd w:id="57"/>
      <w:bookmarkEnd w:id="58"/>
      <w:r w:rsidR="537C3C71" w:rsidRPr="6B9ECF23">
        <w:rPr>
          <w:rFonts w:eastAsiaTheme="majorEastAsia" w:cstheme="majorBidi"/>
          <w:caps/>
          <w:lang w:val="es-PE" w:eastAsia="en-US"/>
        </w:rPr>
        <w:t xml:space="preserve">  </w:t>
      </w:r>
      <w:r w:rsidR="537C3C71" w:rsidRPr="6B9ECF23">
        <w:rPr>
          <w:rFonts w:cs="Arial"/>
          <w:lang w:val="es-PE"/>
        </w:rPr>
        <w:t xml:space="preserve">                   </w:t>
      </w:r>
    </w:p>
    <w:p w14:paraId="0B5E6715" w14:textId="77777777" w:rsidR="00CF5326" w:rsidRDefault="00CF5326" w:rsidP="008E2E2B">
      <w:pPr>
        <w:pStyle w:val="CGR-Normal1"/>
        <w:spacing w:before="0" w:line="360" w:lineRule="auto"/>
        <w:rPr>
          <w:rStyle w:val="normaltextrun"/>
          <w:color w:val="000000"/>
          <w:shd w:val="clear" w:color="auto" w:fill="FFFFFF"/>
        </w:rPr>
      </w:pPr>
    </w:p>
    <w:p w14:paraId="3FA54D8C" w14:textId="47F1FC5C" w:rsidR="7B58F9EE" w:rsidRPr="002904E1" w:rsidRDefault="7B58F9EE" w:rsidP="008E2E2B">
      <w:pPr>
        <w:pStyle w:val="CGR-Normal1"/>
        <w:spacing w:before="0" w:line="360" w:lineRule="auto"/>
        <w:rPr>
          <w:rStyle w:val="normaltextrun"/>
          <w:color w:val="000000" w:themeColor="text1"/>
          <w:lang w:val="es-ES"/>
        </w:rPr>
      </w:pPr>
      <w:r w:rsidRPr="7DEAF88E">
        <w:rPr>
          <w:rStyle w:val="normaltextrun"/>
          <w:color w:val="000000" w:themeColor="text1"/>
        </w:rPr>
        <w:t xml:space="preserve">Presentar al usuario las </w:t>
      </w:r>
      <w:r w:rsidR="55FFA010" w:rsidRPr="7DEAF88E">
        <w:rPr>
          <w:rStyle w:val="normaltextrun"/>
          <w:color w:val="000000" w:themeColor="text1"/>
        </w:rPr>
        <w:t>funcionalidades que corresponden</w:t>
      </w:r>
      <w:r w:rsidR="002904E1">
        <w:rPr>
          <w:rStyle w:val="normaltextrun"/>
          <w:color w:val="000000" w:themeColor="text1"/>
          <w:lang w:val="es-ES"/>
        </w:rPr>
        <w:t xml:space="preserve"> al rol </w:t>
      </w:r>
      <w:r w:rsidR="0056241C">
        <w:rPr>
          <w:rStyle w:val="normaltextrun"/>
          <w:color w:val="000000" w:themeColor="text1"/>
          <w:lang w:val="es-ES"/>
        </w:rPr>
        <w:t>Operador de Planeamiento UO.</w:t>
      </w:r>
    </w:p>
    <w:p w14:paraId="439CC12F" w14:textId="77777777" w:rsidR="00CF5326" w:rsidRPr="00CF5326" w:rsidRDefault="38E46B4A" w:rsidP="008E2E2B">
      <w:pPr>
        <w:pStyle w:val="CGR-Normal1"/>
        <w:spacing w:before="0" w:line="360" w:lineRule="auto"/>
        <w:ind w:left="0"/>
        <w:rPr>
          <w:rStyle w:val="normaltextrun"/>
          <w:color w:val="000000"/>
          <w:shd w:val="clear" w:color="auto" w:fill="FFFFFF"/>
        </w:rPr>
      </w:pPr>
      <w:r w:rsidRPr="689E56DA">
        <w:rPr>
          <w:rStyle w:val="normaltextrun"/>
          <w:color w:val="000000" w:themeColor="text1"/>
        </w:rPr>
        <w:t xml:space="preserve"> </w:t>
      </w:r>
    </w:p>
    <w:p w14:paraId="6FAC134B" w14:textId="28B4E9FD" w:rsidR="4B21412D" w:rsidRDefault="2B8E809B" w:rsidP="00EE69E5">
      <w:pPr>
        <w:pStyle w:val="Ttulo1"/>
        <w:numPr>
          <w:ilvl w:val="0"/>
          <w:numId w:val="19"/>
        </w:numPr>
        <w:spacing w:before="0" w:line="360" w:lineRule="auto"/>
        <w:ind w:left="284" w:hanging="284"/>
        <w:contextualSpacing/>
        <w:rPr>
          <w:rFonts w:eastAsiaTheme="majorEastAsia" w:cstheme="majorBidi"/>
          <w:caps/>
          <w:lang w:val="es-PE" w:eastAsia="en-US"/>
        </w:rPr>
      </w:pPr>
      <w:bookmarkStart w:id="59" w:name="_Toc2076063539"/>
      <w:bookmarkStart w:id="60" w:name="_Toc167292029"/>
      <w:r w:rsidRPr="6B9ECF23">
        <w:rPr>
          <w:rFonts w:eastAsiaTheme="majorEastAsia" w:cstheme="majorBidi"/>
          <w:caps/>
          <w:lang w:val="es-PE" w:eastAsia="en-US"/>
        </w:rPr>
        <w:t>SIGLAS</w:t>
      </w:r>
      <w:bookmarkEnd w:id="59"/>
      <w:bookmarkEnd w:id="60"/>
    </w:p>
    <w:p w14:paraId="376D21AD" w14:textId="77777777" w:rsidR="689E56DA" w:rsidRDefault="689E56DA" w:rsidP="008E2E2B">
      <w:pPr>
        <w:contextualSpacing/>
      </w:pPr>
    </w:p>
    <w:p w14:paraId="0D379847" w14:textId="46E5B31C" w:rsidR="002A6373" w:rsidRPr="002A6373" w:rsidRDefault="002A6373" w:rsidP="00EE69E5">
      <w:pPr>
        <w:pStyle w:val="CGR-Normal1"/>
        <w:numPr>
          <w:ilvl w:val="0"/>
          <w:numId w:val="22"/>
        </w:numPr>
        <w:spacing w:before="0" w:line="360" w:lineRule="auto"/>
        <w:rPr>
          <w:rStyle w:val="normaltextrun"/>
        </w:rPr>
      </w:pPr>
      <w:r>
        <w:rPr>
          <w:rStyle w:val="normaltextrun"/>
          <w:lang w:val="es-ES"/>
        </w:rPr>
        <w:t>SISCO: Sistema Integrado de los Servicios de Control Gubernamental.</w:t>
      </w:r>
    </w:p>
    <w:p w14:paraId="70B1C662" w14:textId="653A6B69" w:rsidR="689E56DA" w:rsidRDefault="7F159D1D" w:rsidP="00EE69E5">
      <w:pPr>
        <w:pStyle w:val="CGR-Normal1"/>
        <w:numPr>
          <w:ilvl w:val="0"/>
          <w:numId w:val="22"/>
        </w:numPr>
        <w:spacing w:before="0" w:line="360" w:lineRule="auto"/>
      </w:pPr>
      <w:r w:rsidRPr="337C2224">
        <w:rPr>
          <w:rStyle w:val="normaltextrun"/>
          <w:color w:val="000000" w:themeColor="text1"/>
        </w:rPr>
        <w:t>CGR: Contraloría general de la Republica.</w:t>
      </w:r>
    </w:p>
    <w:p w14:paraId="6F1483F3" w14:textId="77777777" w:rsidR="7F159D1D" w:rsidRDefault="7F159D1D" w:rsidP="00EE69E5">
      <w:pPr>
        <w:pStyle w:val="CGR-Normal1"/>
        <w:numPr>
          <w:ilvl w:val="0"/>
          <w:numId w:val="22"/>
        </w:numPr>
        <w:spacing w:before="0" w:line="360" w:lineRule="auto"/>
        <w:rPr>
          <w:rStyle w:val="normaltextrun"/>
          <w:color w:val="000000" w:themeColor="text1"/>
        </w:rPr>
      </w:pPr>
      <w:r w:rsidRPr="337C2224">
        <w:rPr>
          <w:rStyle w:val="normaltextrun"/>
          <w:color w:val="000000" w:themeColor="text1"/>
        </w:rPr>
        <w:t>HU: Historia de usuario</w:t>
      </w:r>
    </w:p>
    <w:p w14:paraId="01170647" w14:textId="30714E26" w:rsidR="1C7A499F" w:rsidRDefault="1C7A499F" w:rsidP="00EE69E5">
      <w:pPr>
        <w:pStyle w:val="CGR-Normal1"/>
        <w:numPr>
          <w:ilvl w:val="0"/>
          <w:numId w:val="22"/>
        </w:numPr>
        <w:spacing w:before="0" w:line="360" w:lineRule="auto"/>
        <w:rPr>
          <w:rStyle w:val="normaltextrun"/>
          <w:color w:val="000000" w:themeColor="text1"/>
        </w:rPr>
      </w:pPr>
      <w:r w:rsidRPr="7DEAF88E">
        <w:rPr>
          <w:rStyle w:val="normaltextrun"/>
          <w:color w:val="000000" w:themeColor="text1"/>
        </w:rPr>
        <w:t xml:space="preserve">PSC: </w:t>
      </w:r>
      <w:r w:rsidR="48543F8E" w:rsidRPr="7DEAF88E">
        <w:rPr>
          <w:rStyle w:val="normaltextrun"/>
          <w:color w:val="000000" w:themeColor="text1"/>
        </w:rPr>
        <w:t>Subsistema que comprende el registro de la demanda y planificación de los servicios de control para entidades del sistema nacional de control.</w:t>
      </w:r>
    </w:p>
    <w:p w14:paraId="05CFE791" w14:textId="319A179C"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PEI: Plan Estratégico Institucional.</w:t>
      </w:r>
    </w:p>
    <w:p w14:paraId="7F8887F2" w14:textId="2FD82627"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PNC: Plan Nacional de Control.</w:t>
      </w:r>
    </w:p>
    <w:p w14:paraId="178B3099" w14:textId="123C6FD3"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 xml:space="preserve">UO: Unidad Orgánica. </w:t>
      </w:r>
    </w:p>
    <w:p w14:paraId="339ABA55" w14:textId="40C0E975"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OCI:  Órgano de Control Interno.</w:t>
      </w:r>
    </w:p>
    <w:p w14:paraId="43C9040C" w14:textId="747F0FBD"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POI: Plan Operativo Institucional.</w:t>
      </w:r>
    </w:p>
    <w:p w14:paraId="498BAD5C" w14:textId="520F197D"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 xml:space="preserve">POU: </w:t>
      </w:r>
      <w:r w:rsidRPr="005E5AC6">
        <w:rPr>
          <w:rStyle w:val="normaltextrun"/>
          <w:color w:val="000000" w:themeColor="text1"/>
          <w:lang w:val="es-ES"/>
        </w:rPr>
        <w:t>Plan operativo de la unidad orgánica</w:t>
      </w:r>
    </w:p>
    <w:p w14:paraId="49A5DA08" w14:textId="436A6B0C" w:rsidR="00231CC9" w:rsidRPr="00A14DF8"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PAC: Plan Anual de Control OCI</w:t>
      </w:r>
    </w:p>
    <w:p w14:paraId="77E5EC6A" w14:textId="133E8935" w:rsidR="00CF5326" w:rsidRDefault="1684666C" w:rsidP="00EE69E5">
      <w:pPr>
        <w:pStyle w:val="Ttulo1"/>
        <w:keepLines/>
        <w:numPr>
          <w:ilvl w:val="0"/>
          <w:numId w:val="19"/>
        </w:numPr>
        <w:spacing w:before="0" w:line="360" w:lineRule="auto"/>
        <w:ind w:left="284" w:hanging="284"/>
        <w:contextualSpacing/>
        <w:rPr>
          <w:rFonts w:eastAsiaTheme="majorEastAsia" w:cstheme="majorBidi"/>
          <w:caps/>
          <w:lang w:val="es-PE" w:eastAsia="en-US"/>
        </w:rPr>
      </w:pPr>
      <w:bookmarkStart w:id="61" w:name="_Toc110965530"/>
      <w:bookmarkStart w:id="62" w:name="_Toc110966878"/>
      <w:bookmarkStart w:id="63" w:name="_Toc111025608"/>
      <w:bookmarkStart w:id="64" w:name="_Toc111025715"/>
      <w:bookmarkStart w:id="65" w:name="_Toc111025822"/>
      <w:bookmarkStart w:id="66" w:name="_Toc111025941"/>
      <w:bookmarkStart w:id="67" w:name="_Toc111026054"/>
      <w:bookmarkStart w:id="68" w:name="_Toc111026274"/>
      <w:bookmarkStart w:id="69" w:name="_Toc111026384"/>
      <w:bookmarkStart w:id="70" w:name="_Toc111026500"/>
      <w:bookmarkStart w:id="71" w:name="_Toc111026616"/>
      <w:bookmarkStart w:id="72" w:name="_Toc710661273"/>
      <w:bookmarkStart w:id="73" w:name="_Toc167292030"/>
      <w:bookmarkEnd w:id="61"/>
      <w:bookmarkEnd w:id="62"/>
      <w:bookmarkEnd w:id="63"/>
      <w:bookmarkEnd w:id="64"/>
      <w:bookmarkEnd w:id="65"/>
      <w:bookmarkEnd w:id="66"/>
      <w:bookmarkEnd w:id="67"/>
      <w:bookmarkEnd w:id="68"/>
      <w:bookmarkEnd w:id="69"/>
      <w:bookmarkEnd w:id="70"/>
      <w:bookmarkEnd w:id="71"/>
      <w:r w:rsidRPr="6B9ECF23">
        <w:rPr>
          <w:rFonts w:eastAsiaTheme="majorEastAsia" w:cstheme="majorBidi"/>
          <w:caps/>
          <w:lang w:val="es-PE" w:eastAsia="en-US"/>
        </w:rPr>
        <w:lastRenderedPageBreak/>
        <w:t>DESCRIPCIÓN DEL SISTEM</w:t>
      </w:r>
      <w:r w:rsidR="110C9651" w:rsidRPr="6B9ECF23">
        <w:rPr>
          <w:rFonts w:eastAsiaTheme="majorEastAsia" w:cstheme="majorBidi"/>
          <w:caps/>
          <w:lang w:val="es-PE" w:eastAsia="en-US"/>
        </w:rPr>
        <w:t>A</w:t>
      </w:r>
      <w:bookmarkEnd w:id="72"/>
      <w:bookmarkEnd w:id="73"/>
      <w:r w:rsidR="19122D2B" w:rsidRPr="6B9ECF23">
        <w:rPr>
          <w:rFonts w:eastAsiaTheme="majorEastAsia" w:cstheme="majorBidi"/>
          <w:caps/>
          <w:lang w:val="es-PE" w:eastAsia="en-US"/>
        </w:rPr>
        <w:t xml:space="preserve"> </w:t>
      </w:r>
    </w:p>
    <w:p w14:paraId="7C49769B" w14:textId="77777777" w:rsidR="003D6097" w:rsidRPr="003D6097" w:rsidRDefault="003D6097" w:rsidP="003D6097">
      <w:pPr>
        <w:rPr>
          <w:lang w:eastAsia="en-US"/>
        </w:rPr>
      </w:pPr>
    </w:p>
    <w:p w14:paraId="5F52DA5B" w14:textId="3634663F" w:rsidR="00347958" w:rsidRPr="00231CC9" w:rsidRDefault="00347958" w:rsidP="008E2E2B">
      <w:pPr>
        <w:ind w:firstLine="720"/>
        <w:contextualSpacing/>
        <w:jc w:val="center"/>
        <w:rPr>
          <w:i/>
          <w:iCs/>
        </w:rPr>
      </w:pPr>
      <w:r w:rsidRPr="00231CC9">
        <w:rPr>
          <w:i/>
          <w:iCs/>
        </w:rPr>
        <w:t xml:space="preserve">Figura </w:t>
      </w:r>
      <w:r w:rsidR="05BCE74E" w:rsidRPr="00231CC9">
        <w:rPr>
          <w:i/>
          <w:iCs/>
        </w:rPr>
        <w:t>1</w:t>
      </w:r>
      <w:r w:rsidR="007B08DA" w:rsidRPr="00231CC9">
        <w:rPr>
          <w:i/>
          <w:iCs/>
        </w:rPr>
        <w:t>: Diagrama de contexto SISCO</w:t>
      </w:r>
      <w:r w:rsidRPr="00231CC9">
        <w:rPr>
          <w:i/>
          <w:iCs/>
        </w:rPr>
        <w:t xml:space="preserve"> </w:t>
      </w:r>
    </w:p>
    <w:p w14:paraId="38CC2C4F" w14:textId="47B64D6F" w:rsidR="00FC38A9" w:rsidRPr="003D6097" w:rsidRDefault="006443DF" w:rsidP="003D6097">
      <w:pPr>
        <w:pStyle w:val="CGR-Normal1"/>
        <w:spacing w:before="0" w:line="360" w:lineRule="auto"/>
      </w:pPr>
      <w:r>
        <w:rPr>
          <w:noProof/>
        </w:rPr>
        <w:drawing>
          <wp:inline distT="0" distB="0" distL="0" distR="0" wp14:anchorId="75E77943" wp14:editId="695D5FC9">
            <wp:extent cx="5400675" cy="3105785"/>
            <wp:effectExtent l="0" t="0" r="9525" b="0"/>
            <wp:docPr id="2" name="Imagen 2" descr="Interfaz de usuario gráfic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Escala de tiem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105785"/>
                    </a:xfrm>
                    <a:prstGeom prst="rect">
                      <a:avLst/>
                    </a:prstGeom>
                    <a:noFill/>
                    <a:ln>
                      <a:noFill/>
                    </a:ln>
                  </pic:spPr>
                </pic:pic>
              </a:graphicData>
            </a:graphic>
          </wp:inline>
        </w:drawing>
      </w:r>
    </w:p>
    <w:p w14:paraId="4D7DC66F" w14:textId="07D26861" w:rsidR="00FC38A9" w:rsidRDefault="00E70C65" w:rsidP="00FC38A9">
      <w:pPr>
        <w:pStyle w:val="CGR-Normal1"/>
        <w:spacing w:before="0" w:line="360" w:lineRule="auto"/>
        <w:rPr>
          <w:lang w:val="es-ES"/>
        </w:rPr>
      </w:pPr>
      <w:r w:rsidRPr="00FC38A9">
        <w:rPr>
          <w:i/>
          <w:iCs/>
          <w:lang w:val="es-ES"/>
        </w:rPr>
        <w:t xml:space="preserve">La </w:t>
      </w:r>
      <w:r w:rsidR="009C03D0">
        <w:rPr>
          <w:i/>
          <w:iCs/>
          <w:lang w:val="es-ES"/>
        </w:rPr>
        <w:t>F</w:t>
      </w:r>
      <w:r w:rsidRPr="00FC38A9">
        <w:rPr>
          <w:i/>
          <w:iCs/>
          <w:lang w:val="es-ES"/>
        </w:rPr>
        <w:t>igura 1</w:t>
      </w:r>
      <w:r>
        <w:rPr>
          <w:lang w:val="es-ES"/>
        </w:rPr>
        <w:t xml:space="preserve"> muestra </w:t>
      </w:r>
      <w:r w:rsidR="00FC38A9">
        <w:rPr>
          <w:lang w:val="es-ES"/>
        </w:rPr>
        <w:t xml:space="preserve">a PSC </w:t>
      </w:r>
      <w:r>
        <w:rPr>
          <w:lang w:val="es-ES"/>
        </w:rPr>
        <w:t>como soporte del proceso de Planeamiento</w:t>
      </w:r>
      <w:r w:rsidR="009C03D0">
        <w:rPr>
          <w:lang w:val="es-ES"/>
        </w:rPr>
        <w:t>. P</w:t>
      </w:r>
      <w:r>
        <w:rPr>
          <w:lang w:val="es-ES"/>
        </w:rPr>
        <w:t xml:space="preserve">ara ello se ha desarrollado el módulo PSC con </w:t>
      </w:r>
      <w:r w:rsidR="00FC38A9">
        <w:rPr>
          <w:lang w:val="es-ES"/>
        </w:rPr>
        <w:t>el rol Operador de Planeamiento</w:t>
      </w:r>
      <w:r w:rsidR="009C03D0">
        <w:rPr>
          <w:lang w:val="es-ES"/>
        </w:rPr>
        <w:t xml:space="preserve">, </w:t>
      </w:r>
      <w:r w:rsidR="009C03D0" w:rsidRPr="009C03D0">
        <w:rPr>
          <w:lang w:val="es-ES"/>
        </w:rPr>
        <w:t>el cual tiene acceso a varias interfaces:</w:t>
      </w:r>
    </w:p>
    <w:p w14:paraId="6C4179F6" w14:textId="77777777" w:rsidR="009C03D0" w:rsidRDefault="009C03D0" w:rsidP="00FC38A9">
      <w:pPr>
        <w:pStyle w:val="CGR-Normal1"/>
        <w:spacing w:before="0" w:line="360" w:lineRule="auto"/>
        <w:rPr>
          <w:b/>
          <w:bCs/>
          <w:lang w:val="es-ES"/>
        </w:rPr>
      </w:pPr>
    </w:p>
    <w:p w14:paraId="36B51F7D" w14:textId="0C23CD98" w:rsidR="002A0EF8" w:rsidRDefault="007C09A4" w:rsidP="006D6F7E">
      <w:pPr>
        <w:pStyle w:val="CGR-Normal1"/>
        <w:spacing w:before="0" w:line="360" w:lineRule="auto"/>
        <w:rPr>
          <w:lang w:val="es-ES"/>
        </w:rPr>
      </w:pPr>
      <w:r w:rsidRPr="002A0EF8">
        <w:rPr>
          <w:b/>
          <w:bCs/>
          <w:u w:val="single"/>
          <w:lang w:val="es-ES"/>
        </w:rPr>
        <w:t>Rol:</w:t>
      </w:r>
      <w:r>
        <w:rPr>
          <w:lang w:val="es-ES"/>
        </w:rPr>
        <w:t xml:space="preserve"> Operador de Planeamiento UO:</w:t>
      </w:r>
    </w:p>
    <w:p w14:paraId="05DE5831" w14:textId="475172DA" w:rsidR="007C09A4" w:rsidRPr="009A26B3" w:rsidRDefault="007C09A4" w:rsidP="00EE69E5">
      <w:pPr>
        <w:pStyle w:val="CGR-Normal1"/>
        <w:numPr>
          <w:ilvl w:val="0"/>
          <w:numId w:val="21"/>
        </w:numPr>
        <w:spacing w:before="0" w:line="360" w:lineRule="auto"/>
        <w:rPr>
          <w:b/>
          <w:bCs/>
          <w:lang w:val="es-ES"/>
        </w:rPr>
      </w:pPr>
      <w:r w:rsidRPr="009A26B3">
        <w:rPr>
          <w:b/>
          <w:bCs/>
          <w:lang w:val="es-ES"/>
        </w:rPr>
        <w:t>Menú</w:t>
      </w:r>
      <w:r w:rsidR="009C03D0" w:rsidRPr="009A26B3">
        <w:rPr>
          <w:b/>
          <w:bCs/>
          <w:lang w:val="es-ES"/>
        </w:rPr>
        <w:t xml:space="preserve"> </w:t>
      </w:r>
      <w:r w:rsidRPr="009A26B3">
        <w:rPr>
          <w:b/>
          <w:bCs/>
          <w:lang w:val="es-ES"/>
        </w:rPr>
        <w:t>Configuración</w:t>
      </w:r>
      <w:r w:rsidR="003D6097" w:rsidRPr="009A26B3">
        <w:rPr>
          <w:b/>
          <w:bCs/>
          <w:lang w:val="es-ES"/>
        </w:rPr>
        <w:t>:</w:t>
      </w:r>
    </w:p>
    <w:p w14:paraId="4E25CFD9" w14:textId="7C21A042" w:rsidR="003D6097" w:rsidRPr="003D6097" w:rsidRDefault="003D6097" w:rsidP="00EE69E5">
      <w:pPr>
        <w:pStyle w:val="Prrafodelista"/>
        <w:numPr>
          <w:ilvl w:val="1"/>
          <w:numId w:val="21"/>
        </w:numPr>
        <w:rPr>
          <w:sz w:val="22"/>
          <w:szCs w:val="22"/>
          <w:lang w:val="es-ES" w:eastAsia="es-ES"/>
        </w:rPr>
      </w:pPr>
      <w:r w:rsidRPr="003D6097">
        <w:rPr>
          <w:b/>
          <w:bCs/>
          <w:sz w:val="22"/>
          <w:szCs w:val="22"/>
          <w:u w:val="single"/>
          <w:lang w:val="es-ES" w:eastAsia="es-ES"/>
        </w:rPr>
        <w:t>Submenú 1:</w:t>
      </w:r>
      <w:r>
        <w:rPr>
          <w:sz w:val="22"/>
          <w:szCs w:val="22"/>
          <w:u w:val="single"/>
          <w:lang w:val="es-ES" w:eastAsia="es-ES"/>
        </w:rPr>
        <w:t xml:space="preserve"> </w:t>
      </w:r>
      <w:r w:rsidR="007C09A4" w:rsidRPr="006D6F7E">
        <w:rPr>
          <w:sz w:val="22"/>
          <w:szCs w:val="22"/>
          <w:u w:val="single"/>
          <w:lang w:val="es-ES" w:eastAsia="es-ES"/>
        </w:rPr>
        <w:t>Listar Actividades de Catálogo de servicios:</w:t>
      </w:r>
      <w:r w:rsidR="007C09A4" w:rsidRPr="009C03D0">
        <w:rPr>
          <w:sz w:val="22"/>
          <w:szCs w:val="22"/>
          <w:lang w:val="es-ES" w:eastAsia="es-ES"/>
        </w:rPr>
        <w:t xml:space="preserve"> Muestra el formulario </w:t>
      </w:r>
      <w:r w:rsidR="009A26B3">
        <w:rPr>
          <w:sz w:val="22"/>
          <w:szCs w:val="22"/>
          <w:lang w:val="es-ES" w:eastAsia="es-ES"/>
        </w:rPr>
        <w:t>“</w:t>
      </w:r>
      <w:r w:rsidR="009A26B3" w:rsidRPr="009A26B3">
        <w:rPr>
          <w:i/>
          <w:iCs/>
          <w:sz w:val="22"/>
          <w:szCs w:val="22"/>
          <w:lang w:val="es-ES" w:eastAsia="es-ES"/>
        </w:rPr>
        <w:t>Listado</w:t>
      </w:r>
      <w:r w:rsidR="009A26B3">
        <w:rPr>
          <w:sz w:val="22"/>
          <w:szCs w:val="22"/>
          <w:lang w:val="es-ES" w:eastAsia="es-ES"/>
        </w:rPr>
        <w:t>”.</w:t>
      </w:r>
    </w:p>
    <w:p w14:paraId="6CD0FD56" w14:textId="32A658F8" w:rsidR="007C09A4" w:rsidRPr="009C03D0" w:rsidRDefault="007C09A4" w:rsidP="00EE69E5">
      <w:pPr>
        <w:pStyle w:val="CGR-Normal1"/>
        <w:numPr>
          <w:ilvl w:val="0"/>
          <w:numId w:val="21"/>
        </w:numPr>
        <w:spacing w:before="0" w:line="360" w:lineRule="auto"/>
        <w:rPr>
          <w:b/>
          <w:bCs/>
          <w:lang w:val="es-ES"/>
        </w:rPr>
      </w:pPr>
      <w:r w:rsidRPr="009C03D0">
        <w:rPr>
          <w:b/>
          <w:bCs/>
          <w:lang w:val="es-ES"/>
        </w:rPr>
        <w:t>Menú Capacidad Operativa</w:t>
      </w:r>
      <w:r w:rsidR="003D6097">
        <w:rPr>
          <w:b/>
          <w:bCs/>
          <w:lang w:val="es-ES"/>
        </w:rPr>
        <w:t xml:space="preserve">: </w:t>
      </w:r>
    </w:p>
    <w:p w14:paraId="7B5F6900" w14:textId="7650B2BE" w:rsidR="007C09A4" w:rsidRDefault="003D6097" w:rsidP="00EE69E5">
      <w:pPr>
        <w:pStyle w:val="CGR-Normal1"/>
        <w:numPr>
          <w:ilvl w:val="1"/>
          <w:numId w:val="21"/>
        </w:numPr>
        <w:spacing w:before="0" w:line="360" w:lineRule="auto"/>
        <w:rPr>
          <w:lang w:val="es-ES"/>
        </w:rPr>
      </w:pPr>
      <w:r w:rsidRPr="003D6097">
        <w:rPr>
          <w:b/>
          <w:bCs/>
          <w:u w:val="single"/>
          <w:lang w:val="es-ES"/>
        </w:rPr>
        <w:t>Submenú 2:</w:t>
      </w:r>
      <w:r>
        <w:rPr>
          <w:u w:val="single"/>
          <w:lang w:val="es-ES"/>
        </w:rPr>
        <w:t xml:space="preserve"> </w:t>
      </w:r>
      <w:r w:rsidR="007C09A4" w:rsidRPr="006D6F7E">
        <w:rPr>
          <w:u w:val="single"/>
          <w:lang w:val="es-ES"/>
        </w:rPr>
        <w:t>Registrar Capacidad Operativa – OP UO:</w:t>
      </w:r>
      <w:r w:rsidR="007C09A4">
        <w:rPr>
          <w:lang w:val="es-ES"/>
        </w:rPr>
        <w:t xml:space="preserve"> Muestra el formulario </w:t>
      </w:r>
      <w:r w:rsidR="009A26B3">
        <w:rPr>
          <w:lang w:val="es-ES"/>
        </w:rPr>
        <w:t>“</w:t>
      </w:r>
      <w:r w:rsidR="007C09A4" w:rsidRPr="009A26B3">
        <w:rPr>
          <w:i/>
          <w:iCs/>
          <w:lang w:val="es-ES"/>
        </w:rPr>
        <w:t>Determinar Capacidad Operativa - OP UO</w:t>
      </w:r>
      <w:r w:rsidR="009A26B3">
        <w:rPr>
          <w:lang w:val="es-ES"/>
        </w:rPr>
        <w:t>”</w:t>
      </w:r>
      <w:r w:rsidR="007C09A4">
        <w:rPr>
          <w:lang w:val="es-ES"/>
        </w:rPr>
        <w:t>.</w:t>
      </w:r>
    </w:p>
    <w:p w14:paraId="6E48266E" w14:textId="7EF2CE94" w:rsidR="007C09A4" w:rsidRPr="009C03D0" w:rsidRDefault="007C09A4" w:rsidP="00EE69E5">
      <w:pPr>
        <w:pStyle w:val="CGR-Normal1"/>
        <w:numPr>
          <w:ilvl w:val="0"/>
          <w:numId w:val="21"/>
        </w:numPr>
        <w:spacing w:before="0" w:line="360" w:lineRule="auto"/>
        <w:rPr>
          <w:b/>
          <w:bCs/>
          <w:lang w:val="es-ES"/>
        </w:rPr>
      </w:pPr>
      <w:r w:rsidRPr="009C03D0">
        <w:rPr>
          <w:b/>
          <w:bCs/>
          <w:lang w:val="es-ES"/>
        </w:rPr>
        <w:t>Menú PNC</w:t>
      </w:r>
      <w:r w:rsidR="003D6097">
        <w:rPr>
          <w:b/>
          <w:bCs/>
          <w:lang w:val="es-ES"/>
        </w:rPr>
        <w:t>:</w:t>
      </w:r>
    </w:p>
    <w:p w14:paraId="532AE149" w14:textId="30DE3DF5" w:rsidR="007C09A4" w:rsidRPr="009C03D0" w:rsidRDefault="003D6097" w:rsidP="00EE69E5">
      <w:pPr>
        <w:pStyle w:val="CGR-Normal1"/>
        <w:numPr>
          <w:ilvl w:val="1"/>
          <w:numId w:val="21"/>
        </w:numPr>
        <w:spacing w:before="0" w:line="360" w:lineRule="auto"/>
        <w:rPr>
          <w:lang w:val="es-ES"/>
        </w:rPr>
      </w:pPr>
      <w:r w:rsidRPr="003D6097">
        <w:rPr>
          <w:b/>
          <w:bCs/>
          <w:u w:val="single"/>
          <w:lang w:val="es-ES"/>
        </w:rPr>
        <w:t>Submenú 3:</w:t>
      </w:r>
      <w:r>
        <w:rPr>
          <w:u w:val="single"/>
          <w:lang w:val="es-ES"/>
        </w:rPr>
        <w:t xml:space="preserve"> </w:t>
      </w:r>
      <w:r w:rsidR="007C09A4" w:rsidRPr="006D6F7E">
        <w:rPr>
          <w:u w:val="single"/>
          <w:lang w:val="es-ES"/>
        </w:rPr>
        <w:t>Listado de PNC - OP UO:</w:t>
      </w:r>
      <w:r w:rsidR="007C09A4" w:rsidRPr="009C03D0">
        <w:rPr>
          <w:lang w:val="es-ES"/>
        </w:rPr>
        <w:t xml:space="preserve"> </w:t>
      </w:r>
      <w:r w:rsidR="007C09A4" w:rsidRPr="007C09A4">
        <w:rPr>
          <w:lang w:val="es-ES"/>
        </w:rPr>
        <w:t xml:space="preserve">Muestra el formulario </w:t>
      </w:r>
      <w:r w:rsidR="009A26B3" w:rsidRPr="009A26B3">
        <w:rPr>
          <w:i/>
          <w:iCs/>
          <w:lang w:val="es-ES"/>
        </w:rPr>
        <w:t>“</w:t>
      </w:r>
      <w:r w:rsidR="007C09A4" w:rsidRPr="009A26B3">
        <w:rPr>
          <w:i/>
          <w:iCs/>
          <w:lang w:val="es-ES"/>
        </w:rPr>
        <w:t>Listado de PNC Generados OP</w:t>
      </w:r>
      <w:r w:rsidR="009A26B3" w:rsidRPr="009A26B3">
        <w:rPr>
          <w:i/>
          <w:iCs/>
          <w:lang w:val="es-ES"/>
        </w:rPr>
        <w:t>”.</w:t>
      </w:r>
    </w:p>
    <w:p w14:paraId="7D6CAEBE" w14:textId="59E19140" w:rsidR="007C09A4" w:rsidRPr="003D6097" w:rsidRDefault="003D6097" w:rsidP="00EE69E5">
      <w:pPr>
        <w:pStyle w:val="CGR-Normal1"/>
        <w:numPr>
          <w:ilvl w:val="1"/>
          <w:numId w:val="21"/>
        </w:numPr>
        <w:spacing w:before="0" w:line="360" w:lineRule="auto"/>
        <w:rPr>
          <w:lang w:val="es-ES"/>
        </w:rPr>
      </w:pPr>
      <w:r w:rsidRPr="003D6097">
        <w:rPr>
          <w:b/>
          <w:bCs/>
          <w:u w:val="single"/>
          <w:lang w:val="es-ES"/>
        </w:rPr>
        <w:t>Submenú 4:</w:t>
      </w:r>
      <w:r>
        <w:rPr>
          <w:u w:val="single"/>
          <w:lang w:val="es-ES"/>
        </w:rPr>
        <w:t xml:space="preserve"> </w:t>
      </w:r>
      <w:r w:rsidR="007C09A4" w:rsidRPr="006D6F7E">
        <w:rPr>
          <w:u w:val="single"/>
          <w:lang w:val="es-ES"/>
        </w:rPr>
        <w:t>Distribución de Metas:</w:t>
      </w:r>
      <w:r w:rsidR="007C09A4" w:rsidRPr="009C03D0">
        <w:rPr>
          <w:lang w:val="es-ES"/>
        </w:rPr>
        <w:t xml:space="preserve"> </w:t>
      </w:r>
      <w:r w:rsidR="007C09A4" w:rsidRPr="007C09A4">
        <w:rPr>
          <w:lang w:val="es-ES"/>
        </w:rPr>
        <w:t xml:space="preserve">Muestra el formulario </w:t>
      </w:r>
      <w:r w:rsidR="009A26B3" w:rsidRPr="009A26B3">
        <w:rPr>
          <w:i/>
          <w:iCs/>
          <w:lang w:val="es-ES"/>
        </w:rPr>
        <w:t>“</w:t>
      </w:r>
      <w:r w:rsidR="007C09A4" w:rsidRPr="009A26B3">
        <w:rPr>
          <w:i/>
          <w:iCs/>
          <w:lang w:val="es-ES"/>
        </w:rPr>
        <w:t>Listar Distribución de Servicios</w:t>
      </w:r>
      <w:r w:rsidR="009A26B3" w:rsidRPr="009A26B3">
        <w:rPr>
          <w:i/>
          <w:iCs/>
          <w:lang w:val="es-ES"/>
        </w:rPr>
        <w:t>”</w:t>
      </w:r>
    </w:p>
    <w:p w14:paraId="3949A2E6" w14:textId="77EDC089" w:rsidR="007C09A4" w:rsidRPr="009C03D0" w:rsidRDefault="007C09A4" w:rsidP="00EE69E5">
      <w:pPr>
        <w:pStyle w:val="CGR-Normal1"/>
        <w:numPr>
          <w:ilvl w:val="0"/>
          <w:numId w:val="21"/>
        </w:numPr>
        <w:spacing w:before="0" w:line="360" w:lineRule="auto"/>
        <w:rPr>
          <w:b/>
          <w:bCs/>
          <w:lang w:val="es-ES"/>
        </w:rPr>
      </w:pPr>
      <w:r w:rsidRPr="009C03D0">
        <w:rPr>
          <w:b/>
          <w:bCs/>
          <w:lang w:val="es-ES"/>
        </w:rPr>
        <w:t>Menú Plan Operativo</w:t>
      </w:r>
      <w:r w:rsidR="003D6097">
        <w:rPr>
          <w:b/>
          <w:bCs/>
          <w:lang w:val="es-ES"/>
        </w:rPr>
        <w:t>:</w:t>
      </w:r>
    </w:p>
    <w:p w14:paraId="69CAA7DB" w14:textId="0FB4A221" w:rsidR="007C09A4" w:rsidRDefault="003D6097" w:rsidP="00EE69E5">
      <w:pPr>
        <w:pStyle w:val="CGR-Normal1"/>
        <w:numPr>
          <w:ilvl w:val="1"/>
          <w:numId w:val="21"/>
        </w:numPr>
        <w:spacing w:before="0" w:line="360" w:lineRule="auto"/>
        <w:rPr>
          <w:lang w:val="es-ES"/>
        </w:rPr>
      </w:pPr>
      <w:r w:rsidRPr="003D6097">
        <w:rPr>
          <w:b/>
          <w:bCs/>
          <w:u w:val="single"/>
          <w:lang w:val="es-ES"/>
        </w:rPr>
        <w:t>Submenú 5:</w:t>
      </w:r>
      <w:r>
        <w:rPr>
          <w:u w:val="single"/>
          <w:lang w:val="es-ES"/>
        </w:rPr>
        <w:t xml:space="preserve"> </w:t>
      </w:r>
      <w:r w:rsidR="007C09A4" w:rsidRPr="006D6F7E">
        <w:rPr>
          <w:u w:val="single"/>
          <w:lang w:val="es-ES"/>
        </w:rPr>
        <w:t>Planes Operativos UO(POU) – OP UO:</w:t>
      </w:r>
      <w:r w:rsidR="007C09A4">
        <w:rPr>
          <w:lang w:val="es-ES"/>
        </w:rPr>
        <w:t xml:space="preserve"> Muestra el formulario </w:t>
      </w:r>
      <w:r w:rsidR="009A26B3" w:rsidRPr="009A26B3">
        <w:rPr>
          <w:i/>
          <w:iCs/>
          <w:lang w:val="es-ES"/>
        </w:rPr>
        <w:t>“</w:t>
      </w:r>
      <w:r w:rsidR="007C09A4" w:rsidRPr="009A26B3">
        <w:rPr>
          <w:i/>
          <w:iCs/>
          <w:lang w:val="es-ES"/>
        </w:rPr>
        <w:t>Planes Operativos Anuales UO – Operador UO</w:t>
      </w:r>
      <w:r w:rsidR="009A26B3" w:rsidRPr="009A26B3">
        <w:rPr>
          <w:i/>
          <w:iCs/>
          <w:lang w:val="es-ES"/>
        </w:rPr>
        <w:t>”</w:t>
      </w:r>
      <w:r w:rsidR="007C09A4" w:rsidRPr="009A26B3">
        <w:rPr>
          <w:i/>
          <w:iCs/>
          <w:lang w:val="es-ES"/>
        </w:rPr>
        <w:t>.</w:t>
      </w:r>
    </w:p>
    <w:p w14:paraId="652177B9" w14:textId="1250CAA8" w:rsidR="00E275F4" w:rsidRDefault="00FB723E" w:rsidP="00E275F4">
      <w:pPr>
        <w:keepNext/>
        <w:ind w:left="360"/>
      </w:pPr>
      <w:r>
        <w:rPr>
          <w:noProof/>
        </w:rPr>
        <w:lastRenderedPageBreak/>
        <w:drawing>
          <wp:inline distT="0" distB="0" distL="0" distR="0" wp14:anchorId="407B3B9D" wp14:editId="3E309AF4">
            <wp:extent cx="5181600" cy="2047660"/>
            <wp:effectExtent l="19050" t="19050" r="19050" b="10160"/>
            <wp:docPr id="1169907559" name="Imagen 116990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785" cy="206314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2BF00A2" w14:textId="2296393B" w:rsidR="00B54147" w:rsidRPr="00B54147" w:rsidRDefault="00E275F4" w:rsidP="00B54147">
      <w:pPr>
        <w:pStyle w:val="Descripcin"/>
        <w:jc w:val="center"/>
      </w:pPr>
      <w:bookmarkStart w:id="74" w:name="_Toc163122769"/>
      <w:r>
        <w:t xml:space="preserve">Submenú </w:t>
      </w:r>
      <w:r>
        <w:fldChar w:fldCharType="begin"/>
      </w:r>
      <w:r>
        <w:instrText xml:space="preserve"> SEQ Submenú \* ARABIC </w:instrText>
      </w:r>
      <w:r>
        <w:fldChar w:fldCharType="separate"/>
      </w:r>
      <w:r w:rsidR="008D58C3">
        <w:rPr>
          <w:noProof/>
        </w:rPr>
        <w:t>1</w:t>
      </w:r>
      <w:r>
        <w:fldChar w:fldCharType="end"/>
      </w:r>
      <w:r>
        <w:t xml:space="preserve">: Configuración - </w:t>
      </w:r>
      <w:r w:rsidRPr="002112BF">
        <w:t>Listar Actividades de Catálogo de servicios</w:t>
      </w:r>
      <w:bookmarkEnd w:id="74"/>
    </w:p>
    <w:p w14:paraId="18716A49" w14:textId="5B164FB6" w:rsidR="00332C6E" w:rsidRDefault="00FB723E" w:rsidP="00332C6E">
      <w:pPr>
        <w:ind w:left="360"/>
      </w:pPr>
      <w:r>
        <w:rPr>
          <w:noProof/>
        </w:rPr>
        <w:drawing>
          <wp:inline distT="0" distB="0" distL="0" distR="0" wp14:anchorId="01FCED09" wp14:editId="69B562EC">
            <wp:extent cx="5210175" cy="1810236"/>
            <wp:effectExtent l="19050" t="19050" r="9525" b="19050"/>
            <wp:docPr id="1169907560" name="Imagen 11699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1141" cy="182794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A7CB473" w14:textId="20E79107" w:rsidR="00332C6E" w:rsidRDefault="00E275F4" w:rsidP="00E275F4">
      <w:pPr>
        <w:pStyle w:val="Descripcin"/>
        <w:jc w:val="center"/>
      </w:pPr>
      <w:bookmarkStart w:id="75" w:name="_Toc163122770"/>
      <w:r>
        <w:t xml:space="preserve">Submenú </w:t>
      </w:r>
      <w:r>
        <w:fldChar w:fldCharType="begin"/>
      </w:r>
      <w:r>
        <w:instrText xml:space="preserve"> SEQ Submenú \* ARABIC </w:instrText>
      </w:r>
      <w:r>
        <w:fldChar w:fldCharType="separate"/>
      </w:r>
      <w:r w:rsidR="008D58C3">
        <w:rPr>
          <w:noProof/>
        </w:rPr>
        <w:t>2</w:t>
      </w:r>
      <w:r>
        <w:fldChar w:fldCharType="end"/>
      </w:r>
      <w:r>
        <w:t xml:space="preserve">: Capacidad Operativa - </w:t>
      </w:r>
      <w:r w:rsidRPr="00963727">
        <w:t>Registrar Capacidad Operativa – OP UO</w:t>
      </w:r>
      <w:bookmarkEnd w:id="75"/>
    </w:p>
    <w:p w14:paraId="378DA5F8" w14:textId="38D6F1C3" w:rsidR="00332C6E" w:rsidRDefault="00332C6E" w:rsidP="00332C6E">
      <w:pPr>
        <w:ind w:left="360"/>
      </w:pPr>
    </w:p>
    <w:p w14:paraId="099D38F7" w14:textId="57BBB9D2" w:rsidR="00E275F4" w:rsidRDefault="00FB723E" w:rsidP="00E275F4">
      <w:pPr>
        <w:keepNext/>
        <w:ind w:left="360"/>
      </w:pPr>
      <w:r>
        <w:rPr>
          <w:noProof/>
        </w:rPr>
        <w:drawing>
          <wp:inline distT="0" distB="0" distL="0" distR="0" wp14:anchorId="57D48F4B" wp14:editId="6EA0E13B">
            <wp:extent cx="5248275" cy="1961085"/>
            <wp:effectExtent l="19050" t="19050" r="9525" b="20320"/>
            <wp:docPr id="1169907561" name="Imagen 116990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5334" cy="1974932"/>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29059BEF" w14:textId="08E84794" w:rsidR="00332C6E" w:rsidRDefault="00E275F4" w:rsidP="00E275F4">
      <w:pPr>
        <w:pStyle w:val="Descripcin"/>
        <w:jc w:val="center"/>
      </w:pPr>
      <w:bookmarkStart w:id="76" w:name="_Toc163122771"/>
      <w:r>
        <w:t xml:space="preserve">Submenú </w:t>
      </w:r>
      <w:r>
        <w:fldChar w:fldCharType="begin"/>
      </w:r>
      <w:r>
        <w:instrText xml:space="preserve"> SEQ Submenú \* ARABIC </w:instrText>
      </w:r>
      <w:r>
        <w:fldChar w:fldCharType="separate"/>
      </w:r>
      <w:r w:rsidR="008D58C3">
        <w:rPr>
          <w:noProof/>
        </w:rPr>
        <w:t>3</w:t>
      </w:r>
      <w:r>
        <w:fldChar w:fldCharType="end"/>
      </w:r>
      <w:r>
        <w:t xml:space="preserve">: PNC - </w:t>
      </w:r>
      <w:r w:rsidRPr="00952A0E">
        <w:t>Listado de PNC - OP UO</w:t>
      </w:r>
      <w:bookmarkEnd w:id="76"/>
    </w:p>
    <w:p w14:paraId="27C5834A" w14:textId="310E0E9F" w:rsidR="00332C6E" w:rsidRDefault="00332C6E" w:rsidP="00332C6E">
      <w:pPr>
        <w:ind w:left="360"/>
      </w:pPr>
    </w:p>
    <w:p w14:paraId="5E06A18D" w14:textId="582592B1" w:rsidR="00E275F4" w:rsidRDefault="002546CC" w:rsidP="00E275F4">
      <w:pPr>
        <w:keepNext/>
        <w:ind w:left="360"/>
      </w:pPr>
      <w:r>
        <w:rPr>
          <w:noProof/>
        </w:rPr>
        <w:lastRenderedPageBreak/>
        <w:drawing>
          <wp:inline distT="0" distB="0" distL="0" distR="0" wp14:anchorId="34797AED" wp14:editId="2CED8B0C">
            <wp:extent cx="5170344" cy="2038350"/>
            <wp:effectExtent l="19050" t="19050" r="11430" b="19050"/>
            <wp:docPr id="1169907562" name="Imagen 116990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8383" cy="204940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0353AB7A" w14:textId="57DF09A4" w:rsidR="00332C6E" w:rsidRDefault="00E275F4" w:rsidP="00E275F4">
      <w:pPr>
        <w:pStyle w:val="Descripcin"/>
        <w:jc w:val="center"/>
      </w:pPr>
      <w:bookmarkStart w:id="77" w:name="_Toc163122772"/>
      <w:r>
        <w:t xml:space="preserve">Submenú </w:t>
      </w:r>
      <w:r>
        <w:fldChar w:fldCharType="begin"/>
      </w:r>
      <w:r>
        <w:instrText xml:space="preserve"> SEQ Submenú \* ARABIC </w:instrText>
      </w:r>
      <w:r>
        <w:fldChar w:fldCharType="separate"/>
      </w:r>
      <w:r w:rsidR="008D58C3">
        <w:rPr>
          <w:noProof/>
        </w:rPr>
        <w:t>4</w:t>
      </w:r>
      <w:r>
        <w:fldChar w:fldCharType="end"/>
      </w:r>
      <w:r>
        <w:t xml:space="preserve">: PNC - </w:t>
      </w:r>
      <w:r w:rsidRPr="006114CC">
        <w:t>Distribución de Metas</w:t>
      </w:r>
      <w:bookmarkEnd w:id="77"/>
    </w:p>
    <w:p w14:paraId="65859879" w14:textId="6ABFFFD6" w:rsidR="00332C6E" w:rsidRDefault="00332C6E" w:rsidP="00332C6E">
      <w:pPr>
        <w:ind w:left="360"/>
      </w:pPr>
    </w:p>
    <w:p w14:paraId="319199EB" w14:textId="7A86BFED" w:rsidR="00E275F4" w:rsidRDefault="002546CC" w:rsidP="00E275F4">
      <w:pPr>
        <w:keepNext/>
        <w:ind w:left="360"/>
      </w:pPr>
      <w:r>
        <w:rPr>
          <w:noProof/>
        </w:rPr>
        <w:drawing>
          <wp:inline distT="0" distB="0" distL="0" distR="0" wp14:anchorId="1E7DDED6" wp14:editId="2FFC1384">
            <wp:extent cx="5170170" cy="2007278"/>
            <wp:effectExtent l="19050" t="19050" r="11430" b="12065"/>
            <wp:docPr id="1169907563" name="Imagen 116990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4403" cy="201668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2C6A4C2" w14:textId="7F60811B" w:rsidR="00332C6E" w:rsidRDefault="00E275F4" w:rsidP="00E275F4">
      <w:pPr>
        <w:pStyle w:val="Descripcin"/>
        <w:jc w:val="center"/>
      </w:pPr>
      <w:bookmarkStart w:id="78" w:name="_Toc163122773"/>
      <w:r>
        <w:t xml:space="preserve">Submenú </w:t>
      </w:r>
      <w:r>
        <w:fldChar w:fldCharType="begin"/>
      </w:r>
      <w:r>
        <w:instrText xml:space="preserve"> SEQ Submenú \* ARABIC </w:instrText>
      </w:r>
      <w:r>
        <w:fldChar w:fldCharType="separate"/>
      </w:r>
      <w:r w:rsidR="008D58C3">
        <w:rPr>
          <w:noProof/>
        </w:rPr>
        <w:t>5</w:t>
      </w:r>
      <w:r>
        <w:fldChar w:fldCharType="end"/>
      </w:r>
      <w:r>
        <w:t xml:space="preserve">: Plan Operativo - </w:t>
      </w:r>
      <w:r w:rsidRPr="009D09C2">
        <w:t>Planes Operativos UO(POU) – OP UO</w:t>
      </w:r>
      <w:bookmarkEnd w:id="78"/>
    </w:p>
    <w:p w14:paraId="75473836" w14:textId="77777777" w:rsidR="003D6097" w:rsidRPr="0076316D" w:rsidRDefault="003D6097" w:rsidP="0076316D">
      <w:pPr>
        <w:pStyle w:val="Prrafodelista"/>
      </w:pPr>
    </w:p>
    <w:p w14:paraId="48A09AA5" w14:textId="66F15A5A" w:rsidR="07E409FA" w:rsidRPr="00DA4128" w:rsidRDefault="2EE5D2D1" w:rsidP="00A747EC">
      <w:pPr>
        <w:pStyle w:val="Ttulo1"/>
        <w:keepLines/>
        <w:numPr>
          <w:ilvl w:val="1"/>
          <w:numId w:val="19"/>
        </w:numPr>
        <w:spacing w:before="0" w:line="360" w:lineRule="auto"/>
        <w:contextualSpacing/>
        <w:rPr>
          <w:rFonts w:eastAsia="Tahoma" w:cs="Tahoma"/>
          <w:b w:val="0"/>
          <w:bCs/>
          <w:lang w:val="es-ES"/>
        </w:rPr>
      </w:pPr>
      <w:bookmarkStart w:id="79" w:name="_Toc76032045"/>
      <w:bookmarkStart w:id="80" w:name="_Toc167292031"/>
      <w:r w:rsidRPr="00DA4128">
        <w:rPr>
          <w:rStyle w:val="Ttulo2Car"/>
          <w:b/>
          <w:bCs/>
        </w:rPr>
        <w:t>DIAGRAMA DE SISTEM</w:t>
      </w:r>
      <w:r w:rsidR="6E6881EB" w:rsidRPr="00DA4128">
        <w:rPr>
          <w:rStyle w:val="Ttulo2Car"/>
          <w:b/>
          <w:bCs/>
        </w:rPr>
        <w:t>A</w:t>
      </w:r>
      <w:bookmarkEnd w:id="79"/>
      <w:bookmarkEnd w:id="80"/>
    </w:p>
    <w:p w14:paraId="5EFB9E20" w14:textId="095BE03F" w:rsidR="07E409FA" w:rsidRDefault="799CE92E" w:rsidP="008E2E2B">
      <w:pPr>
        <w:pStyle w:val="CGR-Normal1"/>
        <w:spacing w:line="360" w:lineRule="auto"/>
        <w:rPr>
          <w:lang w:val="es-ES"/>
        </w:rPr>
      </w:pPr>
      <w:r>
        <w:t>No Aplica</w:t>
      </w:r>
    </w:p>
    <w:p w14:paraId="75EE2ADB" w14:textId="77777777" w:rsidR="7DEAF88E" w:rsidRDefault="7DEAF88E" w:rsidP="008E2E2B">
      <w:pPr>
        <w:contextualSpacing/>
        <w:rPr>
          <w:lang w:val="es-ES"/>
        </w:rPr>
      </w:pPr>
    </w:p>
    <w:p w14:paraId="4CEF0FB7" w14:textId="4629E5B3" w:rsidR="001F17A5" w:rsidRPr="00DA4128" w:rsidRDefault="58DBCBE8" w:rsidP="00EE69E5">
      <w:pPr>
        <w:pStyle w:val="Ttulo1"/>
        <w:keepLines/>
        <w:numPr>
          <w:ilvl w:val="1"/>
          <w:numId w:val="19"/>
        </w:numPr>
        <w:spacing w:before="0" w:line="360" w:lineRule="auto"/>
        <w:contextualSpacing/>
        <w:rPr>
          <w:rStyle w:val="Ttulo2Car"/>
          <w:b/>
        </w:rPr>
      </w:pPr>
      <w:bookmarkStart w:id="81" w:name="_Toc1660082601"/>
      <w:bookmarkStart w:id="82" w:name="_Toc167292032"/>
      <w:r w:rsidRPr="00DA4128">
        <w:rPr>
          <w:rStyle w:val="Ttulo2Car"/>
          <w:b/>
        </w:rPr>
        <w:t>DIAGRA</w:t>
      </w:r>
      <w:r w:rsidR="00D84544" w:rsidRPr="00DA4128">
        <w:rPr>
          <w:rStyle w:val="Ttulo2Car"/>
          <w:b/>
        </w:rPr>
        <w:t>M</w:t>
      </w:r>
      <w:r w:rsidRPr="00DA4128">
        <w:rPr>
          <w:rStyle w:val="Ttulo2Car"/>
          <w:b/>
        </w:rPr>
        <w:t>A DEL SISTEMA POR ROL</w:t>
      </w:r>
      <w:bookmarkEnd w:id="81"/>
      <w:bookmarkEnd w:id="82"/>
    </w:p>
    <w:p w14:paraId="5FB5C82C" w14:textId="715E5740" w:rsidR="00EB357E" w:rsidRDefault="140FB769" w:rsidP="008E2E2B">
      <w:pPr>
        <w:pStyle w:val="CGR-Normal1"/>
        <w:spacing w:line="360" w:lineRule="auto"/>
      </w:pPr>
      <w:r>
        <w:t>No Aplica</w:t>
      </w:r>
    </w:p>
    <w:p w14:paraId="5BCD2EF4" w14:textId="77777777" w:rsidR="00EB357E" w:rsidRDefault="00EB357E" w:rsidP="008E2E2B">
      <w:pPr>
        <w:keepLines/>
        <w:contextualSpacing/>
        <w:rPr>
          <w:lang w:val="es-ES"/>
        </w:rPr>
      </w:pPr>
    </w:p>
    <w:p w14:paraId="462291A6" w14:textId="31581E02" w:rsidR="00F4507E" w:rsidRPr="00DA4128" w:rsidRDefault="00F4507E" w:rsidP="00EE69E5">
      <w:pPr>
        <w:pStyle w:val="Ttulo1"/>
        <w:keepLines/>
        <w:numPr>
          <w:ilvl w:val="1"/>
          <w:numId w:val="19"/>
        </w:numPr>
        <w:spacing w:before="0" w:line="360" w:lineRule="auto"/>
        <w:contextualSpacing/>
        <w:rPr>
          <w:rStyle w:val="Ttulo2Car"/>
          <w:b/>
          <w:bCs/>
        </w:rPr>
      </w:pPr>
      <w:bookmarkStart w:id="83" w:name="_Toc167292033"/>
      <w:r w:rsidRPr="00DA4128">
        <w:rPr>
          <w:rStyle w:val="Ttulo2Car"/>
          <w:b/>
          <w:bCs/>
        </w:rPr>
        <w:t>MODULO DE SEGURIDAD Y ACCESO A SISCO</w:t>
      </w:r>
      <w:bookmarkEnd w:id="83"/>
      <w:r w:rsidRPr="00DA4128">
        <w:rPr>
          <w:rStyle w:val="Ttulo2Car"/>
          <w:b/>
          <w:bCs/>
        </w:rPr>
        <w:t xml:space="preserve"> </w:t>
      </w:r>
    </w:p>
    <w:p w14:paraId="2A90EB78" w14:textId="77777777" w:rsidR="008645FB" w:rsidRPr="008645FB" w:rsidRDefault="008645FB" w:rsidP="008645FB">
      <w:pPr>
        <w:rPr>
          <w:rFonts w:eastAsia="Tahoma"/>
          <w:lang w:val="es-ES"/>
        </w:rPr>
      </w:pPr>
    </w:p>
    <w:p w14:paraId="65F7AB79" w14:textId="4E11EAE7" w:rsidR="00F4507E" w:rsidRDefault="00034EE7" w:rsidP="002546CC">
      <w:pPr>
        <w:pStyle w:val="Ttulo3"/>
        <w:numPr>
          <w:ilvl w:val="2"/>
          <w:numId w:val="19"/>
        </w:numPr>
      </w:pPr>
      <w:bookmarkStart w:id="84" w:name="_Toc167292034"/>
      <w:r>
        <w:t>Módulo de Seguridad</w:t>
      </w:r>
      <w:bookmarkEnd w:id="84"/>
    </w:p>
    <w:p w14:paraId="6D38BCFE" w14:textId="55535287" w:rsidR="00F4507E" w:rsidRDefault="00F4507E" w:rsidP="00F4507E">
      <w:pPr>
        <w:rPr>
          <w:rFonts w:eastAsia="Tahoma"/>
          <w:lang w:val="es-ES"/>
        </w:rPr>
      </w:pPr>
    </w:p>
    <w:p w14:paraId="763AFB68" w14:textId="3465ADC2" w:rsidR="00F4507E" w:rsidRPr="00F4507E" w:rsidRDefault="00F4507E" w:rsidP="00B54147">
      <w:pPr>
        <w:ind w:left="720"/>
        <w:rPr>
          <w:rFonts w:eastAsia="Tahoma"/>
          <w:lang w:val="es-ES"/>
        </w:rPr>
      </w:pPr>
      <w:r>
        <w:rPr>
          <w:rFonts w:eastAsia="Tahoma"/>
          <w:lang w:val="es-ES"/>
        </w:rPr>
        <w:lastRenderedPageBreak/>
        <w:t>Para acceder al sistema</w:t>
      </w:r>
      <w:r w:rsidR="00A14DF8">
        <w:rPr>
          <w:rFonts w:eastAsia="Tahoma"/>
          <w:lang w:val="es-ES"/>
        </w:rPr>
        <w:t xml:space="preserve">, aparecerá la siguiente pantalla donde </w:t>
      </w:r>
      <w:r>
        <w:rPr>
          <w:rFonts w:eastAsia="Tahoma"/>
          <w:lang w:val="es-ES"/>
        </w:rPr>
        <w:t>es necesario identificarse mediante usuario, contraseña e ingresa</w:t>
      </w:r>
      <w:r w:rsidR="00A14DF8">
        <w:rPr>
          <w:rFonts w:eastAsia="Tahoma"/>
          <w:lang w:val="es-ES"/>
        </w:rPr>
        <w:t>r</w:t>
      </w:r>
      <w:r>
        <w:rPr>
          <w:rFonts w:eastAsia="Tahoma"/>
          <w:lang w:val="es-ES"/>
        </w:rPr>
        <w:t xml:space="preserve"> el código de seguridad.</w:t>
      </w:r>
    </w:p>
    <w:p w14:paraId="4FCBAB6F" w14:textId="45A668CD" w:rsidR="00F4507E" w:rsidRDefault="001D621A" w:rsidP="00B54147">
      <w:pPr>
        <w:keepNext/>
        <w:ind w:left="720"/>
        <w:jc w:val="center"/>
      </w:pPr>
      <w:r>
        <w:rPr>
          <w:noProof/>
        </w:rPr>
        <w:drawing>
          <wp:inline distT="0" distB="0" distL="0" distR="0" wp14:anchorId="1C0F560B" wp14:editId="748585B8">
            <wp:extent cx="4972050" cy="2917755"/>
            <wp:effectExtent l="19050" t="19050" r="19050" b="16510"/>
            <wp:docPr id="371519437" name="Imagen 37151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7275" cy="293842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37C9578" w14:textId="09F364B6" w:rsidR="00F4507E" w:rsidRDefault="00F4507E" w:rsidP="00F4507E">
      <w:pPr>
        <w:pStyle w:val="Descripcin"/>
        <w:jc w:val="center"/>
        <w:rPr>
          <w:rFonts w:eastAsia="Tahoma"/>
          <w:lang w:val="es-ES"/>
        </w:rPr>
      </w:pPr>
      <w:bookmarkStart w:id="85" w:name="_Toc163122603"/>
      <w:r>
        <w:t xml:space="preserve">Imagen </w:t>
      </w:r>
      <w:r>
        <w:fldChar w:fldCharType="begin"/>
      </w:r>
      <w:r>
        <w:instrText xml:space="preserve"> SEQ Imagen \* ARABIC </w:instrText>
      </w:r>
      <w:r>
        <w:fldChar w:fldCharType="separate"/>
      </w:r>
      <w:r w:rsidR="00B02023">
        <w:rPr>
          <w:noProof/>
        </w:rPr>
        <w:t>1</w:t>
      </w:r>
      <w:r>
        <w:fldChar w:fldCharType="end"/>
      </w:r>
      <w:r>
        <w:t>: Acceso al módulo de seguridad</w:t>
      </w:r>
      <w:bookmarkEnd w:id="85"/>
    </w:p>
    <w:p w14:paraId="47414D9B" w14:textId="372B76FD" w:rsidR="00F4507E" w:rsidRPr="002546CC" w:rsidRDefault="001D621A" w:rsidP="002546CC">
      <w:pPr>
        <w:pStyle w:val="Ttulo3"/>
        <w:numPr>
          <w:ilvl w:val="2"/>
          <w:numId w:val="19"/>
        </w:numPr>
      </w:pPr>
      <w:bookmarkStart w:id="86" w:name="_Toc167292035"/>
      <w:r w:rsidRPr="002546CC">
        <w:t>Acceso a Sistemas CGR: SISCO</w:t>
      </w:r>
      <w:bookmarkEnd w:id="86"/>
    </w:p>
    <w:p w14:paraId="1ADE3C53" w14:textId="1792932C" w:rsidR="004E12F4" w:rsidRDefault="004E12F4" w:rsidP="004E12F4">
      <w:pPr>
        <w:rPr>
          <w:rFonts w:eastAsia="Tahoma"/>
          <w:lang w:val="es-ES"/>
        </w:rPr>
      </w:pPr>
    </w:p>
    <w:p w14:paraId="35325B48" w14:textId="57B6E8BE" w:rsidR="004E12F4" w:rsidRPr="00F4507E" w:rsidRDefault="003D74F2" w:rsidP="00B64ED3">
      <w:pPr>
        <w:ind w:left="720"/>
        <w:rPr>
          <w:rFonts w:eastAsia="Tahoma"/>
          <w:lang w:val="es-ES"/>
        </w:rPr>
      </w:pPr>
      <w:r>
        <w:rPr>
          <w:rFonts w:eastAsia="Tahoma"/>
          <w:lang w:val="es-ES"/>
        </w:rPr>
        <w:t xml:space="preserve">En la pantalla que aparece a continuación, debe </w:t>
      </w:r>
      <w:r w:rsidR="00B54147">
        <w:rPr>
          <w:rFonts w:eastAsia="Tahoma"/>
          <w:lang w:val="es-ES"/>
        </w:rPr>
        <w:t>seleccionar</w:t>
      </w:r>
      <w:r w:rsidR="004E12F4">
        <w:rPr>
          <w:rFonts w:eastAsia="Tahoma"/>
          <w:lang w:val="es-ES"/>
        </w:rPr>
        <w:t xml:space="preserve"> la opción </w:t>
      </w:r>
      <w:r>
        <w:rPr>
          <w:rFonts w:eastAsia="Tahoma"/>
          <w:lang w:val="es-ES"/>
        </w:rPr>
        <w:t>“</w:t>
      </w:r>
      <w:r w:rsidR="004E12F4">
        <w:rPr>
          <w:rFonts w:eastAsia="Tahoma"/>
          <w:lang w:val="es-ES"/>
        </w:rPr>
        <w:t xml:space="preserve">Sistema Integrado de los Servicios de Control Gubernamental </w:t>
      </w:r>
      <w:r>
        <w:rPr>
          <w:rFonts w:eastAsia="Tahoma"/>
          <w:lang w:val="es-ES"/>
        </w:rPr>
        <w:t>–</w:t>
      </w:r>
      <w:r w:rsidR="004E12F4">
        <w:rPr>
          <w:rFonts w:eastAsia="Tahoma"/>
          <w:lang w:val="es-ES"/>
        </w:rPr>
        <w:t xml:space="preserve"> SISCO</w:t>
      </w:r>
      <w:r>
        <w:rPr>
          <w:rFonts w:eastAsia="Tahoma"/>
          <w:lang w:val="es-ES"/>
        </w:rPr>
        <w:t>”</w:t>
      </w:r>
    </w:p>
    <w:p w14:paraId="67E4989E" w14:textId="68CB03A1" w:rsidR="004E12F4" w:rsidRDefault="001D621A" w:rsidP="007B796E">
      <w:pPr>
        <w:keepNext/>
        <w:ind w:left="720"/>
      </w:pPr>
      <w:r>
        <w:rPr>
          <w:noProof/>
        </w:rPr>
        <w:drawing>
          <wp:inline distT="0" distB="0" distL="0" distR="0" wp14:anchorId="4F571573" wp14:editId="4167CAB8">
            <wp:extent cx="4984716" cy="2800350"/>
            <wp:effectExtent l="19050" t="19050" r="26035" b="19050"/>
            <wp:docPr id="371519445" name="Imagen 37151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3296" cy="281640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7BFDFD5" w14:textId="1A9AE195" w:rsidR="004E12F4" w:rsidRDefault="004E12F4" w:rsidP="004E12F4">
      <w:pPr>
        <w:pStyle w:val="Descripcin"/>
        <w:jc w:val="center"/>
        <w:rPr>
          <w:rFonts w:eastAsia="Tahoma"/>
          <w:lang w:val="es-ES"/>
        </w:rPr>
      </w:pPr>
      <w:bookmarkStart w:id="87" w:name="_Toc163122604"/>
      <w:r>
        <w:t xml:space="preserve">Imagen </w:t>
      </w:r>
      <w:r>
        <w:fldChar w:fldCharType="begin"/>
      </w:r>
      <w:r>
        <w:instrText xml:space="preserve"> SEQ Imagen \* ARABIC </w:instrText>
      </w:r>
      <w:r>
        <w:fldChar w:fldCharType="separate"/>
      </w:r>
      <w:r w:rsidR="00B02023">
        <w:rPr>
          <w:noProof/>
        </w:rPr>
        <w:t>2</w:t>
      </w:r>
      <w:r>
        <w:fldChar w:fldCharType="end"/>
      </w:r>
      <w:r>
        <w:t>: Ingreso SISCO</w:t>
      </w:r>
      <w:bookmarkEnd w:id="87"/>
    </w:p>
    <w:p w14:paraId="6D24BB4D" w14:textId="77777777" w:rsidR="004E12F4" w:rsidRPr="004E12F4" w:rsidRDefault="004E12F4" w:rsidP="004E12F4">
      <w:pPr>
        <w:ind w:left="630"/>
        <w:rPr>
          <w:rFonts w:eastAsia="Tahoma"/>
          <w:lang w:val="es-ES"/>
        </w:rPr>
      </w:pPr>
    </w:p>
    <w:p w14:paraId="42392D8A" w14:textId="3FE0B7B2" w:rsidR="004E12F4" w:rsidRPr="00B54147" w:rsidRDefault="008645FB" w:rsidP="00B54147">
      <w:pPr>
        <w:pStyle w:val="Ttulo3"/>
        <w:numPr>
          <w:ilvl w:val="2"/>
          <w:numId w:val="19"/>
        </w:numPr>
      </w:pPr>
      <w:bookmarkStart w:id="88" w:name="_Toc167292036"/>
      <w:r w:rsidRPr="002546CC">
        <w:lastRenderedPageBreak/>
        <w:t>Selección de Rol</w:t>
      </w:r>
      <w:bookmarkEnd w:id="88"/>
    </w:p>
    <w:p w14:paraId="7242CBBB" w14:textId="2F3708FC" w:rsidR="008645FB" w:rsidRDefault="008645FB" w:rsidP="008645FB">
      <w:pPr>
        <w:ind w:left="630"/>
      </w:pPr>
      <w:r>
        <w:t xml:space="preserve">Seleccionar el rol que corresponda, </w:t>
      </w:r>
      <w:r w:rsidR="001D621A">
        <w:t>los menús</w:t>
      </w:r>
      <w:r>
        <w:t xml:space="preserve"> PSC muestran opciones según el rol que se selecciona.</w:t>
      </w:r>
    </w:p>
    <w:p w14:paraId="078EB914" w14:textId="580CF642" w:rsidR="008645FB" w:rsidRDefault="00870B8D" w:rsidP="00B54147">
      <w:pPr>
        <w:ind w:left="630"/>
      </w:pPr>
      <w:r>
        <w:rPr>
          <w:noProof/>
        </w:rPr>
        <w:drawing>
          <wp:inline distT="0" distB="0" distL="0" distR="0" wp14:anchorId="04502DCD" wp14:editId="45D8DDD1">
            <wp:extent cx="5010150" cy="2385786"/>
            <wp:effectExtent l="19050" t="19050" r="19050" b="14605"/>
            <wp:docPr id="1169907575" name="Imagen 116990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0941" cy="239568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F61D06B" w14:textId="3575D72E" w:rsidR="008645FB" w:rsidRDefault="008645FB" w:rsidP="001D621A">
      <w:pPr>
        <w:pStyle w:val="Descripcin"/>
        <w:jc w:val="center"/>
        <w:rPr>
          <w:i w:val="0"/>
          <w:iCs w:val="0"/>
        </w:rPr>
      </w:pPr>
      <w:bookmarkStart w:id="89" w:name="_Toc163122605"/>
      <w:r>
        <w:t xml:space="preserve">Imagen </w:t>
      </w:r>
      <w:r>
        <w:fldChar w:fldCharType="begin"/>
      </w:r>
      <w:r>
        <w:instrText xml:space="preserve"> SEQ Imagen \* ARABIC </w:instrText>
      </w:r>
      <w:r>
        <w:fldChar w:fldCharType="separate"/>
      </w:r>
      <w:r w:rsidR="00B02023">
        <w:rPr>
          <w:noProof/>
        </w:rPr>
        <w:t>3</w:t>
      </w:r>
      <w:r>
        <w:fldChar w:fldCharType="end"/>
      </w:r>
      <w:r>
        <w:t xml:space="preserve">: </w:t>
      </w:r>
      <w:r w:rsidRPr="007E435C">
        <w:t>Selección Rol</w:t>
      </w:r>
      <w:bookmarkEnd w:id="89"/>
    </w:p>
    <w:p w14:paraId="16858346" w14:textId="2A2F8404" w:rsidR="008645FB" w:rsidRDefault="008645FB" w:rsidP="008645FB">
      <w:pPr>
        <w:ind w:left="709"/>
        <w:jc w:val="left"/>
      </w:pPr>
      <w:r>
        <w:t xml:space="preserve">Seleccionar </w:t>
      </w:r>
      <w:r w:rsidR="001D621A">
        <w:t>el</w:t>
      </w:r>
      <w:r w:rsidR="007B796E">
        <w:t xml:space="preserve"> </w:t>
      </w:r>
      <w:r w:rsidR="008A7F77">
        <w:t>rol “</w:t>
      </w:r>
      <w:r w:rsidR="001D621A" w:rsidRPr="007B796E">
        <w:rPr>
          <w:b/>
          <w:bCs/>
        </w:rPr>
        <w:t>OPERADOR DE PLANEAMIENTO UO</w:t>
      </w:r>
      <w:r w:rsidR="007B796E">
        <w:rPr>
          <w:b/>
          <w:bCs/>
        </w:rPr>
        <w:t>”</w:t>
      </w:r>
      <w:r w:rsidR="001D621A">
        <w:t xml:space="preserve"> y seguidamente elegir </w:t>
      </w:r>
      <w:r w:rsidR="008A7F77">
        <w:t xml:space="preserve">el módulo </w:t>
      </w:r>
      <w:r w:rsidR="001D621A">
        <w:t>PSC.</w:t>
      </w:r>
    </w:p>
    <w:p w14:paraId="73B949D7" w14:textId="77777777" w:rsidR="00870B8D" w:rsidRDefault="00870B8D" w:rsidP="00B54147">
      <w:pPr>
        <w:keepNext/>
        <w:ind w:left="709"/>
        <w:jc w:val="left"/>
      </w:pPr>
      <w:r>
        <w:rPr>
          <w:noProof/>
        </w:rPr>
        <w:drawing>
          <wp:inline distT="0" distB="0" distL="0" distR="0" wp14:anchorId="0ADD69A0" wp14:editId="2BC28720">
            <wp:extent cx="4917549" cy="2352675"/>
            <wp:effectExtent l="19050" t="19050" r="16510" b="9525"/>
            <wp:docPr id="1169907574" name="Imagen 116990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0283" cy="2358767"/>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98644CD" w14:textId="29DDA76E" w:rsidR="001D621A" w:rsidRDefault="00870B8D" w:rsidP="00870B8D">
      <w:pPr>
        <w:pStyle w:val="Descripcin"/>
        <w:jc w:val="center"/>
      </w:pPr>
      <w:bookmarkStart w:id="90" w:name="_Toc163122606"/>
      <w:r>
        <w:t xml:space="preserve">Imagen </w:t>
      </w:r>
      <w:r>
        <w:fldChar w:fldCharType="begin"/>
      </w:r>
      <w:r>
        <w:instrText xml:space="preserve"> SEQ Imagen \* ARABIC </w:instrText>
      </w:r>
      <w:r>
        <w:fldChar w:fldCharType="separate"/>
      </w:r>
      <w:r w:rsidR="00B02023">
        <w:rPr>
          <w:noProof/>
        </w:rPr>
        <w:t>4</w:t>
      </w:r>
      <w:r>
        <w:fldChar w:fldCharType="end"/>
      </w:r>
      <w:r>
        <w:t>: Selección Rol Operador Planeamiento UO</w:t>
      </w:r>
      <w:bookmarkEnd w:id="90"/>
    </w:p>
    <w:p w14:paraId="1B09C536" w14:textId="77777777" w:rsidR="008645FB" w:rsidRDefault="008645FB" w:rsidP="008645FB">
      <w:pPr>
        <w:ind w:left="709"/>
        <w:jc w:val="left"/>
      </w:pPr>
    </w:p>
    <w:p w14:paraId="60DF659B" w14:textId="63DA98C2" w:rsidR="008645FB" w:rsidRDefault="001D621A" w:rsidP="008645FB">
      <w:pPr>
        <w:keepNext/>
        <w:ind w:left="709"/>
        <w:jc w:val="left"/>
      </w:pPr>
      <w:r>
        <w:rPr>
          <w:noProof/>
        </w:rPr>
        <w:lastRenderedPageBreak/>
        <w:drawing>
          <wp:inline distT="0" distB="0" distL="0" distR="0" wp14:anchorId="5423236A" wp14:editId="60C69530">
            <wp:extent cx="4946244" cy="1914525"/>
            <wp:effectExtent l="19050" t="19050" r="26035" b="9525"/>
            <wp:docPr id="1169907542" name="Imagen 116990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8044" cy="192296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0FAF8FD" w14:textId="5870685C" w:rsidR="00407876" w:rsidRPr="00B54147" w:rsidRDefault="008645FB" w:rsidP="00B54147">
      <w:pPr>
        <w:pStyle w:val="Descripcin"/>
        <w:jc w:val="center"/>
      </w:pPr>
      <w:bookmarkStart w:id="91" w:name="_Toc163122607"/>
      <w:r>
        <w:t xml:space="preserve">Imagen </w:t>
      </w:r>
      <w:r>
        <w:fldChar w:fldCharType="begin"/>
      </w:r>
      <w:r>
        <w:instrText xml:space="preserve"> SEQ Imagen \* ARABIC </w:instrText>
      </w:r>
      <w:r>
        <w:fldChar w:fldCharType="separate"/>
      </w:r>
      <w:r w:rsidR="00B02023">
        <w:rPr>
          <w:noProof/>
        </w:rPr>
        <w:t>5</w:t>
      </w:r>
      <w:r>
        <w:fldChar w:fldCharType="end"/>
      </w:r>
      <w:r>
        <w:t xml:space="preserve">: </w:t>
      </w:r>
      <w:r w:rsidRPr="00400FE4">
        <w:t>Acceso a PSC</w:t>
      </w:r>
      <w:bookmarkEnd w:id="91"/>
    </w:p>
    <w:p w14:paraId="72B6FBC8" w14:textId="235A769B" w:rsidR="00407876" w:rsidRDefault="00407876" w:rsidP="00407876">
      <w:pPr>
        <w:keepLines/>
        <w:ind w:left="709"/>
        <w:contextualSpacing/>
        <w:rPr>
          <w:lang w:val="es-ES"/>
        </w:rPr>
      </w:pPr>
      <w:r w:rsidRPr="7DEAF88E">
        <w:rPr>
          <w:lang w:val="es-ES"/>
        </w:rPr>
        <w:t>M</w:t>
      </w:r>
      <w:r w:rsidR="00B54147">
        <w:rPr>
          <w:lang w:val="es-ES"/>
        </w:rPr>
        <w:t>uestra</w:t>
      </w:r>
      <w:r w:rsidRPr="7DEAF88E">
        <w:rPr>
          <w:lang w:val="es-ES"/>
        </w:rPr>
        <w:t xml:space="preserve"> las principales opciones de menú del subsistema PSC</w:t>
      </w:r>
      <w:r>
        <w:rPr>
          <w:lang w:val="es-ES"/>
        </w:rPr>
        <w:t xml:space="preserve"> para el rol: </w:t>
      </w:r>
      <w:r w:rsidRPr="00B54147">
        <w:rPr>
          <w:b/>
          <w:bCs/>
          <w:lang w:val="es-ES"/>
        </w:rPr>
        <w:t>Operador de Planeamiento UO</w:t>
      </w:r>
    </w:p>
    <w:p w14:paraId="70E62A67" w14:textId="4288E9D3" w:rsidR="00407876" w:rsidRPr="007B796E" w:rsidRDefault="001730D8" w:rsidP="00407876">
      <w:pPr>
        <w:keepLines/>
        <w:ind w:left="709"/>
        <w:contextualSpacing/>
        <w:rPr>
          <w:lang w:val="es-ES"/>
        </w:rPr>
      </w:pPr>
      <w:r>
        <w:rPr>
          <w:noProof/>
        </w:rPr>
        <w:drawing>
          <wp:inline distT="0" distB="0" distL="0" distR="0" wp14:anchorId="197F2104" wp14:editId="3D5645FA">
            <wp:extent cx="4981575" cy="2317120"/>
            <wp:effectExtent l="19050" t="19050" r="9525" b="26035"/>
            <wp:docPr id="1169907564" name="Imagen 116990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4076" cy="232758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A74EC9B" w14:textId="735EFE15" w:rsidR="008645FB" w:rsidRDefault="00407876" w:rsidP="00D226CD">
      <w:pPr>
        <w:pStyle w:val="Descripcin"/>
        <w:jc w:val="center"/>
      </w:pPr>
      <w:bookmarkStart w:id="92" w:name="_Toc163122608"/>
      <w:r>
        <w:t xml:space="preserve">Imagen </w:t>
      </w:r>
      <w:r>
        <w:fldChar w:fldCharType="begin"/>
      </w:r>
      <w:r>
        <w:instrText xml:space="preserve"> SEQ Imagen \* ARABIC </w:instrText>
      </w:r>
      <w:r>
        <w:fldChar w:fldCharType="separate"/>
      </w:r>
      <w:r w:rsidR="00B02023">
        <w:rPr>
          <w:noProof/>
        </w:rPr>
        <w:t>6</w:t>
      </w:r>
      <w:r>
        <w:fldChar w:fldCharType="end"/>
      </w:r>
      <w:r>
        <w:t xml:space="preserve">: </w:t>
      </w:r>
      <w:r w:rsidRPr="00992D13">
        <w:t>Menú PSC</w:t>
      </w:r>
      <w:bookmarkEnd w:id="92"/>
    </w:p>
    <w:p w14:paraId="25FC9C8A" w14:textId="77777777" w:rsidR="00B54147" w:rsidRPr="00B54147" w:rsidRDefault="00B54147" w:rsidP="00B54147"/>
    <w:p w14:paraId="3068DC04" w14:textId="4647F92D" w:rsidR="006065C2" w:rsidRPr="002546CC" w:rsidRDefault="00F4507E" w:rsidP="00EE69E5">
      <w:pPr>
        <w:pStyle w:val="Ttulo1"/>
        <w:keepLines/>
        <w:numPr>
          <w:ilvl w:val="1"/>
          <w:numId w:val="19"/>
        </w:numPr>
        <w:spacing w:before="0" w:line="360" w:lineRule="auto"/>
        <w:contextualSpacing/>
        <w:rPr>
          <w:rStyle w:val="Ttulo2Car"/>
          <w:b/>
        </w:rPr>
      </w:pPr>
      <w:bookmarkStart w:id="93" w:name="_Toc167292037"/>
      <w:r w:rsidRPr="002546CC">
        <w:rPr>
          <w:rStyle w:val="Ttulo2Car"/>
          <w:b/>
        </w:rPr>
        <w:t>FUNCIONALIDAD</w:t>
      </w:r>
      <w:r w:rsidR="005837A3" w:rsidRPr="002546CC">
        <w:rPr>
          <w:rStyle w:val="Ttulo2Car"/>
          <w:b/>
        </w:rPr>
        <w:t>1:</w:t>
      </w:r>
      <w:r w:rsidR="006065C2" w:rsidRPr="002546CC">
        <w:rPr>
          <w:rStyle w:val="Ttulo2Car"/>
          <w:b/>
        </w:rPr>
        <w:t xml:space="preserve"> </w:t>
      </w:r>
      <w:r w:rsidR="00407876" w:rsidRPr="002546CC">
        <w:rPr>
          <w:rStyle w:val="Ttulo2Car"/>
          <w:b/>
        </w:rPr>
        <w:t>LISTAR ACTIVIDADES DE CATÁLOGO DE SERVICIOS</w:t>
      </w:r>
      <w:bookmarkEnd w:id="93"/>
    </w:p>
    <w:p w14:paraId="7D944003" w14:textId="01962E65" w:rsidR="006065C2" w:rsidRDefault="00407876" w:rsidP="006065C2">
      <w:pPr>
        <w:ind w:left="630"/>
        <w:rPr>
          <w:lang w:val="es-ES"/>
        </w:rPr>
      </w:pPr>
      <w:r w:rsidRPr="00407876">
        <w:rPr>
          <w:lang w:val="es-ES"/>
        </w:rPr>
        <w:t>En esta sección el “Operador de Planeamiento UO” podrá visualizar todas las actividades de catálogos de servicios registrados.</w:t>
      </w:r>
    </w:p>
    <w:p w14:paraId="797E88B8" w14:textId="77777777" w:rsidR="00407876" w:rsidRPr="006065C2" w:rsidRDefault="00407876" w:rsidP="006065C2">
      <w:pPr>
        <w:ind w:left="630"/>
        <w:rPr>
          <w:lang w:val="es-ES"/>
        </w:rPr>
      </w:pPr>
    </w:p>
    <w:p w14:paraId="0E6C9675" w14:textId="54AEC2C7" w:rsidR="007B796E" w:rsidRPr="002546CC" w:rsidRDefault="007B796E" w:rsidP="002546CC">
      <w:pPr>
        <w:pStyle w:val="Ttulo3"/>
        <w:numPr>
          <w:ilvl w:val="2"/>
          <w:numId w:val="19"/>
        </w:numPr>
      </w:pPr>
      <w:bookmarkStart w:id="94" w:name="_Toc167292038"/>
      <w:r w:rsidRPr="002546CC">
        <w:t>Listar Actividades de Catálogo de servicios</w:t>
      </w:r>
      <w:bookmarkEnd w:id="94"/>
    </w:p>
    <w:p w14:paraId="5BCE3F79" w14:textId="0327B913" w:rsidR="005B7C41" w:rsidRPr="005B7C41" w:rsidRDefault="0043495E" w:rsidP="00545277">
      <w:pPr>
        <w:ind w:left="567"/>
        <w:rPr>
          <w:lang w:val="es-ES"/>
        </w:rPr>
      </w:pPr>
      <w:r>
        <w:rPr>
          <w:lang w:val="es-ES"/>
        </w:rPr>
        <w:t>En el</w:t>
      </w:r>
      <w:r w:rsidR="008A7F77">
        <w:rPr>
          <w:lang w:val="es-ES"/>
        </w:rPr>
        <w:t xml:space="preserve"> menú del sistema</w:t>
      </w:r>
      <w:r>
        <w:rPr>
          <w:lang w:val="es-ES"/>
        </w:rPr>
        <w:t xml:space="preserve"> PSC</w:t>
      </w:r>
    </w:p>
    <w:p w14:paraId="5AF3615E" w14:textId="77777777" w:rsidR="00870B8D" w:rsidRDefault="001730D8" w:rsidP="00545277">
      <w:pPr>
        <w:keepNext/>
        <w:ind w:left="567"/>
      </w:pPr>
      <w:r>
        <w:rPr>
          <w:noProof/>
        </w:rPr>
        <w:lastRenderedPageBreak/>
        <w:drawing>
          <wp:anchor distT="0" distB="0" distL="114300" distR="114300" simplePos="0" relativeHeight="251819013" behindDoc="0" locked="0" layoutInCell="1" allowOverlap="1" wp14:anchorId="79685FB5" wp14:editId="31C7651B">
            <wp:simplePos x="0" y="0"/>
            <wp:positionH relativeFrom="column">
              <wp:posOffset>951865</wp:posOffset>
            </wp:positionH>
            <wp:positionV relativeFrom="paragraph">
              <wp:posOffset>828675</wp:posOffset>
            </wp:positionV>
            <wp:extent cx="215660" cy="215660"/>
            <wp:effectExtent l="0" t="0" r="0" b="0"/>
            <wp:wrapNone/>
            <wp:docPr id="1169907567" name="Gráfico 1169907567"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15660" cy="21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30308C4" wp14:editId="497E9C1E">
            <wp:extent cx="5029200" cy="1672852"/>
            <wp:effectExtent l="19050" t="19050" r="19050" b="22860"/>
            <wp:docPr id="1169907565" name="Imagen 116990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3567" cy="1680957"/>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1392839" w14:textId="4F262F55" w:rsidR="00C77F53" w:rsidRDefault="00870B8D" w:rsidP="00545277">
      <w:pPr>
        <w:pStyle w:val="Descripcin"/>
        <w:jc w:val="center"/>
        <w:rPr>
          <w:lang w:val="es-ES"/>
        </w:rPr>
      </w:pPr>
      <w:bookmarkStart w:id="95" w:name="_Toc163122609"/>
      <w:r>
        <w:t xml:space="preserve">Imagen </w:t>
      </w:r>
      <w:r>
        <w:fldChar w:fldCharType="begin"/>
      </w:r>
      <w:r>
        <w:instrText xml:space="preserve"> SEQ Imagen \* ARABIC </w:instrText>
      </w:r>
      <w:r>
        <w:fldChar w:fldCharType="separate"/>
      </w:r>
      <w:r w:rsidR="00B02023">
        <w:rPr>
          <w:noProof/>
        </w:rPr>
        <w:t>7</w:t>
      </w:r>
      <w:r>
        <w:fldChar w:fldCharType="end"/>
      </w:r>
      <w:r>
        <w:t xml:space="preserve">: Acceso a </w:t>
      </w:r>
      <w:r w:rsidRPr="00AD2067">
        <w:t>Listar Actividades de Catálogo de servicios</w:t>
      </w:r>
      <w:bookmarkEnd w:id="95"/>
    </w:p>
    <w:p w14:paraId="030E842B" w14:textId="25837EE0" w:rsidR="00C77F53" w:rsidRDefault="00C77F53" w:rsidP="00EE69E5">
      <w:pPr>
        <w:pStyle w:val="Prrafodelista"/>
        <w:numPr>
          <w:ilvl w:val="0"/>
          <w:numId w:val="23"/>
        </w:numPr>
        <w:rPr>
          <w:lang w:val="es-ES"/>
        </w:rPr>
      </w:pPr>
      <w:r>
        <w:rPr>
          <w:lang w:val="es-ES"/>
        </w:rPr>
        <w:t>El usuario deberá seleccionar “</w:t>
      </w:r>
      <w:r w:rsidR="00545277">
        <w:rPr>
          <w:lang w:val="es-ES"/>
        </w:rPr>
        <w:t>C</w:t>
      </w:r>
      <w:r>
        <w:rPr>
          <w:lang w:val="es-ES"/>
        </w:rPr>
        <w:t>onfiguración”</w:t>
      </w:r>
    </w:p>
    <w:p w14:paraId="4D701C7E" w14:textId="08C49A12" w:rsidR="006065C2" w:rsidRPr="006065C2" w:rsidRDefault="00C77F53" w:rsidP="00EE69E5">
      <w:pPr>
        <w:pStyle w:val="Prrafodelista"/>
        <w:numPr>
          <w:ilvl w:val="0"/>
          <w:numId w:val="23"/>
        </w:numPr>
        <w:rPr>
          <w:lang w:val="es-ES"/>
        </w:rPr>
      </w:pPr>
      <w:r>
        <w:rPr>
          <w:lang w:val="es-ES"/>
        </w:rPr>
        <w:t>Elegir la opción “Listar Actividades de Catálogo de servicios”.</w:t>
      </w:r>
    </w:p>
    <w:p w14:paraId="70ECDA2B" w14:textId="611077A9" w:rsidR="005B7C41" w:rsidRDefault="00407876" w:rsidP="00545277">
      <w:pPr>
        <w:ind w:left="720"/>
        <w:rPr>
          <w:lang w:val="es-ES"/>
        </w:rPr>
      </w:pPr>
      <w:r>
        <w:rPr>
          <w:lang w:val="es-ES"/>
        </w:rPr>
        <w:t>Se muestra el formulario “Listar” con la lista de Actividades de Catálogos de servicio.</w:t>
      </w:r>
    </w:p>
    <w:p w14:paraId="63B591DE" w14:textId="77777777" w:rsidR="00870B8D" w:rsidRDefault="00870B8D" w:rsidP="00870B8D">
      <w:pPr>
        <w:keepNext/>
        <w:ind w:left="720"/>
      </w:pPr>
      <w:r>
        <w:rPr>
          <w:noProof/>
        </w:rPr>
        <w:drawing>
          <wp:inline distT="0" distB="0" distL="0" distR="0" wp14:anchorId="39717BC4" wp14:editId="1938068A">
            <wp:extent cx="4713873" cy="2216989"/>
            <wp:effectExtent l="19050" t="19050" r="10795" b="12065"/>
            <wp:docPr id="1169907570" name="Imagen 116990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8605" cy="222391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8F59BF3" w14:textId="294C5E00" w:rsidR="00407876" w:rsidRDefault="00870B8D" w:rsidP="00545277">
      <w:pPr>
        <w:pStyle w:val="Descripcin"/>
        <w:jc w:val="center"/>
      </w:pPr>
      <w:bookmarkStart w:id="96" w:name="_Toc163122610"/>
      <w:r>
        <w:t xml:space="preserve">Imagen </w:t>
      </w:r>
      <w:r>
        <w:fldChar w:fldCharType="begin"/>
      </w:r>
      <w:r>
        <w:instrText xml:space="preserve"> SEQ Imagen \* ARABIC </w:instrText>
      </w:r>
      <w:r>
        <w:fldChar w:fldCharType="separate"/>
      </w:r>
      <w:r w:rsidR="00B02023">
        <w:rPr>
          <w:noProof/>
        </w:rPr>
        <w:t>8</w:t>
      </w:r>
      <w:r>
        <w:fldChar w:fldCharType="end"/>
      </w:r>
      <w:r>
        <w:t>: Formulario</w:t>
      </w:r>
      <w:r w:rsidRPr="003B5582">
        <w:t xml:space="preserve"> Actividades de Catálogo de servicios</w:t>
      </w:r>
      <w:bookmarkEnd w:id="96"/>
    </w:p>
    <w:p w14:paraId="3430BF4A" w14:textId="77777777" w:rsidR="00545277" w:rsidRPr="00545277" w:rsidRDefault="00545277" w:rsidP="00545277"/>
    <w:p w14:paraId="48D9A718" w14:textId="4A10D144" w:rsidR="00407876" w:rsidRDefault="00545277" w:rsidP="007B796E">
      <w:pPr>
        <w:ind w:left="720"/>
        <w:rPr>
          <w:lang w:val="es-ES"/>
        </w:rPr>
      </w:pPr>
      <w:r>
        <w:rPr>
          <w:b/>
          <w:bCs/>
          <w:noProof/>
          <w:lang w:val="es-ES"/>
        </w:rPr>
        <w:drawing>
          <wp:inline distT="0" distB="0" distL="0" distR="0" wp14:anchorId="3255493F" wp14:editId="155F953B">
            <wp:extent cx="247650" cy="247650"/>
            <wp:effectExtent l="0" t="0" r="0" b="0"/>
            <wp:docPr id="10" name="Gráfico 10"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47650" cy="247650"/>
                    </a:xfrm>
                    <a:prstGeom prst="rect">
                      <a:avLst/>
                    </a:prstGeom>
                  </pic:spPr>
                </pic:pic>
              </a:graphicData>
            </a:graphic>
          </wp:inline>
        </w:drawing>
      </w:r>
      <w:r w:rsidR="00520E2B" w:rsidRPr="00520E2B">
        <w:rPr>
          <w:b/>
          <w:bCs/>
          <w:lang w:val="es-ES"/>
        </w:rPr>
        <w:t>Sección Filtro de Búsqueda:</w:t>
      </w:r>
      <w:r w:rsidR="00520E2B">
        <w:rPr>
          <w:lang w:val="es-ES"/>
        </w:rPr>
        <w:t xml:space="preserve"> Se puede realizar la búsqueda de </w:t>
      </w:r>
      <w:r w:rsidR="00520E2B" w:rsidRPr="00520E2B">
        <w:rPr>
          <w:lang w:val="es-ES"/>
        </w:rPr>
        <w:t>Actividades de Catálogo de servicios</w:t>
      </w:r>
      <w:r w:rsidR="00520E2B">
        <w:rPr>
          <w:lang w:val="es-ES"/>
        </w:rPr>
        <w:t xml:space="preserve"> ingresando los criterios de búsqueda o haciendo uso las opciones de filtro. Luego de ingresar los criterios de búsqueda seleccionar “Buscar”.</w:t>
      </w:r>
      <w:r>
        <w:rPr>
          <w:lang w:val="es-ES"/>
        </w:rPr>
        <w:t xml:space="preserve"> T</w:t>
      </w:r>
      <w:r w:rsidR="00520E2B">
        <w:rPr>
          <w:lang w:val="es-ES"/>
        </w:rPr>
        <w:t>ambién se tiene la opción de eliminar los criterios de búsqueda haciendo uso de la opción “Limpiar”</w:t>
      </w:r>
      <w:r>
        <w:rPr>
          <w:lang w:val="es-ES"/>
        </w:rPr>
        <w:t>.</w:t>
      </w:r>
    </w:p>
    <w:p w14:paraId="76CBC8CD" w14:textId="77777777" w:rsidR="00870B8D" w:rsidRDefault="00870B8D" w:rsidP="00545277">
      <w:pPr>
        <w:keepNext/>
        <w:ind w:left="720"/>
      </w:pPr>
      <w:r>
        <w:rPr>
          <w:noProof/>
        </w:rPr>
        <w:lastRenderedPageBreak/>
        <w:drawing>
          <wp:inline distT="0" distB="0" distL="0" distR="0" wp14:anchorId="27B2E32A" wp14:editId="0EECBBA6">
            <wp:extent cx="4953761" cy="1752600"/>
            <wp:effectExtent l="19050" t="19050" r="18415" b="19050"/>
            <wp:docPr id="1169907573" name="Imagen 116990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9170" cy="1758052"/>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5D38471" w14:textId="5A62752F" w:rsidR="00520E2B" w:rsidRDefault="00870B8D" w:rsidP="00545277">
      <w:pPr>
        <w:pStyle w:val="Descripcin"/>
        <w:jc w:val="center"/>
        <w:rPr>
          <w:lang w:val="es-ES"/>
        </w:rPr>
      </w:pPr>
      <w:bookmarkStart w:id="97" w:name="_Toc163122611"/>
      <w:r>
        <w:t xml:space="preserve">Imagen </w:t>
      </w:r>
      <w:r>
        <w:fldChar w:fldCharType="begin"/>
      </w:r>
      <w:r>
        <w:instrText xml:space="preserve"> SEQ Imagen \* ARABIC </w:instrText>
      </w:r>
      <w:r>
        <w:fldChar w:fldCharType="separate"/>
      </w:r>
      <w:r w:rsidR="00B02023">
        <w:rPr>
          <w:noProof/>
        </w:rPr>
        <w:t>9</w:t>
      </w:r>
      <w:r>
        <w:fldChar w:fldCharType="end"/>
      </w:r>
      <w:r>
        <w:t>: Sección Búsqueda Catálogos de Servicios</w:t>
      </w:r>
      <w:bookmarkEnd w:id="97"/>
    </w:p>
    <w:p w14:paraId="042A421D" w14:textId="017771B2" w:rsidR="00520E2B" w:rsidRPr="009E7C96" w:rsidRDefault="00520E2B" w:rsidP="00EE69E5">
      <w:pPr>
        <w:pStyle w:val="Prrafodelista"/>
        <w:numPr>
          <w:ilvl w:val="0"/>
          <w:numId w:val="24"/>
        </w:numPr>
        <w:rPr>
          <w:rFonts w:cs="Times New Roman"/>
          <w:sz w:val="22"/>
          <w:lang w:val="es-ES" w:eastAsia="es-ES"/>
        </w:rPr>
      </w:pPr>
      <w:r w:rsidRPr="009E7C96">
        <w:rPr>
          <w:rFonts w:cs="Times New Roman"/>
          <w:sz w:val="22"/>
          <w:lang w:val="es-ES" w:eastAsia="es-ES"/>
        </w:rPr>
        <w:t xml:space="preserve">Filtros de </w:t>
      </w:r>
      <w:r w:rsidR="009E7C96" w:rsidRPr="009E7C96">
        <w:rPr>
          <w:rFonts w:cs="Times New Roman"/>
          <w:sz w:val="22"/>
          <w:lang w:val="es-ES" w:eastAsia="es-ES"/>
        </w:rPr>
        <w:t>búsqueda: Se puede filt</w:t>
      </w:r>
      <w:r w:rsidR="00FE169A">
        <w:rPr>
          <w:rFonts w:cs="Times New Roman"/>
          <w:sz w:val="22"/>
          <w:lang w:val="es-ES" w:eastAsia="es-ES"/>
        </w:rPr>
        <w:t>r</w:t>
      </w:r>
      <w:r w:rsidR="009E7C96" w:rsidRPr="009E7C96">
        <w:rPr>
          <w:rFonts w:cs="Times New Roman"/>
          <w:sz w:val="22"/>
          <w:lang w:val="es-ES" w:eastAsia="es-ES"/>
        </w:rPr>
        <w:t>ar por Catálogo PNC, Tipo de servicio y modalidad.</w:t>
      </w:r>
    </w:p>
    <w:p w14:paraId="7ABC1190" w14:textId="33D7A06D" w:rsidR="009E7C96" w:rsidRPr="009E7C96" w:rsidRDefault="00FE169A" w:rsidP="00EE69E5">
      <w:pPr>
        <w:pStyle w:val="Prrafodelista"/>
        <w:numPr>
          <w:ilvl w:val="0"/>
          <w:numId w:val="24"/>
        </w:numPr>
        <w:rPr>
          <w:rFonts w:cs="Times New Roman"/>
          <w:sz w:val="22"/>
          <w:lang w:val="es-ES" w:eastAsia="es-ES"/>
        </w:rPr>
      </w:pPr>
      <w:r w:rsidRPr="00FE169A">
        <w:rPr>
          <w:rFonts w:cs="Times New Roman"/>
          <w:sz w:val="22"/>
          <w:bdr w:val="single" w:sz="12" w:space="0" w:color="CC0000"/>
          <w:lang w:val="es-ES" w:eastAsia="es-ES"/>
        </w:rPr>
        <w:t xml:space="preserve"> </w:t>
      </w:r>
      <w:proofErr w:type="gramStart"/>
      <w:r w:rsidR="009E7C96" w:rsidRPr="00FE169A">
        <w:rPr>
          <w:rFonts w:cs="Times New Roman"/>
          <w:sz w:val="22"/>
          <w:bdr w:val="single" w:sz="12" w:space="0" w:color="CC0000"/>
          <w:lang w:val="es-ES" w:eastAsia="es-ES"/>
        </w:rPr>
        <w:t>Buscar</w:t>
      </w:r>
      <w:r>
        <w:rPr>
          <w:rFonts w:cs="Times New Roman"/>
          <w:sz w:val="22"/>
          <w:bdr w:val="single" w:sz="12" w:space="0" w:color="CC0000"/>
          <w:lang w:val="es-ES" w:eastAsia="es-ES"/>
        </w:rPr>
        <w:t xml:space="preserve"> </w:t>
      </w:r>
      <w:r>
        <w:rPr>
          <w:rFonts w:cs="Times New Roman"/>
          <w:sz w:val="22"/>
          <w:lang w:val="es-ES" w:eastAsia="es-ES"/>
        </w:rPr>
        <w:t xml:space="preserve"> </w:t>
      </w:r>
      <w:r w:rsidR="009E7C96" w:rsidRPr="009E7C96">
        <w:rPr>
          <w:rFonts w:cs="Times New Roman"/>
          <w:sz w:val="22"/>
          <w:lang w:val="es-ES" w:eastAsia="es-ES"/>
        </w:rPr>
        <w:t>:</w:t>
      </w:r>
      <w:proofErr w:type="gramEnd"/>
      <w:r w:rsidR="009E7C96" w:rsidRPr="009E7C96">
        <w:rPr>
          <w:rFonts w:cs="Times New Roman"/>
          <w:sz w:val="22"/>
          <w:lang w:val="es-ES" w:eastAsia="es-ES"/>
        </w:rPr>
        <w:t xml:space="preserve"> se hace uso para realizar la búsqueda, posterior al ingreso de un criterio</w:t>
      </w:r>
      <w:r w:rsidR="00545277">
        <w:rPr>
          <w:rFonts w:cs="Times New Roman"/>
          <w:sz w:val="22"/>
          <w:lang w:val="es-ES" w:eastAsia="es-ES"/>
        </w:rPr>
        <w:t xml:space="preserve"> de búsqueda.</w:t>
      </w:r>
    </w:p>
    <w:p w14:paraId="75553BBB" w14:textId="636DA615" w:rsidR="00AC4CD2" w:rsidRPr="00545277" w:rsidRDefault="00FE169A" w:rsidP="00545277">
      <w:pPr>
        <w:pStyle w:val="Prrafodelista"/>
        <w:numPr>
          <w:ilvl w:val="0"/>
          <w:numId w:val="24"/>
        </w:numPr>
        <w:rPr>
          <w:rFonts w:cs="Times New Roman"/>
          <w:sz w:val="22"/>
          <w:lang w:val="es-ES" w:eastAsia="es-ES"/>
        </w:rPr>
      </w:pPr>
      <w:r w:rsidRPr="00FE169A">
        <w:rPr>
          <w:rFonts w:cs="Times New Roman"/>
          <w:sz w:val="22"/>
          <w:bdr w:val="single" w:sz="12" w:space="0" w:color="CC0000"/>
          <w:lang w:val="es-ES" w:eastAsia="es-ES"/>
        </w:rPr>
        <w:t xml:space="preserve"> </w:t>
      </w:r>
      <w:proofErr w:type="gramStart"/>
      <w:r w:rsidR="009E7C96" w:rsidRPr="00FE169A">
        <w:rPr>
          <w:rFonts w:cs="Times New Roman"/>
          <w:sz w:val="22"/>
          <w:bdr w:val="single" w:sz="12" w:space="0" w:color="CC0000"/>
          <w:lang w:val="es-ES" w:eastAsia="es-ES"/>
        </w:rPr>
        <w:t>Limpiar</w:t>
      </w:r>
      <w:r>
        <w:rPr>
          <w:rFonts w:cs="Times New Roman"/>
          <w:sz w:val="22"/>
          <w:bdr w:val="single" w:sz="12" w:space="0" w:color="CC0000"/>
          <w:lang w:val="es-ES" w:eastAsia="es-ES"/>
        </w:rPr>
        <w:t xml:space="preserve"> </w:t>
      </w:r>
      <w:r>
        <w:rPr>
          <w:rFonts w:cs="Times New Roman"/>
          <w:sz w:val="22"/>
          <w:lang w:val="es-ES" w:eastAsia="es-ES"/>
        </w:rPr>
        <w:t xml:space="preserve"> </w:t>
      </w:r>
      <w:r w:rsidR="009E7C96" w:rsidRPr="009E7C96">
        <w:rPr>
          <w:rFonts w:cs="Times New Roman"/>
          <w:sz w:val="22"/>
          <w:lang w:val="es-ES" w:eastAsia="es-ES"/>
        </w:rPr>
        <w:t>:</w:t>
      </w:r>
      <w:proofErr w:type="gramEnd"/>
      <w:r w:rsidR="009E7C96" w:rsidRPr="009E7C96">
        <w:rPr>
          <w:rFonts w:cs="Times New Roman"/>
          <w:sz w:val="22"/>
          <w:lang w:val="es-ES" w:eastAsia="es-ES"/>
        </w:rPr>
        <w:t xml:space="preserve"> Elimina los criterios de búsqueda.</w:t>
      </w:r>
    </w:p>
    <w:p w14:paraId="219C8E5C" w14:textId="77777777" w:rsidR="00AC4CD2" w:rsidRDefault="00AC4CD2" w:rsidP="007B796E">
      <w:pPr>
        <w:ind w:left="720"/>
        <w:rPr>
          <w:lang w:val="es-ES"/>
        </w:rPr>
      </w:pPr>
    </w:p>
    <w:p w14:paraId="7E149906" w14:textId="546C826F" w:rsidR="005837A3" w:rsidRPr="00545277" w:rsidRDefault="005837A3" w:rsidP="005837A3">
      <w:pPr>
        <w:pStyle w:val="Ttulo1"/>
        <w:keepLines/>
        <w:numPr>
          <w:ilvl w:val="1"/>
          <w:numId w:val="19"/>
        </w:numPr>
        <w:spacing w:before="0" w:line="360" w:lineRule="auto"/>
        <w:contextualSpacing/>
        <w:rPr>
          <w:bCs/>
        </w:rPr>
      </w:pPr>
      <w:bookmarkStart w:id="98" w:name="_Toc167292039"/>
      <w:r w:rsidRPr="002546CC">
        <w:rPr>
          <w:rStyle w:val="Ttulo2Car"/>
          <w:b/>
          <w:bCs/>
        </w:rPr>
        <w:t>FUNCIONALIDAD</w:t>
      </w:r>
      <w:r w:rsidR="002546CC">
        <w:rPr>
          <w:rStyle w:val="Ttulo2Car"/>
          <w:b/>
          <w:bCs/>
          <w:lang w:val="es-ES"/>
        </w:rPr>
        <w:t xml:space="preserve"> 2:</w:t>
      </w:r>
      <w:r w:rsidRPr="002546CC">
        <w:rPr>
          <w:rStyle w:val="Ttulo2Car"/>
          <w:b/>
          <w:bCs/>
        </w:rPr>
        <w:t xml:space="preserve"> CAPACIDAD OPERATIVA</w:t>
      </w:r>
      <w:bookmarkEnd w:id="98"/>
    </w:p>
    <w:p w14:paraId="1831D919" w14:textId="3E3F301A" w:rsidR="00AC4CD2" w:rsidRPr="002546CC" w:rsidRDefault="005837A3" w:rsidP="002546CC">
      <w:pPr>
        <w:pStyle w:val="Ttulo3"/>
        <w:numPr>
          <w:ilvl w:val="2"/>
          <w:numId w:val="19"/>
        </w:numPr>
      </w:pPr>
      <w:bookmarkStart w:id="99" w:name="_Toc167292040"/>
      <w:r w:rsidRPr="002546CC">
        <w:t xml:space="preserve">Registrar </w:t>
      </w:r>
      <w:r w:rsidR="00AC4CD2" w:rsidRPr="002546CC">
        <w:t>Capacidad Operativa</w:t>
      </w:r>
      <w:r w:rsidRPr="002546CC">
        <w:t xml:space="preserve"> – OP UO</w:t>
      </w:r>
      <w:bookmarkEnd w:id="99"/>
    </w:p>
    <w:p w14:paraId="5CDE9065" w14:textId="594C9EDB" w:rsidR="001013B0" w:rsidRDefault="001013B0" w:rsidP="00AC4CD2">
      <w:pPr>
        <w:ind w:left="720"/>
        <w:rPr>
          <w:lang w:val="es-ES"/>
        </w:rPr>
      </w:pPr>
      <w:r>
        <w:rPr>
          <w:lang w:val="es-ES"/>
        </w:rPr>
        <w:t>En este apartado se explican detalladamente las tareas que puede realizar el usuario de planeamiento UO.</w:t>
      </w:r>
    </w:p>
    <w:p w14:paraId="0E0E299B" w14:textId="6B771D9C" w:rsidR="00AC4CD2" w:rsidRPr="005B7C41" w:rsidRDefault="00AC4CD2" w:rsidP="00AC4CD2">
      <w:pPr>
        <w:ind w:left="720"/>
        <w:rPr>
          <w:lang w:val="es-ES"/>
        </w:rPr>
      </w:pPr>
      <w:r>
        <w:rPr>
          <w:lang w:val="es-ES"/>
        </w:rPr>
        <w:t>En el menú del sistema PSC</w:t>
      </w:r>
      <w:r w:rsidR="001013B0">
        <w:rPr>
          <w:lang w:val="es-ES"/>
        </w:rPr>
        <w:t xml:space="preserve"> </w:t>
      </w:r>
    </w:p>
    <w:p w14:paraId="1947E83F" w14:textId="77777777" w:rsidR="00870B8D" w:rsidRDefault="00CE78FF" w:rsidP="00870B8D">
      <w:pPr>
        <w:keepNext/>
        <w:ind w:left="720"/>
      </w:pPr>
      <w:r>
        <w:rPr>
          <w:noProof/>
        </w:rPr>
        <w:drawing>
          <wp:anchor distT="0" distB="0" distL="114300" distR="114300" simplePos="0" relativeHeight="251716613" behindDoc="0" locked="0" layoutInCell="1" allowOverlap="1" wp14:anchorId="7F7E4596" wp14:editId="2AE78029">
            <wp:simplePos x="0" y="0"/>
            <wp:positionH relativeFrom="column">
              <wp:posOffset>826135</wp:posOffset>
            </wp:positionH>
            <wp:positionV relativeFrom="paragraph">
              <wp:posOffset>984416</wp:posOffset>
            </wp:positionV>
            <wp:extent cx="177152" cy="177152"/>
            <wp:effectExtent l="0" t="0" r="0" b="0"/>
            <wp:wrapNone/>
            <wp:docPr id="846310383" name="Gráfico 846310383"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7152" cy="177152"/>
                    </a:xfrm>
                    <a:prstGeom prst="rect">
                      <a:avLst/>
                    </a:prstGeom>
                  </pic:spPr>
                </pic:pic>
              </a:graphicData>
            </a:graphic>
            <wp14:sizeRelH relativeFrom="margin">
              <wp14:pctWidth>0</wp14:pctWidth>
            </wp14:sizeRelH>
            <wp14:sizeRelV relativeFrom="margin">
              <wp14:pctHeight>0</wp14:pctHeight>
            </wp14:sizeRelV>
          </wp:anchor>
        </w:drawing>
      </w:r>
      <w:r w:rsidR="00AC4CD2">
        <w:rPr>
          <w:noProof/>
        </w:rPr>
        <w:drawing>
          <wp:inline distT="0" distB="0" distL="0" distR="0" wp14:anchorId="444C520C" wp14:editId="0E2C68DC">
            <wp:extent cx="4972050" cy="2365304"/>
            <wp:effectExtent l="19050" t="19050" r="19050" b="16510"/>
            <wp:docPr id="1169907566" name="Imagen 116990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87479" cy="237264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FC68654" w14:textId="282D7910" w:rsidR="00AC4CD2" w:rsidRDefault="00870B8D" w:rsidP="007D2455">
      <w:pPr>
        <w:pStyle w:val="Descripcin"/>
        <w:jc w:val="center"/>
        <w:rPr>
          <w:lang w:val="es-ES"/>
        </w:rPr>
      </w:pPr>
      <w:bookmarkStart w:id="100" w:name="_Toc163122612"/>
      <w:r>
        <w:t xml:space="preserve">Imagen </w:t>
      </w:r>
      <w:r>
        <w:fldChar w:fldCharType="begin"/>
      </w:r>
      <w:r>
        <w:instrText xml:space="preserve"> SEQ Imagen \* ARABIC </w:instrText>
      </w:r>
      <w:r>
        <w:fldChar w:fldCharType="separate"/>
      </w:r>
      <w:r w:rsidR="00B02023">
        <w:rPr>
          <w:noProof/>
        </w:rPr>
        <w:t>10</w:t>
      </w:r>
      <w:r>
        <w:fldChar w:fldCharType="end"/>
      </w:r>
      <w:r>
        <w:t xml:space="preserve">: Acceso a Registrar </w:t>
      </w:r>
      <w:r w:rsidRPr="009F3DEB">
        <w:t>Capacidad Operativa – OP UO</w:t>
      </w:r>
      <w:bookmarkEnd w:id="100"/>
    </w:p>
    <w:p w14:paraId="5E1C3787" w14:textId="1367B0A4" w:rsidR="00AC4CD2" w:rsidRDefault="00AC4CD2" w:rsidP="00EE69E5">
      <w:pPr>
        <w:pStyle w:val="Prrafodelista"/>
        <w:numPr>
          <w:ilvl w:val="0"/>
          <w:numId w:val="25"/>
        </w:numPr>
        <w:rPr>
          <w:lang w:val="es-ES"/>
        </w:rPr>
      </w:pPr>
      <w:r>
        <w:rPr>
          <w:lang w:val="es-ES"/>
        </w:rPr>
        <w:t>El usuario deberá seleccionar “Capacidad Operativa”</w:t>
      </w:r>
    </w:p>
    <w:p w14:paraId="35AFF524" w14:textId="02BEEF23" w:rsidR="00AC4CD2" w:rsidRPr="00AC4CD2" w:rsidRDefault="00AC4CD2" w:rsidP="00EE69E5">
      <w:pPr>
        <w:pStyle w:val="Prrafodelista"/>
        <w:numPr>
          <w:ilvl w:val="0"/>
          <w:numId w:val="25"/>
        </w:numPr>
        <w:rPr>
          <w:lang w:val="es-ES"/>
        </w:rPr>
      </w:pPr>
      <w:r>
        <w:rPr>
          <w:lang w:val="es-ES"/>
        </w:rPr>
        <w:t>Elegir la opción “Registrar Capacidad Operativa - OP UO”.</w:t>
      </w:r>
    </w:p>
    <w:p w14:paraId="25A18C96" w14:textId="4B835AFA" w:rsidR="00AC4CD2" w:rsidRDefault="00AC4CD2" w:rsidP="00AC4CD2">
      <w:pPr>
        <w:ind w:left="720"/>
        <w:rPr>
          <w:lang w:val="es-ES"/>
        </w:rPr>
      </w:pPr>
      <w:r>
        <w:rPr>
          <w:lang w:val="es-ES"/>
        </w:rPr>
        <w:lastRenderedPageBreak/>
        <w:t>Se muestra el formulario “</w:t>
      </w:r>
      <w:r w:rsidRPr="00AC4CD2">
        <w:rPr>
          <w:lang w:val="es-ES"/>
        </w:rPr>
        <w:t>Determinar Capacidad Operativa - OP UO</w:t>
      </w:r>
      <w:r>
        <w:rPr>
          <w:lang w:val="es-ES"/>
        </w:rPr>
        <w:t>” con la lista de Capacidades Operativas.</w:t>
      </w:r>
    </w:p>
    <w:p w14:paraId="0C614F35" w14:textId="77777777" w:rsidR="00870B8D" w:rsidRDefault="006E3C17" w:rsidP="00870B8D">
      <w:pPr>
        <w:keepNext/>
        <w:ind w:left="720"/>
      </w:pPr>
      <w:r>
        <w:rPr>
          <w:noProof/>
        </w:rPr>
        <w:drawing>
          <wp:inline distT="0" distB="0" distL="0" distR="0" wp14:anchorId="3C64B073" wp14:editId="58BF69BB">
            <wp:extent cx="4991100" cy="2332113"/>
            <wp:effectExtent l="19050" t="19050" r="19050" b="11430"/>
            <wp:docPr id="1169907568" name="Imagen 116990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1707" cy="234641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022DAB02" w14:textId="49984373" w:rsidR="00AC4CD2" w:rsidRDefault="00870B8D" w:rsidP="00870B8D">
      <w:pPr>
        <w:pStyle w:val="Descripcin"/>
        <w:jc w:val="center"/>
        <w:rPr>
          <w:lang w:val="es-ES"/>
        </w:rPr>
      </w:pPr>
      <w:bookmarkStart w:id="101" w:name="_Toc163122613"/>
      <w:r>
        <w:t xml:space="preserve">Imagen </w:t>
      </w:r>
      <w:r>
        <w:fldChar w:fldCharType="begin"/>
      </w:r>
      <w:r>
        <w:instrText xml:space="preserve"> SEQ Imagen \* ARABIC </w:instrText>
      </w:r>
      <w:r>
        <w:fldChar w:fldCharType="separate"/>
      </w:r>
      <w:r w:rsidR="00B02023">
        <w:rPr>
          <w:noProof/>
        </w:rPr>
        <w:t>11</w:t>
      </w:r>
      <w:r>
        <w:fldChar w:fldCharType="end"/>
      </w:r>
      <w:r>
        <w:t xml:space="preserve">: Formulario Determinar </w:t>
      </w:r>
      <w:r w:rsidRPr="00825B27">
        <w:t>Capacidad Operativa – OP UO</w:t>
      </w:r>
      <w:bookmarkEnd w:id="101"/>
    </w:p>
    <w:p w14:paraId="5BFC8130" w14:textId="379D6172" w:rsidR="00AC4CD2" w:rsidRDefault="00842563" w:rsidP="00AC4CD2">
      <w:pPr>
        <w:ind w:left="720"/>
        <w:rPr>
          <w:lang w:val="es-ES"/>
        </w:rPr>
      </w:pPr>
      <w:r>
        <w:rPr>
          <w:b/>
          <w:bCs/>
          <w:noProof/>
          <w:lang w:val="es-ES"/>
        </w:rPr>
        <w:drawing>
          <wp:anchor distT="0" distB="0" distL="114300" distR="114300" simplePos="0" relativeHeight="251714565" behindDoc="0" locked="0" layoutInCell="1" allowOverlap="1" wp14:anchorId="7AFA0A48" wp14:editId="42481269">
            <wp:simplePos x="0" y="0"/>
            <wp:positionH relativeFrom="column">
              <wp:posOffset>319405</wp:posOffset>
            </wp:positionH>
            <wp:positionV relativeFrom="paragraph">
              <wp:posOffset>179070</wp:posOffset>
            </wp:positionV>
            <wp:extent cx="276225" cy="276225"/>
            <wp:effectExtent l="0" t="0" r="9525" b="9525"/>
            <wp:wrapNone/>
            <wp:docPr id="1169907572" name="Gráfico 1169907572"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07572" name="Gráfico 1169907572"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p>
    <w:p w14:paraId="3DAF7072" w14:textId="562E674C" w:rsidR="002A66EA" w:rsidRDefault="00842563" w:rsidP="009446C9">
      <w:pPr>
        <w:ind w:left="720"/>
        <w:rPr>
          <w:lang w:val="es-ES"/>
        </w:rPr>
      </w:pPr>
      <w:r>
        <w:rPr>
          <w:b/>
          <w:bCs/>
          <w:lang w:val="es-ES"/>
        </w:rPr>
        <w:t xml:space="preserve">  </w:t>
      </w:r>
      <w:r w:rsidR="00CE58C8">
        <w:rPr>
          <w:b/>
          <w:bCs/>
          <w:lang w:val="es-ES"/>
        </w:rPr>
        <w:t xml:space="preserve">  </w:t>
      </w:r>
      <w:r w:rsidR="00AC4CD2" w:rsidRPr="00842563">
        <w:rPr>
          <w:b/>
          <w:bCs/>
          <w:lang w:val="es-ES"/>
        </w:rPr>
        <w:t>Sección Filtro de Búsqueda:</w:t>
      </w:r>
      <w:r w:rsidR="00AC4CD2">
        <w:rPr>
          <w:lang w:val="es-ES"/>
        </w:rPr>
        <w:t xml:space="preserve"> Se </w:t>
      </w:r>
      <w:r w:rsidR="002A66EA">
        <w:rPr>
          <w:lang w:val="es-ES"/>
        </w:rPr>
        <w:t xml:space="preserve">puede </w:t>
      </w:r>
      <w:r w:rsidR="002A66EA" w:rsidRPr="002A66EA">
        <w:rPr>
          <w:lang w:val="es-ES"/>
        </w:rPr>
        <w:t>buscar Capacidades Operativas – OP UO utilizando los filtros disponibles</w:t>
      </w:r>
      <w:r w:rsidR="002A66EA">
        <w:rPr>
          <w:lang w:val="es-ES"/>
        </w:rPr>
        <w:t xml:space="preserve"> (</w:t>
      </w:r>
      <w:r w:rsidR="002A66EA" w:rsidRPr="00842563">
        <w:rPr>
          <w:b/>
          <w:bCs/>
          <w:lang w:val="es-ES"/>
        </w:rPr>
        <w:t>Ámbito UO</w:t>
      </w:r>
      <w:r>
        <w:rPr>
          <w:b/>
          <w:bCs/>
          <w:lang w:val="es-ES"/>
        </w:rPr>
        <w:t>*</w:t>
      </w:r>
      <w:r w:rsidR="002A66EA">
        <w:rPr>
          <w:lang w:val="es-ES"/>
        </w:rPr>
        <w:t>, Tipo Documento) e ingresando el número de documento.</w:t>
      </w:r>
    </w:p>
    <w:p w14:paraId="28D64278" w14:textId="04D9BF9B" w:rsidR="002A66EA" w:rsidRDefault="002A66EA" w:rsidP="002A66EA">
      <w:pPr>
        <w:ind w:left="720"/>
        <w:rPr>
          <w:lang w:val="es-ES"/>
        </w:rPr>
      </w:pPr>
      <w:r w:rsidRPr="002A66EA">
        <w:rPr>
          <w:lang w:val="es-ES"/>
        </w:rPr>
        <w:t xml:space="preserve">Luego </w:t>
      </w:r>
      <w:r w:rsidR="00842563">
        <w:rPr>
          <w:lang w:val="es-ES"/>
        </w:rPr>
        <w:t>ingresar</w:t>
      </w:r>
      <w:r w:rsidRPr="002A66EA">
        <w:rPr>
          <w:lang w:val="es-ES"/>
        </w:rPr>
        <w:t xml:space="preserve"> los criterios de búsqueda, ha</w:t>
      </w:r>
      <w:r>
        <w:rPr>
          <w:lang w:val="es-ES"/>
        </w:rPr>
        <w:t xml:space="preserve">cer </w:t>
      </w:r>
      <w:r w:rsidRPr="002A66EA">
        <w:rPr>
          <w:lang w:val="es-ES"/>
        </w:rPr>
        <w:t>clic en "Buscar".</w:t>
      </w:r>
    </w:p>
    <w:p w14:paraId="309859ED" w14:textId="77777777" w:rsidR="00DA4FFB" w:rsidRPr="002A66EA" w:rsidRDefault="00DA4FFB" w:rsidP="002A66EA">
      <w:pPr>
        <w:ind w:left="720"/>
        <w:rPr>
          <w:lang w:val="es-ES"/>
        </w:rPr>
      </w:pPr>
    </w:p>
    <w:p w14:paraId="3B58848C" w14:textId="3E64EDC0" w:rsidR="001557D0" w:rsidRPr="003366C3" w:rsidRDefault="00842563" w:rsidP="001013B0">
      <w:pPr>
        <w:ind w:left="992"/>
        <w:rPr>
          <w:b/>
          <w:bCs/>
          <w:i/>
          <w:iCs/>
          <w:lang w:val="es-ES"/>
        </w:rPr>
      </w:pPr>
      <w:r w:rsidRPr="003366C3">
        <w:rPr>
          <w:b/>
          <w:bCs/>
          <w:i/>
          <w:iCs/>
          <w:lang w:val="es-ES"/>
        </w:rPr>
        <w:t>Nota</w:t>
      </w:r>
      <w:r w:rsidR="00DA4FFB" w:rsidRPr="003366C3">
        <w:rPr>
          <w:b/>
          <w:bCs/>
          <w:i/>
          <w:iCs/>
          <w:lang w:val="es-ES"/>
        </w:rPr>
        <w:t xml:space="preserve"> </w:t>
      </w:r>
      <w:r w:rsidRPr="003366C3">
        <w:rPr>
          <w:b/>
          <w:bCs/>
          <w:i/>
          <w:iCs/>
          <w:lang w:val="es-ES"/>
        </w:rPr>
        <w:t xml:space="preserve">1: </w:t>
      </w:r>
      <w:r w:rsidR="00DA4FFB" w:rsidRPr="003366C3">
        <w:rPr>
          <w:i/>
          <w:iCs/>
          <w:lang w:val="es-ES"/>
        </w:rPr>
        <w:t>Para realizar la búsqueda, obligatoriamente se debe elegir un Ámbito UO.</w:t>
      </w:r>
    </w:p>
    <w:p w14:paraId="21BF0F79" w14:textId="77777777" w:rsidR="00870B8D" w:rsidRDefault="004B1075" w:rsidP="00870B8D">
      <w:pPr>
        <w:keepNext/>
        <w:ind w:left="720"/>
      </w:pPr>
      <w:r>
        <w:rPr>
          <w:noProof/>
        </w:rPr>
        <w:drawing>
          <wp:inline distT="0" distB="0" distL="0" distR="0" wp14:anchorId="13DE531A" wp14:editId="61F71A10">
            <wp:extent cx="4933950" cy="2319914"/>
            <wp:effectExtent l="19050" t="19050" r="19050" b="23495"/>
            <wp:docPr id="846310384" name="Imagen 84631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8158" cy="232659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EA65A74" w14:textId="63C932FB" w:rsidR="00DA4FFB" w:rsidRDefault="00870B8D" w:rsidP="00870B8D">
      <w:pPr>
        <w:pStyle w:val="Descripcin"/>
        <w:jc w:val="center"/>
        <w:rPr>
          <w:lang w:val="es-ES"/>
        </w:rPr>
      </w:pPr>
      <w:bookmarkStart w:id="102" w:name="_Toc163122614"/>
      <w:r>
        <w:t xml:space="preserve">Imagen </w:t>
      </w:r>
      <w:r>
        <w:fldChar w:fldCharType="begin"/>
      </w:r>
      <w:r>
        <w:instrText xml:space="preserve"> SEQ Imagen \* ARABIC </w:instrText>
      </w:r>
      <w:r>
        <w:fldChar w:fldCharType="separate"/>
      </w:r>
      <w:r w:rsidR="00B02023">
        <w:rPr>
          <w:noProof/>
        </w:rPr>
        <w:t>12</w:t>
      </w:r>
      <w:r>
        <w:fldChar w:fldCharType="end"/>
      </w:r>
      <w:r>
        <w:t xml:space="preserve">: Sección búsqueda </w:t>
      </w:r>
      <w:r w:rsidRPr="00A12118">
        <w:t>Capacidad Operativa – OP UO</w:t>
      </w:r>
      <w:bookmarkEnd w:id="102"/>
    </w:p>
    <w:p w14:paraId="60F14E2F" w14:textId="204D7AAF" w:rsidR="00AC4CD2" w:rsidRDefault="00AC4CD2" w:rsidP="00EE69E5">
      <w:pPr>
        <w:pStyle w:val="Prrafodelista"/>
        <w:numPr>
          <w:ilvl w:val="0"/>
          <w:numId w:val="26"/>
        </w:numPr>
        <w:rPr>
          <w:rFonts w:cs="Times New Roman"/>
          <w:sz w:val="22"/>
          <w:lang w:val="es-ES" w:eastAsia="es-ES"/>
        </w:rPr>
      </w:pPr>
      <w:r w:rsidRPr="009E7C96">
        <w:rPr>
          <w:rFonts w:cs="Times New Roman"/>
          <w:sz w:val="22"/>
          <w:lang w:val="es-ES" w:eastAsia="es-ES"/>
        </w:rPr>
        <w:t xml:space="preserve">Filtros de búsqueda: </w:t>
      </w:r>
    </w:p>
    <w:p w14:paraId="0ABD9933" w14:textId="17F170C0" w:rsidR="002A66EA" w:rsidRPr="002A66EA" w:rsidRDefault="002A66EA" w:rsidP="00EE69E5">
      <w:pPr>
        <w:pStyle w:val="Prrafodelista"/>
        <w:numPr>
          <w:ilvl w:val="0"/>
          <w:numId w:val="27"/>
        </w:numPr>
        <w:rPr>
          <w:rFonts w:cs="Times New Roman"/>
          <w:sz w:val="22"/>
          <w:lang w:val="es-ES" w:eastAsia="es-ES"/>
        </w:rPr>
      </w:pPr>
      <w:r w:rsidRPr="00842563">
        <w:rPr>
          <w:rFonts w:cs="Times New Roman"/>
          <w:b/>
          <w:bCs/>
          <w:sz w:val="22"/>
          <w:lang w:val="es-ES" w:eastAsia="es-ES"/>
        </w:rPr>
        <w:t>Ámbito UO</w:t>
      </w:r>
      <w:r w:rsidR="009446C9">
        <w:rPr>
          <w:rFonts w:cs="Times New Roman"/>
          <w:sz w:val="22"/>
          <w:lang w:val="es-ES" w:eastAsia="es-ES"/>
        </w:rPr>
        <w:t xml:space="preserve"> </w:t>
      </w:r>
      <w:r w:rsidR="009446C9" w:rsidRPr="009446C9">
        <w:rPr>
          <w:rFonts w:cs="Times New Roman"/>
          <w:b/>
          <w:bCs/>
          <w:sz w:val="22"/>
          <w:lang w:val="es-ES" w:eastAsia="es-ES"/>
        </w:rPr>
        <w:t>(Campo Obligatorio)</w:t>
      </w:r>
      <w:r w:rsidRPr="009446C9">
        <w:rPr>
          <w:rFonts w:cs="Times New Roman"/>
          <w:sz w:val="22"/>
          <w:lang w:val="es-ES" w:eastAsia="es-ES"/>
        </w:rPr>
        <w:t>:</w:t>
      </w:r>
      <w:r w:rsidRPr="002A66EA">
        <w:rPr>
          <w:rFonts w:cs="Times New Roman"/>
          <w:sz w:val="22"/>
          <w:lang w:val="es-ES" w:eastAsia="es-ES"/>
        </w:rPr>
        <w:t xml:space="preserve"> Filtra por la unidad orgánic</w:t>
      </w:r>
      <w:r w:rsidR="00842563">
        <w:rPr>
          <w:rFonts w:cs="Times New Roman"/>
          <w:sz w:val="22"/>
          <w:lang w:val="es-ES" w:eastAsia="es-ES"/>
        </w:rPr>
        <w:t>a.</w:t>
      </w:r>
    </w:p>
    <w:p w14:paraId="26AB0069" w14:textId="1032BA28" w:rsidR="002A66EA" w:rsidRPr="002A66EA" w:rsidRDefault="002A66EA" w:rsidP="00EE69E5">
      <w:pPr>
        <w:pStyle w:val="Prrafodelista"/>
        <w:numPr>
          <w:ilvl w:val="0"/>
          <w:numId w:val="27"/>
        </w:numPr>
        <w:rPr>
          <w:rFonts w:cs="Times New Roman"/>
          <w:sz w:val="22"/>
          <w:lang w:val="es-ES" w:eastAsia="es-ES"/>
        </w:rPr>
      </w:pPr>
      <w:r w:rsidRPr="002A66EA">
        <w:rPr>
          <w:rFonts w:cs="Times New Roman"/>
          <w:sz w:val="22"/>
          <w:lang w:val="es-ES" w:eastAsia="es-ES"/>
        </w:rPr>
        <w:t>Tipo Documento: Filtra por el tipo de documento</w:t>
      </w:r>
    </w:p>
    <w:p w14:paraId="576851DB" w14:textId="1E84098F" w:rsidR="002A66EA" w:rsidRPr="009E7C96" w:rsidRDefault="002A66EA" w:rsidP="00EE69E5">
      <w:pPr>
        <w:pStyle w:val="Prrafodelista"/>
        <w:numPr>
          <w:ilvl w:val="0"/>
          <w:numId w:val="27"/>
        </w:numPr>
        <w:rPr>
          <w:rFonts w:cs="Times New Roman"/>
          <w:sz w:val="22"/>
          <w:lang w:val="es-ES" w:eastAsia="es-ES"/>
        </w:rPr>
      </w:pPr>
      <w:r w:rsidRPr="002A66EA">
        <w:rPr>
          <w:rFonts w:cs="Times New Roman"/>
          <w:sz w:val="22"/>
          <w:lang w:val="es-ES" w:eastAsia="es-ES"/>
        </w:rPr>
        <w:lastRenderedPageBreak/>
        <w:t xml:space="preserve">Documento: </w:t>
      </w:r>
      <w:r w:rsidR="009446C9">
        <w:rPr>
          <w:rFonts w:cs="Times New Roman"/>
          <w:sz w:val="22"/>
          <w:lang w:val="es-ES" w:eastAsia="es-ES"/>
        </w:rPr>
        <w:t xml:space="preserve">Permite registrar </w:t>
      </w:r>
      <w:r w:rsidRPr="002A66EA">
        <w:rPr>
          <w:rFonts w:cs="Times New Roman"/>
          <w:sz w:val="22"/>
          <w:lang w:val="es-ES" w:eastAsia="es-ES"/>
        </w:rPr>
        <w:t>el número o identificador del tipo documento seleccionado</w:t>
      </w:r>
    </w:p>
    <w:p w14:paraId="24513EA9" w14:textId="152D54F7" w:rsidR="00AC4CD2" w:rsidRPr="009E7C96" w:rsidRDefault="00FC19C6" w:rsidP="00EE69E5">
      <w:pPr>
        <w:pStyle w:val="Prrafodelista"/>
        <w:numPr>
          <w:ilvl w:val="0"/>
          <w:numId w:val="26"/>
        </w:numPr>
        <w:rPr>
          <w:rFonts w:cs="Times New Roman"/>
          <w:sz w:val="22"/>
          <w:lang w:val="es-ES" w:eastAsia="es-ES"/>
        </w:rPr>
      </w:pPr>
      <w:r w:rsidRPr="009A5371">
        <w:rPr>
          <w:rFonts w:cs="Times New Roman"/>
          <w:sz w:val="22"/>
          <w:bdr w:val="single" w:sz="12" w:space="0" w:color="CC0000"/>
          <w:lang w:val="es-ES" w:eastAsia="es-ES"/>
        </w:rPr>
        <w:t xml:space="preserve"> </w:t>
      </w:r>
      <w:proofErr w:type="gramStart"/>
      <w:r w:rsidR="005248BA" w:rsidRPr="009A5371">
        <w:rPr>
          <w:rFonts w:cs="Times New Roman"/>
          <w:sz w:val="22"/>
          <w:bdr w:val="single" w:sz="12" w:space="0" w:color="CC0000"/>
          <w:lang w:val="es-ES" w:eastAsia="es-ES"/>
        </w:rPr>
        <w:t>Buscar</w:t>
      </w:r>
      <w:r w:rsidR="002F2244">
        <w:rPr>
          <w:rFonts w:cs="Times New Roman"/>
          <w:sz w:val="22"/>
          <w:bdr w:val="single" w:sz="12" w:space="0" w:color="CC0000"/>
          <w:lang w:val="es-ES" w:eastAsia="es-ES"/>
        </w:rPr>
        <w:t xml:space="preserve"> </w:t>
      </w:r>
      <w:r>
        <w:rPr>
          <w:rFonts w:cs="Times New Roman"/>
          <w:sz w:val="22"/>
          <w:lang w:val="es-ES" w:eastAsia="es-ES"/>
        </w:rPr>
        <w:t>:</w:t>
      </w:r>
      <w:proofErr w:type="gramEnd"/>
      <w:r w:rsidR="00AC4CD2" w:rsidRPr="009E7C96">
        <w:rPr>
          <w:rFonts w:cs="Times New Roman"/>
          <w:sz w:val="22"/>
          <w:lang w:val="es-ES" w:eastAsia="es-ES"/>
        </w:rPr>
        <w:t xml:space="preserve"> </w:t>
      </w:r>
      <w:r w:rsidR="009446C9">
        <w:rPr>
          <w:rFonts w:cs="Times New Roman"/>
          <w:sz w:val="22"/>
          <w:lang w:val="es-ES" w:eastAsia="es-ES"/>
        </w:rPr>
        <w:t>S</w:t>
      </w:r>
      <w:r w:rsidR="00AC4CD2" w:rsidRPr="009E7C96">
        <w:rPr>
          <w:rFonts w:cs="Times New Roman"/>
          <w:sz w:val="22"/>
          <w:lang w:val="es-ES" w:eastAsia="es-ES"/>
        </w:rPr>
        <w:t>e hace uso para realizar la búsqueda, posterior al ingreso de un criterio</w:t>
      </w:r>
      <w:r w:rsidR="003366C3">
        <w:rPr>
          <w:rFonts w:cs="Times New Roman"/>
          <w:sz w:val="22"/>
          <w:lang w:val="es-ES" w:eastAsia="es-ES"/>
        </w:rPr>
        <w:t xml:space="preserve"> de búsqueda.</w:t>
      </w:r>
    </w:p>
    <w:p w14:paraId="5BDDAE36" w14:textId="4B4F98A0" w:rsidR="00AC4CD2" w:rsidRPr="009E7C96" w:rsidRDefault="00FC19C6" w:rsidP="00EE69E5">
      <w:pPr>
        <w:pStyle w:val="Prrafodelista"/>
        <w:numPr>
          <w:ilvl w:val="0"/>
          <w:numId w:val="26"/>
        </w:numPr>
        <w:rPr>
          <w:rFonts w:cs="Times New Roman"/>
          <w:sz w:val="22"/>
          <w:lang w:val="es-ES" w:eastAsia="es-ES"/>
        </w:rPr>
      </w:pPr>
      <w:r w:rsidRPr="009A5371">
        <w:rPr>
          <w:rFonts w:cs="Times New Roman"/>
          <w:sz w:val="22"/>
          <w:bdr w:val="single" w:sz="12" w:space="0" w:color="CC0000"/>
          <w:lang w:val="es-ES" w:eastAsia="es-ES"/>
        </w:rPr>
        <w:t xml:space="preserve"> </w:t>
      </w:r>
      <w:proofErr w:type="gramStart"/>
      <w:r w:rsidR="005248BA" w:rsidRPr="009A5371">
        <w:rPr>
          <w:rFonts w:cs="Times New Roman"/>
          <w:sz w:val="22"/>
          <w:bdr w:val="single" w:sz="12" w:space="0" w:color="CC0000"/>
          <w:lang w:val="es-ES" w:eastAsia="es-ES"/>
        </w:rPr>
        <w:t>Limpiar</w:t>
      </w:r>
      <w:r w:rsidR="009A5371">
        <w:rPr>
          <w:rFonts w:cs="Times New Roman"/>
          <w:sz w:val="22"/>
          <w:bdr w:val="single" w:sz="12" w:space="0" w:color="CC0000"/>
          <w:lang w:val="es-ES" w:eastAsia="es-ES"/>
        </w:rPr>
        <w:t xml:space="preserve"> </w:t>
      </w:r>
      <w:r>
        <w:rPr>
          <w:rFonts w:cs="Times New Roman"/>
          <w:sz w:val="22"/>
          <w:lang w:val="es-ES" w:eastAsia="es-ES"/>
        </w:rPr>
        <w:t>:</w:t>
      </w:r>
      <w:proofErr w:type="gramEnd"/>
      <w:r w:rsidR="00AC4CD2" w:rsidRPr="009E7C96">
        <w:rPr>
          <w:rFonts w:cs="Times New Roman"/>
          <w:sz w:val="22"/>
          <w:lang w:val="es-ES" w:eastAsia="es-ES"/>
        </w:rPr>
        <w:t xml:space="preserve"> </w:t>
      </w:r>
      <w:r w:rsidR="009446C9">
        <w:rPr>
          <w:rFonts w:cs="Times New Roman"/>
          <w:sz w:val="22"/>
          <w:lang w:val="es-ES" w:eastAsia="es-ES"/>
        </w:rPr>
        <w:t>Permite</w:t>
      </w:r>
      <w:r w:rsidR="009446C9" w:rsidRPr="009446C9">
        <w:rPr>
          <w:rFonts w:cs="Times New Roman"/>
          <w:sz w:val="22"/>
          <w:lang w:val="es-ES" w:eastAsia="es-ES"/>
        </w:rPr>
        <w:t xml:space="preserve"> eliminar los criterios de búsqueda y empezar de nuevo</w:t>
      </w:r>
      <w:r w:rsidR="009446C9">
        <w:rPr>
          <w:rFonts w:cs="Times New Roman"/>
          <w:sz w:val="22"/>
          <w:lang w:val="es-ES" w:eastAsia="es-ES"/>
        </w:rPr>
        <w:t>.</w:t>
      </w:r>
    </w:p>
    <w:p w14:paraId="60792AC6" w14:textId="7C5CA97E" w:rsidR="00AC4CD2" w:rsidRDefault="00AC4CD2" w:rsidP="00AC4CD2">
      <w:pPr>
        <w:ind w:left="720"/>
        <w:rPr>
          <w:lang w:val="es-ES"/>
        </w:rPr>
      </w:pPr>
    </w:p>
    <w:p w14:paraId="559ADE6A" w14:textId="735CA180" w:rsidR="00AC4CD2" w:rsidRPr="008467C3" w:rsidRDefault="001013B0" w:rsidP="008467C3">
      <w:pPr>
        <w:pStyle w:val="Ttulo3"/>
        <w:numPr>
          <w:ilvl w:val="0"/>
          <w:numId w:val="0"/>
        </w:numPr>
        <w:ind w:left="987" w:hanging="357"/>
        <w:rPr>
          <w:u w:val="single"/>
        </w:rPr>
      </w:pPr>
      <w:bookmarkStart w:id="103" w:name="_Toc167292041"/>
      <w:r w:rsidRPr="008467C3">
        <w:rPr>
          <w:u w:val="single"/>
        </w:rPr>
        <w:t>Ver Información del colaborador:</w:t>
      </w:r>
      <w:bookmarkEnd w:id="103"/>
    </w:p>
    <w:p w14:paraId="43ACA09D" w14:textId="3E8BE40D" w:rsidR="000F723E" w:rsidRDefault="000F723E" w:rsidP="00AC4CD2">
      <w:pPr>
        <w:ind w:left="630"/>
        <w:rPr>
          <w:lang w:val="es-ES"/>
        </w:rPr>
      </w:pPr>
      <w:r>
        <w:rPr>
          <w:lang w:val="es-ES"/>
        </w:rPr>
        <w:t>Para visualizar la información del colaborador se cuenta con dos opciones:</w:t>
      </w:r>
    </w:p>
    <w:p w14:paraId="17B890FB" w14:textId="64694412" w:rsidR="000F723E" w:rsidRPr="000F723E" w:rsidRDefault="000F723E" w:rsidP="00AC4CD2">
      <w:pPr>
        <w:ind w:left="630"/>
        <w:rPr>
          <w:b/>
          <w:bCs/>
          <w:u w:val="single"/>
          <w:lang w:val="es-ES"/>
        </w:rPr>
      </w:pPr>
      <w:r w:rsidRPr="000F723E">
        <w:rPr>
          <w:b/>
          <w:bCs/>
          <w:lang w:val="es-ES"/>
        </w:rPr>
        <w:t>Opción 1:</w:t>
      </w:r>
    </w:p>
    <w:p w14:paraId="2301FC8A" w14:textId="77777777" w:rsidR="00870B8D" w:rsidRDefault="000F723E" w:rsidP="00870B8D">
      <w:pPr>
        <w:keepNext/>
        <w:ind w:left="720"/>
      </w:pPr>
      <w:r>
        <w:rPr>
          <w:noProof/>
        </w:rPr>
        <w:drawing>
          <wp:anchor distT="0" distB="0" distL="114300" distR="114300" simplePos="0" relativeHeight="251718661" behindDoc="0" locked="0" layoutInCell="1" allowOverlap="1" wp14:anchorId="5664DC39" wp14:editId="5FAFC26F">
            <wp:simplePos x="0" y="0"/>
            <wp:positionH relativeFrom="margin">
              <wp:align>right</wp:align>
            </wp:positionH>
            <wp:positionV relativeFrom="paragraph">
              <wp:posOffset>939495</wp:posOffset>
            </wp:positionV>
            <wp:extent cx="177152" cy="177152"/>
            <wp:effectExtent l="0" t="0" r="0" b="0"/>
            <wp:wrapNone/>
            <wp:docPr id="846310386" name="Gráfico 846310386"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7152" cy="177152"/>
                    </a:xfrm>
                    <a:prstGeom prst="rect">
                      <a:avLst/>
                    </a:prstGeom>
                  </pic:spPr>
                </pic:pic>
              </a:graphicData>
            </a:graphic>
            <wp14:sizeRelH relativeFrom="margin">
              <wp14:pctWidth>0</wp14:pctWidth>
            </wp14:sizeRelH>
            <wp14:sizeRelV relativeFrom="margin">
              <wp14:pctHeight>0</wp14:pctHeight>
            </wp14:sizeRelV>
          </wp:anchor>
        </w:drawing>
      </w:r>
      <w:r w:rsidR="00D226CD">
        <w:rPr>
          <w:noProof/>
        </w:rPr>
        <w:drawing>
          <wp:inline distT="0" distB="0" distL="0" distR="0" wp14:anchorId="268BE2E9" wp14:editId="74C3085E">
            <wp:extent cx="4965405" cy="2362728"/>
            <wp:effectExtent l="19050" t="19050" r="26035" b="19050"/>
            <wp:docPr id="846310385" name="Imagen 84631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65405" cy="236272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44D5157" w14:textId="3A6976CD" w:rsidR="00407876" w:rsidRDefault="00870B8D" w:rsidP="00870B8D">
      <w:pPr>
        <w:pStyle w:val="Descripcin"/>
        <w:jc w:val="center"/>
        <w:rPr>
          <w:lang w:val="es-ES"/>
        </w:rPr>
      </w:pPr>
      <w:bookmarkStart w:id="104" w:name="_Toc163122615"/>
      <w:r>
        <w:t xml:space="preserve">Imagen </w:t>
      </w:r>
      <w:r>
        <w:fldChar w:fldCharType="begin"/>
      </w:r>
      <w:r>
        <w:instrText xml:space="preserve"> SEQ Imagen \* ARABIC </w:instrText>
      </w:r>
      <w:r>
        <w:fldChar w:fldCharType="separate"/>
      </w:r>
      <w:r w:rsidR="00B02023">
        <w:rPr>
          <w:noProof/>
        </w:rPr>
        <w:t>13</w:t>
      </w:r>
      <w:r>
        <w:fldChar w:fldCharType="end"/>
      </w:r>
      <w:r>
        <w:t xml:space="preserve">: Sección Búsqueda </w:t>
      </w:r>
      <w:r w:rsidRPr="0038147B">
        <w:t>Ver Información del colaborador</w:t>
      </w:r>
      <w:r>
        <w:t>-Opción 1</w:t>
      </w:r>
      <w:bookmarkEnd w:id="104"/>
    </w:p>
    <w:p w14:paraId="106E08E0" w14:textId="43EAE45F" w:rsidR="00D226CD" w:rsidRDefault="000F723E" w:rsidP="009F48A5">
      <w:pPr>
        <w:ind w:left="720"/>
        <w:jc w:val="left"/>
        <w:rPr>
          <w:lang w:val="es-ES"/>
        </w:rPr>
      </w:pPr>
      <w:r>
        <w:rPr>
          <w:lang w:val="es-ES"/>
        </w:rPr>
        <w:t>P</w:t>
      </w:r>
      <w:r w:rsidR="00D226CD">
        <w:rPr>
          <w:lang w:val="es-ES"/>
        </w:rPr>
        <w:t>rimer</w:t>
      </w:r>
      <w:r w:rsidR="00AB52FD">
        <w:rPr>
          <w:lang w:val="es-ES"/>
        </w:rPr>
        <w:t>o</w:t>
      </w:r>
      <w:r w:rsidR="00D226CD">
        <w:rPr>
          <w:lang w:val="es-ES"/>
        </w:rPr>
        <w:t xml:space="preserve"> debe seleccionar un registro de la lista y</w:t>
      </w:r>
      <w:r>
        <w:rPr>
          <w:lang w:val="es-ES"/>
        </w:rPr>
        <w:t xml:space="preserve"> en </w:t>
      </w:r>
      <w:r w:rsidR="002A47A2">
        <w:rPr>
          <w:lang w:val="es-ES"/>
        </w:rPr>
        <w:t>el desplegable</w:t>
      </w:r>
      <w:r w:rsidR="002A47A2">
        <w:rPr>
          <w:noProof/>
          <w:lang w:val="es-ES"/>
        </w:rPr>
        <w:drawing>
          <wp:inline distT="0" distB="0" distL="0" distR="0" wp14:anchorId="13584051" wp14:editId="7924FB80">
            <wp:extent cx="159026" cy="159026"/>
            <wp:effectExtent l="0" t="0" r="0" b="0"/>
            <wp:docPr id="814168225" name="Gráfico 814168225"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25" name="Gráfico 814168225" descr="Engranaje único con relleno sólido"/>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flipV="1">
                      <a:off x="0" y="0"/>
                      <a:ext cx="165778" cy="165778"/>
                    </a:xfrm>
                    <a:prstGeom prst="rect">
                      <a:avLst/>
                    </a:prstGeom>
                  </pic:spPr>
                </pic:pic>
              </a:graphicData>
            </a:graphic>
          </wp:inline>
        </w:drawing>
      </w:r>
      <w:r>
        <w:rPr>
          <w:lang w:val="es-ES"/>
        </w:rPr>
        <w:t>Acciones</w:t>
      </w:r>
      <w:r w:rsidR="00D226CD">
        <w:rPr>
          <w:lang w:val="es-ES"/>
        </w:rPr>
        <w:t xml:space="preserve"> hacer clic en “Ver Información del colaborador”</w:t>
      </w:r>
    </w:p>
    <w:p w14:paraId="3DD77AE3" w14:textId="77777777" w:rsidR="008467C3" w:rsidRDefault="008467C3" w:rsidP="009F48A5">
      <w:pPr>
        <w:ind w:left="720"/>
        <w:jc w:val="left"/>
        <w:rPr>
          <w:lang w:val="es-ES"/>
        </w:rPr>
      </w:pPr>
    </w:p>
    <w:p w14:paraId="2469CAE9" w14:textId="099A061E" w:rsidR="00B15D02" w:rsidRPr="00B15D02" w:rsidRDefault="00FA50EA" w:rsidP="00B15D02">
      <w:pPr>
        <w:ind w:left="720"/>
        <w:jc w:val="left"/>
        <w:rPr>
          <w:b/>
          <w:bCs/>
          <w:lang w:val="es-ES"/>
        </w:rPr>
      </w:pPr>
      <w:r w:rsidRPr="000F723E">
        <w:rPr>
          <w:b/>
          <w:bCs/>
          <w:lang w:val="es-ES"/>
        </w:rPr>
        <w:t>Opción 2:</w:t>
      </w:r>
    </w:p>
    <w:p w14:paraId="2B92C977" w14:textId="77777777" w:rsidR="00870B8D" w:rsidRDefault="00FA50EA" w:rsidP="00870B8D">
      <w:pPr>
        <w:keepNext/>
        <w:ind w:left="720"/>
      </w:pPr>
      <w:r>
        <w:rPr>
          <w:b/>
          <w:bCs/>
          <w:noProof/>
          <w:lang w:val="es-ES"/>
        </w:rPr>
        <w:lastRenderedPageBreak/>
        <mc:AlternateContent>
          <mc:Choice Requires="wpg">
            <w:drawing>
              <wp:inline distT="0" distB="0" distL="0" distR="0" wp14:anchorId="1E0CE27B" wp14:editId="4B683AA7">
                <wp:extent cx="4981575" cy="2347595"/>
                <wp:effectExtent l="19050" t="19050" r="28575" b="14605"/>
                <wp:docPr id="70165001" name="Grupo 70165001"/>
                <wp:cNvGraphicFramePr/>
                <a:graphic xmlns:a="http://schemas.openxmlformats.org/drawingml/2006/main">
                  <a:graphicData uri="http://schemas.microsoft.com/office/word/2010/wordprocessingGroup">
                    <wpg:wgp>
                      <wpg:cNvGrpSpPr/>
                      <wpg:grpSpPr>
                        <a:xfrm>
                          <a:off x="0" y="0"/>
                          <a:ext cx="4981575" cy="2347595"/>
                          <a:chOff x="0" y="0"/>
                          <a:chExt cx="4981575" cy="2347595"/>
                        </a:xfrm>
                      </wpg:grpSpPr>
                      <pic:pic xmlns:pic="http://schemas.openxmlformats.org/drawingml/2006/picture">
                        <pic:nvPicPr>
                          <pic:cNvPr id="846310398" name="Imagen 84631039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81575" cy="2347595"/>
                          </a:xfrm>
                          <a:prstGeom prst="rect">
                            <a:avLst/>
                          </a:prstGeom>
                          <a:ln w="3175" cap="sq" cmpd="thickThin">
                            <a:solidFill>
                              <a:srgbClr val="000000"/>
                            </a:solidFill>
                            <a:prstDash val="solid"/>
                            <a:miter lim="800000"/>
                          </a:ln>
                          <a:effectLst>
                            <a:innerShdw blurRad="76200">
                              <a:srgbClr val="000000"/>
                            </a:innerShdw>
                          </a:effectLst>
                        </pic:spPr>
                      </pic:pic>
                      <wps:wsp>
                        <wps:cNvPr id="70165008" name="Gráfico 814168208" descr="Mano con dedo índice apuntando a la derecha con relleno sólido"/>
                        <wps:cNvSpPr/>
                        <wps:spPr>
                          <a:xfrm rot="16200000">
                            <a:off x="4579886" y="1234237"/>
                            <a:ext cx="154463" cy="103013"/>
                          </a:xfrm>
                          <a:custGeom>
                            <a:avLst/>
                            <a:gdLst>
                              <a:gd name="connsiteX0" fmla="*/ 145269 w 154463"/>
                              <a:gd name="connsiteY0" fmla="*/ 25782 h 103013"/>
                              <a:gd name="connsiteX1" fmla="*/ 54246 w 154463"/>
                              <a:gd name="connsiteY1" fmla="*/ 25782 h 103013"/>
                              <a:gd name="connsiteX2" fmla="*/ 88265 w 154463"/>
                              <a:gd name="connsiteY2" fmla="*/ 18242 h 103013"/>
                              <a:gd name="connsiteX3" fmla="*/ 95253 w 154463"/>
                              <a:gd name="connsiteY3" fmla="*/ 7209 h 103013"/>
                              <a:gd name="connsiteX4" fmla="*/ 84220 w 154463"/>
                              <a:gd name="connsiteY4" fmla="*/ 221 h 103013"/>
                              <a:gd name="connsiteX5" fmla="*/ 34570 w 154463"/>
                              <a:gd name="connsiteY5" fmla="*/ 11255 h 103013"/>
                              <a:gd name="connsiteX6" fmla="*/ 29422 w 154463"/>
                              <a:gd name="connsiteY6" fmla="*/ 14748 h 103013"/>
                              <a:gd name="connsiteX7" fmla="*/ 13791 w 154463"/>
                              <a:gd name="connsiteY7" fmla="*/ 34976 h 103013"/>
                              <a:gd name="connsiteX8" fmla="*/ 0 w 154463"/>
                              <a:gd name="connsiteY8" fmla="*/ 34976 h 103013"/>
                              <a:gd name="connsiteX9" fmla="*/ 0 w 154463"/>
                              <a:gd name="connsiteY9" fmla="*/ 88303 h 103013"/>
                              <a:gd name="connsiteX10" fmla="*/ 9194 w 154463"/>
                              <a:gd name="connsiteY10" fmla="*/ 88303 h 103013"/>
                              <a:gd name="connsiteX11" fmla="*/ 47810 w 154463"/>
                              <a:gd name="connsiteY11" fmla="*/ 103013 h 103013"/>
                              <a:gd name="connsiteX12" fmla="*/ 80910 w 154463"/>
                              <a:gd name="connsiteY12" fmla="*/ 103013 h 103013"/>
                              <a:gd name="connsiteX13" fmla="*/ 91943 w 154463"/>
                              <a:gd name="connsiteY13" fmla="*/ 91980 h 103013"/>
                              <a:gd name="connsiteX14" fmla="*/ 89001 w 154463"/>
                              <a:gd name="connsiteY14" fmla="*/ 84625 h 103013"/>
                              <a:gd name="connsiteX15" fmla="*/ 90104 w 154463"/>
                              <a:gd name="connsiteY15" fmla="*/ 84625 h 103013"/>
                              <a:gd name="connsiteX16" fmla="*/ 101137 w 154463"/>
                              <a:gd name="connsiteY16" fmla="*/ 73592 h 103013"/>
                              <a:gd name="connsiteX17" fmla="*/ 98011 w 154463"/>
                              <a:gd name="connsiteY17" fmla="*/ 65869 h 103013"/>
                              <a:gd name="connsiteX18" fmla="*/ 106654 w 154463"/>
                              <a:gd name="connsiteY18" fmla="*/ 55203 h 103013"/>
                              <a:gd name="connsiteX19" fmla="*/ 95620 w 154463"/>
                              <a:gd name="connsiteY19" fmla="*/ 44170 h 103013"/>
                              <a:gd name="connsiteX20" fmla="*/ 145269 w 154463"/>
                              <a:gd name="connsiteY20" fmla="*/ 44170 h 103013"/>
                              <a:gd name="connsiteX21" fmla="*/ 154464 w 154463"/>
                              <a:gd name="connsiteY21" fmla="*/ 34976 h 103013"/>
                              <a:gd name="connsiteX22" fmla="*/ 145269 w 154463"/>
                              <a:gd name="connsiteY22" fmla="*/ 25782 h 103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4463" h="103013">
                                <a:moveTo>
                                  <a:pt x="145269" y="25782"/>
                                </a:moveTo>
                                <a:lnTo>
                                  <a:pt x="54246" y="25782"/>
                                </a:lnTo>
                                <a:lnTo>
                                  <a:pt x="88265" y="18242"/>
                                </a:lnTo>
                                <a:cubicBezTo>
                                  <a:pt x="93230" y="17139"/>
                                  <a:pt x="96356" y="12174"/>
                                  <a:pt x="95253" y="7209"/>
                                </a:cubicBezTo>
                                <a:cubicBezTo>
                                  <a:pt x="94149" y="2244"/>
                                  <a:pt x="89184" y="-882"/>
                                  <a:pt x="84220" y="221"/>
                                </a:cubicBezTo>
                                <a:lnTo>
                                  <a:pt x="34570" y="11255"/>
                                </a:lnTo>
                                <a:cubicBezTo>
                                  <a:pt x="32732" y="11806"/>
                                  <a:pt x="30893" y="12910"/>
                                  <a:pt x="29422" y="14748"/>
                                </a:cubicBezTo>
                                <a:lnTo>
                                  <a:pt x="13791" y="34976"/>
                                </a:lnTo>
                                <a:lnTo>
                                  <a:pt x="0" y="34976"/>
                                </a:lnTo>
                                <a:lnTo>
                                  <a:pt x="0" y="88303"/>
                                </a:lnTo>
                                <a:lnTo>
                                  <a:pt x="9194" y="88303"/>
                                </a:lnTo>
                                <a:cubicBezTo>
                                  <a:pt x="22250" y="88303"/>
                                  <a:pt x="23170" y="103013"/>
                                  <a:pt x="47810" y="103013"/>
                                </a:cubicBezTo>
                                <a:cubicBezTo>
                                  <a:pt x="53695" y="103013"/>
                                  <a:pt x="73186" y="103013"/>
                                  <a:pt x="80910" y="103013"/>
                                </a:cubicBezTo>
                                <a:cubicBezTo>
                                  <a:pt x="86978" y="103013"/>
                                  <a:pt x="91943" y="98049"/>
                                  <a:pt x="91943" y="91980"/>
                                </a:cubicBezTo>
                                <a:cubicBezTo>
                                  <a:pt x="91943" y="89038"/>
                                  <a:pt x="90839" y="86464"/>
                                  <a:pt x="89001" y="84625"/>
                                </a:cubicBezTo>
                                <a:cubicBezTo>
                                  <a:pt x="89368" y="84625"/>
                                  <a:pt x="89736" y="84625"/>
                                  <a:pt x="90104" y="84625"/>
                                </a:cubicBezTo>
                                <a:cubicBezTo>
                                  <a:pt x="96172" y="84625"/>
                                  <a:pt x="101137" y="79660"/>
                                  <a:pt x="101137" y="73592"/>
                                </a:cubicBezTo>
                                <a:cubicBezTo>
                                  <a:pt x="101137" y="70650"/>
                                  <a:pt x="100034" y="67891"/>
                                  <a:pt x="98011" y="65869"/>
                                </a:cubicBezTo>
                                <a:cubicBezTo>
                                  <a:pt x="102976" y="64765"/>
                                  <a:pt x="106654" y="60352"/>
                                  <a:pt x="106654" y="55203"/>
                                </a:cubicBezTo>
                                <a:cubicBezTo>
                                  <a:pt x="106654" y="49135"/>
                                  <a:pt x="101689" y="44170"/>
                                  <a:pt x="95620" y="44170"/>
                                </a:cubicBezTo>
                                <a:lnTo>
                                  <a:pt x="145269" y="44170"/>
                                </a:lnTo>
                                <a:cubicBezTo>
                                  <a:pt x="150418" y="44170"/>
                                  <a:pt x="154464" y="40125"/>
                                  <a:pt x="154464" y="34976"/>
                                </a:cubicBezTo>
                                <a:cubicBezTo>
                                  <a:pt x="154464" y="29827"/>
                                  <a:pt x="150418" y="25782"/>
                                  <a:pt x="145269" y="25782"/>
                                </a:cubicBezTo>
                                <a:close/>
                              </a:path>
                            </a:pathLst>
                          </a:custGeom>
                          <a:solidFill>
                            <a:schemeClr val="accent4">
                              <a:lumMod val="60000"/>
                              <a:lumOff val="40000"/>
                            </a:schemeClr>
                          </a:solidFill>
                          <a:ln w="7454" cap="flat">
                            <a:solidFill>
                              <a:schemeClr val="dk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1C9AF2" id="Grupo 70165001" o:spid="_x0000_s1026" style="width:392.25pt;height:184.85pt;mso-position-horizontal-relative:char;mso-position-vertical-relative:line" coordsize="49815,2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46310398" o:spid="_x0000_s1027" type="#_x0000_t75" style="position:absolute;width:49815;height:2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" stroked="t" strokeweight=".25pt">
                  <v:stroke linestyle="thickThin" endcap="square"/>
                  <v:imagedata r:id="rId38" o:title=""/>
                  <v:path arrowok="t"/>
                </v:shape>
                <v:shape id="Gráfico 814168208" o:spid="_x0000_s1028" alt="Mano con dedo índice apuntando a la derecha con relleno sólido" style="position:absolute;left:45799;top:12342;width:1544;height:1030;rotation:-90;visibility:visible;mso-wrap-style:square;v-text-anchor:middle" coordsize="154463,10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" path="m145269,25782r-91023,l88265,18242v4965,-1103,8091,-6068,6988,-11033c94149,2244,89184,-882,84220,221l34570,11255v-1838,551,-3677,1655,-5148,3493l13791,34976,,34976,,88303r9194,c22250,88303,23170,103013,47810,103013v5885,,25376,,33100,c86978,103013,91943,98049,91943,91980v,-2942,-1104,-5516,-2942,-7355c89368,84625,89736,84625,90104,84625v6068,,11033,-4965,11033,-11033c101137,70650,100034,67891,98011,65869v4965,-1104,8643,-5517,8643,-10666c106654,49135,101689,44170,95620,44170r49649,c150418,44170,154464,40125,154464,34976v,-5149,-4046,-9194,-9195,-9194xe" fillcolor="#ffd966 [1943]" strokecolor="black [3200]" strokeweight=".20706mm">
                  <v:stroke joinstyle="miter"/>
                  <v:path arrowok="t" o:connecttype="custom" o:connectlocs="145269,25782;54246,25782;88265,18242;95253,7209;84220,221;34570,11255;29422,14748;13791,34976;0,34976;0,88303;9194,88303;47810,103013;80910,103013;91943,91980;89001,84625;90104,84625;101137,73592;98011,65869;106654,55203;95620,44170;145269,44170;154464,34976;145269,25782" o:connectangles="0,0,0,0,0,0,0,0,0,0,0,0,0,0,0,0,0,0,0,0,0,0,0"/>
                </v:shape>
                <w10:anchorlock/>
              </v:group>
            </w:pict>
          </mc:Fallback>
        </mc:AlternateContent>
      </w:r>
    </w:p>
    <w:p w14:paraId="00B89802" w14:textId="525D8097" w:rsidR="002A47A2" w:rsidRDefault="00870B8D" w:rsidP="008467C3">
      <w:pPr>
        <w:pStyle w:val="Descripcin"/>
        <w:jc w:val="center"/>
        <w:rPr>
          <w:b/>
          <w:bCs/>
          <w:lang w:val="es-ES"/>
        </w:rPr>
      </w:pPr>
      <w:bookmarkStart w:id="105" w:name="_Toc163122616"/>
      <w:r>
        <w:t xml:space="preserve">Imagen </w:t>
      </w:r>
      <w:r>
        <w:fldChar w:fldCharType="begin"/>
      </w:r>
      <w:r>
        <w:instrText xml:space="preserve"> SEQ Imagen \* ARABIC </w:instrText>
      </w:r>
      <w:r>
        <w:fldChar w:fldCharType="separate"/>
      </w:r>
      <w:r w:rsidR="00B02023">
        <w:rPr>
          <w:noProof/>
        </w:rPr>
        <w:t>14</w:t>
      </w:r>
      <w:r>
        <w:fldChar w:fldCharType="end"/>
      </w:r>
      <w:r>
        <w:t>:</w:t>
      </w:r>
      <w:r w:rsidRPr="00330702">
        <w:t xml:space="preserve">Sección Búsqueda Ver Información del colaborador-Opción </w:t>
      </w:r>
      <w:r>
        <w:t>2</w:t>
      </w:r>
      <w:bookmarkEnd w:id="105"/>
    </w:p>
    <w:p w14:paraId="0A57DF67" w14:textId="5D6B5AAE" w:rsidR="002A47A2" w:rsidRDefault="002A47A2" w:rsidP="002A47A2">
      <w:pPr>
        <w:ind w:left="720"/>
        <w:rPr>
          <w:lang w:val="es-ES"/>
        </w:rPr>
      </w:pPr>
      <w:r>
        <w:rPr>
          <w:lang w:val="es-ES"/>
        </w:rPr>
        <w:t>Primeramente, debe seleccionar un registro de la lista y en la columna Acciones hacer clic en</w:t>
      </w:r>
      <w:r w:rsidRPr="002A47A2">
        <w:rPr>
          <w:noProof/>
        </w:rPr>
        <w:t xml:space="preserve"> </w:t>
      </w:r>
      <w:r>
        <w:rPr>
          <w:noProof/>
        </w:rPr>
        <w:drawing>
          <wp:inline distT="0" distB="0" distL="0" distR="0" wp14:anchorId="1A041051" wp14:editId="6C5DDBA3">
            <wp:extent cx="142875" cy="161925"/>
            <wp:effectExtent l="0" t="0" r="9525" b="9525"/>
            <wp:docPr id="814168209" name="Imagen 81416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875" cy="161925"/>
                    </a:xfrm>
                    <a:prstGeom prst="rect">
                      <a:avLst/>
                    </a:prstGeom>
                  </pic:spPr>
                </pic:pic>
              </a:graphicData>
            </a:graphic>
          </wp:inline>
        </w:drawing>
      </w:r>
      <w:r>
        <w:rPr>
          <w:lang w:val="es-ES"/>
        </w:rPr>
        <w:t xml:space="preserve">  “Ver Información del colaborador”.</w:t>
      </w:r>
    </w:p>
    <w:p w14:paraId="715FF591" w14:textId="041748AC" w:rsidR="000F723E" w:rsidRDefault="000F723E" w:rsidP="007B796E">
      <w:pPr>
        <w:ind w:left="720"/>
        <w:rPr>
          <w:b/>
          <w:bCs/>
          <w:lang w:val="es-ES"/>
        </w:rPr>
      </w:pPr>
    </w:p>
    <w:p w14:paraId="022876C1" w14:textId="6488758A" w:rsidR="00D41E2E" w:rsidRDefault="008467C3" w:rsidP="007B796E">
      <w:pPr>
        <w:ind w:left="720"/>
        <w:rPr>
          <w:lang w:val="es-ES"/>
        </w:rPr>
      </w:pPr>
      <w:r>
        <w:rPr>
          <w:lang w:val="es-ES"/>
        </w:rPr>
        <w:t>Luego</w:t>
      </w:r>
      <w:r w:rsidR="00D41E2E">
        <w:rPr>
          <w:lang w:val="es-ES"/>
        </w:rPr>
        <w:t xml:space="preserve"> se desplegará el siguiente formulario: </w:t>
      </w:r>
    </w:p>
    <w:p w14:paraId="330747E9" w14:textId="77777777" w:rsidR="00A75415" w:rsidRDefault="00D41E2E" w:rsidP="00A75415">
      <w:pPr>
        <w:keepNext/>
        <w:ind w:left="720"/>
      </w:pPr>
      <w:r>
        <w:rPr>
          <w:noProof/>
          <w:lang w:val="es-ES"/>
        </w:rPr>
        <mc:AlternateContent>
          <mc:Choice Requires="wpg">
            <w:drawing>
              <wp:inline distT="0" distB="0" distL="0" distR="0" wp14:anchorId="6C32A16F" wp14:editId="67BFE569">
                <wp:extent cx="4937760" cy="3172570"/>
                <wp:effectExtent l="19050" t="19050" r="15240" b="27940"/>
                <wp:docPr id="814168238" name="Grupo 814168238"/>
                <wp:cNvGraphicFramePr/>
                <a:graphic xmlns:a="http://schemas.openxmlformats.org/drawingml/2006/main">
                  <a:graphicData uri="http://schemas.microsoft.com/office/word/2010/wordprocessingGroup">
                    <wpg:wgp>
                      <wpg:cNvGrpSpPr/>
                      <wpg:grpSpPr>
                        <a:xfrm>
                          <a:off x="0" y="0"/>
                          <a:ext cx="4937760" cy="3172570"/>
                          <a:chOff x="0" y="0"/>
                          <a:chExt cx="5400675" cy="3616104"/>
                        </a:xfrm>
                      </wpg:grpSpPr>
                      <pic:pic xmlns:pic="http://schemas.openxmlformats.org/drawingml/2006/picture">
                        <pic:nvPicPr>
                          <pic:cNvPr id="814168237" name="Imagen 81416823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2433099"/>
                            <a:ext cx="5400675" cy="1183005"/>
                          </a:xfrm>
                          <a:prstGeom prst="rect">
                            <a:avLst/>
                          </a:prstGeom>
                          <a:ln>
                            <a:solidFill>
                              <a:schemeClr val="accent4">
                                <a:lumMod val="50000"/>
                              </a:schemeClr>
                            </a:solidFill>
                          </a:ln>
                        </pic:spPr>
                      </pic:pic>
                      <pic:pic xmlns:pic="http://schemas.openxmlformats.org/drawingml/2006/picture">
                        <pic:nvPicPr>
                          <pic:cNvPr id="814168232" name="Imagen 81416823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675" cy="2433320"/>
                          </a:xfrm>
                          <a:prstGeom prst="rect">
                            <a:avLst/>
                          </a:prstGeom>
                          <a:ln>
                            <a:solidFill>
                              <a:schemeClr val="accent4">
                                <a:lumMod val="50000"/>
                              </a:schemeClr>
                            </a:solidFill>
                          </a:ln>
                        </pic:spPr>
                      </pic:pic>
                    </wpg:wgp>
                  </a:graphicData>
                </a:graphic>
              </wp:inline>
            </w:drawing>
          </mc:Choice>
          <mc:Fallback>
            <w:pict>
              <v:group w14:anchorId="3F378187" id="Grupo 814168238" o:spid="_x0000_s1026" style="width:388.8pt;height:249.8pt;mso-position-horizontal-relative:char;mso-position-vertical-relative:line" coordsize="54006,36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">
                <v:shape id="Imagen 814168237" o:spid="_x0000_s1027" type="#_x0000_t75" style="position:absolute;top:24330;width:54006;height:1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" stroked="t" strokecolor="#7f5f00 [1607]">
                  <v:imagedata r:id="rId42" o:title=""/>
                  <v:path arrowok="t"/>
                </v:shape>
                <v:shape id="Imagen 814168232" o:spid="_x0000_s1028" type="#_x0000_t75" style="position:absolute;width:54006;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" stroked="t" strokecolor="#7f5f00 [1607]">
                  <v:imagedata r:id="rId43" o:title=""/>
                  <v:path arrowok="t"/>
                </v:shape>
                <w10:anchorlock/>
              </v:group>
            </w:pict>
          </mc:Fallback>
        </mc:AlternateContent>
      </w:r>
    </w:p>
    <w:p w14:paraId="15E33783" w14:textId="0EC132D0" w:rsidR="00D41E2E" w:rsidRDefault="00A75415" w:rsidP="00A75415">
      <w:pPr>
        <w:pStyle w:val="Descripcin"/>
        <w:jc w:val="center"/>
        <w:rPr>
          <w:lang w:val="es-ES"/>
        </w:rPr>
      </w:pPr>
      <w:bookmarkStart w:id="106" w:name="_Toc163122617"/>
      <w:r>
        <w:t xml:space="preserve">Imagen </w:t>
      </w:r>
      <w:r>
        <w:fldChar w:fldCharType="begin"/>
      </w:r>
      <w:r>
        <w:instrText xml:space="preserve"> SEQ Imagen \* ARABIC </w:instrText>
      </w:r>
      <w:r>
        <w:fldChar w:fldCharType="separate"/>
      </w:r>
      <w:r w:rsidR="00B02023">
        <w:rPr>
          <w:noProof/>
        </w:rPr>
        <w:t>15</w:t>
      </w:r>
      <w:r>
        <w:fldChar w:fldCharType="end"/>
      </w:r>
      <w:r>
        <w:t xml:space="preserve">: Formulario </w:t>
      </w:r>
      <w:r w:rsidRPr="007B16D1">
        <w:t>Ver Información del colaborador</w:t>
      </w:r>
      <w:bookmarkEnd w:id="106"/>
    </w:p>
    <w:p w14:paraId="4C19CABB" w14:textId="7498A407" w:rsidR="00D41E2E" w:rsidRDefault="00D41E2E" w:rsidP="00D41E2E">
      <w:pPr>
        <w:ind w:left="720"/>
        <w:rPr>
          <w:lang w:val="es-ES"/>
        </w:rPr>
      </w:pPr>
      <w:r>
        <w:rPr>
          <w:lang w:val="es-ES"/>
        </w:rPr>
        <w:t>En el formulario “Ver Información del colaborador” se visualiza información de Capacidad Operativa</w:t>
      </w:r>
      <w:r w:rsidR="008E3495">
        <w:rPr>
          <w:lang w:val="es-ES"/>
        </w:rPr>
        <w:t>:</w:t>
      </w:r>
    </w:p>
    <w:p w14:paraId="0EC662B8" w14:textId="44426B76" w:rsidR="00D41E2E" w:rsidRDefault="00D41E2E" w:rsidP="00EE69E5">
      <w:pPr>
        <w:pStyle w:val="Prrafodelista"/>
        <w:numPr>
          <w:ilvl w:val="0"/>
          <w:numId w:val="28"/>
        </w:numPr>
        <w:rPr>
          <w:lang w:val="es-ES"/>
        </w:rPr>
      </w:pPr>
      <w:r>
        <w:rPr>
          <w:lang w:val="es-ES"/>
        </w:rPr>
        <w:t>Información de Integrante</w:t>
      </w:r>
      <w:r w:rsidR="008E3495">
        <w:rPr>
          <w:lang w:val="es-ES"/>
        </w:rPr>
        <w:t xml:space="preserve">: Nombres, sexo, numero de documento, nivel académico, profesión, grado académico, condición laboral, cargo, costo HH, código CGR, fecha de ingreso y cese. </w:t>
      </w:r>
    </w:p>
    <w:p w14:paraId="22DBD25C" w14:textId="4697510E" w:rsidR="00D41E2E" w:rsidRDefault="00705FBE" w:rsidP="00EE69E5">
      <w:pPr>
        <w:pStyle w:val="Prrafodelista"/>
        <w:numPr>
          <w:ilvl w:val="0"/>
          <w:numId w:val="28"/>
        </w:numPr>
        <w:rPr>
          <w:lang w:val="es-ES"/>
        </w:rPr>
      </w:pPr>
      <w:proofErr w:type="gramStart"/>
      <w:r>
        <w:rPr>
          <w:lang w:val="es-ES"/>
        </w:rPr>
        <w:lastRenderedPageBreak/>
        <w:t>Datos jefe</w:t>
      </w:r>
      <w:proofErr w:type="gramEnd"/>
      <w:r w:rsidR="00D41E2E">
        <w:rPr>
          <w:lang w:val="es-ES"/>
        </w:rPr>
        <w:t xml:space="preserve"> de OCI</w:t>
      </w:r>
      <w:r w:rsidR="008E3495">
        <w:rPr>
          <w:lang w:val="es-ES"/>
        </w:rPr>
        <w:t>: Modalidad de designación, documento designación y fecha de designación</w:t>
      </w:r>
    </w:p>
    <w:p w14:paraId="0C826029" w14:textId="1ED99FB3" w:rsidR="00D41E2E" w:rsidRDefault="008E3495" w:rsidP="00EE69E5">
      <w:pPr>
        <w:pStyle w:val="Prrafodelista"/>
        <w:numPr>
          <w:ilvl w:val="0"/>
          <w:numId w:val="28"/>
        </w:numPr>
        <w:rPr>
          <w:lang w:val="es-ES"/>
        </w:rPr>
      </w:pPr>
      <w:r>
        <w:rPr>
          <w:lang w:val="es-ES"/>
        </w:rPr>
        <w:t>Datos del acceso: Email.</w:t>
      </w:r>
    </w:p>
    <w:p w14:paraId="1DD052F2" w14:textId="0BFE5AC2" w:rsidR="008E3495" w:rsidRPr="00D41E2E" w:rsidRDefault="008E3495" w:rsidP="00EE69E5">
      <w:pPr>
        <w:pStyle w:val="Prrafodelista"/>
        <w:numPr>
          <w:ilvl w:val="0"/>
          <w:numId w:val="28"/>
        </w:numPr>
        <w:rPr>
          <w:lang w:val="es-ES"/>
        </w:rPr>
      </w:pPr>
      <w:r>
        <w:rPr>
          <w:lang w:val="es-ES"/>
        </w:rPr>
        <w:t>Se muestra</w:t>
      </w:r>
      <w:r w:rsidR="008467C3">
        <w:rPr>
          <w:lang w:val="es-ES"/>
        </w:rPr>
        <w:t xml:space="preserve"> el</w:t>
      </w:r>
      <w:r>
        <w:rPr>
          <w:lang w:val="es-ES"/>
        </w:rPr>
        <w:t xml:space="preserve"> botón “cancelar” para cerrar el formulario.</w:t>
      </w:r>
    </w:p>
    <w:p w14:paraId="5E6526E1" w14:textId="32956025" w:rsidR="000F723E" w:rsidRDefault="000F723E" w:rsidP="007B796E">
      <w:pPr>
        <w:ind w:left="720"/>
        <w:rPr>
          <w:b/>
          <w:bCs/>
          <w:lang w:val="es-ES"/>
        </w:rPr>
      </w:pPr>
    </w:p>
    <w:p w14:paraId="66019221" w14:textId="3DEB973D" w:rsidR="004C79AD" w:rsidRPr="008467C3" w:rsidRDefault="004C79AD" w:rsidP="008467C3">
      <w:pPr>
        <w:pStyle w:val="Ttulo3"/>
        <w:numPr>
          <w:ilvl w:val="0"/>
          <w:numId w:val="0"/>
        </w:numPr>
        <w:ind w:left="987" w:hanging="357"/>
        <w:rPr>
          <w:u w:val="single"/>
        </w:rPr>
      </w:pPr>
      <w:bookmarkStart w:id="107" w:name="_Toc167292042"/>
      <w:r w:rsidRPr="008467C3">
        <w:rPr>
          <w:u w:val="single"/>
        </w:rPr>
        <w:t>Deducciones:</w:t>
      </w:r>
      <w:bookmarkEnd w:id="107"/>
    </w:p>
    <w:p w14:paraId="5DFB7DD8" w14:textId="77777777" w:rsidR="008467C3" w:rsidRDefault="008467C3" w:rsidP="00B15D02">
      <w:pPr>
        <w:ind w:left="630"/>
        <w:rPr>
          <w:lang w:val="es-ES"/>
        </w:rPr>
      </w:pPr>
      <w:r w:rsidRPr="008467C3">
        <w:rPr>
          <w:lang w:val="es-ES"/>
        </w:rPr>
        <w:t>Existen dos opciones para acceder al apartado donde se realizan las deducciones:</w:t>
      </w:r>
    </w:p>
    <w:p w14:paraId="28C815E6" w14:textId="5C770B5B" w:rsidR="00B15D02" w:rsidRPr="00B15D02" w:rsidRDefault="004C79AD" w:rsidP="00B15D02">
      <w:pPr>
        <w:ind w:left="630"/>
        <w:rPr>
          <w:b/>
          <w:bCs/>
          <w:lang w:val="es-ES"/>
        </w:rPr>
      </w:pPr>
      <w:r w:rsidRPr="000F723E">
        <w:rPr>
          <w:b/>
          <w:bCs/>
          <w:lang w:val="es-ES"/>
        </w:rPr>
        <w:t>Opción 1:</w:t>
      </w:r>
    </w:p>
    <w:p w14:paraId="3887E079" w14:textId="77777777" w:rsidR="00A75415" w:rsidRDefault="004C79AD" w:rsidP="00A75415">
      <w:pPr>
        <w:keepNext/>
        <w:ind w:left="720"/>
      </w:pPr>
      <w:r>
        <w:rPr>
          <w:noProof/>
        </w:rPr>
        <w:drawing>
          <wp:anchor distT="0" distB="0" distL="114300" distR="114300" simplePos="0" relativeHeight="251724805" behindDoc="0" locked="0" layoutInCell="1" allowOverlap="1" wp14:anchorId="07C320FF" wp14:editId="47D0EE3F">
            <wp:simplePos x="0" y="0"/>
            <wp:positionH relativeFrom="margin">
              <wp:align>right</wp:align>
            </wp:positionH>
            <wp:positionV relativeFrom="paragraph">
              <wp:posOffset>1233722</wp:posOffset>
            </wp:positionV>
            <wp:extent cx="177152" cy="177152"/>
            <wp:effectExtent l="0" t="0" r="0" b="0"/>
            <wp:wrapNone/>
            <wp:docPr id="814168252" name="Gráfico 81416825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7152" cy="177152"/>
                    </a:xfrm>
                    <a:prstGeom prst="rect">
                      <a:avLst/>
                    </a:prstGeom>
                  </pic:spPr>
                </pic:pic>
              </a:graphicData>
            </a:graphic>
          </wp:anchor>
        </w:drawing>
      </w:r>
      <w:r w:rsidR="00FA50EA">
        <w:rPr>
          <w:noProof/>
        </w:rPr>
        <w:drawing>
          <wp:inline distT="0" distB="0" distL="0" distR="0" wp14:anchorId="15C515C3" wp14:editId="3550BF74">
            <wp:extent cx="5039935" cy="2342487"/>
            <wp:effectExtent l="19050" t="19050" r="8890" b="20320"/>
            <wp:docPr id="70164999" name="Imagen 7016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5930" cy="235456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985049C" w14:textId="454EA49D" w:rsidR="00B15D02" w:rsidRDefault="00A75415" w:rsidP="00A75415">
      <w:pPr>
        <w:pStyle w:val="Descripcin"/>
        <w:jc w:val="center"/>
        <w:rPr>
          <w:lang w:val="es-ES"/>
        </w:rPr>
      </w:pPr>
      <w:bookmarkStart w:id="108" w:name="_Toc163122618"/>
      <w:r>
        <w:t xml:space="preserve">Imagen </w:t>
      </w:r>
      <w:r>
        <w:fldChar w:fldCharType="begin"/>
      </w:r>
      <w:r>
        <w:instrText xml:space="preserve"> SEQ Imagen \* ARABIC </w:instrText>
      </w:r>
      <w:r>
        <w:fldChar w:fldCharType="separate"/>
      </w:r>
      <w:r w:rsidR="00B02023">
        <w:rPr>
          <w:noProof/>
        </w:rPr>
        <w:t>16</w:t>
      </w:r>
      <w:r>
        <w:fldChar w:fldCharType="end"/>
      </w:r>
      <w:r>
        <w:t xml:space="preserve">: </w:t>
      </w:r>
      <w:r w:rsidRPr="00B309BB">
        <w:t>Deducciones</w:t>
      </w:r>
      <w:r>
        <w:t xml:space="preserve"> - Opción 1</w:t>
      </w:r>
      <w:bookmarkEnd w:id="108"/>
    </w:p>
    <w:p w14:paraId="04E71C3F" w14:textId="68AC73BB" w:rsidR="008467C3" w:rsidRDefault="008467C3" w:rsidP="008467C3">
      <w:pPr>
        <w:ind w:left="720"/>
        <w:jc w:val="left"/>
        <w:rPr>
          <w:lang w:val="es-ES"/>
        </w:rPr>
      </w:pPr>
      <w:r w:rsidRPr="008467C3">
        <w:rPr>
          <w:lang w:val="es-ES"/>
        </w:rPr>
        <w:t>Primero</w:t>
      </w:r>
      <w:r w:rsidR="000E758E">
        <w:rPr>
          <w:lang w:val="es-ES"/>
        </w:rPr>
        <w:t xml:space="preserve"> </w:t>
      </w:r>
      <w:r w:rsidRPr="008467C3">
        <w:rPr>
          <w:lang w:val="es-ES"/>
        </w:rPr>
        <w:t>debe seleccionar un registro de la lista y hacer clic en "Deducci</w:t>
      </w:r>
      <w:r>
        <w:rPr>
          <w:lang w:val="es-ES"/>
        </w:rPr>
        <w:t>ones</w:t>
      </w:r>
      <w:r w:rsidRPr="008467C3">
        <w:rPr>
          <w:lang w:val="es-ES"/>
        </w:rPr>
        <w:t xml:space="preserve">" en el desplegable </w:t>
      </w:r>
      <w:r w:rsidR="000E758E">
        <w:rPr>
          <w:noProof/>
          <w:lang w:val="es-ES"/>
        </w:rPr>
        <w:drawing>
          <wp:inline distT="0" distB="0" distL="0" distR="0" wp14:anchorId="3AE0C2CC" wp14:editId="75CD9370">
            <wp:extent cx="159026" cy="159026"/>
            <wp:effectExtent l="0" t="0" r="0" b="0"/>
            <wp:docPr id="13" name="Gráfico 814168255"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55" name="Gráfico 814168255" descr="Engranaje único con relleno sólido"/>
                    <pic:cNvPicPr/>
                  </pic:nvPicPr>
                  <pic:blipFill>
                    <a:blip r:embed="rId45" cstate="print">
                      <a:extLst>
                        <a:ext uri="{28A0092B-C50C-407E-A947-70E740481C1C}">
                          <a14:useLocalDpi xmlns:a14="http://schemas.microsoft.com/office/drawing/2010/main" val="0"/>
                        </a:ext>
                      </a:extLst>
                    </a:blip>
                    <a:stretch>
                      <a:fillRect/>
                    </a:stretch>
                  </pic:blipFill>
                  <pic:spPr>
                    <a:xfrm flipV="1">
                      <a:off x="0" y="0"/>
                      <a:ext cx="165778" cy="165778"/>
                    </a:xfrm>
                    <a:prstGeom prst="rect">
                      <a:avLst/>
                    </a:prstGeom>
                  </pic:spPr>
                </pic:pic>
              </a:graphicData>
            </a:graphic>
          </wp:inline>
        </w:drawing>
      </w:r>
      <w:r w:rsidRPr="008467C3">
        <w:rPr>
          <w:lang w:val="es-ES"/>
        </w:rPr>
        <w:t>"Acciones".</w:t>
      </w:r>
    </w:p>
    <w:p w14:paraId="4322CC98" w14:textId="290FAA8D" w:rsidR="004309A2" w:rsidRDefault="004C79AD" w:rsidP="004309A2">
      <w:pPr>
        <w:ind w:left="720"/>
        <w:rPr>
          <w:b/>
          <w:bCs/>
          <w:lang w:val="es-ES"/>
        </w:rPr>
      </w:pPr>
      <w:r w:rsidRPr="000F723E">
        <w:rPr>
          <w:b/>
          <w:bCs/>
          <w:lang w:val="es-ES"/>
        </w:rPr>
        <w:t>Opción 2:</w:t>
      </w:r>
    </w:p>
    <w:p w14:paraId="33C4D9CB" w14:textId="77777777" w:rsidR="00A75415" w:rsidRDefault="004309A2" w:rsidP="00A75415">
      <w:pPr>
        <w:keepNext/>
        <w:ind w:left="720"/>
      </w:pPr>
      <w:r>
        <w:rPr>
          <w:noProof/>
        </w:rPr>
        <w:drawing>
          <wp:anchor distT="0" distB="0" distL="114300" distR="114300" simplePos="0" relativeHeight="251723781" behindDoc="0" locked="0" layoutInCell="1" allowOverlap="1" wp14:anchorId="542BF50B" wp14:editId="6A9E28C5">
            <wp:simplePos x="0" y="0"/>
            <wp:positionH relativeFrom="margin">
              <wp:align>right</wp:align>
            </wp:positionH>
            <wp:positionV relativeFrom="paragraph">
              <wp:posOffset>1535538</wp:posOffset>
            </wp:positionV>
            <wp:extent cx="207033" cy="207033"/>
            <wp:effectExtent l="0" t="0" r="2540" b="2540"/>
            <wp:wrapNone/>
            <wp:docPr id="70164992" name="Gráfico 7016499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07033" cy="2070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A9FDA2" wp14:editId="508EFBC9">
            <wp:extent cx="5010150" cy="2323933"/>
            <wp:effectExtent l="19050" t="19050" r="19050" b="19685"/>
            <wp:docPr id="70165009" name="Imagen 7016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1737" cy="233394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E22AE1A" w14:textId="68212569" w:rsidR="004C79AD" w:rsidRDefault="00A75415" w:rsidP="000E758E">
      <w:pPr>
        <w:pStyle w:val="Descripcin"/>
        <w:jc w:val="center"/>
        <w:rPr>
          <w:b/>
          <w:bCs/>
          <w:lang w:val="es-ES"/>
        </w:rPr>
      </w:pPr>
      <w:bookmarkStart w:id="109" w:name="_Toc163122619"/>
      <w:r>
        <w:t xml:space="preserve">Imagen </w:t>
      </w:r>
      <w:r>
        <w:fldChar w:fldCharType="begin"/>
      </w:r>
      <w:r>
        <w:instrText xml:space="preserve"> SEQ Imagen \* ARABIC </w:instrText>
      </w:r>
      <w:r>
        <w:fldChar w:fldCharType="separate"/>
      </w:r>
      <w:r w:rsidR="00B02023">
        <w:rPr>
          <w:noProof/>
        </w:rPr>
        <w:t>17</w:t>
      </w:r>
      <w:r>
        <w:fldChar w:fldCharType="end"/>
      </w:r>
      <w:r>
        <w:t>:</w:t>
      </w:r>
      <w:r w:rsidRPr="00AC2C8A">
        <w:t xml:space="preserve"> Deducciones - Opción </w:t>
      </w:r>
      <w:r>
        <w:t>2</w:t>
      </w:r>
      <w:bookmarkEnd w:id="109"/>
    </w:p>
    <w:p w14:paraId="31744BFD" w14:textId="1F89993E" w:rsidR="004C79AD" w:rsidRPr="000E758E" w:rsidRDefault="000E758E" w:rsidP="000E758E">
      <w:pPr>
        <w:ind w:left="720"/>
        <w:jc w:val="left"/>
        <w:rPr>
          <w:lang w:val="es-ES"/>
        </w:rPr>
      </w:pPr>
      <w:r w:rsidRPr="008467C3">
        <w:rPr>
          <w:lang w:val="es-ES"/>
        </w:rPr>
        <w:lastRenderedPageBreak/>
        <w:t>Primero</w:t>
      </w:r>
      <w:r>
        <w:rPr>
          <w:lang w:val="es-ES"/>
        </w:rPr>
        <w:t xml:space="preserve"> </w:t>
      </w:r>
      <w:r w:rsidRPr="008467C3">
        <w:rPr>
          <w:lang w:val="es-ES"/>
        </w:rPr>
        <w:t xml:space="preserve">debe seleccionar un registro de la lista y </w:t>
      </w:r>
      <w:r w:rsidR="00761816">
        <w:rPr>
          <w:lang w:val="es-ES"/>
        </w:rPr>
        <w:t xml:space="preserve">en la columna acciones </w:t>
      </w:r>
      <w:r w:rsidRPr="008467C3">
        <w:rPr>
          <w:lang w:val="es-ES"/>
        </w:rPr>
        <w:t xml:space="preserve">hacer clic en </w:t>
      </w:r>
      <w:r w:rsidR="00761816">
        <w:rPr>
          <w:noProof/>
        </w:rPr>
        <w:drawing>
          <wp:inline distT="0" distB="0" distL="0" distR="0" wp14:anchorId="63CDF75E" wp14:editId="185E2F47">
            <wp:extent cx="171450" cy="171450"/>
            <wp:effectExtent l="0" t="0" r="0" b="0"/>
            <wp:docPr id="70165010" name="Imagen 7016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450" cy="171450"/>
                    </a:xfrm>
                    <a:prstGeom prst="rect">
                      <a:avLst/>
                    </a:prstGeom>
                  </pic:spPr>
                </pic:pic>
              </a:graphicData>
            </a:graphic>
          </wp:inline>
        </w:drawing>
      </w:r>
      <w:r w:rsidRPr="008467C3">
        <w:rPr>
          <w:lang w:val="es-ES"/>
        </w:rPr>
        <w:t>"Deducci</w:t>
      </w:r>
      <w:r>
        <w:rPr>
          <w:lang w:val="es-ES"/>
        </w:rPr>
        <w:t>ones</w:t>
      </w:r>
      <w:r w:rsidRPr="008467C3">
        <w:rPr>
          <w:lang w:val="es-ES"/>
        </w:rPr>
        <w:t>".</w:t>
      </w:r>
    </w:p>
    <w:p w14:paraId="498EDC11" w14:textId="5D6D1EB2" w:rsidR="00A046F2" w:rsidRDefault="004C79AD" w:rsidP="000E758E">
      <w:pPr>
        <w:ind w:left="720"/>
        <w:rPr>
          <w:lang w:val="es-ES"/>
        </w:rPr>
      </w:pPr>
      <w:r>
        <w:rPr>
          <w:lang w:val="es-ES"/>
        </w:rPr>
        <w:t xml:space="preserve">Seguidamente se desplegará el </w:t>
      </w:r>
      <w:r w:rsidR="00A046F2">
        <w:rPr>
          <w:lang w:val="es-ES"/>
        </w:rPr>
        <w:t>formulario “Deducciones”</w:t>
      </w:r>
      <w:r>
        <w:rPr>
          <w:lang w:val="es-ES"/>
        </w:rPr>
        <w:t xml:space="preserve">: </w:t>
      </w:r>
    </w:p>
    <w:p w14:paraId="4D450B7B" w14:textId="77777777" w:rsidR="00A75415" w:rsidRDefault="00A046F2" w:rsidP="00A75415">
      <w:pPr>
        <w:keepNext/>
        <w:ind w:left="720"/>
      </w:pPr>
      <w:r>
        <w:rPr>
          <w:noProof/>
          <w:lang w:val="es-ES"/>
        </w:rPr>
        <mc:AlternateContent>
          <mc:Choice Requires="wpg">
            <w:drawing>
              <wp:inline distT="0" distB="0" distL="0" distR="0" wp14:anchorId="3D7769AC" wp14:editId="704887CA">
                <wp:extent cx="5049078" cy="5128591"/>
                <wp:effectExtent l="0" t="0" r="0" b="0"/>
                <wp:docPr id="70165015" name="Grupo 70165015"/>
                <wp:cNvGraphicFramePr/>
                <a:graphic xmlns:a="http://schemas.openxmlformats.org/drawingml/2006/main">
                  <a:graphicData uri="http://schemas.microsoft.com/office/word/2010/wordprocessingGroup">
                    <wpg:wgp>
                      <wpg:cNvGrpSpPr/>
                      <wpg:grpSpPr>
                        <a:xfrm>
                          <a:off x="0" y="0"/>
                          <a:ext cx="5049078" cy="5128591"/>
                          <a:chOff x="0" y="0"/>
                          <a:chExt cx="5400675" cy="5211693"/>
                        </a:xfrm>
                      </wpg:grpSpPr>
                      <pic:pic xmlns:pic="http://schemas.openxmlformats.org/drawingml/2006/picture">
                        <pic:nvPicPr>
                          <pic:cNvPr id="70165011" name="Imagen 7016501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675" cy="3034665"/>
                          </a:xfrm>
                          <a:prstGeom prst="rect">
                            <a:avLst/>
                          </a:prstGeom>
                        </pic:spPr>
                      </pic:pic>
                      <pic:pic xmlns:pic="http://schemas.openxmlformats.org/drawingml/2006/picture">
                        <pic:nvPicPr>
                          <pic:cNvPr id="70165012" name="Imagen 7016501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3021496"/>
                            <a:ext cx="5400675" cy="1333500"/>
                          </a:xfrm>
                          <a:prstGeom prst="rect">
                            <a:avLst/>
                          </a:prstGeom>
                        </pic:spPr>
                      </pic:pic>
                      <pic:pic xmlns:pic="http://schemas.openxmlformats.org/drawingml/2006/picture">
                        <pic:nvPicPr>
                          <pic:cNvPr id="70165013" name="Imagen 7016501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4349363"/>
                            <a:ext cx="5400675" cy="862330"/>
                          </a:xfrm>
                          <a:prstGeom prst="rect">
                            <a:avLst/>
                          </a:prstGeom>
                        </pic:spPr>
                      </pic:pic>
                    </wpg:wgp>
                  </a:graphicData>
                </a:graphic>
              </wp:inline>
            </w:drawing>
          </mc:Choice>
          <mc:Fallback>
            <w:pict>
              <v:group w14:anchorId="5683F2D0" id="Grupo 70165015" o:spid="_x0000_s1026" style="width:397.55pt;height:403.85pt;mso-position-horizontal-relative:char;mso-position-vertical-relative:line" coordsize="54006,5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">
                <v:shape id="Imagen 70165011" o:spid="_x0000_s1027" type="#_x0000_t75" style="position:absolute;width:54006;height:30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">
                  <v:imagedata r:id="rId51" o:title=""/>
                </v:shape>
                <v:shape id="Imagen 70165012" o:spid="_x0000_s1028" type="#_x0000_t75" style="position:absolute;top:30214;width:5400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">
                  <v:imagedata r:id="rId52" o:title=""/>
                </v:shape>
                <v:shape id="Imagen 70165013" o:spid="_x0000_s1029" type="#_x0000_t75" style="position:absolute;top:43493;width:54006;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">
                  <v:imagedata r:id="rId53" o:title=""/>
                </v:shape>
                <w10:anchorlock/>
              </v:group>
            </w:pict>
          </mc:Fallback>
        </mc:AlternateContent>
      </w:r>
    </w:p>
    <w:p w14:paraId="17424642" w14:textId="3606F74C" w:rsidR="00A046F2" w:rsidRDefault="00A75415" w:rsidP="000E758E">
      <w:pPr>
        <w:pStyle w:val="Descripcin"/>
        <w:jc w:val="center"/>
        <w:rPr>
          <w:lang w:val="es-ES"/>
        </w:rPr>
      </w:pPr>
      <w:bookmarkStart w:id="110" w:name="_Toc163122620"/>
      <w:r>
        <w:t xml:space="preserve">Imagen </w:t>
      </w:r>
      <w:r>
        <w:fldChar w:fldCharType="begin"/>
      </w:r>
      <w:r>
        <w:instrText xml:space="preserve"> SEQ Imagen \* ARABIC </w:instrText>
      </w:r>
      <w:r>
        <w:fldChar w:fldCharType="separate"/>
      </w:r>
      <w:r w:rsidR="00B02023">
        <w:rPr>
          <w:noProof/>
        </w:rPr>
        <w:t>18</w:t>
      </w:r>
      <w:r>
        <w:fldChar w:fldCharType="end"/>
      </w:r>
      <w:r>
        <w:t>: Formulario Deducciones</w:t>
      </w:r>
      <w:bookmarkEnd w:id="110"/>
    </w:p>
    <w:p w14:paraId="2AC0B935" w14:textId="2E798180" w:rsidR="004C79AD" w:rsidRDefault="000E758E" w:rsidP="004C79AD">
      <w:pPr>
        <w:ind w:left="720"/>
        <w:rPr>
          <w:lang w:val="es-ES"/>
        </w:rPr>
      </w:pPr>
      <w:r>
        <w:rPr>
          <w:lang w:val="es-ES"/>
        </w:rPr>
        <w:t>Luego de</w:t>
      </w:r>
      <w:r w:rsidR="00A046F2">
        <w:rPr>
          <w:lang w:val="es-ES"/>
        </w:rPr>
        <w:t xml:space="preserve"> ingresar a la opción </w:t>
      </w:r>
      <w:r w:rsidR="004C79AD">
        <w:rPr>
          <w:lang w:val="es-ES"/>
        </w:rPr>
        <w:t>“</w:t>
      </w:r>
      <w:r w:rsidR="00A046F2">
        <w:rPr>
          <w:lang w:val="es-ES"/>
        </w:rPr>
        <w:t>Deducciones</w:t>
      </w:r>
      <w:r w:rsidR="004C79AD">
        <w:rPr>
          <w:lang w:val="es-ES"/>
        </w:rPr>
        <w:t xml:space="preserve">” se </w:t>
      </w:r>
      <w:r w:rsidR="00A046F2">
        <w:rPr>
          <w:lang w:val="es-ES"/>
        </w:rPr>
        <w:t>muestra el formulario de “registrar</w:t>
      </w:r>
      <w:r w:rsidR="004C79AD">
        <w:rPr>
          <w:lang w:val="es-ES"/>
        </w:rPr>
        <w:t xml:space="preserve"> Capacidad Operativa</w:t>
      </w:r>
      <w:r w:rsidR="00A046F2">
        <w:rPr>
          <w:lang w:val="es-ES"/>
        </w:rPr>
        <w:t>”</w:t>
      </w:r>
      <w:r w:rsidR="004C79AD">
        <w:rPr>
          <w:lang w:val="es-ES"/>
        </w:rPr>
        <w:t>:</w:t>
      </w:r>
    </w:p>
    <w:p w14:paraId="5300DD4F" w14:textId="77777777" w:rsidR="000E758E" w:rsidRDefault="000E758E" w:rsidP="004C79AD">
      <w:pPr>
        <w:ind w:left="720"/>
        <w:rPr>
          <w:lang w:val="es-ES"/>
        </w:rPr>
      </w:pPr>
    </w:p>
    <w:p w14:paraId="6748EF7A" w14:textId="287C41C6" w:rsidR="0083747B" w:rsidRPr="0083747B" w:rsidRDefault="00A046F2" w:rsidP="00EE69E5">
      <w:pPr>
        <w:pStyle w:val="Prrafodelista"/>
        <w:numPr>
          <w:ilvl w:val="0"/>
          <w:numId w:val="29"/>
        </w:numPr>
        <w:rPr>
          <w:lang w:val="es-ES"/>
        </w:rPr>
      </w:pPr>
      <w:r w:rsidRPr="00A046F2">
        <w:rPr>
          <w:b/>
          <w:bCs/>
          <w:lang w:val="es-ES"/>
        </w:rPr>
        <w:t>Capacidad Operativa</w:t>
      </w:r>
      <w:r w:rsidR="004C79AD" w:rsidRPr="00A046F2">
        <w:rPr>
          <w:b/>
          <w:bCs/>
          <w:lang w:val="es-ES"/>
        </w:rPr>
        <w:t>:</w:t>
      </w:r>
      <w:r w:rsidR="004C79AD" w:rsidRPr="00A046F2">
        <w:rPr>
          <w:lang w:val="es-ES"/>
        </w:rPr>
        <w:t xml:space="preserve"> </w:t>
      </w:r>
      <w:r>
        <w:rPr>
          <w:lang w:val="es-ES"/>
        </w:rPr>
        <w:t xml:space="preserve">Nos permite seleccionar el </w:t>
      </w:r>
      <w:r w:rsidR="0083747B">
        <w:rPr>
          <w:lang w:val="es-ES"/>
        </w:rPr>
        <w:t>“</w:t>
      </w:r>
      <w:r>
        <w:rPr>
          <w:lang w:val="es-ES"/>
        </w:rPr>
        <w:t>año</w:t>
      </w:r>
      <w:r w:rsidR="0083747B">
        <w:rPr>
          <w:lang w:val="es-ES"/>
        </w:rPr>
        <w:t>”</w:t>
      </w:r>
      <w:r>
        <w:rPr>
          <w:lang w:val="es-ES"/>
        </w:rPr>
        <w:t xml:space="preserve"> de la capacidad operativa (</w:t>
      </w:r>
      <w:r w:rsidR="000E758E">
        <w:rPr>
          <w:lang w:val="es-ES"/>
        </w:rPr>
        <w:t>Requerido</w:t>
      </w:r>
      <w:r w:rsidR="0083747B">
        <w:rPr>
          <w:lang w:val="es-ES"/>
        </w:rPr>
        <w:t xml:space="preserve">) </w:t>
      </w:r>
      <w:r w:rsidR="0083747B" w:rsidRPr="00A046F2">
        <w:rPr>
          <w:lang w:val="es-ES"/>
        </w:rPr>
        <w:t>y</w:t>
      </w:r>
      <w:r w:rsidR="0083747B">
        <w:rPr>
          <w:lang w:val="es-ES"/>
        </w:rPr>
        <w:t xml:space="preserve"> muestra el código capacidad operativa (No editable).</w:t>
      </w:r>
    </w:p>
    <w:p w14:paraId="04F1D68D" w14:textId="33F4C7BE" w:rsidR="0083747B" w:rsidRPr="00A75415" w:rsidRDefault="0083747B" w:rsidP="00A75415">
      <w:pPr>
        <w:pStyle w:val="Prrafodelista"/>
        <w:numPr>
          <w:ilvl w:val="0"/>
          <w:numId w:val="29"/>
        </w:numPr>
        <w:rPr>
          <w:lang w:val="es-ES"/>
        </w:rPr>
      </w:pPr>
      <w:r w:rsidRPr="0083747B">
        <w:rPr>
          <w:b/>
          <w:bCs/>
          <w:lang w:val="es-ES"/>
        </w:rPr>
        <w:t>Información del Integrante</w:t>
      </w:r>
      <w:r>
        <w:rPr>
          <w:lang w:val="es-ES"/>
        </w:rPr>
        <w:t>: Muestra los nombres y apellidos del integrante</w:t>
      </w:r>
      <w:r w:rsidR="00E503A6">
        <w:rPr>
          <w:lang w:val="es-ES"/>
        </w:rPr>
        <w:t xml:space="preserve"> (No editable)</w:t>
      </w:r>
      <w:r>
        <w:rPr>
          <w:lang w:val="es-ES"/>
        </w:rPr>
        <w:t>.</w:t>
      </w:r>
    </w:p>
    <w:p w14:paraId="6A2BFC36" w14:textId="52DA13FB" w:rsidR="0083747B" w:rsidRPr="0083747B" w:rsidRDefault="0083747B" w:rsidP="00EE69E5">
      <w:pPr>
        <w:pStyle w:val="Prrafodelista"/>
        <w:numPr>
          <w:ilvl w:val="0"/>
          <w:numId w:val="29"/>
        </w:numPr>
        <w:rPr>
          <w:b/>
          <w:bCs/>
          <w:lang w:val="es-ES"/>
        </w:rPr>
      </w:pPr>
      <w:r w:rsidRPr="0083747B">
        <w:rPr>
          <w:b/>
          <w:bCs/>
          <w:lang w:val="es-ES"/>
        </w:rPr>
        <w:t>Deducciones</w:t>
      </w:r>
      <w:r>
        <w:rPr>
          <w:b/>
          <w:bCs/>
          <w:lang w:val="es-ES"/>
        </w:rPr>
        <w:t xml:space="preserve"> COPE</w:t>
      </w:r>
      <w:r w:rsidRPr="0083747B">
        <w:rPr>
          <w:b/>
          <w:bCs/>
          <w:lang w:val="es-ES"/>
        </w:rPr>
        <w:t xml:space="preserve">: </w:t>
      </w:r>
      <w:r>
        <w:rPr>
          <w:lang w:val="es-ES"/>
        </w:rPr>
        <w:t xml:space="preserve">Muestra </w:t>
      </w:r>
      <w:r w:rsidR="000E758E">
        <w:rPr>
          <w:lang w:val="es-ES"/>
        </w:rPr>
        <w:t>una</w:t>
      </w:r>
      <w:r w:rsidR="006C1098">
        <w:rPr>
          <w:lang w:val="es-ES"/>
        </w:rPr>
        <w:t xml:space="preserve"> tabla</w:t>
      </w:r>
      <w:r>
        <w:rPr>
          <w:lang w:val="es-ES"/>
        </w:rPr>
        <w:t xml:space="preserve"> de las deducciones, para editar </w:t>
      </w:r>
      <w:r w:rsidR="000E758E">
        <w:rPr>
          <w:lang w:val="es-ES"/>
        </w:rPr>
        <w:t>utilice</w:t>
      </w:r>
      <w:r>
        <w:rPr>
          <w:lang w:val="es-ES"/>
        </w:rPr>
        <w:t xml:space="preserve"> la opción </w:t>
      </w:r>
      <w:r>
        <w:rPr>
          <w:noProof/>
        </w:rPr>
        <w:drawing>
          <wp:inline distT="0" distB="0" distL="0" distR="0" wp14:anchorId="7E4C1C76" wp14:editId="298E37C9">
            <wp:extent cx="180975" cy="142875"/>
            <wp:effectExtent l="0" t="0" r="9525" b="9525"/>
            <wp:docPr id="70165019" name="Imagen 7016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0975" cy="142875"/>
                    </a:xfrm>
                    <a:prstGeom prst="rect">
                      <a:avLst/>
                    </a:prstGeom>
                  </pic:spPr>
                </pic:pic>
              </a:graphicData>
            </a:graphic>
          </wp:inline>
        </w:drawing>
      </w:r>
      <w:r>
        <w:rPr>
          <w:lang w:val="es-ES"/>
        </w:rPr>
        <w:t xml:space="preserve"> “</w:t>
      </w:r>
      <w:r w:rsidR="000E758E">
        <w:rPr>
          <w:lang w:val="es-ES"/>
        </w:rPr>
        <w:t>Editar</w:t>
      </w:r>
      <w:r>
        <w:rPr>
          <w:lang w:val="es-ES"/>
        </w:rPr>
        <w:t>”</w:t>
      </w:r>
    </w:p>
    <w:p w14:paraId="4804C698" w14:textId="77777777" w:rsidR="00A75415" w:rsidRDefault="0092101E" w:rsidP="00A75415">
      <w:pPr>
        <w:pStyle w:val="Prrafodelista"/>
        <w:keepNext/>
      </w:pPr>
      <w:r>
        <w:rPr>
          <w:noProof/>
        </w:rPr>
        <w:lastRenderedPageBreak/>
        <w:drawing>
          <wp:anchor distT="0" distB="0" distL="114300" distR="114300" simplePos="0" relativeHeight="251726853" behindDoc="0" locked="0" layoutInCell="1" allowOverlap="1" wp14:anchorId="3A4495B2" wp14:editId="4FFEE6F8">
            <wp:simplePos x="0" y="0"/>
            <wp:positionH relativeFrom="margin">
              <wp:posOffset>5080851</wp:posOffset>
            </wp:positionH>
            <wp:positionV relativeFrom="paragraph">
              <wp:posOffset>667302</wp:posOffset>
            </wp:positionV>
            <wp:extent cx="177152" cy="177152"/>
            <wp:effectExtent l="0" t="0" r="0" b="0"/>
            <wp:wrapNone/>
            <wp:docPr id="846310369" name="Gráfico 846310369"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7152" cy="177152"/>
                    </a:xfrm>
                    <a:prstGeom prst="rect">
                      <a:avLst/>
                    </a:prstGeom>
                  </pic:spPr>
                </pic:pic>
              </a:graphicData>
            </a:graphic>
            <wp14:sizeRelH relativeFrom="margin">
              <wp14:pctWidth>0</wp14:pctWidth>
            </wp14:sizeRelH>
            <wp14:sizeRelV relativeFrom="margin">
              <wp14:pctHeight>0</wp14:pctHeight>
            </wp14:sizeRelV>
          </wp:anchor>
        </w:drawing>
      </w:r>
      <w:r w:rsidR="0083747B">
        <w:rPr>
          <w:noProof/>
        </w:rPr>
        <w:drawing>
          <wp:inline distT="0" distB="0" distL="0" distR="0" wp14:anchorId="4F96C1D9" wp14:editId="00EFA6D8">
            <wp:extent cx="4933950" cy="1573875"/>
            <wp:effectExtent l="19050" t="19050" r="19050" b="26670"/>
            <wp:docPr id="70165023" name="Imagen 7016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72207" cy="158607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4472477" w14:textId="29C6A68C" w:rsidR="0083747B" w:rsidRDefault="00A75415" w:rsidP="00A75415">
      <w:pPr>
        <w:pStyle w:val="Descripcin"/>
        <w:jc w:val="center"/>
        <w:rPr>
          <w:b/>
          <w:bCs/>
          <w:lang w:val="es-ES"/>
        </w:rPr>
      </w:pPr>
      <w:bookmarkStart w:id="111" w:name="_Toc163122621"/>
      <w:r>
        <w:t xml:space="preserve">Imagen </w:t>
      </w:r>
      <w:r>
        <w:fldChar w:fldCharType="begin"/>
      </w:r>
      <w:r>
        <w:instrText xml:space="preserve"> SEQ Imagen \* ARABIC </w:instrText>
      </w:r>
      <w:r>
        <w:fldChar w:fldCharType="separate"/>
      </w:r>
      <w:r w:rsidR="00B02023">
        <w:rPr>
          <w:noProof/>
        </w:rPr>
        <w:t>19</w:t>
      </w:r>
      <w:r>
        <w:fldChar w:fldCharType="end"/>
      </w:r>
      <w:r>
        <w:t>: Deducciones Cope</w:t>
      </w:r>
      <w:bookmarkEnd w:id="111"/>
    </w:p>
    <w:p w14:paraId="7D470505" w14:textId="2817B580" w:rsidR="003C0871" w:rsidRDefault="0083747B" w:rsidP="0083747B">
      <w:pPr>
        <w:pStyle w:val="Prrafodelista"/>
        <w:ind w:left="1136"/>
        <w:rPr>
          <w:lang w:val="es-ES"/>
        </w:rPr>
      </w:pPr>
      <w:r>
        <w:rPr>
          <w:lang w:val="es-ES"/>
        </w:rPr>
        <w:t xml:space="preserve">Al </w:t>
      </w:r>
      <w:r w:rsidR="000E758E">
        <w:rPr>
          <w:lang w:val="es-ES"/>
        </w:rPr>
        <w:t>utilizar</w:t>
      </w:r>
      <w:r>
        <w:rPr>
          <w:lang w:val="es-ES"/>
        </w:rPr>
        <w:t xml:space="preserve"> de la opción modificar, se </w:t>
      </w:r>
      <w:r w:rsidR="003C0871">
        <w:rPr>
          <w:lang w:val="es-ES"/>
        </w:rPr>
        <w:t>activará</w:t>
      </w:r>
      <w:r>
        <w:rPr>
          <w:lang w:val="es-ES"/>
        </w:rPr>
        <w:t xml:space="preserve"> la fila del registro permitiendo la edición</w:t>
      </w:r>
      <w:r w:rsidR="003C0871">
        <w:rPr>
          <w:lang w:val="es-ES"/>
        </w:rPr>
        <w:t xml:space="preserve"> de:</w:t>
      </w:r>
      <w:r>
        <w:rPr>
          <w:lang w:val="es-ES"/>
        </w:rPr>
        <w:t xml:space="preserve"> Deducciones, asunto y </w:t>
      </w:r>
      <w:r w:rsidR="003C0871">
        <w:rPr>
          <w:lang w:val="es-ES"/>
        </w:rPr>
        <w:t>el valor.</w:t>
      </w:r>
    </w:p>
    <w:p w14:paraId="08D4FCBB" w14:textId="5D489CD3" w:rsidR="006C1098" w:rsidRPr="00812427" w:rsidRDefault="006C1098" w:rsidP="00812427">
      <w:pPr>
        <w:pStyle w:val="Prrafodelista"/>
        <w:ind w:left="1856"/>
        <w:rPr>
          <w:i/>
          <w:iCs/>
          <w:lang w:val="es-ES"/>
        </w:rPr>
      </w:pPr>
      <w:r>
        <w:rPr>
          <w:i/>
          <w:iCs/>
          <w:noProof/>
          <w:lang w:val="es-ES"/>
        </w:rPr>
        <w:drawing>
          <wp:inline distT="0" distB="0" distL="0" distR="0" wp14:anchorId="35925F98" wp14:editId="04E04B6B">
            <wp:extent cx="172528" cy="172528"/>
            <wp:effectExtent l="0" t="0" r="0" b="0"/>
            <wp:docPr id="70165026" name="Gráfico 70165026"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5026" name="Gráfico 70165026" descr="Advertencia con relleno sólido"/>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77062" cy="177062"/>
                    </a:xfrm>
                    <a:prstGeom prst="rect">
                      <a:avLst/>
                    </a:prstGeom>
                  </pic:spPr>
                </pic:pic>
              </a:graphicData>
            </a:graphic>
          </wp:inline>
        </w:drawing>
      </w:r>
      <w:r>
        <w:rPr>
          <w:i/>
          <w:iCs/>
          <w:lang w:val="es-ES"/>
        </w:rPr>
        <w:t xml:space="preserve">  </w:t>
      </w:r>
      <w:r w:rsidRPr="003C0871">
        <w:rPr>
          <w:b/>
          <w:bCs/>
          <w:i/>
          <w:iCs/>
          <w:lang w:val="es-ES"/>
        </w:rPr>
        <w:t xml:space="preserve">Nota: </w:t>
      </w:r>
      <w:r w:rsidRPr="003C0871">
        <w:rPr>
          <w:i/>
          <w:iCs/>
          <w:lang w:val="es-ES"/>
        </w:rPr>
        <w:t>En valor ingres</w:t>
      </w:r>
      <w:r w:rsidR="000E758E">
        <w:rPr>
          <w:i/>
          <w:iCs/>
          <w:lang w:val="es-ES"/>
        </w:rPr>
        <w:t>e</w:t>
      </w:r>
      <w:r w:rsidRPr="003C0871">
        <w:rPr>
          <w:i/>
          <w:iCs/>
          <w:lang w:val="es-ES"/>
        </w:rPr>
        <w:t xml:space="preserve"> </w:t>
      </w:r>
      <w:r w:rsidR="000E758E">
        <w:rPr>
          <w:i/>
          <w:iCs/>
          <w:lang w:val="es-ES"/>
        </w:rPr>
        <w:t>datos numéricos</w:t>
      </w:r>
      <w:r w:rsidRPr="003C0871">
        <w:rPr>
          <w:i/>
          <w:iCs/>
          <w:lang w:val="es-ES"/>
        </w:rPr>
        <w:t xml:space="preserve">. </w:t>
      </w:r>
    </w:p>
    <w:p w14:paraId="6DE2F4CB" w14:textId="77777777" w:rsidR="00A75415" w:rsidRDefault="003C0871" w:rsidP="00A75415">
      <w:pPr>
        <w:pStyle w:val="Prrafodelista"/>
        <w:keepNext/>
      </w:pPr>
      <w:r>
        <w:rPr>
          <w:noProof/>
        </w:rPr>
        <w:drawing>
          <wp:inline distT="0" distB="0" distL="0" distR="0" wp14:anchorId="6FA5B766" wp14:editId="2BB9FC06">
            <wp:extent cx="4933950" cy="1241465"/>
            <wp:effectExtent l="19050" t="19050" r="19050" b="15875"/>
            <wp:docPr id="70165024" name="Imagen 7016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55507" cy="124688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A093BBC" w14:textId="5DF8BA9B" w:rsidR="003C0871" w:rsidRPr="000E758E" w:rsidRDefault="00A75415" w:rsidP="000E758E">
      <w:pPr>
        <w:pStyle w:val="Descripcin"/>
        <w:jc w:val="center"/>
        <w:rPr>
          <w:lang w:val="es-ES"/>
        </w:rPr>
      </w:pPr>
      <w:bookmarkStart w:id="112" w:name="_Toc163122622"/>
      <w:r>
        <w:t xml:space="preserve">Imagen </w:t>
      </w:r>
      <w:r>
        <w:fldChar w:fldCharType="begin"/>
      </w:r>
      <w:r>
        <w:instrText xml:space="preserve"> SEQ Imagen \* ARABIC </w:instrText>
      </w:r>
      <w:r>
        <w:fldChar w:fldCharType="separate"/>
      </w:r>
      <w:r w:rsidR="00B02023">
        <w:rPr>
          <w:noProof/>
        </w:rPr>
        <w:t>20</w:t>
      </w:r>
      <w:r>
        <w:fldChar w:fldCharType="end"/>
      </w:r>
      <w:r>
        <w:t>: Editar Deducciones</w:t>
      </w:r>
      <w:bookmarkEnd w:id="112"/>
    </w:p>
    <w:p w14:paraId="78F17937" w14:textId="32E9DE67" w:rsidR="006C1098" w:rsidRDefault="003C0871" w:rsidP="003C0871">
      <w:pPr>
        <w:pStyle w:val="Prrafodelista"/>
        <w:ind w:left="1136"/>
        <w:rPr>
          <w:lang w:val="es-ES"/>
        </w:rPr>
      </w:pPr>
      <w:r>
        <w:rPr>
          <w:lang w:val="es-ES"/>
        </w:rPr>
        <w:t xml:space="preserve">Para guardar los </w:t>
      </w:r>
      <w:r w:rsidR="006C1098">
        <w:rPr>
          <w:lang w:val="es-ES"/>
        </w:rPr>
        <w:t>registros editados</w:t>
      </w:r>
      <w:r w:rsidR="00903D1C">
        <w:rPr>
          <w:lang w:val="es-ES"/>
        </w:rPr>
        <w:t>, haga</w:t>
      </w:r>
      <w:r>
        <w:rPr>
          <w:lang w:val="es-ES"/>
        </w:rPr>
        <w:t xml:space="preserve"> clic en </w:t>
      </w:r>
      <w:r>
        <w:rPr>
          <w:noProof/>
        </w:rPr>
        <w:drawing>
          <wp:inline distT="0" distB="0" distL="0" distR="0" wp14:anchorId="4E666AFC" wp14:editId="19064157">
            <wp:extent cx="152400" cy="152400"/>
            <wp:effectExtent l="0" t="0" r="0" b="0"/>
            <wp:docPr id="70165031" name="Imagen 7016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2400" cy="152400"/>
                    </a:xfrm>
                    <a:prstGeom prst="rect">
                      <a:avLst/>
                    </a:prstGeom>
                  </pic:spPr>
                </pic:pic>
              </a:graphicData>
            </a:graphic>
          </wp:inline>
        </w:drawing>
      </w:r>
      <w:r>
        <w:rPr>
          <w:lang w:val="es-ES"/>
        </w:rPr>
        <w:t xml:space="preserve"> “Guardar” </w:t>
      </w:r>
      <w:r w:rsidR="006C1098">
        <w:rPr>
          <w:lang w:val="es-ES"/>
        </w:rPr>
        <w:t xml:space="preserve">o </w:t>
      </w:r>
      <w:r w:rsidR="006C1098">
        <w:rPr>
          <w:noProof/>
        </w:rPr>
        <w:drawing>
          <wp:inline distT="0" distB="0" distL="0" distR="0" wp14:anchorId="262446E2" wp14:editId="200561EA">
            <wp:extent cx="161925" cy="123825"/>
            <wp:effectExtent l="0" t="0" r="9525" b="9525"/>
            <wp:docPr id="70165035" name="Imagen 7016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1925" cy="123825"/>
                    </a:xfrm>
                    <a:prstGeom prst="rect">
                      <a:avLst/>
                    </a:prstGeom>
                  </pic:spPr>
                </pic:pic>
              </a:graphicData>
            </a:graphic>
          </wp:inline>
        </w:drawing>
      </w:r>
      <w:r w:rsidR="006C1098">
        <w:rPr>
          <w:lang w:val="es-ES"/>
        </w:rPr>
        <w:t xml:space="preserve"> “Cancelar” </w:t>
      </w:r>
      <w:r w:rsidR="00903D1C" w:rsidRPr="00903D1C">
        <w:rPr>
          <w:lang w:val="es-ES"/>
        </w:rPr>
        <w:t>eliminar cualquier cambio realizado</w:t>
      </w:r>
      <w:r w:rsidR="00903D1C">
        <w:rPr>
          <w:lang w:val="es-ES"/>
        </w:rPr>
        <w:t xml:space="preserve"> </w:t>
      </w:r>
      <w:r w:rsidR="006C1098">
        <w:rPr>
          <w:lang w:val="es-ES"/>
        </w:rPr>
        <w:t>en la fila.</w:t>
      </w:r>
      <w:r w:rsidR="00903D1C">
        <w:rPr>
          <w:lang w:val="es-ES"/>
        </w:rPr>
        <w:tab/>
      </w:r>
    </w:p>
    <w:p w14:paraId="73996610" w14:textId="77777777" w:rsidR="00A75415" w:rsidRDefault="0092101E" w:rsidP="00A75415">
      <w:pPr>
        <w:pStyle w:val="Prrafodelista"/>
        <w:keepNext/>
      </w:pPr>
      <w:r>
        <w:rPr>
          <w:noProof/>
        </w:rPr>
        <w:drawing>
          <wp:anchor distT="0" distB="0" distL="114300" distR="114300" simplePos="0" relativeHeight="251728901" behindDoc="0" locked="0" layoutInCell="1" allowOverlap="1" wp14:anchorId="3BE52419" wp14:editId="098A0BCA">
            <wp:simplePos x="0" y="0"/>
            <wp:positionH relativeFrom="margin">
              <wp:posOffset>4977333</wp:posOffset>
            </wp:positionH>
            <wp:positionV relativeFrom="paragraph">
              <wp:posOffset>419675</wp:posOffset>
            </wp:positionV>
            <wp:extent cx="177152" cy="177152"/>
            <wp:effectExtent l="0" t="0" r="0" b="0"/>
            <wp:wrapNone/>
            <wp:docPr id="846310370" name="Gráfico 846310370"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7152" cy="177152"/>
                    </a:xfrm>
                    <a:prstGeom prst="rect">
                      <a:avLst/>
                    </a:prstGeom>
                  </pic:spPr>
                </pic:pic>
              </a:graphicData>
            </a:graphic>
            <wp14:sizeRelH relativeFrom="margin">
              <wp14:pctWidth>0</wp14:pctWidth>
            </wp14:sizeRelH>
            <wp14:sizeRelV relativeFrom="margin">
              <wp14:pctHeight>0</wp14:pctHeight>
            </wp14:sizeRelV>
          </wp:anchor>
        </w:drawing>
      </w:r>
      <w:r w:rsidR="006C1098">
        <w:rPr>
          <w:noProof/>
        </w:rPr>
        <w:drawing>
          <wp:inline distT="0" distB="0" distL="0" distR="0" wp14:anchorId="7A9CEEAC" wp14:editId="0FF301F1">
            <wp:extent cx="4991100" cy="687193"/>
            <wp:effectExtent l="19050" t="19050" r="19050" b="17780"/>
            <wp:docPr id="70165038" name="Imagen 7016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14208" cy="69037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DE92E9E" w14:textId="3EE2A58D" w:rsidR="003C0871" w:rsidRDefault="00A75415" w:rsidP="00A75415">
      <w:pPr>
        <w:pStyle w:val="Descripcin"/>
        <w:jc w:val="center"/>
        <w:rPr>
          <w:lang w:val="es-ES"/>
        </w:rPr>
      </w:pPr>
      <w:bookmarkStart w:id="113" w:name="_Toc163122623"/>
      <w:r>
        <w:t xml:space="preserve">Imagen </w:t>
      </w:r>
      <w:r>
        <w:fldChar w:fldCharType="begin"/>
      </w:r>
      <w:r>
        <w:instrText xml:space="preserve"> SEQ Imagen \* ARABIC </w:instrText>
      </w:r>
      <w:r>
        <w:fldChar w:fldCharType="separate"/>
      </w:r>
      <w:r w:rsidR="00B02023">
        <w:rPr>
          <w:noProof/>
        </w:rPr>
        <w:t>21</w:t>
      </w:r>
      <w:r>
        <w:fldChar w:fldCharType="end"/>
      </w:r>
      <w:r>
        <w:t>: Editar - Deducciones/Guardar</w:t>
      </w:r>
      <w:bookmarkEnd w:id="113"/>
    </w:p>
    <w:p w14:paraId="0781AA37" w14:textId="146BAC1E" w:rsidR="006C1098" w:rsidRDefault="006C1098" w:rsidP="006C1098">
      <w:pPr>
        <w:pStyle w:val="Prrafodelista"/>
        <w:ind w:left="1440"/>
        <w:rPr>
          <w:lang w:val="es-ES"/>
        </w:rPr>
      </w:pPr>
    </w:p>
    <w:p w14:paraId="01B6ADDB" w14:textId="443ACAD8" w:rsidR="006C1098" w:rsidRDefault="006C1098" w:rsidP="006C1098">
      <w:pPr>
        <w:pStyle w:val="Prrafodelista"/>
        <w:ind w:left="1440"/>
        <w:rPr>
          <w:lang w:val="es-ES"/>
        </w:rPr>
      </w:pPr>
      <w:r>
        <w:rPr>
          <w:lang w:val="es-ES"/>
        </w:rPr>
        <w:t>Al finalizar la edición de las “Deducciones COPE” en la tabla se muestra la suma de los valores ingresados:</w:t>
      </w:r>
    </w:p>
    <w:p w14:paraId="33619565" w14:textId="77777777" w:rsidR="00A75415" w:rsidRDefault="006C1098" w:rsidP="00A75415">
      <w:pPr>
        <w:pStyle w:val="Prrafodelista"/>
        <w:keepNext/>
      </w:pPr>
      <w:r>
        <w:rPr>
          <w:noProof/>
        </w:rPr>
        <w:lastRenderedPageBreak/>
        <w:drawing>
          <wp:inline distT="0" distB="0" distL="0" distR="0" wp14:anchorId="25ABD1B5" wp14:editId="789E2332">
            <wp:extent cx="4968303" cy="1921894"/>
            <wp:effectExtent l="19050" t="19050" r="22860" b="21590"/>
            <wp:docPr id="70165043" name="Imagen 7016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87075" cy="192915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7D6FC68" w14:textId="1D5BC612" w:rsidR="006C1098" w:rsidRPr="00903D1C" w:rsidRDefault="00A75415" w:rsidP="00903D1C">
      <w:pPr>
        <w:pStyle w:val="Descripcin"/>
        <w:jc w:val="center"/>
        <w:rPr>
          <w:lang w:val="es-ES"/>
        </w:rPr>
      </w:pPr>
      <w:bookmarkStart w:id="114" w:name="_Toc163122624"/>
      <w:r>
        <w:t xml:space="preserve">Imagen </w:t>
      </w:r>
      <w:r>
        <w:fldChar w:fldCharType="begin"/>
      </w:r>
      <w:r>
        <w:instrText xml:space="preserve"> SEQ Imagen \* ARABIC </w:instrText>
      </w:r>
      <w:r>
        <w:fldChar w:fldCharType="separate"/>
      </w:r>
      <w:r w:rsidR="00B02023">
        <w:rPr>
          <w:noProof/>
        </w:rPr>
        <w:t>22</w:t>
      </w:r>
      <w:r>
        <w:fldChar w:fldCharType="end"/>
      </w:r>
      <w:r>
        <w:t>: Editar Deducciones - Tabla suma de valor</w:t>
      </w:r>
      <w:bookmarkEnd w:id="114"/>
    </w:p>
    <w:p w14:paraId="46BC97D8" w14:textId="55444AD8" w:rsidR="006C1098" w:rsidRPr="004B5089" w:rsidRDefault="006C1098" w:rsidP="00EE69E5">
      <w:pPr>
        <w:pStyle w:val="Prrafodelista"/>
        <w:numPr>
          <w:ilvl w:val="0"/>
          <w:numId w:val="29"/>
        </w:numPr>
        <w:rPr>
          <w:b/>
          <w:bCs/>
          <w:lang w:val="es-ES"/>
        </w:rPr>
      </w:pPr>
      <w:r w:rsidRPr="004B5089">
        <w:rPr>
          <w:b/>
          <w:bCs/>
          <w:lang w:val="es-ES"/>
        </w:rPr>
        <w:t xml:space="preserve">Pasivos: </w:t>
      </w:r>
      <w:r w:rsidR="004B5089">
        <w:rPr>
          <w:lang w:val="es-ES"/>
        </w:rPr>
        <w:t>Registrar Pasivos SR y pasivos otros productos (campos obligatorios).</w:t>
      </w:r>
      <w:r w:rsidR="004B5089">
        <w:rPr>
          <w:b/>
          <w:bCs/>
          <w:lang w:val="es-ES"/>
        </w:rPr>
        <w:t xml:space="preserve"> </w:t>
      </w:r>
      <w:r w:rsidR="004B5089">
        <w:rPr>
          <w:lang w:val="es-ES"/>
        </w:rPr>
        <w:t>Si no se registra ningún dato numérico se activa una alerta cambiando de color la entrada.</w:t>
      </w:r>
    </w:p>
    <w:p w14:paraId="59E0EBAA" w14:textId="77777777" w:rsidR="00A75415" w:rsidRDefault="00A47B0F" w:rsidP="00A75415">
      <w:pPr>
        <w:pStyle w:val="Prrafodelista"/>
        <w:keepNext/>
      </w:pPr>
      <w:r>
        <w:rPr>
          <w:noProof/>
        </w:rPr>
        <w:drawing>
          <wp:inline distT="0" distB="0" distL="0" distR="0" wp14:anchorId="7EF8F3CF" wp14:editId="65B936E7">
            <wp:extent cx="4968815" cy="1504374"/>
            <wp:effectExtent l="19050" t="19050" r="2286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79537" cy="150762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02CC2CC1" w14:textId="7F92097B" w:rsidR="004B5089" w:rsidRPr="00903D1C" w:rsidRDefault="00A75415" w:rsidP="00903D1C">
      <w:pPr>
        <w:pStyle w:val="Descripcin"/>
        <w:jc w:val="center"/>
        <w:rPr>
          <w:b/>
          <w:bCs/>
          <w:lang w:val="es-ES"/>
        </w:rPr>
      </w:pPr>
      <w:bookmarkStart w:id="115" w:name="_Toc163122625"/>
      <w:r>
        <w:t xml:space="preserve">Imagen </w:t>
      </w:r>
      <w:r>
        <w:fldChar w:fldCharType="begin"/>
      </w:r>
      <w:r>
        <w:instrText xml:space="preserve"> SEQ Imagen \* ARABIC </w:instrText>
      </w:r>
      <w:r>
        <w:fldChar w:fldCharType="separate"/>
      </w:r>
      <w:r w:rsidR="00B02023">
        <w:rPr>
          <w:noProof/>
        </w:rPr>
        <w:t>23</w:t>
      </w:r>
      <w:r>
        <w:fldChar w:fldCharType="end"/>
      </w:r>
      <w:r>
        <w:t>: Editar Deducciones - Pasivos/Alerta</w:t>
      </w:r>
      <w:bookmarkEnd w:id="115"/>
    </w:p>
    <w:p w14:paraId="74DBE8DD" w14:textId="6D3421E8" w:rsidR="004B5089" w:rsidRDefault="004B5089" w:rsidP="004B5089">
      <w:pPr>
        <w:pStyle w:val="Prrafodelista"/>
        <w:ind w:left="1080"/>
        <w:rPr>
          <w:lang w:val="es-ES"/>
        </w:rPr>
      </w:pPr>
      <w:r>
        <w:rPr>
          <w:lang w:val="es-ES"/>
        </w:rPr>
        <w:t>Al realizar el registro de incremento HH, el sistema calcula automáticamente el total de deducciones y total de horas.</w:t>
      </w:r>
    </w:p>
    <w:p w14:paraId="0405C289" w14:textId="37F73B2E" w:rsidR="00A47B0F" w:rsidRPr="00A47B0F" w:rsidRDefault="00A47B0F" w:rsidP="00A47B0F">
      <w:pPr>
        <w:pStyle w:val="Prrafodelista"/>
        <w:ind w:left="1440"/>
        <w:rPr>
          <w:lang w:val="es-ES"/>
        </w:rPr>
      </w:pPr>
      <w:r>
        <w:rPr>
          <w:noProof/>
        </w:rPr>
        <w:drawing>
          <wp:inline distT="0" distB="0" distL="0" distR="0" wp14:anchorId="168C726D" wp14:editId="0D7C1636">
            <wp:extent cx="172720" cy="172720"/>
            <wp:effectExtent l="0" t="0" r="0" b="0"/>
            <wp:docPr id="70165050" name="Imagen 70165050"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5050" name="Gráfico 70165050" descr="Advertencia con relleno sólido"/>
                    <pic:cNvPicPr/>
                  </pic:nvPicPr>
                  <pic:blipFill>
                    <a:blip r:embed="rId56" cstate="print"/>
                    <a:stretch>
                      <a:fillRect/>
                    </a:stretch>
                  </pic:blipFill>
                  <pic:spPr>
                    <a:xfrm>
                      <a:off x="0" y="0"/>
                      <a:ext cx="172720" cy="172720"/>
                    </a:xfrm>
                    <a:prstGeom prst="rect">
                      <a:avLst/>
                    </a:prstGeom>
                  </pic:spPr>
                </pic:pic>
              </a:graphicData>
            </a:graphic>
          </wp:inline>
        </w:drawing>
      </w:r>
      <w:r>
        <w:rPr>
          <w:i/>
          <w:iCs/>
          <w:lang w:val="es-ES"/>
        </w:rPr>
        <w:t xml:space="preserve">  </w:t>
      </w:r>
      <w:r w:rsidRPr="003C0871">
        <w:rPr>
          <w:b/>
          <w:bCs/>
          <w:i/>
          <w:iCs/>
          <w:lang w:val="es-ES"/>
        </w:rPr>
        <w:t>Nota:</w:t>
      </w:r>
      <w:r>
        <w:rPr>
          <w:b/>
          <w:bCs/>
          <w:i/>
          <w:iCs/>
          <w:lang w:val="es-ES"/>
        </w:rPr>
        <w:t xml:space="preserve"> </w:t>
      </w:r>
      <w:r>
        <w:rPr>
          <w:i/>
          <w:iCs/>
          <w:lang w:val="es-ES"/>
        </w:rPr>
        <w:t>Total horas, total horas hombre y total deducciones son campos no editables.</w:t>
      </w:r>
    </w:p>
    <w:p w14:paraId="6D2697EC" w14:textId="77777777" w:rsidR="00A75415" w:rsidRDefault="00A47B0F" w:rsidP="00A75415">
      <w:pPr>
        <w:pStyle w:val="Prrafodelista"/>
        <w:keepNext/>
      </w:pPr>
      <w:r>
        <w:rPr>
          <w:noProof/>
        </w:rPr>
        <w:drawing>
          <wp:inline distT="0" distB="0" distL="0" distR="0" wp14:anchorId="1EEACC07" wp14:editId="6C6CC45F">
            <wp:extent cx="4968815" cy="1306906"/>
            <wp:effectExtent l="19050" t="19050" r="22860" b="266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90069" cy="131249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D8F7F38" w14:textId="5D0697A2" w:rsidR="00A47B0F" w:rsidRPr="00903D1C" w:rsidRDefault="00A75415" w:rsidP="00903D1C">
      <w:pPr>
        <w:pStyle w:val="Descripcin"/>
        <w:jc w:val="center"/>
        <w:rPr>
          <w:lang w:val="es-ES"/>
        </w:rPr>
      </w:pPr>
      <w:bookmarkStart w:id="116" w:name="_Toc163122626"/>
      <w:r>
        <w:t xml:space="preserve">Imagen </w:t>
      </w:r>
      <w:r>
        <w:fldChar w:fldCharType="begin"/>
      </w:r>
      <w:r>
        <w:instrText xml:space="preserve"> SEQ Imagen \* ARABIC </w:instrText>
      </w:r>
      <w:r>
        <w:fldChar w:fldCharType="separate"/>
      </w:r>
      <w:r w:rsidR="00B02023">
        <w:rPr>
          <w:noProof/>
        </w:rPr>
        <w:t>24</w:t>
      </w:r>
      <w:r>
        <w:fldChar w:fldCharType="end"/>
      </w:r>
      <w:r>
        <w:t xml:space="preserve">: </w:t>
      </w:r>
      <w:r w:rsidRPr="00CD59D1">
        <w:t>Editar Deducciones -</w:t>
      </w:r>
      <w:r>
        <w:t xml:space="preserve"> Pasivos/Campos no Editables</w:t>
      </w:r>
      <w:bookmarkEnd w:id="116"/>
    </w:p>
    <w:p w14:paraId="07BFEC7A" w14:textId="5F49D457" w:rsidR="00E80345" w:rsidRDefault="001E363A" w:rsidP="00A47B0F">
      <w:pPr>
        <w:pStyle w:val="Prrafodelista"/>
        <w:ind w:left="1440"/>
        <w:rPr>
          <w:i/>
          <w:iCs/>
          <w:lang w:val="es-ES"/>
        </w:rPr>
      </w:pPr>
      <w:r>
        <w:pict w14:anchorId="50388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70165050" o:spid="_x0000_i1025" type="#_x0000_t75" alt="Advertencia con relleno sólido"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">
            <v:imagedata r:id="rId65" o:title="" croptop="-2530f" cropbottom="-506f" cropright="-487f"/>
          </v:shape>
        </w:pict>
      </w:r>
      <w:r w:rsidR="00E80345">
        <w:rPr>
          <w:i/>
          <w:iCs/>
          <w:lang w:val="es-ES"/>
        </w:rPr>
        <w:t xml:space="preserve">  </w:t>
      </w:r>
      <w:r w:rsidR="00E80345" w:rsidRPr="003C0871">
        <w:rPr>
          <w:b/>
          <w:bCs/>
          <w:i/>
          <w:iCs/>
          <w:lang w:val="es-ES"/>
        </w:rPr>
        <w:t>Nota:</w:t>
      </w:r>
      <w:r w:rsidR="00E80345">
        <w:rPr>
          <w:i/>
          <w:iCs/>
          <w:lang w:val="es-ES"/>
        </w:rPr>
        <w:t xml:space="preserve"> </w:t>
      </w:r>
      <w:r w:rsidR="00903D1C">
        <w:rPr>
          <w:i/>
          <w:iCs/>
          <w:lang w:val="es-ES"/>
        </w:rPr>
        <w:t xml:space="preserve">Es obligatorio registrar </w:t>
      </w:r>
      <w:r w:rsidR="00E80345" w:rsidRPr="00E80345">
        <w:rPr>
          <w:i/>
          <w:iCs/>
          <w:lang w:val="es-ES"/>
        </w:rPr>
        <w:t>Pasivos SR</w:t>
      </w:r>
      <w:r w:rsidR="00E80345">
        <w:rPr>
          <w:i/>
          <w:iCs/>
          <w:lang w:val="es-ES"/>
        </w:rPr>
        <w:t xml:space="preserve">, </w:t>
      </w:r>
      <w:r w:rsidR="00E80345" w:rsidRPr="00E80345">
        <w:rPr>
          <w:i/>
          <w:iCs/>
          <w:lang w:val="es-ES"/>
        </w:rPr>
        <w:t>pasivos otros productos</w:t>
      </w:r>
      <w:r w:rsidR="00E80345">
        <w:rPr>
          <w:i/>
          <w:iCs/>
          <w:lang w:val="es-ES"/>
        </w:rPr>
        <w:t xml:space="preserve"> e incremento H/H.</w:t>
      </w:r>
      <w:r w:rsidR="00E80345" w:rsidRPr="003C0871">
        <w:rPr>
          <w:i/>
          <w:iCs/>
          <w:lang w:val="es-ES"/>
        </w:rPr>
        <w:t xml:space="preserve"> </w:t>
      </w:r>
      <w:r w:rsidR="00E80345">
        <w:rPr>
          <w:i/>
          <w:iCs/>
          <w:lang w:val="es-ES"/>
        </w:rPr>
        <w:t xml:space="preserve"> Si no se registra el incremento H/H el sistema muestra un mensaje de error</w:t>
      </w:r>
      <w:r w:rsidR="00A47B0F">
        <w:rPr>
          <w:i/>
          <w:iCs/>
          <w:lang w:val="es-ES"/>
        </w:rPr>
        <w:t xml:space="preserve"> como se muestra en la siguiente imagen</w:t>
      </w:r>
      <w:r w:rsidR="00903D1C">
        <w:rPr>
          <w:i/>
          <w:iCs/>
          <w:lang w:val="es-ES"/>
        </w:rPr>
        <w:t xml:space="preserve"> 25</w:t>
      </w:r>
      <w:r w:rsidR="00E80345">
        <w:rPr>
          <w:i/>
          <w:iCs/>
          <w:lang w:val="es-ES"/>
        </w:rPr>
        <w:t>.</w:t>
      </w:r>
    </w:p>
    <w:p w14:paraId="1B7223EC" w14:textId="77777777" w:rsidR="00A75415" w:rsidRDefault="00E80345" w:rsidP="00A75415">
      <w:pPr>
        <w:pStyle w:val="Prrafodelista"/>
        <w:keepNext/>
      </w:pPr>
      <w:r>
        <w:rPr>
          <w:noProof/>
        </w:rPr>
        <w:lastRenderedPageBreak/>
        <w:drawing>
          <wp:inline distT="0" distB="0" distL="0" distR="0" wp14:anchorId="56DE51F2" wp14:editId="23B6578A">
            <wp:extent cx="4915535" cy="1851199"/>
            <wp:effectExtent l="19050" t="19050" r="18415" b="15875"/>
            <wp:docPr id="70165052" name="Imagen 7016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54370" cy="186582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B9B714C" w14:textId="789C6391" w:rsidR="00A47B0F" w:rsidRPr="00903D1C" w:rsidRDefault="00A75415" w:rsidP="00903D1C">
      <w:pPr>
        <w:pStyle w:val="Descripcin"/>
        <w:jc w:val="center"/>
        <w:rPr>
          <w:lang w:val="es-ES"/>
        </w:rPr>
      </w:pPr>
      <w:bookmarkStart w:id="117" w:name="_Toc163122627"/>
      <w:r>
        <w:t xml:space="preserve">Imagen </w:t>
      </w:r>
      <w:r>
        <w:fldChar w:fldCharType="begin"/>
      </w:r>
      <w:r>
        <w:instrText xml:space="preserve"> SEQ Imagen \* ARABIC </w:instrText>
      </w:r>
      <w:r>
        <w:fldChar w:fldCharType="separate"/>
      </w:r>
      <w:r w:rsidR="00B02023">
        <w:rPr>
          <w:noProof/>
        </w:rPr>
        <w:t>25</w:t>
      </w:r>
      <w:r>
        <w:fldChar w:fldCharType="end"/>
      </w:r>
      <w:r>
        <w:t xml:space="preserve">: </w:t>
      </w:r>
      <w:r w:rsidRPr="00302378">
        <w:t>Editar Deducciones -</w:t>
      </w:r>
      <w:r>
        <w:t xml:space="preserve"> Pasivos/Error</w:t>
      </w:r>
      <w:bookmarkEnd w:id="117"/>
    </w:p>
    <w:p w14:paraId="0772EDAC" w14:textId="1DB9FB9F" w:rsidR="00EA1EAA" w:rsidRPr="0092101E" w:rsidRDefault="00E80345" w:rsidP="00EE69E5">
      <w:pPr>
        <w:pStyle w:val="Prrafodelista"/>
        <w:numPr>
          <w:ilvl w:val="0"/>
          <w:numId w:val="29"/>
        </w:numPr>
        <w:rPr>
          <w:b/>
          <w:bCs/>
          <w:lang w:val="es-ES"/>
        </w:rPr>
      </w:pPr>
      <w:r w:rsidRPr="00A47B0F">
        <w:rPr>
          <w:b/>
          <w:bCs/>
          <w:lang w:val="es-ES"/>
        </w:rPr>
        <w:t>Compartir:</w:t>
      </w:r>
      <w:r w:rsidR="00EA1EAA" w:rsidRPr="00EA1EAA">
        <w:rPr>
          <w:lang w:val="es-ES"/>
        </w:rPr>
        <w:t xml:space="preserve"> </w:t>
      </w:r>
      <w:r w:rsidR="00EA1EAA">
        <w:rPr>
          <w:lang w:val="es-ES"/>
        </w:rPr>
        <w:t>En la sección compartir se tiene la opción de compartir con otras unidades orgánicas, para ello se cuenta con dos opciones:</w:t>
      </w:r>
    </w:p>
    <w:p w14:paraId="02F6B57E" w14:textId="77777777" w:rsidR="0092101E" w:rsidRPr="00EA1EAA" w:rsidRDefault="0092101E" w:rsidP="0092101E">
      <w:pPr>
        <w:pStyle w:val="Prrafodelista"/>
        <w:ind w:left="1080"/>
        <w:rPr>
          <w:b/>
          <w:bCs/>
          <w:lang w:val="es-ES"/>
        </w:rPr>
      </w:pPr>
    </w:p>
    <w:p w14:paraId="076830F3" w14:textId="5E5975B4" w:rsidR="00EA1EAA" w:rsidRDefault="00EA1EAA" w:rsidP="00EA1EAA">
      <w:pPr>
        <w:pStyle w:val="Prrafodelista"/>
        <w:ind w:left="1136"/>
        <w:rPr>
          <w:lang w:val="es-ES"/>
        </w:rPr>
      </w:pPr>
      <w:r>
        <w:rPr>
          <w:b/>
          <w:bCs/>
          <w:lang w:val="es-ES"/>
        </w:rPr>
        <w:t>Opción 1:</w:t>
      </w:r>
      <w:r>
        <w:rPr>
          <w:lang w:val="es-ES"/>
        </w:rPr>
        <w:t xml:space="preserve"> </w:t>
      </w:r>
      <w:r w:rsidRPr="00471B70">
        <w:rPr>
          <w:u w:val="single"/>
          <w:lang w:val="es-ES"/>
        </w:rPr>
        <w:t>El usuario no realiza la acción de compartir</w:t>
      </w:r>
      <w:r w:rsidR="0092101E" w:rsidRPr="00471B70">
        <w:rPr>
          <w:u w:val="single"/>
          <w:lang w:val="es-ES"/>
        </w:rPr>
        <w:t>:</w:t>
      </w:r>
      <w:r>
        <w:rPr>
          <w:lang w:val="es-ES"/>
        </w:rPr>
        <w:t xml:space="preserve"> </w:t>
      </w:r>
      <w:r w:rsidR="00377812">
        <w:rPr>
          <w:lang w:val="es-ES"/>
        </w:rPr>
        <w:t>Deberá hacer</w:t>
      </w:r>
      <w:r>
        <w:rPr>
          <w:lang w:val="es-ES"/>
        </w:rPr>
        <w:t xml:space="preserve"> clic en el botón “GUARDAR” para salvar los datos ingresados o “CANCELAR” para </w:t>
      </w:r>
      <w:r w:rsidR="0092101E">
        <w:rPr>
          <w:lang w:val="es-ES"/>
        </w:rPr>
        <w:t>cerrar el formulario sin guardar los cambios</w:t>
      </w:r>
      <w:r w:rsidR="00377812">
        <w:rPr>
          <w:lang w:val="es-ES"/>
        </w:rPr>
        <w:t>.</w:t>
      </w:r>
    </w:p>
    <w:p w14:paraId="5A2EB575" w14:textId="77777777" w:rsidR="00A75415" w:rsidRDefault="0092101E" w:rsidP="00A75415">
      <w:pPr>
        <w:pStyle w:val="Prrafodelista"/>
        <w:keepNext/>
      </w:pPr>
      <w:r>
        <w:rPr>
          <w:noProof/>
        </w:rPr>
        <w:drawing>
          <wp:anchor distT="0" distB="0" distL="114300" distR="114300" simplePos="0" relativeHeight="251732997" behindDoc="0" locked="0" layoutInCell="1" allowOverlap="1" wp14:anchorId="4432E35E" wp14:editId="254919AF">
            <wp:simplePos x="0" y="0"/>
            <wp:positionH relativeFrom="margin">
              <wp:posOffset>2456694</wp:posOffset>
            </wp:positionH>
            <wp:positionV relativeFrom="paragraph">
              <wp:posOffset>664880</wp:posOffset>
            </wp:positionV>
            <wp:extent cx="232913" cy="232913"/>
            <wp:effectExtent l="0" t="0" r="0" b="0"/>
            <wp:wrapNone/>
            <wp:docPr id="846310374" name="Gráfico 84631037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35877" cy="235877"/>
                    </a:xfrm>
                    <a:prstGeom prst="rect">
                      <a:avLst/>
                    </a:prstGeom>
                  </pic:spPr>
                </pic:pic>
              </a:graphicData>
            </a:graphic>
            <wp14:sizeRelH relativeFrom="margin">
              <wp14:pctWidth>0</wp14:pctWidth>
            </wp14:sizeRelH>
            <wp14:sizeRelV relativeFrom="margin">
              <wp14:pctHeight>0</wp14:pctHeight>
            </wp14:sizeRelV>
          </wp:anchor>
        </w:drawing>
      </w:r>
      <w:r w:rsidR="00EA1EAA">
        <w:rPr>
          <w:noProof/>
        </w:rPr>
        <w:drawing>
          <wp:inline distT="0" distB="0" distL="0" distR="0" wp14:anchorId="2E450A93" wp14:editId="006B0C2B">
            <wp:extent cx="4916044" cy="895350"/>
            <wp:effectExtent l="19050" t="19050" r="18415" b="19050"/>
            <wp:docPr id="1169907556" name="Imagen 116990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63791" cy="90404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B8D87A9" w14:textId="087368B4" w:rsidR="00EA1EAA" w:rsidRPr="00A75415" w:rsidRDefault="00A75415" w:rsidP="00A75415">
      <w:pPr>
        <w:pStyle w:val="Descripcin"/>
        <w:jc w:val="center"/>
      </w:pPr>
      <w:bookmarkStart w:id="118" w:name="_Toc163122628"/>
      <w:r>
        <w:t xml:space="preserve">Imagen </w:t>
      </w:r>
      <w:r>
        <w:fldChar w:fldCharType="begin"/>
      </w:r>
      <w:r>
        <w:instrText xml:space="preserve"> SEQ Imagen \* ARABIC </w:instrText>
      </w:r>
      <w:r>
        <w:fldChar w:fldCharType="separate"/>
      </w:r>
      <w:r w:rsidR="00B02023">
        <w:rPr>
          <w:noProof/>
        </w:rPr>
        <w:t>26</w:t>
      </w:r>
      <w:r>
        <w:fldChar w:fldCharType="end"/>
      </w:r>
      <w:r>
        <w:t>: Editar Deducciones - C</w:t>
      </w:r>
      <w:r w:rsidRPr="00BD0B86">
        <w:t>ompartir</w:t>
      </w:r>
      <w:r>
        <w:t>/Opción 1</w:t>
      </w:r>
      <w:bookmarkEnd w:id="118"/>
    </w:p>
    <w:p w14:paraId="0956E628" w14:textId="22A4602C" w:rsidR="0092101E" w:rsidRDefault="0092101E" w:rsidP="00EA1EAA">
      <w:pPr>
        <w:pStyle w:val="Prrafodelista"/>
        <w:ind w:left="1080"/>
        <w:rPr>
          <w:lang w:val="es-ES"/>
        </w:rPr>
      </w:pPr>
      <w:r>
        <w:rPr>
          <w:b/>
          <w:bCs/>
          <w:lang w:val="es-ES"/>
        </w:rPr>
        <w:t>Opción 2:</w:t>
      </w:r>
      <w:r>
        <w:rPr>
          <w:lang w:val="es-ES"/>
        </w:rPr>
        <w:t xml:space="preserve"> </w:t>
      </w:r>
      <w:r w:rsidRPr="00471B70">
        <w:rPr>
          <w:u w:val="single"/>
          <w:lang w:val="es-ES"/>
        </w:rPr>
        <w:t>El usuario realiza la acción de compartir:</w:t>
      </w:r>
      <w:r>
        <w:rPr>
          <w:b/>
          <w:bCs/>
          <w:u w:val="single"/>
          <w:lang w:val="es-ES"/>
        </w:rPr>
        <w:t xml:space="preserve"> </w:t>
      </w:r>
      <w:r>
        <w:rPr>
          <w:lang w:val="es-ES"/>
        </w:rPr>
        <w:t>Se debe seleccionar la opción “Compartir con otras unidades orgánicas”</w:t>
      </w:r>
      <w:r w:rsidR="00377812">
        <w:rPr>
          <w:lang w:val="es-ES"/>
        </w:rPr>
        <w:t xml:space="preserve"> y </w:t>
      </w:r>
      <w:r w:rsidR="0074197C">
        <w:rPr>
          <w:lang w:val="es-ES"/>
        </w:rPr>
        <w:t>Aparece</w:t>
      </w:r>
      <w:r w:rsidR="00377812">
        <w:rPr>
          <w:lang w:val="es-ES"/>
        </w:rPr>
        <w:t>rá</w:t>
      </w:r>
      <w:r w:rsidR="0074197C">
        <w:rPr>
          <w:lang w:val="es-ES"/>
        </w:rPr>
        <w:t xml:space="preserve"> una nueva tabla. </w:t>
      </w:r>
    </w:p>
    <w:p w14:paraId="742BF7A8" w14:textId="77777777" w:rsidR="00A75415" w:rsidRDefault="0092101E" w:rsidP="00A75415">
      <w:pPr>
        <w:pStyle w:val="Prrafodelista"/>
        <w:keepNext/>
      </w:pPr>
      <w:r>
        <w:rPr>
          <w:noProof/>
        </w:rPr>
        <w:drawing>
          <wp:anchor distT="0" distB="0" distL="114300" distR="114300" simplePos="0" relativeHeight="251730949" behindDoc="0" locked="0" layoutInCell="1" allowOverlap="1" wp14:anchorId="34DFF800" wp14:editId="25BE8CF0">
            <wp:simplePos x="0" y="0"/>
            <wp:positionH relativeFrom="margin">
              <wp:posOffset>1656164</wp:posOffset>
            </wp:positionH>
            <wp:positionV relativeFrom="paragraph">
              <wp:posOffset>296366</wp:posOffset>
            </wp:positionV>
            <wp:extent cx="177152" cy="177152"/>
            <wp:effectExtent l="0" t="0" r="0" b="0"/>
            <wp:wrapNone/>
            <wp:docPr id="846310373" name="Gráfico 846310373"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7152" cy="1771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2ED2746" wp14:editId="1A319953">
            <wp:extent cx="4943475" cy="2375541"/>
            <wp:effectExtent l="19050" t="19050" r="9525" b="24765"/>
            <wp:docPr id="846310347" name="Imagen 8463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58829" cy="238291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2D0B604" w14:textId="01E14AA2" w:rsidR="0074197C" w:rsidRPr="00A75415" w:rsidRDefault="00A75415" w:rsidP="00A75415">
      <w:pPr>
        <w:pStyle w:val="Descripcin"/>
        <w:jc w:val="center"/>
      </w:pPr>
      <w:bookmarkStart w:id="119" w:name="_Toc163122629"/>
      <w:r>
        <w:t xml:space="preserve">Imagen </w:t>
      </w:r>
      <w:r>
        <w:fldChar w:fldCharType="begin"/>
      </w:r>
      <w:r>
        <w:instrText xml:space="preserve"> SEQ Imagen \* ARABIC </w:instrText>
      </w:r>
      <w:r>
        <w:fldChar w:fldCharType="separate"/>
      </w:r>
      <w:r w:rsidR="00B02023">
        <w:rPr>
          <w:noProof/>
        </w:rPr>
        <w:t>27</w:t>
      </w:r>
      <w:r>
        <w:fldChar w:fldCharType="end"/>
      </w:r>
      <w:r>
        <w:t xml:space="preserve">: </w:t>
      </w:r>
      <w:r w:rsidRPr="00494CAF">
        <w:t xml:space="preserve">Editar Deducciones - Compartir/Opción </w:t>
      </w:r>
      <w:r>
        <w:t>2</w:t>
      </w:r>
      <w:bookmarkEnd w:id="119"/>
    </w:p>
    <w:p w14:paraId="2EB340DD" w14:textId="22638B38" w:rsidR="0074197C" w:rsidRDefault="007E1090" w:rsidP="0074197C">
      <w:pPr>
        <w:pStyle w:val="Prrafodelista"/>
        <w:ind w:left="1136"/>
        <w:rPr>
          <w:lang w:val="es-ES"/>
        </w:rPr>
      </w:pPr>
      <w:r>
        <w:rPr>
          <w:lang w:val="es-ES"/>
        </w:rPr>
        <w:t>Se cuenta con la</w:t>
      </w:r>
      <w:r w:rsidR="0074197C">
        <w:rPr>
          <w:lang w:val="es-ES"/>
        </w:rPr>
        <w:t xml:space="preserve"> opción de agrega</w:t>
      </w:r>
      <w:r>
        <w:rPr>
          <w:lang w:val="es-ES"/>
        </w:rPr>
        <w:t>r</w:t>
      </w:r>
      <w:r w:rsidR="0074197C">
        <w:rPr>
          <w:lang w:val="es-ES"/>
        </w:rPr>
        <w:t xml:space="preserve"> </w:t>
      </w:r>
      <w:r>
        <w:rPr>
          <w:lang w:val="es-ES"/>
        </w:rPr>
        <w:t xml:space="preserve">un </w:t>
      </w:r>
      <w:r w:rsidR="0074197C">
        <w:rPr>
          <w:lang w:val="es-ES"/>
        </w:rPr>
        <w:t xml:space="preserve">nuevo registro, </w:t>
      </w:r>
      <w:r>
        <w:rPr>
          <w:lang w:val="es-ES"/>
        </w:rPr>
        <w:t xml:space="preserve">en </w:t>
      </w:r>
      <w:r>
        <w:rPr>
          <w:noProof/>
        </w:rPr>
        <w:drawing>
          <wp:inline distT="0" distB="0" distL="0" distR="0" wp14:anchorId="57016B12" wp14:editId="7BD3C4BA">
            <wp:extent cx="161925" cy="133350"/>
            <wp:effectExtent l="0" t="0" r="9525" b="0"/>
            <wp:docPr id="846310375" name="Imagen 84631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1925" cy="133350"/>
                    </a:xfrm>
                    <a:prstGeom prst="rect">
                      <a:avLst/>
                    </a:prstGeom>
                  </pic:spPr>
                </pic:pic>
              </a:graphicData>
            </a:graphic>
          </wp:inline>
        </w:drawing>
      </w:r>
      <w:r>
        <w:rPr>
          <w:lang w:val="es-ES"/>
        </w:rPr>
        <w:t>Operaciones seleccionar “Nuevo”</w:t>
      </w:r>
    </w:p>
    <w:p w14:paraId="5B1DB34E" w14:textId="77777777" w:rsidR="00A75415" w:rsidRDefault="007E1090" w:rsidP="00A75415">
      <w:pPr>
        <w:pStyle w:val="Prrafodelista"/>
        <w:keepNext/>
      </w:pPr>
      <w:r>
        <w:rPr>
          <w:noProof/>
        </w:rPr>
        <w:lastRenderedPageBreak/>
        <w:drawing>
          <wp:anchor distT="0" distB="0" distL="114300" distR="114300" simplePos="0" relativeHeight="251735045" behindDoc="0" locked="0" layoutInCell="1" allowOverlap="1" wp14:anchorId="3943BC2C" wp14:editId="062F0547">
            <wp:simplePos x="0" y="0"/>
            <wp:positionH relativeFrom="margin">
              <wp:posOffset>679606</wp:posOffset>
            </wp:positionH>
            <wp:positionV relativeFrom="paragraph">
              <wp:posOffset>536947</wp:posOffset>
            </wp:positionV>
            <wp:extent cx="232913" cy="232913"/>
            <wp:effectExtent l="0" t="0" r="0" b="0"/>
            <wp:wrapNone/>
            <wp:docPr id="846310377" name="Gráfico 846310377"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32913" cy="23291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88AF693" wp14:editId="54EA2DAA">
            <wp:extent cx="4943475" cy="1585050"/>
            <wp:effectExtent l="19050" t="19050" r="9525" b="15240"/>
            <wp:docPr id="846310376" name="Imagen 84631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61275" cy="1590757"/>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199C51B" w14:textId="58560873" w:rsidR="007E1090" w:rsidRDefault="00A75415" w:rsidP="00A75415">
      <w:pPr>
        <w:pStyle w:val="Descripcin"/>
        <w:jc w:val="center"/>
        <w:rPr>
          <w:lang w:val="es-ES"/>
        </w:rPr>
      </w:pPr>
      <w:bookmarkStart w:id="120" w:name="_Toc163122630"/>
      <w:r>
        <w:t xml:space="preserve">Imagen </w:t>
      </w:r>
      <w:r>
        <w:fldChar w:fldCharType="begin"/>
      </w:r>
      <w:r>
        <w:instrText xml:space="preserve"> SEQ Imagen \* ARABIC </w:instrText>
      </w:r>
      <w:r>
        <w:fldChar w:fldCharType="separate"/>
      </w:r>
      <w:r w:rsidR="00B02023">
        <w:rPr>
          <w:noProof/>
        </w:rPr>
        <w:t>28</w:t>
      </w:r>
      <w:r>
        <w:fldChar w:fldCharType="end"/>
      </w:r>
      <w:r w:rsidRPr="00686CCD">
        <w:t>: Editar Deducciones - Compartir</w:t>
      </w:r>
      <w:r>
        <w:t>/Nuevo</w:t>
      </w:r>
      <w:bookmarkEnd w:id="120"/>
    </w:p>
    <w:p w14:paraId="4A6E9078" w14:textId="40450A09" w:rsidR="007E1090" w:rsidRDefault="007E1090" w:rsidP="007E1090">
      <w:pPr>
        <w:pStyle w:val="Prrafodelista"/>
        <w:ind w:left="1136"/>
        <w:rPr>
          <w:lang w:val="es-ES"/>
        </w:rPr>
      </w:pPr>
      <w:r>
        <w:rPr>
          <w:lang w:val="es-ES"/>
        </w:rPr>
        <w:t>Se activa</w:t>
      </w:r>
      <w:r w:rsidR="00377812">
        <w:rPr>
          <w:lang w:val="es-ES"/>
        </w:rPr>
        <w:t>rá</w:t>
      </w:r>
      <w:r>
        <w:rPr>
          <w:lang w:val="es-ES"/>
        </w:rPr>
        <w:t xml:space="preserve"> una fila de la tabla </w:t>
      </w:r>
      <w:r w:rsidR="00377812">
        <w:rPr>
          <w:lang w:val="es-ES"/>
        </w:rPr>
        <w:t>en la que se deberá</w:t>
      </w:r>
      <w:r>
        <w:rPr>
          <w:lang w:val="es-ES"/>
        </w:rPr>
        <w:t xml:space="preserve"> seleccionar una unidad orgánica, la OCI y Participación.</w:t>
      </w:r>
    </w:p>
    <w:p w14:paraId="6FE7E857" w14:textId="001C3446" w:rsidR="007E1090" w:rsidRDefault="007E1090" w:rsidP="00EE69E5">
      <w:pPr>
        <w:pStyle w:val="Prrafodelista"/>
        <w:numPr>
          <w:ilvl w:val="0"/>
          <w:numId w:val="30"/>
        </w:numPr>
        <w:rPr>
          <w:lang w:val="es-ES"/>
        </w:rPr>
      </w:pPr>
      <w:r w:rsidRPr="007E1090">
        <w:rPr>
          <w:u w:val="single"/>
          <w:lang w:val="es-ES"/>
        </w:rPr>
        <w:t>Seleccionar unidad orgánica</w:t>
      </w:r>
      <w:r>
        <w:rPr>
          <w:lang w:val="es-ES"/>
        </w:rPr>
        <w:t>: En el desplegable se cargan todas las unidades orgánicas, para este caso seleccionaremos “</w:t>
      </w:r>
      <w:r w:rsidRPr="007E1090">
        <w:rPr>
          <w:lang w:val="es-ES"/>
        </w:rPr>
        <w:t>GERENCIA REGIONAL DE CONTROL DE LA LIBERTAD</w:t>
      </w:r>
      <w:r>
        <w:rPr>
          <w:lang w:val="es-ES"/>
        </w:rPr>
        <w:t>”</w:t>
      </w:r>
    </w:p>
    <w:p w14:paraId="550E18CD" w14:textId="3300016B" w:rsidR="007E1090" w:rsidRDefault="007E1090" w:rsidP="00EE69E5">
      <w:pPr>
        <w:pStyle w:val="Prrafodelista"/>
        <w:numPr>
          <w:ilvl w:val="0"/>
          <w:numId w:val="30"/>
        </w:numPr>
        <w:rPr>
          <w:lang w:val="es-ES"/>
        </w:rPr>
      </w:pPr>
      <w:r w:rsidRPr="007E1090">
        <w:rPr>
          <w:u w:val="single"/>
          <w:lang w:val="es-ES"/>
        </w:rPr>
        <w:t xml:space="preserve">Seleccionar </w:t>
      </w:r>
      <w:r>
        <w:rPr>
          <w:u w:val="single"/>
          <w:lang w:val="es-ES"/>
        </w:rPr>
        <w:t xml:space="preserve">OCI: </w:t>
      </w:r>
      <w:r>
        <w:rPr>
          <w:lang w:val="es-ES"/>
        </w:rPr>
        <w:t>El desplegable de</w:t>
      </w:r>
      <w:r w:rsidR="00301485">
        <w:rPr>
          <w:lang w:val="es-ES"/>
        </w:rPr>
        <w:t xml:space="preserve"> OCI se activa posterior a la selección de la unidad orgánica.</w:t>
      </w:r>
    </w:p>
    <w:p w14:paraId="22432C75" w14:textId="04EAAFBB" w:rsidR="00301485" w:rsidRDefault="00301485" w:rsidP="00EE69E5">
      <w:pPr>
        <w:pStyle w:val="Prrafodelista"/>
        <w:numPr>
          <w:ilvl w:val="0"/>
          <w:numId w:val="30"/>
        </w:numPr>
        <w:rPr>
          <w:lang w:val="es-ES"/>
        </w:rPr>
      </w:pPr>
      <w:r>
        <w:rPr>
          <w:u w:val="single"/>
          <w:lang w:val="es-ES"/>
        </w:rPr>
        <w:t>Participación:</w:t>
      </w:r>
      <w:r>
        <w:rPr>
          <w:lang w:val="es-ES"/>
        </w:rPr>
        <w:t xml:space="preserve"> Registrar un valor numérico.</w:t>
      </w:r>
    </w:p>
    <w:p w14:paraId="3A64503B" w14:textId="3A510954" w:rsidR="00301485" w:rsidRPr="00301485" w:rsidRDefault="00301485" w:rsidP="00301485">
      <w:pPr>
        <w:ind w:left="1136"/>
        <w:rPr>
          <w:lang w:val="es-ES"/>
        </w:rPr>
      </w:pPr>
      <w:r w:rsidRPr="00301485">
        <w:rPr>
          <w:lang w:val="es-ES"/>
        </w:rPr>
        <w:t xml:space="preserve">Para guardar los registros editados se debe dar clic en </w:t>
      </w:r>
      <w:r>
        <w:rPr>
          <w:noProof/>
        </w:rPr>
        <w:drawing>
          <wp:inline distT="0" distB="0" distL="0" distR="0" wp14:anchorId="2235BE53" wp14:editId="36E6A76D">
            <wp:extent cx="152400" cy="152400"/>
            <wp:effectExtent l="0" t="0" r="0" b="0"/>
            <wp:docPr id="846310378" name="Imagen 84631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2400" cy="152400"/>
                    </a:xfrm>
                    <a:prstGeom prst="rect">
                      <a:avLst/>
                    </a:prstGeom>
                  </pic:spPr>
                </pic:pic>
              </a:graphicData>
            </a:graphic>
          </wp:inline>
        </w:drawing>
      </w:r>
      <w:r w:rsidRPr="00301485">
        <w:rPr>
          <w:lang w:val="es-ES"/>
        </w:rPr>
        <w:t xml:space="preserve"> “Guardar” o </w:t>
      </w:r>
      <w:r>
        <w:rPr>
          <w:noProof/>
        </w:rPr>
        <w:drawing>
          <wp:inline distT="0" distB="0" distL="0" distR="0" wp14:anchorId="7CE7B504" wp14:editId="49B1E42D">
            <wp:extent cx="161925" cy="123825"/>
            <wp:effectExtent l="0" t="0" r="9525" b="9525"/>
            <wp:docPr id="814168208" name="Imagen 81416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1925" cy="123825"/>
                    </a:xfrm>
                    <a:prstGeom prst="rect">
                      <a:avLst/>
                    </a:prstGeom>
                  </pic:spPr>
                </pic:pic>
              </a:graphicData>
            </a:graphic>
          </wp:inline>
        </w:drawing>
      </w:r>
      <w:r w:rsidRPr="00301485">
        <w:rPr>
          <w:lang w:val="es-ES"/>
        </w:rPr>
        <w:t xml:space="preserve"> “Cancelar” para borrar todos los cambios realizados en la fila.</w:t>
      </w:r>
    </w:p>
    <w:p w14:paraId="7A784FDD" w14:textId="77777777" w:rsidR="00A75415" w:rsidRDefault="00301485" w:rsidP="00A75415">
      <w:pPr>
        <w:keepNext/>
        <w:ind w:left="720"/>
      </w:pPr>
      <w:r>
        <w:rPr>
          <w:noProof/>
        </w:rPr>
        <w:drawing>
          <wp:inline distT="0" distB="0" distL="0" distR="0" wp14:anchorId="54773FD6" wp14:editId="488B7B8C">
            <wp:extent cx="5080958" cy="1706796"/>
            <wp:effectExtent l="19050" t="19050" r="24765" b="27305"/>
            <wp:docPr id="814168246" name="Imagen 81416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88891" cy="1709461"/>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5B45A7B" w14:textId="717970C1" w:rsidR="00301485" w:rsidRPr="00301485" w:rsidRDefault="00A75415" w:rsidP="00A75415">
      <w:pPr>
        <w:pStyle w:val="Descripcin"/>
        <w:jc w:val="center"/>
        <w:rPr>
          <w:lang w:val="es-ES"/>
        </w:rPr>
      </w:pPr>
      <w:bookmarkStart w:id="121" w:name="_Toc163122631"/>
      <w:r>
        <w:t xml:space="preserve">Imagen </w:t>
      </w:r>
      <w:r>
        <w:fldChar w:fldCharType="begin"/>
      </w:r>
      <w:r>
        <w:instrText xml:space="preserve"> SEQ Imagen \* ARABIC </w:instrText>
      </w:r>
      <w:r>
        <w:fldChar w:fldCharType="separate"/>
      </w:r>
      <w:r w:rsidR="00B02023">
        <w:rPr>
          <w:noProof/>
        </w:rPr>
        <w:t>29</w:t>
      </w:r>
      <w:r>
        <w:fldChar w:fldCharType="end"/>
      </w:r>
      <w:r w:rsidRPr="006667A2">
        <w:t>: Editar Deducciones - Compartir</w:t>
      </w:r>
      <w:r>
        <w:t>/Opciones Editar y Cancelar</w:t>
      </w:r>
      <w:bookmarkEnd w:id="121"/>
    </w:p>
    <w:p w14:paraId="070EA593" w14:textId="05DAC5E4" w:rsidR="00301485" w:rsidRPr="00301485" w:rsidRDefault="001E363A" w:rsidP="00301485">
      <w:pPr>
        <w:pStyle w:val="Prrafodelista"/>
        <w:ind w:left="1496"/>
        <w:rPr>
          <w:i/>
          <w:iCs/>
          <w:lang w:val="es-ES"/>
        </w:rPr>
      </w:pPr>
      <w:r>
        <w:pict w14:anchorId="7A809346">
          <v:shape id="Imagen 814168248" o:spid="_x0000_i1026" type="#_x0000_t75" alt="Advertencia con relleno sólido" style="width:14.25pt;height:14.25pt;visibility:visible;mso-wrap-style:square">
            <v:imagedata r:id="rId72" o:title="Advertencia con relleno sólido"/>
          </v:shape>
        </w:pict>
      </w:r>
      <w:r w:rsidR="00301485">
        <w:rPr>
          <w:i/>
          <w:iCs/>
          <w:lang w:val="es-ES"/>
        </w:rPr>
        <w:t xml:space="preserve">  </w:t>
      </w:r>
      <w:r w:rsidR="00301485" w:rsidRPr="003C0871">
        <w:rPr>
          <w:b/>
          <w:bCs/>
          <w:i/>
          <w:iCs/>
          <w:lang w:val="es-ES"/>
        </w:rPr>
        <w:t>Nota</w:t>
      </w:r>
      <w:r w:rsidR="00301485">
        <w:rPr>
          <w:b/>
          <w:bCs/>
          <w:i/>
          <w:iCs/>
          <w:lang w:val="es-ES"/>
        </w:rPr>
        <w:t xml:space="preserve">: </w:t>
      </w:r>
      <w:r w:rsidR="00301485">
        <w:rPr>
          <w:i/>
          <w:iCs/>
          <w:lang w:val="es-ES"/>
        </w:rPr>
        <w:t xml:space="preserve">Al guardar la información, </w:t>
      </w:r>
      <w:r w:rsidR="00377812">
        <w:rPr>
          <w:i/>
          <w:iCs/>
          <w:lang w:val="es-ES"/>
        </w:rPr>
        <w:t>en la fila se</w:t>
      </w:r>
      <w:r w:rsidR="00301485">
        <w:rPr>
          <w:i/>
          <w:iCs/>
          <w:lang w:val="es-ES"/>
        </w:rPr>
        <w:t xml:space="preserve"> tiene las opciones de editar y eliminar.</w:t>
      </w:r>
      <w:r w:rsidR="00377812">
        <w:rPr>
          <w:i/>
          <w:iCs/>
          <w:lang w:val="es-ES"/>
        </w:rPr>
        <w:t xml:space="preserve"> T</w:t>
      </w:r>
      <w:r w:rsidR="00301485">
        <w:rPr>
          <w:i/>
          <w:iCs/>
          <w:lang w:val="es-ES"/>
        </w:rPr>
        <w:t>ambién se muestra la suma de la Participación.</w:t>
      </w:r>
    </w:p>
    <w:p w14:paraId="0B430B8F" w14:textId="77777777" w:rsidR="00A75415" w:rsidRDefault="00301485" w:rsidP="00A75415">
      <w:pPr>
        <w:pStyle w:val="Prrafodelista"/>
        <w:keepNext/>
      </w:pPr>
      <w:r>
        <w:rPr>
          <w:noProof/>
        </w:rPr>
        <w:lastRenderedPageBreak/>
        <w:drawing>
          <wp:inline distT="0" distB="0" distL="0" distR="0" wp14:anchorId="7A769A94" wp14:editId="2A0F8499">
            <wp:extent cx="5099593" cy="1404308"/>
            <wp:effectExtent l="19050" t="19050" r="25400" b="24765"/>
            <wp:docPr id="814168251" name="Imagen 81416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25813"/>
                    <a:stretch/>
                  </pic:blipFill>
                  <pic:spPr bwMode="auto">
                    <a:xfrm>
                      <a:off x="0" y="0"/>
                      <a:ext cx="5107360" cy="140644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C5354A3" w14:textId="49069EA6" w:rsidR="00301485" w:rsidRPr="00377812" w:rsidRDefault="00A75415" w:rsidP="00377812">
      <w:pPr>
        <w:pStyle w:val="Descripcin"/>
        <w:jc w:val="center"/>
        <w:rPr>
          <w:lang w:val="es-ES"/>
        </w:rPr>
      </w:pPr>
      <w:bookmarkStart w:id="122" w:name="_Toc163122632"/>
      <w:r>
        <w:t xml:space="preserve">Imagen </w:t>
      </w:r>
      <w:r>
        <w:fldChar w:fldCharType="begin"/>
      </w:r>
      <w:r>
        <w:instrText xml:space="preserve"> SEQ Imagen \* ARABIC </w:instrText>
      </w:r>
      <w:r>
        <w:fldChar w:fldCharType="separate"/>
      </w:r>
      <w:r w:rsidR="00B02023">
        <w:rPr>
          <w:noProof/>
        </w:rPr>
        <w:t>30</w:t>
      </w:r>
      <w:r>
        <w:fldChar w:fldCharType="end"/>
      </w:r>
      <w:r w:rsidRPr="009C2CE2">
        <w:t xml:space="preserve">Editar Deducciones - Compartir/Opciones Editar y </w:t>
      </w:r>
      <w:r>
        <w:t>Eliminar</w:t>
      </w:r>
      <w:bookmarkEnd w:id="122"/>
    </w:p>
    <w:p w14:paraId="00D8E77E" w14:textId="07F49D13" w:rsidR="00301485" w:rsidRDefault="00301485" w:rsidP="00301485">
      <w:pPr>
        <w:pStyle w:val="Prrafodelista"/>
        <w:rPr>
          <w:lang w:val="es-ES"/>
        </w:rPr>
      </w:pPr>
      <w:r>
        <w:rPr>
          <w:lang w:val="es-ES"/>
        </w:rPr>
        <w:t>Para finalizar</w:t>
      </w:r>
      <w:r w:rsidR="00377812">
        <w:rPr>
          <w:lang w:val="es-ES"/>
        </w:rPr>
        <w:t>,</w:t>
      </w:r>
      <w:r>
        <w:rPr>
          <w:lang w:val="es-ES"/>
        </w:rPr>
        <w:t xml:space="preserve"> dar clic en el botón “GUARDAR” para salvar los datos ingresados o “CANCELAR” para cerrar el formulario sin guardar los cambios</w:t>
      </w:r>
      <w:r w:rsidR="00613B25">
        <w:rPr>
          <w:lang w:val="es-ES"/>
        </w:rPr>
        <w:t>.</w:t>
      </w:r>
    </w:p>
    <w:p w14:paraId="1C80FEFC" w14:textId="77777777" w:rsidR="00A75415" w:rsidRDefault="00471B70" w:rsidP="00A75415">
      <w:pPr>
        <w:pStyle w:val="Prrafodelista"/>
        <w:keepNext/>
      </w:pPr>
      <w:r>
        <w:rPr>
          <w:noProof/>
        </w:rPr>
        <w:drawing>
          <wp:anchor distT="0" distB="0" distL="114300" distR="114300" simplePos="0" relativeHeight="251737093" behindDoc="0" locked="0" layoutInCell="1" allowOverlap="1" wp14:anchorId="6E906B19" wp14:editId="305EBA26">
            <wp:simplePos x="0" y="0"/>
            <wp:positionH relativeFrom="margin">
              <wp:posOffset>3286556</wp:posOffset>
            </wp:positionH>
            <wp:positionV relativeFrom="paragraph">
              <wp:posOffset>2392572</wp:posOffset>
            </wp:positionV>
            <wp:extent cx="232913" cy="232913"/>
            <wp:effectExtent l="0" t="0" r="0" b="0"/>
            <wp:wrapNone/>
            <wp:docPr id="70164998" name="Gráfico 70164998"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32913" cy="23291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4C9A40" wp14:editId="3D18121B">
            <wp:extent cx="4981575" cy="2594753"/>
            <wp:effectExtent l="19050" t="19050" r="9525" b="15240"/>
            <wp:docPr id="70164997" name="Imagen 7016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89163" cy="259870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554529D" w14:textId="04827420" w:rsidR="00471B70" w:rsidRDefault="00A75415" w:rsidP="00A75415">
      <w:pPr>
        <w:pStyle w:val="Descripcin"/>
        <w:jc w:val="center"/>
        <w:rPr>
          <w:lang w:val="es-ES"/>
        </w:rPr>
      </w:pPr>
      <w:bookmarkStart w:id="123" w:name="_Toc163122633"/>
      <w:r>
        <w:t xml:space="preserve">Imagen </w:t>
      </w:r>
      <w:r>
        <w:fldChar w:fldCharType="begin"/>
      </w:r>
      <w:r>
        <w:instrText xml:space="preserve"> SEQ Imagen \* ARABIC </w:instrText>
      </w:r>
      <w:r>
        <w:fldChar w:fldCharType="separate"/>
      </w:r>
      <w:r w:rsidR="00B02023">
        <w:rPr>
          <w:noProof/>
        </w:rPr>
        <w:t>31</w:t>
      </w:r>
      <w:r>
        <w:fldChar w:fldCharType="end"/>
      </w:r>
      <w:r>
        <w:t xml:space="preserve">: </w:t>
      </w:r>
      <w:r w:rsidRPr="00C65AD4">
        <w:t>Editar Deducciones - Compartir</w:t>
      </w:r>
      <w:r>
        <w:t>/</w:t>
      </w:r>
      <w:bookmarkEnd w:id="123"/>
      <w:r w:rsidR="00377812">
        <w:t>Guardar</w:t>
      </w:r>
    </w:p>
    <w:p w14:paraId="44899967" w14:textId="3527AF04" w:rsidR="00301485" w:rsidRPr="00301485" w:rsidRDefault="00301485" w:rsidP="00301485">
      <w:pPr>
        <w:pStyle w:val="Prrafodelista"/>
        <w:rPr>
          <w:lang w:val="es-ES"/>
        </w:rPr>
      </w:pPr>
    </w:p>
    <w:p w14:paraId="426529BC" w14:textId="437D00F9" w:rsidR="00471B70" w:rsidRDefault="00471B70" w:rsidP="00B832B8">
      <w:pPr>
        <w:pStyle w:val="Ttulo3"/>
        <w:numPr>
          <w:ilvl w:val="0"/>
          <w:numId w:val="0"/>
        </w:numPr>
        <w:ind w:left="1071" w:hanging="357"/>
      </w:pPr>
      <w:bookmarkStart w:id="124" w:name="_Toc167292043"/>
      <w:r>
        <w:t>Agregar Personal</w:t>
      </w:r>
      <w:r w:rsidRPr="00D226CD">
        <w:t>:</w:t>
      </w:r>
      <w:bookmarkEnd w:id="124"/>
      <w:r>
        <w:t xml:space="preserve"> </w:t>
      </w:r>
    </w:p>
    <w:p w14:paraId="35E8E951" w14:textId="4A8AB30C" w:rsidR="00471B70" w:rsidRDefault="00471B70" w:rsidP="00471B70">
      <w:pPr>
        <w:ind w:left="720"/>
        <w:jc w:val="left"/>
        <w:rPr>
          <w:lang w:val="es-ES"/>
        </w:rPr>
      </w:pPr>
      <w:r>
        <w:rPr>
          <w:lang w:val="es-ES"/>
        </w:rPr>
        <w:t xml:space="preserve">Para agregar un personal, </w:t>
      </w:r>
      <w:r w:rsidR="00377812">
        <w:rPr>
          <w:lang w:val="es-ES"/>
        </w:rPr>
        <w:t xml:space="preserve">hacer clic en “Agregar Personal” </w:t>
      </w:r>
      <w:r>
        <w:rPr>
          <w:lang w:val="es-ES"/>
        </w:rPr>
        <w:t>en</w:t>
      </w:r>
      <w:r w:rsidR="00377812">
        <w:rPr>
          <w:lang w:val="es-ES"/>
        </w:rPr>
        <w:t xml:space="preserve"> el desplegable</w:t>
      </w:r>
      <w:r>
        <w:rPr>
          <w:lang w:val="es-ES"/>
        </w:rPr>
        <w:t xml:space="preserve"> </w:t>
      </w:r>
      <w:r>
        <w:rPr>
          <w:noProof/>
          <w:lang w:val="es-ES"/>
        </w:rPr>
        <w:drawing>
          <wp:inline distT="0" distB="0" distL="0" distR="0" wp14:anchorId="434B8ABD" wp14:editId="5F7B6887">
            <wp:extent cx="159026" cy="159026"/>
            <wp:effectExtent l="0" t="0" r="0" b="0"/>
            <wp:docPr id="70165002" name="Gráfico 814168255"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55" name="Gráfico 814168255" descr="Engranaje único con relleno sólido"/>
                    <pic:cNvPicPr/>
                  </pic:nvPicPr>
                  <pic:blipFill>
                    <a:blip r:embed="rId45" cstate="print">
                      <a:extLst>
                        <a:ext uri="{28A0092B-C50C-407E-A947-70E740481C1C}">
                          <a14:useLocalDpi xmlns:a14="http://schemas.microsoft.com/office/drawing/2010/main" val="0"/>
                        </a:ext>
                      </a:extLst>
                    </a:blip>
                    <a:stretch>
                      <a:fillRect/>
                    </a:stretch>
                  </pic:blipFill>
                  <pic:spPr>
                    <a:xfrm flipV="1">
                      <a:off x="0" y="0"/>
                      <a:ext cx="165778" cy="165778"/>
                    </a:xfrm>
                    <a:prstGeom prst="rect">
                      <a:avLst/>
                    </a:prstGeom>
                  </pic:spPr>
                </pic:pic>
              </a:graphicData>
            </a:graphic>
          </wp:inline>
        </w:drawing>
      </w:r>
      <w:r>
        <w:rPr>
          <w:lang w:val="es-ES"/>
        </w:rPr>
        <w:t xml:space="preserve">Acciones </w:t>
      </w:r>
    </w:p>
    <w:p w14:paraId="2C8B3D91" w14:textId="77777777" w:rsidR="00A75415" w:rsidRDefault="00471B70" w:rsidP="00A75415">
      <w:pPr>
        <w:keepNext/>
        <w:ind w:left="720"/>
        <w:jc w:val="left"/>
      </w:pPr>
      <w:r>
        <w:rPr>
          <w:noProof/>
        </w:rPr>
        <w:lastRenderedPageBreak/>
        <w:drawing>
          <wp:anchor distT="0" distB="0" distL="114300" distR="114300" simplePos="0" relativeHeight="251739141" behindDoc="0" locked="0" layoutInCell="1" allowOverlap="1" wp14:anchorId="6223E5B7" wp14:editId="1C65F144">
            <wp:simplePos x="0" y="0"/>
            <wp:positionH relativeFrom="margin">
              <wp:posOffset>5219293</wp:posOffset>
            </wp:positionH>
            <wp:positionV relativeFrom="paragraph">
              <wp:posOffset>1408710</wp:posOffset>
            </wp:positionV>
            <wp:extent cx="155275" cy="155275"/>
            <wp:effectExtent l="0" t="0" r="0" b="0"/>
            <wp:wrapNone/>
            <wp:docPr id="70165004" name="Gráfico 7016500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55275" cy="155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CF88BE" wp14:editId="0DE5789A">
            <wp:extent cx="5046453" cy="2207267"/>
            <wp:effectExtent l="19050" t="19050" r="20955" b="21590"/>
            <wp:docPr id="70165003" name="Imagen 70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57803" cy="221223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D9B3264" w14:textId="60AFDECB" w:rsidR="00471B70" w:rsidRPr="00A75415" w:rsidRDefault="00A75415" w:rsidP="00A75415">
      <w:pPr>
        <w:pStyle w:val="Descripcin"/>
        <w:jc w:val="center"/>
        <w:rPr>
          <w:lang w:val="es-ES"/>
        </w:rPr>
      </w:pPr>
      <w:bookmarkStart w:id="125" w:name="_Toc163122634"/>
      <w:r>
        <w:t xml:space="preserve">Imagen </w:t>
      </w:r>
      <w:r>
        <w:fldChar w:fldCharType="begin"/>
      </w:r>
      <w:r>
        <w:instrText xml:space="preserve"> SEQ Imagen \* ARABIC </w:instrText>
      </w:r>
      <w:r>
        <w:fldChar w:fldCharType="separate"/>
      </w:r>
      <w:r w:rsidR="00B02023">
        <w:rPr>
          <w:noProof/>
        </w:rPr>
        <w:t>32</w:t>
      </w:r>
      <w:r>
        <w:fldChar w:fldCharType="end"/>
      </w:r>
      <w:r>
        <w:t xml:space="preserve">: </w:t>
      </w:r>
      <w:r w:rsidRPr="00DF0AB3">
        <w:t>Agregar Personal</w:t>
      </w:r>
      <w:bookmarkEnd w:id="125"/>
    </w:p>
    <w:p w14:paraId="61730DF5" w14:textId="057F808B" w:rsidR="008D1B3A" w:rsidRDefault="008D1B3A" w:rsidP="008D1B3A">
      <w:pPr>
        <w:ind w:left="720"/>
        <w:rPr>
          <w:lang w:val="es-ES"/>
        </w:rPr>
      </w:pPr>
      <w:r>
        <w:rPr>
          <w:lang w:val="es-ES"/>
        </w:rPr>
        <w:t>Seguidamente se desplegará el formulario “Agregar Personal”.</w:t>
      </w:r>
    </w:p>
    <w:p w14:paraId="077306C7" w14:textId="6DD478EA" w:rsidR="008D1B3A" w:rsidRDefault="008D1B3A" w:rsidP="008D1B3A">
      <w:pPr>
        <w:ind w:left="720"/>
        <w:rPr>
          <w:lang w:val="es-ES"/>
        </w:rPr>
      </w:pPr>
      <w:r>
        <w:rPr>
          <w:lang w:val="es-ES"/>
        </w:rPr>
        <w:t xml:space="preserve">Para agregar un personal, dar clic en </w:t>
      </w:r>
      <w:r>
        <w:rPr>
          <w:noProof/>
          <w:lang w:val="es-ES"/>
        </w:rPr>
        <w:drawing>
          <wp:inline distT="0" distB="0" distL="0" distR="0" wp14:anchorId="3D14AD40" wp14:editId="37505695">
            <wp:extent cx="170121" cy="170121"/>
            <wp:effectExtent l="0" t="0" r="1905" b="1905"/>
            <wp:docPr id="70165039" name="Gráfico 70165039"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5039" name="Gráfico 70165039"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74154" cy="174154"/>
                    </a:xfrm>
                    <a:prstGeom prst="rect">
                      <a:avLst/>
                    </a:prstGeom>
                  </pic:spPr>
                </pic:pic>
              </a:graphicData>
            </a:graphic>
          </wp:inline>
        </w:drawing>
      </w:r>
      <w:r w:rsidR="00377812">
        <w:rPr>
          <w:lang w:val="es-ES"/>
        </w:rPr>
        <w:t>”</w:t>
      </w:r>
      <w:r>
        <w:rPr>
          <w:lang w:val="es-ES"/>
        </w:rPr>
        <w:t>Buscar y Agregar</w:t>
      </w:r>
      <w:r w:rsidR="00377812">
        <w:rPr>
          <w:lang w:val="es-ES"/>
        </w:rPr>
        <w:t>”.</w:t>
      </w:r>
    </w:p>
    <w:p w14:paraId="7E7AFC74" w14:textId="77777777" w:rsidR="00A75415" w:rsidRDefault="008D1B3A" w:rsidP="00A75415">
      <w:pPr>
        <w:keepNext/>
        <w:ind w:left="720"/>
      </w:pPr>
      <w:r>
        <w:rPr>
          <w:noProof/>
        </w:rPr>
        <w:drawing>
          <wp:anchor distT="0" distB="0" distL="114300" distR="114300" simplePos="0" relativeHeight="251743237" behindDoc="0" locked="0" layoutInCell="1" allowOverlap="1" wp14:anchorId="1B2DF028" wp14:editId="2016532B">
            <wp:simplePos x="0" y="0"/>
            <wp:positionH relativeFrom="margin">
              <wp:posOffset>4905420</wp:posOffset>
            </wp:positionH>
            <wp:positionV relativeFrom="paragraph">
              <wp:posOffset>778717</wp:posOffset>
            </wp:positionV>
            <wp:extent cx="202020" cy="202020"/>
            <wp:effectExtent l="0" t="0" r="7620" b="7620"/>
            <wp:wrapNone/>
            <wp:docPr id="1614241985" name="Gráfico 1614241985"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02020" cy="202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F9225B1" wp14:editId="13816593">
            <wp:extent cx="4953000" cy="1816974"/>
            <wp:effectExtent l="19050" t="19050" r="19050" b="12065"/>
            <wp:docPr id="1614241984" name="Imagen 16142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88202" cy="182988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5EB5037" w14:textId="6591DAAC" w:rsidR="008D1B3A" w:rsidRDefault="00A75415" w:rsidP="00A75415">
      <w:pPr>
        <w:pStyle w:val="Descripcin"/>
        <w:jc w:val="center"/>
        <w:rPr>
          <w:lang w:val="es-ES"/>
        </w:rPr>
      </w:pPr>
      <w:bookmarkStart w:id="126" w:name="_Toc163122635"/>
      <w:r>
        <w:t xml:space="preserve">Imagen </w:t>
      </w:r>
      <w:r>
        <w:fldChar w:fldCharType="begin"/>
      </w:r>
      <w:r>
        <w:instrText xml:space="preserve"> SEQ Imagen \* ARABIC </w:instrText>
      </w:r>
      <w:r>
        <w:fldChar w:fldCharType="separate"/>
      </w:r>
      <w:r w:rsidR="00B02023">
        <w:rPr>
          <w:noProof/>
        </w:rPr>
        <w:t>33</w:t>
      </w:r>
      <w:r>
        <w:fldChar w:fldCharType="end"/>
      </w:r>
      <w:r w:rsidRPr="004D309F">
        <w:t>: Agregar Personal</w:t>
      </w:r>
      <w:r>
        <w:t xml:space="preserve"> - Buscar y agregar</w:t>
      </w:r>
      <w:bookmarkEnd w:id="126"/>
    </w:p>
    <w:p w14:paraId="0C610447" w14:textId="1978D755" w:rsidR="008D1B3A" w:rsidRDefault="008D1B3A" w:rsidP="008D1B3A">
      <w:pPr>
        <w:ind w:left="720"/>
        <w:rPr>
          <w:lang w:val="es-ES"/>
        </w:rPr>
      </w:pPr>
      <w:r>
        <w:rPr>
          <w:lang w:val="es-ES"/>
        </w:rPr>
        <w:t>Se desplegará la ventana Información Personal Operador UO:</w:t>
      </w:r>
    </w:p>
    <w:p w14:paraId="4BE98549" w14:textId="77777777" w:rsidR="00377812" w:rsidRDefault="00377812" w:rsidP="008D1B3A">
      <w:pPr>
        <w:ind w:left="720"/>
        <w:rPr>
          <w:lang w:val="es-ES"/>
        </w:rPr>
      </w:pPr>
    </w:p>
    <w:p w14:paraId="7612D9D7" w14:textId="1DFD9D74" w:rsidR="008D1B3A" w:rsidRDefault="00377812" w:rsidP="008D1B3A">
      <w:pPr>
        <w:ind w:left="720"/>
        <w:rPr>
          <w:lang w:val="es-ES"/>
        </w:rPr>
      </w:pPr>
      <w:r>
        <w:rPr>
          <w:b/>
          <w:bCs/>
          <w:noProof/>
          <w:lang w:val="es-ES"/>
        </w:rPr>
        <w:drawing>
          <wp:inline distT="0" distB="0" distL="0" distR="0" wp14:anchorId="5771C6D2" wp14:editId="662280C8">
            <wp:extent cx="209550" cy="209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inline>
        </w:drawing>
      </w:r>
      <w:r w:rsidR="008D1B3A" w:rsidRPr="00842563">
        <w:rPr>
          <w:b/>
          <w:bCs/>
          <w:lang w:val="es-ES"/>
        </w:rPr>
        <w:t>Sección Filtro de Búsqueda:</w:t>
      </w:r>
      <w:r w:rsidR="008D1B3A">
        <w:rPr>
          <w:lang w:val="es-ES"/>
        </w:rPr>
        <w:t xml:space="preserve"> Se puede </w:t>
      </w:r>
      <w:r w:rsidR="008D1B3A" w:rsidRPr="002A66EA">
        <w:rPr>
          <w:lang w:val="es-ES"/>
        </w:rPr>
        <w:t>buscar</w:t>
      </w:r>
      <w:r w:rsidR="00E24F94">
        <w:rPr>
          <w:lang w:val="es-ES"/>
        </w:rPr>
        <w:t xml:space="preserve"> por nombres y apellidos,</w:t>
      </w:r>
      <w:r>
        <w:rPr>
          <w:lang w:val="es-ES"/>
        </w:rPr>
        <w:t xml:space="preserve"> </w:t>
      </w:r>
      <w:r w:rsidR="00E24F94">
        <w:rPr>
          <w:lang w:val="es-ES"/>
        </w:rPr>
        <w:t xml:space="preserve">tipo documento </w:t>
      </w:r>
      <w:r>
        <w:rPr>
          <w:lang w:val="es-ES"/>
        </w:rPr>
        <w:t xml:space="preserve">e </w:t>
      </w:r>
      <w:r w:rsidR="00E24F94">
        <w:rPr>
          <w:lang w:val="es-ES"/>
        </w:rPr>
        <w:t>ingresando</w:t>
      </w:r>
      <w:r w:rsidR="008D1B3A">
        <w:rPr>
          <w:lang w:val="es-ES"/>
        </w:rPr>
        <w:t xml:space="preserve"> el número de documento.</w:t>
      </w:r>
    </w:p>
    <w:p w14:paraId="4C3C0391" w14:textId="3C4570C0" w:rsidR="008D1B3A" w:rsidRDefault="008D1B3A" w:rsidP="008D1B3A">
      <w:pPr>
        <w:ind w:left="720"/>
        <w:rPr>
          <w:lang w:val="es-ES"/>
        </w:rPr>
      </w:pPr>
      <w:r w:rsidRPr="002A66EA">
        <w:rPr>
          <w:lang w:val="es-ES"/>
        </w:rPr>
        <w:t>Luego</w:t>
      </w:r>
      <w:r w:rsidR="007C0222">
        <w:rPr>
          <w:lang w:val="es-ES"/>
        </w:rPr>
        <w:t xml:space="preserve"> de</w:t>
      </w:r>
      <w:r w:rsidRPr="002A66EA">
        <w:rPr>
          <w:lang w:val="es-ES"/>
        </w:rPr>
        <w:t xml:space="preserve"> </w:t>
      </w:r>
      <w:r>
        <w:rPr>
          <w:lang w:val="es-ES"/>
        </w:rPr>
        <w:t>ingresar</w:t>
      </w:r>
      <w:r w:rsidRPr="002A66EA">
        <w:rPr>
          <w:lang w:val="es-ES"/>
        </w:rPr>
        <w:t xml:space="preserve"> los criterios de búsqueda, ha</w:t>
      </w:r>
      <w:r>
        <w:rPr>
          <w:lang w:val="es-ES"/>
        </w:rPr>
        <w:t xml:space="preserve">cer </w:t>
      </w:r>
      <w:r w:rsidRPr="002A66EA">
        <w:rPr>
          <w:lang w:val="es-ES"/>
        </w:rPr>
        <w:t>clic en "Buscar".</w:t>
      </w:r>
    </w:p>
    <w:p w14:paraId="5BCAEA8D" w14:textId="77777777" w:rsidR="00A75415" w:rsidRDefault="00E24F94" w:rsidP="00A75415">
      <w:pPr>
        <w:keepNext/>
        <w:ind w:left="720"/>
      </w:pPr>
      <w:r>
        <w:rPr>
          <w:noProof/>
        </w:rPr>
        <w:lastRenderedPageBreak/>
        <w:drawing>
          <wp:inline distT="0" distB="0" distL="0" distR="0" wp14:anchorId="69B092CC" wp14:editId="54B36454">
            <wp:extent cx="4953000" cy="2502415"/>
            <wp:effectExtent l="19050" t="19050" r="19050" b="12700"/>
            <wp:docPr id="1614241990" name="Imagen 16142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60141" cy="250602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B61E5AD" w14:textId="1BC2217E" w:rsidR="008D1B3A" w:rsidRDefault="00A75415" w:rsidP="00A75415">
      <w:pPr>
        <w:pStyle w:val="Descripcin"/>
        <w:jc w:val="center"/>
        <w:rPr>
          <w:lang w:val="es-ES"/>
        </w:rPr>
      </w:pPr>
      <w:bookmarkStart w:id="127" w:name="_Toc163122636"/>
      <w:r>
        <w:t xml:space="preserve">Imagen </w:t>
      </w:r>
      <w:r>
        <w:fldChar w:fldCharType="begin"/>
      </w:r>
      <w:r>
        <w:instrText xml:space="preserve"> SEQ Imagen \* ARABIC </w:instrText>
      </w:r>
      <w:r>
        <w:fldChar w:fldCharType="separate"/>
      </w:r>
      <w:r w:rsidR="00B02023">
        <w:rPr>
          <w:noProof/>
        </w:rPr>
        <w:t>34</w:t>
      </w:r>
      <w:r>
        <w:fldChar w:fldCharType="end"/>
      </w:r>
      <w:r w:rsidRPr="00E557F3">
        <w:t>: Agregar Personal</w:t>
      </w:r>
      <w:r>
        <w:t xml:space="preserve"> - Sección búsqueda</w:t>
      </w:r>
      <w:bookmarkEnd w:id="127"/>
    </w:p>
    <w:p w14:paraId="65B4E76D" w14:textId="544D9434" w:rsidR="008D1B3A" w:rsidRPr="00B832B8" w:rsidRDefault="008D1B3A" w:rsidP="00B832B8">
      <w:pPr>
        <w:pStyle w:val="Prrafodelista"/>
        <w:numPr>
          <w:ilvl w:val="0"/>
          <w:numId w:val="64"/>
        </w:numPr>
        <w:ind w:left="1352"/>
        <w:rPr>
          <w:rFonts w:cs="Times New Roman"/>
          <w:szCs w:val="18"/>
          <w:lang w:val="es-ES" w:eastAsia="es-ES"/>
        </w:rPr>
      </w:pPr>
      <w:r w:rsidRPr="00B832B8">
        <w:rPr>
          <w:rFonts w:cs="Times New Roman"/>
          <w:szCs w:val="18"/>
          <w:lang w:val="es-ES" w:eastAsia="es-ES"/>
        </w:rPr>
        <w:t xml:space="preserve">Filtros de búsqueda: </w:t>
      </w:r>
    </w:p>
    <w:p w14:paraId="681F3675" w14:textId="50302811" w:rsidR="008D1B3A" w:rsidRPr="00B832B8" w:rsidRDefault="00E24F94" w:rsidP="00B832B8">
      <w:pPr>
        <w:pStyle w:val="Prrafodelista"/>
        <w:numPr>
          <w:ilvl w:val="0"/>
          <w:numId w:val="27"/>
        </w:numPr>
        <w:ind w:left="1624"/>
        <w:rPr>
          <w:rFonts w:cs="Times New Roman"/>
          <w:szCs w:val="18"/>
          <w:lang w:val="es-ES" w:eastAsia="es-ES"/>
        </w:rPr>
      </w:pPr>
      <w:r w:rsidRPr="00B832B8">
        <w:rPr>
          <w:rFonts w:cs="Times New Roman"/>
          <w:szCs w:val="18"/>
          <w:lang w:val="es-ES" w:eastAsia="es-ES"/>
        </w:rPr>
        <w:t>Nombres y apellidos</w:t>
      </w:r>
    </w:p>
    <w:p w14:paraId="10791BFF" w14:textId="77777777" w:rsidR="008D1B3A" w:rsidRPr="00B832B8" w:rsidRDefault="008D1B3A" w:rsidP="00B832B8">
      <w:pPr>
        <w:pStyle w:val="Prrafodelista"/>
        <w:numPr>
          <w:ilvl w:val="0"/>
          <w:numId w:val="27"/>
        </w:numPr>
        <w:ind w:left="1624"/>
        <w:rPr>
          <w:rFonts w:cs="Times New Roman"/>
          <w:szCs w:val="18"/>
          <w:lang w:val="es-ES" w:eastAsia="es-ES"/>
        </w:rPr>
      </w:pPr>
      <w:r w:rsidRPr="00B832B8">
        <w:rPr>
          <w:rFonts w:cs="Times New Roman"/>
          <w:szCs w:val="18"/>
          <w:lang w:val="es-ES" w:eastAsia="es-ES"/>
        </w:rPr>
        <w:t>Tipo Documento: Filtra por el tipo de documento</w:t>
      </w:r>
    </w:p>
    <w:p w14:paraId="1133B1EC" w14:textId="77777777" w:rsidR="008D1B3A" w:rsidRPr="00B832B8" w:rsidRDefault="008D1B3A" w:rsidP="00B832B8">
      <w:pPr>
        <w:pStyle w:val="Prrafodelista"/>
        <w:numPr>
          <w:ilvl w:val="0"/>
          <w:numId w:val="27"/>
        </w:numPr>
        <w:ind w:left="1624"/>
        <w:rPr>
          <w:rFonts w:cs="Times New Roman"/>
          <w:szCs w:val="18"/>
          <w:lang w:val="es-ES" w:eastAsia="es-ES"/>
        </w:rPr>
      </w:pPr>
      <w:r w:rsidRPr="00B832B8">
        <w:rPr>
          <w:rFonts w:cs="Times New Roman"/>
          <w:szCs w:val="18"/>
          <w:lang w:val="es-ES" w:eastAsia="es-ES"/>
        </w:rPr>
        <w:t>Documento: Permite registrar el número o identificador del tipo documento seleccionado</w:t>
      </w:r>
    </w:p>
    <w:p w14:paraId="073D6BA0" w14:textId="5C49DBBF" w:rsidR="008D1B3A" w:rsidRPr="00B832B8" w:rsidRDefault="008D1B3A" w:rsidP="00B832B8">
      <w:pPr>
        <w:pStyle w:val="Prrafodelista"/>
        <w:numPr>
          <w:ilvl w:val="0"/>
          <w:numId w:val="64"/>
        </w:numPr>
        <w:ind w:left="1352"/>
        <w:rPr>
          <w:rFonts w:cs="Times New Roman"/>
          <w:szCs w:val="18"/>
          <w:lang w:val="es-ES" w:eastAsia="es-ES"/>
        </w:rPr>
      </w:pPr>
      <w:r w:rsidRPr="00B832B8">
        <w:rPr>
          <w:rFonts w:cs="Times New Roman"/>
          <w:szCs w:val="18"/>
          <w:bdr w:val="single" w:sz="12" w:space="0" w:color="CC0000"/>
          <w:lang w:val="es-ES" w:eastAsia="es-ES"/>
        </w:rPr>
        <w:t xml:space="preserve"> </w:t>
      </w:r>
      <w:proofErr w:type="gramStart"/>
      <w:r w:rsidRPr="00B832B8">
        <w:rPr>
          <w:rFonts w:cs="Times New Roman"/>
          <w:szCs w:val="18"/>
          <w:bdr w:val="single" w:sz="12" w:space="0" w:color="CC0000"/>
          <w:lang w:val="es-ES" w:eastAsia="es-ES"/>
        </w:rPr>
        <w:t xml:space="preserve">Buscar </w:t>
      </w:r>
      <w:r w:rsidRPr="00B832B8">
        <w:rPr>
          <w:rFonts w:cs="Times New Roman"/>
          <w:szCs w:val="18"/>
          <w:lang w:val="es-ES" w:eastAsia="es-ES"/>
        </w:rPr>
        <w:t>:</w:t>
      </w:r>
      <w:proofErr w:type="gramEnd"/>
      <w:r w:rsidRPr="00B832B8">
        <w:rPr>
          <w:rFonts w:cs="Times New Roman"/>
          <w:szCs w:val="18"/>
          <w:lang w:val="es-ES" w:eastAsia="es-ES"/>
        </w:rPr>
        <w:t xml:space="preserve"> Se hace uso para realizar la búsqueda, </w:t>
      </w:r>
      <w:r w:rsidR="007C0222" w:rsidRPr="00B832B8">
        <w:rPr>
          <w:rFonts w:cs="Times New Roman"/>
          <w:szCs w:val="18"/>
          <w:lang w:val="es-ES" w:eastAsia="es-ES"/>
        </w:rPr>
        <w:t>después de ingresar</w:t>
      </w:r>
      <w:r w:rsidRPr="00B832B8">
        <w:rPr>
          <w:rFonts w:cs="Times New Roman"/>
          <w:szCs w:val="18"/>
          <w:lang w:val="es-ES" w:eastAsia="es-ES"/>
        </w:rPr>
        <w:t xml:space="preserve"> un criterio</w:t>
      </w:r>
      <w:r w:rsidR="007C0222" w:rsidRPr="00B832B8">
        <w:rPr>
          <w:rFonts w:cs="Times New Roman"/>
          <w:szCs w:val="18"/>
          <w:lang w:val="es-ES" w:eastAsia="es-ES"/>
        </w:rPr>
        <w:t xml:space="preserve"> de búsqueda</w:t>
      </w:r>
      <w:r w:rsidRPr="00B832B8">
        <w:rPr>
          <w:rFonts w:cs="Times New Roman"/>
          <w:szCs w:val="18"/>
          <w:lang w:val="es-ES" w:eastAsia="es-ES"/>
        </w:rPr>
        <w:t>.</w:t>
      </w:r>
    </w:p>
    <w:p w14:paraId="2E9F282D" w14:textId="6CBA6BB1" w:rsidR="008D1B3A" w:rsidRPr="00B832B8" w:rsidRDefault="008D1B3A" w:rsidP="00B832B8">
      <w:pPr>
        <w:pStyle w:val="Prrafodelista"/>
        <w:numPr>
          <w:ilvl w:val="0"/>
          <w:numId w:val="64"/>
        </w:numPr>
        <w:ind w:left="1352"/>
        <w:rPr>
          <w:rFonts w:cs="Times New Roman"/>
          <w:szCs w:val="18"/>
          <w:lang w:val="es-ES" w:eastAsia="es-ES"/>
        </w:rPr>
      </w:pPr>
      <w:r w:rsidRPr="00B832B8">
        <w:rPr>
          <w:rFonts w:cs="Times New Roman"/>
          <w:szCs w:val="18"/>
          <w:bdr w:val="single" w:sz="12" w:space="0" w:color="CC0000"/>
          <w:lang w:val="es-ES" w:eastAsia="es-ES"/>
        </w:rPr>
        <w:t xml:space="preserve"> </w:t>
      </w:r>
      <w:proofErr w:type="gramStart"/>
      <w:r w:rsidRPr="00B832B8">
        <w:rPr>
          <w:rFonts w:cs="Times New Roman"/>
          <w:szCs w:val="18"/>
          <w:bdr w:val="single" w:sz="12" w:space="0" w:color="CC0000"/>
          <w:lang w:val="es-ES" w:eastAsia="es-ES"/>
        </w:rPr>
        <w:t xml:space="preserve">Limpiar </w:t>
      </w:r>
      <w:r w:rsidRPr="00B832B8">
        <w:rPr>
          <w:rFonts w:cs="Times New Roman"/>
          <w:szCs w:val="18"/>
          <w:lang w:val="es-ES" w:eastAsia="es-ES"/>
        </w:rPr>
        <w:t>:</w:t>
      </w:r>
      <w:proofErr w:type="gramEnd"/>
      <w:r w:rsidR="007C0222" w:rsidRPr="00B832B8">
        <w:rPr>
          <w:rFonts w:cs="Times New Roman"/>
          <w:szCs w:val="18"/>
          <w:lang w:val="es-ES" w:eastAsia="es-ES"/>
        </w:rPr>
        <w:t xml:space="preserve"> </w:t>
      </w:r>
      <w:r w:rsidRPr="00B832B8">
        <w:rPr>
          <w:rFonts w:cs="Times New Roman"/>
          <w:szCs w:val="18"/>
          <w:lang w:val="es-ES" w:eastAsia="es-ES"/>
        </w:rPr>
        <w:t>Permite eliminar los criterios de búsqueda y empezar de nuevo.</w:t>
      </w:r>
    </w:p>
    <w:p w14:paraId="03065188" w14:textId="18800CCD" w:rsidR="00A75415" w:rsidRDefault="00E24F94" w:rsidP="007C0222">
      <w:pPr>
        <w:ind w:left="720"/>
        <w:rPr>
          <w:lang w:val="es-ES"/>
        </w:rPr>
      </w:pPr>
      <w:r>
        <w:rPr>
          <w:lang w:val="es-ES"/>
        </w:rPr>
        <w:t xml:space="preserve">Para agregar un personal </w:t>
      </w:r>
      <w:r>
        <w:rPr>
          <w:noProof/>
        </w:rPr>
        <w:drawing>
          <wp:inline distT="0" distB="0" distL="0" distR="0" wp14:anchorId="55CD931A" wp14:editId="011CC508">
            <wp:extent cx="171450" cy="180975"/>
            <wp:effectExtent l="0" t="0" r="0" b="9525"/>
            <wp:docPr id="1614241993" name="Imagen 161424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1450" cy="180975"/>
                    </a:xfrm>
                    <a:prstGeom prst="rect">
                      <a:avLst/>
                    </a:prstGeom>
                  </pic:spPr>
                </pic:pic>
              </a:graphicData>
            </a:graphic>
          </wp:inline>
        </w:drawing>
      </w:r>
      <w:r>
        <w:rPr>
          <w:lang w:val="es-ES"/>
        </w:rPr>
        <w:t>seleccionar registros de la lista y dar clic en “Agregar Capacidad Operativa”</w:t>
      </w:r>
    </w:p>
    <w:p w14:paraId="60C5DB19" w14:textId="77777777" w:rsidR="00A75415" w:rsidRDefault="00E24F94" w:rsidP="00A75415">
      <w:pPr>
        <w:keepNext/>
        <w:ind w:left="720"/>
      </w:pPr>
      <w:r>
        <w:rPr>
          <w:noProof/>
        </w:rPr>
        <w:drawing>
          <wp:anchor distT="0" distB="0" distL="114300" distR="114300" simplePos="0" relativeHeight="251745285" behindDoc="0" locked="0" layoutInCell="1" allowOverlap="1" wp14:anchorId="5FF0666F" wp14:editId="47BF8791">
            <wp:simplePos x="0" y="0"/>
            <wp:positionH relativeFrom="margin">
              <wp:posOffset>575753</wp:posOffset>
            </wp:positionH>
            <wp:positionV relativeFrom="paragraph">
              <wp:posOffset>1513160</wp:posOffset>
            </wp:positionV>
            <wp:extent cx="202020" cy="202020"/>
            <wp:effectExtent l="0" t="0" r="7620" b="7620"/>
            <wp:wrapNone/>
            <wp:docPr id="1614241992" name="Gráfico 161424199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02020" cy="202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04EC055" wp14:editId="19C0A058">
            <wp:extent cx="4944139" cy="2490381"/>
            <wp:effectExtent l="19050" t="19050" r="8890" b="24765"/>
            <wp:docPr id="1614241991" name="Imagen 16142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54858" cy="249578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A4DF389" w14:textId="3C183EAF" w:rsidR="00E24F94" w:rsidRDefault="00A75415" w:rsidP="007C0222">
      <w:pPr>
        <w:pStyle w:val="Descripcin"/>
        <w:jc w:val="center"/>
        <w:rPr>
          <w:lang w:val="es-ES"/>
        </w:rPr>
      </w:pPr>
      <w:bookmarkStart w:id="128" w:name="_Toc163122637"/>
      <w:r>
        <w:t xml:space="preserve">Imagen </w:t>
      </w:r>
      <w:r>
        <w:fldChar w:fldCharType="begin"/>
      </w:r>
      <w:r>
        <w:instrText xml:space="preserve"> SEQ Imagen \* ARABIC </w:instrText>
      </w:r>
      <w:r>
        <w:fldChar w:fldCharType="separate"/>
      </w:r>
      <w:r w:rsidR="00B02023">
        <w:rPr>
          <w:noProof/>
        </w:rPr>
        <w:t>35</w:t>
      </w:r>
      <w:r>
        <w:fldChar w:fldCharType="end"/>
      </w:r>
      <w:r w:rsidRPr="007256F5">
        <w:t>: Agregar Personal</w:t>
      </w:r>
      <w:r>
        <w:t xml:space="preserve"> - Agregar Capacidad Operativa</w:t>
      </w:r>
      <w:bookmarkEnd w:id="128"/>
    </w:p>
    <w:p w14:paraId="237AE650" w14:textId="24E28200" w:rsidR="00E24F94" w:rsidRDefault="00E24F94" w:rsidP="00E24F94">
      <w:pPr>
        <w:ind w:left="720"/>
        <w:rPr>
          <w:lang w:val="es-ES"/>
        </w:rPr>
      </w:pPr>
      <w:r>
        <w:rPr>
          <w:lang w:val="es-ES"/>
        </w:rPr>
        <w:lastRenderedPageBreak/>
        <w:t>Los registros agregados se muestran en la tabla</w:t>
      </w:r>
      <w:r w:rsidR="007C0222">
        <w:rPr>
          <w:lang w:val="es-ES"/>
        </w:rPr>
        <w:t>;</w:t>
      </w:r>
      <w:r>
        <w:rPr>
          <w:lang w:val="es-ES"/>
        </w:rPr>
        <w:t xml:space="preserve"> también se cuenta con la opción de eliminar</w:t>
      </w:r>
      <w:r w:rsidR="007C0222">
        <w:rPr>
          <w:lang w:val="es-ES"/>
        </w:rPr>
        <w:t xml:space="preserve"> </w:t>
      </w:r>
      <w:r>
        <w:rPr>
          <w:lang w:val="es-ES"/>
        </w:rPr>
        <w:t>registro de la fila. Para finalizar dar clic en “Guardar Capacidad Operativa”</w:t>
      </w:r>
    </w:p>
    <w:p w14:paraId="6B91E351" w14:textId="77777777" w:rsidR="00A75415" w:rsidRDefault="00E24F94" w:rsidP="00A75415">
      <w:pPr>
        <w:keepNext/>
        <w:ind w:left="720"/>
      </w:pPr>
      <w:r>
        <w:rPr>
          <w:noProof/>
        </w:rPr>
        <w:drawing>
          <wp:anchor distT="0" distB="0" distL="114300" distR="114300" simplePos="0" relativeHeight="251747333" behindDoc="0" locked="0" layoutInCell="1" allowOverlap="1" wp14:anchorId="5ED14D91" wp14:editId="0DD406AB">
            <wp:simplePos x="0" y="0"/>
            <wp:positionH relativeFrom="margin">
              <wp:posOffset>3392805</wp:posOffset>
            </wp:positionH>
            <wp:positionV relativeFrom="paragraph">
              <wp:posOffset>1524000</wp:posOffset>
            </wp:positionV>
            <wp:extent cx="273987" cy="273987"/>
            <wp:effectExtent l="0" t="0" r="0" b="0"/>
            <wp:wrapNone/>
            <wp:docPr id="1614241995" name="Gráfico 1614241995"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73987" cy="2739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BE797E3" wp14:editId="1A109887">
            <wp:extent cx="4972050" cy="1802332"/>
            <wp:effectExtent l="19050" t="19050" r="19050" b="26670"/>
            <wp:docPr id="1614241994" name="Imagen 16142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88965" cy="180846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562C861" w14:textId="4561D86C" w:rsidR="00E24F94" w:rsidRDefault="00A75415" w:rsidP="007C0222">
      <w:pPr>
        <w:pStyle w:val="Descripcin"/>
        <w:jc w:val="center"/>
        <w:rPr>
          <w:lang w:val="es-ES"/>
        </w:rPr>
      </w:pPr>
      <w:bookmarkStart w:id="129" w:name="_Toc163122638"/>
      <w:r>
        <w:t xml:space="preserve">Imagen </w:t>
      </w:r>
      <w:r>
        <w:fldChar w:fldCharType="begin"/>
      </w:r>
      <w:r>
        <w:instrText xml:space="preserve"> SEQ Imagen \* ARABIC </w:instrText>
      </w:r>
      <w:r>
        <w:fldChar w:fldCharType="separate"/>
      </w:r>
      <w:r w:rsidR="00B02023">
        <w:rPr>
          <w:noProof/>
        </w:rPr>
        <w:t>36</w:t>
      </w:r>
      <w:r>
        <w:fldChar w:fldCharType="end"/>
      </w:r>
      <w:r w:rsidRPr="00A922CF">
        <w:t xml:space="preserve">Agregar Personal - </w:t>
      </w:r>
      <w:r>
        <w:t>Guardar</w:t>
      </w:r>
      <w:r w:rsidRPr="00A922CF">
        <w:t xml:space="preserve"> Capacidad Operativa</w:t>
      </w:r>
      <w:bookmarkEnd w:id="129"/>
    </w:p>
    <w:p w14:paraId="72AE98DD" w14:textId="53F1E8BF" w:rsidR="00E24F94" w:rsidRDefault="00E24F94" w:rsidP="00EE69E5">
      <w:pPr>
        <w:pStyle w:val="Prrafodelista"/>
        <w:numPr>
          <w:ilvl w:val="0"/>
          <w:numId w:val="31"/>
        </w:numPr>
        <w:rPr>
          <w:lang w:val="es-ES"/>
        </w:rPr>
      </w:pPr>
      <w:r>
        <w:rPr>
          <w:noProof/>
        </w:rPr>
        <w:drawing>
          <wp:inline distT="0" distB="0" distL="0" distR="0" wp14:anchorId="2A7272DA" wp14:editId="09B834AF">
            <wp:extent cx="133350" cy="152400"/>
            <wp:effectExtent l="0" t="0" r="0" b="0"/>
            <wp:docPr id="1614241996" name="Imagen 16142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33350" cy="152400"/>
                    </a:xfrm>
                    <a:prstGeom prst="rect">
                      <a:avLst/>
                    </a:prstGeom>
                  </pic:spPr>
                </pic:pic>
              </a:graphicData>
            </a:graphic>
          </wp:inline>
        </w:drawing>
      </w:r>
      <w:r>
        <w:rPr>
          <w:lang w:val="es-ES"/>
        </w:rPr>
        <w:t xml:space="preserve">Eliminar: Permite borra </w:t>
      </w:r>
      <w:r w:rsidR="007C0222">
        <w:rPr>
          <w:lang w:val="es-ES"/>
        </w:rPr>
        <w:t>un r</w:t>
      </w:r>
      <w:r>
        <w:rPr>
          <w:lang w:val="es-ES"/>
        </w:rPr>
        <w:t>egistro de la fila.</w:t>
      </w:r>
    </w:p>
    <w:p w14:paraId="4C1C82BE" w14:textId="18AB276F" w:rsidR="00E24F94" w:rsidRDefault="00E24F94" w:rsidP="00EE69E5">
      <w:pPr>
        <w:pStyle w:val="Prrafodelista"/>
        <w:numPr>
          <w:ilvl w:val="0"/>
          <w:numId w:val="31"/>
        </w:numPr>
        <w:rPr>
          <w:lang w:val="es-ES"/>
        </w:rPr>
      </w:pPr>
      <w:r>
        <w:rPr>
          <w:lang w:val="es-ES"/>
        </w:rPr>
        <w:t>Guardar capacidad Operativa: Guarda los registros agregados.</w:t>
      </w:r>
    </w:p>
    <w:p w14:paraId="79147C30" w14:textId="5BBE7AC6" w:rsidR="00E24F94" w:rsidRDefault="00E24F94" w:rsidP="00E24F94">
      <w:pPr>
        <w:rPr>
          <w:lang w:val="es-ES"/>
        </w:rPr>
      </w:pPr>
    </w:p>
    <w:p w14:paraId="7A98341A" w14:textId="16E107C5" w:rsidR="00501C75" w:rsidRDefault="00501C75" w:rsidP="00C00BD0">
      <w:pPr>
        <w:pStyle w:val="Ttulo3"/>
        <w:numPr>
          <w:ilvl w:val="0"/>
          <w:numId w:val="0"/>
        </w:numPr>
        <w:ind w:left="1071" w:hanging="357"/>
      </w:pPr>
      <w:bookmarkStart w:id="130" w:name="_Toc167292044"/>
      <w:r>
        <w:t xml:space="preserve">Motivo de </w:t>
      </w:r>
      <w:r w:rsidR="00613B25">
        <w:t>exclusión</w:t>
      </w:r>
      <w:r w:rsidRPr="00D226CD">
        <w:t>:</w:t>
      </w:r>
      <w:bookmarkEnd w:id="130"/>
      <w:r>
        <w:t xml:space="preserve"> </w:t>
      </w:r>
    </w:p>
    <w:p w14:paraId="11AF8748" w14:textId="7AC1B271" w:rsidR="00613B25" w:rsidRDefault="00613B25" w:rsidP="00613B25">
      <w:pPr>
        <w:ind w:left="720"/>
        <w:rPr>
          <w:lang w:val="es-ES"/>
        </w:rPr>
      </w:pPr>
      <w:r>
        <w:rPr>
          <w:lang w:val="es-ES"/>
        </w:rPr>
        <w:t>Prime</w:t>
      </w:r>
      <w:r w:rsidR="007C0222">
        <w:rPr>
          <w:lang w:val="es-ES"/>
        </w:rPr>
        <w:t>ro</w:t>
      </w:r>
      <w:r>
        <w:rPr>
          <w:lang w:val="es-ES"/>
        </w:rPr>
        <w:t xml:space="preserve"> debe seleccionar un registro de la lista y </w:t>
      </w:r>
      <w:r w:rsidR="007C0222" w:rsidRPr="007C0222">
        <w:rPr>
          <w:lang w:val="es-ES"/>
        </w:rPr>
        <w:t xml:space="preserve">hacer clic en </w:t>
      </w:r>
      <w:r w:rsidR="007C0222">
        <w:rPr>
          <w:noProof/>
        </w:rPr>
        <w:drawing>
          <wp:inline distT="0" distB="0" distL="0" distR="0" wp14:anchorId="045E139B" wp14:editId="7AC9D58B">
            <wp:extent cx="142875" cy="1524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2875" cy="152400"/>
                    </a:xfrm>
                    <a:prstGeom prst="rect">
                      <a:avLst/>
                    </a:prstGeom>
                  </pic:spPr>
                </pic:pic>
              </a:graphicData>
            </a:graphic>
          </wp:inline>
        </w:drawing>
      </w:r>
      <w:r w:rsidR="007C0222" w:rsidRPr="007C0222">
        <w:rPr>
          <w:lang w:val="es-ES"/>
        </w:rPr>
        <w:t>"Motivo de exclusión"</w:t>
      </w:r>
      <w:r w:rsidR="007C0222">
        <w:rPr>
          <w:lang w:val="es-ES"/>
        </w:rPr>
        <w:t xml:space="preserve"> </w:t>
      </w:r>
      <w:r>
        <w:rPr>
          <w:lang w:val="es-ES"/>
        </w:rPr>
        <w:t>en la columna Acciones.</w:t>
      </w:r>
    </w:p>
    <w:p w14:paraId="7724994E" w14:textId="260346C5" w:rsidR="007765C0" w:rsidRDefault="007765C0" w:rsidP="00613B25">
      <w:pPr>
        <w:ind w:left="720"/>
        <w:rPr>
          <w:lang w:val="es-ES"/>
        </w:rPr>
      </w:pPr>
    </w:p>
    <w:p w14:paraId="65BC0ABC" w14:textId="77777777" w:rsidR="007765C0" w:rsidRDefault="007765C0" w:rsidP="007C0222">
      <w:pPr>
        <w:rPr>
          <w:lang w:val="es-ES"/>
        </w:rPr>
      </w:pPr>
    </w:p>
    <w:p w14:paraId="11586DD9" w14:textId="77777777" w:rsidR="006F66AB" w:rsidRDefault="00613B25" w:rsidP="006F66AB">
      <w:pPr>
        <w:keepNext/>
        <w:ind w:left="720"/>
      </w:pPr>
      <w:r>
        <w:rPr>
          <w:noProof/>
        </w:rPr>
        <w:drawing>
          <wp:anchor distT="0" distB="0" distL="114300" distR="114300" simplePos="0" relativeHeight="251749381" behindDoc="0" locked="0" layoutInCell="1" allowOverlap="1" wp14:anchorId="7EC71234" wp14:editId="2C1229A3">
            <wp:simplePos x="0" y="0"/>
            <wp:positionH relativeFrom="margin">
              <wp:posOffset>5012070</wp:posOffset>
            </wp:positionH>
            <wp:positionV relativeFrom="paragraph">
              <wp:posOffset>1303049</wp:posOffset>
            </wp:positionV>
            <wp:extent cx="191387" cy="191387"/>
            <wp:effectExtent l="0" t="0" r="0" b="0"/>
            <wp:wrapNone/>
            <wp:docPr id="1614241999" name="Gráfico 1614241999"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1387" cy="1913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06B3DD6" wp14:editId="4FD41AAB">
            <wp:extent cx="4965405" cy="2342877"/>
            <wp:effectExtent l="19050" t="19050" r="26035" b="19685"/>
            <wp:docPr id="1614241998" name="Imagen 16142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77574" cy="234861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5E58B42" w14:textId="2443F74C" w:rsidR="00613B25" w:rsidRDefault="006F66AB" w:rsidP="006F66AB">
      <w:pPr>
        <w:pStyle w:val="Descripcin"/>
        <w:jc w:val="center"/>
        <w:rPr>
          <w:b/>
          <w:bCs/>
          <w:lang w:val="es-ES"/>
        </w:rPr>
      </w:pPr>
      <w:bookmarkStart w:id="131" w:name="_Toc163122639"/>
      <w:r>
        <w:t xml:space="preserve">Imagen </w:t>
      </w:r>
      <w:r>
        <w:fldChar w:fldCharType="begin"/>
      </w:r>
      <w:r>
        <w:instrText xml:space="preserve"> SEQ Imagen \* ARABIC </w:instrText>
      </w:r>
      <w:r>
        <w:fldChar w:fldCharType="separate"/>
      </w:r>
      <w:r w:rsidR="00B02023">
        <w:rPr>
          <w:noProof/>
        </w:rPr>
        <w:t>37</w:t>
      </w:r>
      <w:r>
        <w:fldChar w:fldCharType="end"/>
      </w:r>
      <w:r>
        <w:t xml:space="preserve">: Opción </w:t>
      </w:r>
      <w:r w:rsidRPr="00E03139">
        <w:t>Motivo de exclusión</w:t>
      </w:r>
      <w:bookmarkEnd w:id="131"/>
    </w:p>
    <w:p w14:paraId="221C2780" w14:textId="17323218" w:rsidR="00613B25" w:rsidRDefault="00613B25" w:rsidP="00613B25">
      <w:pPr>
        <w:ind w:left="720"/>
        <w:rPr>
          <w:lang w:val="es-ES"/>
        </w:rPr>
      </w:pPr>
      <w:r>
        <w:rPr>
          <w:lang w:val="es-ES"/>
        </w:rPr>
        <w:t xml:space="preserve">Seguidamente se desplegará la siguiente ventana: </w:t>
      </w:r>
    </w:p>
    <w:p w14:paraId="1F560E0C" w14:textId="77777777" w:rsidR="006F66AB" w:rsidRDefault="00613B25" w:rsidP="006F66AB">
      <w:pPr>
        <w:keepNext/>
        <w:ind w:left="720"/>
      </w:pPr>
      <w:r>
        <w:rPr>
          <w:noProof/>
        </w:rPr>
        <w:lastRenderedPageBreak/>
        <w:drawing>
          <wp:anchor distT="0" distB="0" distL="114300" distR="114300" simplePos="0" relativeHeight="251751429" behindDoc="0" locked="0" layoutInCell="1" allowOverlap="1" wp14:anchorId="2BC73D97" wp14:editId="171004C4">
            <wp:simplePos x="0" y="0"/>
            <wp:positionH relativeFrom="margin">
              <wp:posOffset>814202</wp:posOffset>
            </wp:positionH>
            <wp:positionV relativeFrom="paragraph">
              <wp:posOffset>1149099</wp:posOffset>
            </wp:positionV>
            <wp:extent cx="191387" cy="191387"/>
            <wp:effectExtent l="0" t="0" r="0" b="0"/>
            <wp:wrapNone/>
            <wp:docPr id="1614242002" name="Gráfico 161424200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1387" cy="1913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EE3ED88" wp14:editId="5C93833B">
            <wp:extent cx="5003321" cy="1663067"/>
            <wp:effectExtent l="19050" t="19050" r="26035" b="13335"/>
            <wp:docPr id="1614242001" name="Imagen 16142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14189" cy="166668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578E93A" w14:textId="207FFEC0" w:rsidR="00501C75" w:rsidRDefault="006F66AB" w:rsidP="006F66AB">
      <w:pPr>
        <w:pStyle w:val="Descripcin"/>
        <w:jc w:val="center"/>
        <w:rPr>
          <w:lang w:val="es-ES"/>
        </w:rPr>
      </w:pPr>
      <w:bookmarkStart w:id="132" w:name="_Toc163122640"/>
      <w:r>
        <w:t xml:space="preserve">Imagen </w:t>
      </w:r>
      <w:r>
        <w:fldChar w:fldCharType="begin"/>
      </w:r>
      <w:r>
        <w:instrText xml:space="preserve"> SEQ Imagen \* ARABIC </w:instrText>
      </w:r>
      <w:r>
        <w:fldChar w:fldCharType="separate"/>
      </w:r>
      <w:r w:rsidR="00B02023">
        <w:rPr>
          <w:noProof/>
        </w:rPr>
        <w:t>38</w:t>
      </w:r>
      <w:r>
        <w:fldChar w:fldCharType="end"/>
      </w:r>
      <w:r>
        <w:t xml:space="preserve">: Ventana </w:t>
      </w:r>
      <w:r w:rsidRPr="005E40EE">
        <w:t>Motivo de exclusión</w:t>
      </w:r>
      <w:bookmarkEnd w:id="132"/>
    </w:p>
    <w:p w14:paraId="03E6A7ED" w14:textId="7AF0D46B" w:rsidR="00613B25" w:rsidRDefault="00613B25" w:rsidP="00EE69E5">
      <w:pPr>
        <w:pStyle w:val="Prrafodelista"/>
        <w:numPr>
          <w:ilvl w:val="0"/>
          <w:numId w:val="32"/>
        </w:numPr>
        <w:rPr>
          <w:lang w:val="es-ES"/>
        </w:rPr>
      </w:pPr>
      <w:r>
        <w:rPr>
          <w:lang w:val="es-ES"/>
        </w:rPr>
        <w:t xml:space="preserve">Motivos de exclusión: Permite seleccionar </w:t>
      </w:r>
      <w:r w:rsidR="006F66AB">
        <w:rPr>
          <w:lang w:val="es-ES"/>
        </w:rPr>
        <w:t>más</w:t>
      </w:r>
      <w:r>
        <w:rPr>
          <w:lang w:val="es-ES"/>
        </w:rPr>
        <w:t xml:space="preserve"> de un motivo de exclusión.</w:t>
      </w:r>
    </w:p>
    <w:p w14:paraId="37D63A65" w14:textId="412661F3" w:rsidR="00613B25" w:rsidRDefault="00613B25" w:rsidP="00EE69E5">
      <w:pPr>
        <w:pStyle w:val="Prrafodelista"/>
        <w:numPr>
          <w:ilvl w:val="0"/>
          <w:numId w:val="32"/>
        </w:numPr>
        <w:rPr>
          <w:lang w:val="es-ES"/>
        </w:rPr>
      </w:pPr>
      <w:r>
        <w:rPr>
          <w:lang w:val="es-ES"/>
        </w:rPr>
        <w:t>Aceptar: Dar clic para guardar los motivos de exclusión seleccionados</w:t>
      </w:r>
      <w:r w:rsidR="002E07B6">
        <w:rPr>
          <w:lang w:val="es-ES"/>
        </w:rPr>
        <w:t>.</w:t>
      </w:r>
    </w:p>
    <w:p w14:paraId="6852EC9E" w14:textId="0126CEDE" w:rsidR="00613B25" w:rsidRDefault="00613B25" w:rsidP="00EE69E5">
      <w:pPr>
        <w:pStyle w:val="Prrafodelista"/>
        <w:numPr>
          <w:ilvl w:val="0"/>
          <w:numId w:val="32"/>
        </w:numPr>
        <w:rPr>
          <w:lang w:val="es-ES"/>
        </w:rPr>
      </w:pPr>
      <w:r>
        <w:rPr>
          <w:lang w:val="es-ES"/>
        </w:rPr>
        <w:t>Cancelar: Dar clic para cerrar la ventana sin guardar los cambios.</w:t>
      </w:r>
    </w:p>
    <w:p w14:paraId="40E9DD95" w14:textId="17E68EAE" w:rsidR="00613B25" w:rsidRDefault="00613B25" w:rsidP="00C00BD0">
      <w:pPr>
        <w:pStyle w:val="Ttulo3"/>
        <w:numPr>
          <w:ilvl w:val="0"/>
          <w:numId w:val="0"/>
        </w:numPr>
        <w:ind w:left="1071" w:hanging="357"/>
      </w:pPr>
      <w:bookmarkStart w:id="133" w:name="_Toc167292045"/>
      <w:r>
        <w:t>Deducciones Ver</w:t>
      </w:r>
      <w:r w:rsidRPr="00D226CD">
        <w:t>:</w:t>
      </w:r>
      <w:bookmarkEnd w:id="133"/>
    </w:p>
    <w:p w14:paraId="66E67278" w14:textId="50E003D0" w:rsidR="00613B25" w:rsidRDefault="00613B25" w:rsidP="00613B25">
      <w:pPr>
        <w:ind w:left="630"/>
        <w:rPr>
          <w:lang w:val="es-ES"/>
        </w:rPr>
      </w:pPr>
      <w:r>
        <w:rPr>
          <w:lang w:val="es-ES"/>
        </w:rPr>
        <w:t>Para visualizar las deducciones se cuenta con dos opciones:</w:t>
      </w:r>
    </w:p>
    <w:p w14:paraId="31C26187" w14:textId="77777777" w:rsidR="00613B25" w:rsidRPr="000F723E" w:rsidRDefault="00613B25" w:rsidP="00613B25">
      <w:pPr>
        <w:ind w:left="630"/>
        <w:rPr>
          <w:b/>
          <w:bCs/>
          <w:u w:val="single"/>
          <w:lang w:val="es-ES"/>
        </w:rPr>
      </w:pPr>
      <w:r w:rsidRPr="000F723E">
        <w:rPr>
          <w:b/>
          <w:bCs/>
          <w:lang w:val="es-ES"/>
        </w:rPr>
        <w:t>Opción 1:</w:t>
      </w:r>
    </w:p>
    <w:p w14:paraId="2CE81F6F" w14:textId="352B35D7" w:rsidR="006F66AB" w:rsidRDefault="007765C0" w:rsidP="006F66AB">
      <w:pPr>
        <w:keepNext/>
        <w:ind w:left="720"/>
      </w:pPr>
      <w:r>
        <w:rPr>
          <w:noProof/>
        </w:rPr>
        <w:drawing>
          <wp:anchor distT="0" distB="0" distL="114300" distR="114300" simplePos="0" relativeHeight="251753477" behindDoc="0" locked="0" layoutInCell="1" allowOverlap="1" wp14:anchorId="4A1D0280" wp14:editId="221E58D5">
            <wp:simplePos x="0" y="0"/>
            <wp:positionH relativeFrom="margin">
              <wp:posOffset>5250815</wp:posOffset>
            </wp:positionH>
            <wp:positionV relativeFrom="paragraph">
              <wp:posOffset>1364351</wp:posOffset>
            </wp:positionV>
            <wp:extent cx="191387" cy="191387"/>
            <wp:effectExtent l="0" t="0" r="0" b="0"/>
            <wp:wrapNone/>
            <wp:docPr id="1614242014" name="Gráfico 161424201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1387" cy="191387"/>
                    </a:xfrm>
                    <a:prstGeom prst="rect">
                      <a:avLst/>
                    </a:prstGeom>
                  </pic:spPr>
                </pic:pic>
              </a:graphicData>
            </a:graphic>
            <wp14:sizeRelH relativeFrom="margin">
              <wp14:pctWidth>0</wp14:pctWidth>
            </wp14:sizeRelH>
            <wp14:sizeRelV relativeFrom="margin">
              <wp14:pctHeight>0</wp14:pctHeight>
            </wp14:sizeRelV>
          </wp:anchor>
        </w:drawing>
      </w:r>
      <w:r w:rsidR="00613B25">
        <w:rPr>
          <w:noProof/>
        </w:rPr>
        <w:drawing>
          <wp:inline distT="0" distB="0" distL="0" distR="0" wp14:anchorId="54726F3F" wp14:editId="0142BA86">
            <wp:extent cx="5020573" cy="2370679"/>
            <wp:effectExtent l="19050" t="19050" r="27940" b="10795"/>
            <wp:docPr id="1614242013" name="Imagen 16142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30555" cy="237539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9243C28" w14:textId="381E8F1C" w:rsidR="00613B25" w:rsidRDefault="006F66AB" w:rsidP="006F66AB">
      <w:pPr>
        <w:pStyle w:val="Descripcin"/>
        <w:jc w:val="center"/>
        <w:rPr>
          <w:lang w:val="es-ES"/>
        </w:rPr>
      </w:pPr>
      <w:bookmarkStart w:id="134" w:name="_Toc163122641"/>
      <w:r>
        <w:t xml:space="preserve">Imagen </w:t>
      </w:r>
      <w:r>
        <w:fldChar w:fldCharType="begin"/>
      </w:r>
      <w:r>
        <w:instrText xml:space="preserve"> SEQ Imagen \* ARABIC </w:instrText>
      </w:r>
      <w:r>
        <w:fldChar w:fldCharType="separate"/>
      </w:r>
      <w:r w:rsidR="00B02023">
        <w:rPr>
          <w:noProof/>
        </w:rPr>
        <w:t>39</w:t>
      </w:r>
      <w:r>
        <w:fldChar w:fldCharType="end"/>
      </w:r>
      <w:r>
        <w:t xml:space="preserve">: </w:t>
      </w:r>
      <w:r w:rsidRPr="00125D4D">
        <w:t>Deducciones Ver</w:t>
      </w:r>
      <w:r>
        <w:t xml:space="preserve"> - Opción 1</w:t>
      </w:r>
      <w:bookmarkEnd w:id="134"/>
    </w:p>
    <w:p w14:paraId="4E248247" w14:textId="7EE5CE2C" w:rsidR="00613B25" w:rsidRDefault="00613B25" w:rsidP="00613B25">
      <w:pPr>
        <w:ind w:left="720"/>
        <w:jc w:val="left"/>
        <w:rPr>
          <w:lang w:val="es-ES"/>
        </w:rPr>
      </w:pPr>
      <w:r>
        <w:rPr>
          <w:lang w:val="es-ES"/>
        </w:rPr>
        <w:t>Primer</w:t>
      </w:r>
      <w:r w:rsidR="007C0222">
        <w:rPr>
          <w:lang w:val="es-ES"/>
        </w:rPr>
        <w:t>o</w:t>
      </w:r>
      <w:r>
        <w:rPr>
          <w:lang w:val="es-ES"/>
        </w:rPr>
        <w:t xml:space="preserve"> debe seleccionar un registro de la lista y en el desplegable </w:t>
      </w:r>
      <w:r>
        <w:rPr>
          <w:noProof/>
          <w:lang w:val="es-ES"/>
        </w:rPr>
        <w:drawing>
          <wp:inline distT="0" distB="0" distL="0" distR="0" wp14:anchorId="5A5C8F2E" wp14:editId="77FA63AB">
            <wp:extent cx="159026" cy="159026"/>
            <wp:effectExtent l="0" t="0" r="0" b="0"/>
            <wp:docPr id="1614242011" name="Gráfico 1614242011"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25" name="Gráfico 814168225" descr="Engranaje único con relleno sólido"/>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flipV="1">
                      <a:off x="0" y="0"/>
                      <a:ext cx="165778" cy="165778"/>
                    </a:xfrm>
                    <a:prstGeom prst="rect">
                      <a:avLst/>
                    </a:prstGeom>
                  </pic:spPr>
                </pic:pic>
              </a:graphicData>
            </a:graphic>
          </wp:inline>
        </w:drawing>
      </w:r>
      <w:r>
        <w:rPr>
          <w:lang w:val="es-ES"/>
        </w:rPr>
        <w:t>Acciones hacer clic en “</w:t>
      </w:r>
      <w:r w:rsidR="007765C0">
        <w:rPr>
          <w:lang w:val="es-ES"/>
        </w:rPr>
        <w:t>Deducciones Ver</w:t>
      </w:r>
      <w:r>
        <w:rPr>
          <w:lang w:val="es-ES"/>
        </w:rPr>
        <w:t>”</w:t>
      </w:r>
    </w:p>
    <w:p w14:paraId="69A6BD06" w14:textId="77777777" w:rsidR="00613B25" w:rsidRPr="00B15D02" w:rsidRDefault="00613B25" w:rsidP="00613B25">
      <w:pPr>
        <w:ind w:left="720"/>
        <w:jc w:val="left"/>
        <w:rPr>
          <w:b/>
          <w:bCs/>
          <w:lang w:val="es-ES"/>
        </w:rPr>
      </w:pPr>
      <w:r w:rsidRPr="000F723E">
        <w:rPr>
          <w:b/>
          <w:bCs/>
          <w:lang w:val="es-ES"/>
        </w:rPr>
        <w:t>Opción 2:</w:t>
      </w:r>
    </w:p>
    <w:p w14:paraId="492D9ACE" w14:textId="77777777" w:rsidR="006F66AB" w:rsidRDefault="005837A3" w:rsidP="006F66AB">
      <w:pPr>
        <w:keepNext/>
        <w:ind w:left="720"/>
      </w:pPr>
      <w:r>
        <w:rPr>
          <w:noProof/>
        </w:rPr>
        <w:lastRenderedPageBreak/>
        <w:drawing>
          <wp:anchor distT="0" distB="0" distL="114300" distR="114300" simplePos="0" relativeHeight="251755525" behindDoc="0" locked="0" layoutInCell="1" allowOverlap="1" wp14:anchorId="5C4BFE28" wp14:editId="5BCE91C7">
            <wp:simplePos x="0" y="0"/>
            <wp:positionH relativeFrom="margin">
              <wp:posOffset>5182463</wp:posOffset>
            </wp:positionH>
            <wp:positionV relativeFrom="paragraph">
              <wp:posOffset>1779473</wp:posOffset>
            </wp:positionV>
            <wp:extent cx="155276" cy="155276"/>
            <wp:effectExtent l="0" t="0" r="0" b="0"/>
            <wp:wrapNone/>
            <wp:docPr id="1614242026" name="Gráfico 1614242026"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55276" cy="155276"/>
                    </a:xfrm>
                    <a:prstGeom prst="rect">
                      <a:avLst/>
                    </a:prstGeom>
                  </pic:spPr>
                </pic:pic>
              </a:graphicData>
            </a:graphic>
            <wp14:sizeRelH relativeFrom="margin">
              <wp14:pctWidth>0</wp14:pctWidth>
            </wp14:sizeRelH>
            <wp14:sizeRelV relativeFrom="margin">
              <wp14:pctHeight>0</wp14:pctHeight>
            </wp14:sizeRelV>
          </wp:anchor>
        </w:drawing>
      </w:r>
      <w:r w:rsidR="007765C0">
        <w:rPr>
          <w:noProof/>
        </w:rPr>
        <w:drawing>
          <wp:inline distT="0" distB="0" distL="0" distR="0" wp14:anchorId="38E385EB" wp14:editId="1EBB7203">
            <wp:extent cx="5029200" cy="2369430"/>
            <wp:effectExtent l="19050" t="19050" r="19050" b="12065"/>
            <wp:docPr id="1614242015" name="Imagen 16142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36211" cy="237273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EF91D33" w14:textId="3A1C8819" w:rsidR="00613B25" w:rsidRDefault="006F66AB" w:rsidP="007C0222">
      <w:pPr>
        <w:pStyle w:val="Descripcin"/>
        <w:jc w:val="center"/>
        <w:rPr>
          <w:b/>
          <w:bCs/>
          <w:lang w:val="es-ES"/>
        </w:rPr>
      </w:pPr>
      <w:bookmarkStart w:id="135" w:name="_Toc163122642"/>
      <w:r>
        <w:t xml:space="preserve">Imagen </w:t>
      </w:r>
      <w:r>
        <w:fldChar w:fldCharType="begin"/>
      </w:r>
      <w:r>
        <w:instrText xml:space="preserve"> SEQ Imagen \* ARABIC </w:instrText>
      </w:r>
      <w:r>
        <w:fldChar w:fldCharType="separate"/>
      </w:r>
      <w:r w:rsidR="00B02023">
        <w:rPr>
          <w:noProof/>
        </w:rPr>
        <w:t>40</w:t>
      </w:r>
      <w:r>
        <w:fldChar w:fldCharType="end"/>
      </w:r>
      <w:r w:rsidRPr="00922750">
        <w:t xml:space="preserve">: Deducciones Ver </w:t>
      </w:r>
      <w:r>
        <w:t>- Opción 2</w:t>
      </w:r>
      <w:bookmarkEnd w:id="135"/>
    </w:p>
    <w:p w14:paraId="47CEFA86" w14:textId="6DA9D363" w:rsidR="00613B25" w:rsidRPr="007C0222" w:rsidRDefault="00613B25" w:rsidP="007C0222">
      <w:pPr>
        <w:ind w:left="720"/>
        <w:rPr>
          <w:lang w:val="es-ES"/>
        </w:rPr>
      </w:pPr>
      <w:r>
        <w:rPr>
          <w:lang w:val="es-ES"/>
        </w:rPr>
        <w:t>Primer</w:t>
      </w:r>
      <w:r w:rsidR="007C0222">
        <w:rPr>
          <w:lang w:val="es-ES"/>
        </w:rPr>
        <w:t>o</w:t>
      </w:r>
      <w:r>
        <w:rPr>
          <w:lang w:val="es-ES"/>
        </w:rPr>
        <w:t xml:space="preserve"> debe seleccionar un registro de la lista y en la columna Acciones hacer clic en</w:t>
      </w:r>
      <w:r w:rsidRPr="002A47A2">
        <w:rPr>
          <w:noProof/>
        </w:rPr>
        <w:t xml:space="preserve"> </w:t>
      </w:r>
      <w:r w:rsidR="007765C0">
        <w:rPr>
          <w:noProof/>
        </w:rPr>
        <w:drawing>
          <wp:inline distT="0" distB="0" distL="0" distR="0" wp14:anchorId="1BE892C9" wp14:editId="18119417">
            <wp:extent cx="123825" cy="133350"/>
            <wp:effectExtent l="0" t="0" r="9525" b="0"/>
            <wp:docPr id="1614242016" name="Imagen 16142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3825" cy="133350"/>
                    </a:xfrm>
                    <a:prstGeom prst="rect">
                      <a:avLst/>
                    </a:prstGeom>
                  </pic:spPr>
                </pic:pic>
              </a:graphicData>
            </a:graphic>
          </wp:inline>
        </w:drawing>
      </w:r>
      <w:r w:rsidR="007765C0">
        <w:rPr>
          <w:lang w:val="es-ES"/>
        </w:rPr>
        <w:t xml:space="preserve"> “Deducciones Ver”.</w:t>
      </w:r>
    </w:p>
    <w:p w14:paraId="6A6DBF3E" w14:textId="4EADFA3B" w:rsidR="00613B25" w:rsidRDefault="00613B25" w:rsidP="00613B25">
      <w:pPr>
        <w:ind w:left="720"/>
        <w:rPr>
          <w:lang w:val="es-ES"/>
        </w:rPr>
      </w:pPr>
      <w:r>
        <w:rPr>
          <w:lang w:val="es-ES"/>
        </w:rPr>
        <w:t>Seguidamente se desplegará el formulario</w:t>
      </w:r>
      <w:r w:rsidR="007765C0">
        <w:rPr>
          <w:lang w:val="es-ES"/>
        </w:rPr>
        <w:t xml:space="preserve"> </w:t>
      </w:r>
      <w:r w:rsidR="007C0222">
        <w:rPr>
          <w:lang w:val="es-ES"/>
        </w:rPr>
        <w:t>“</w:t>
      </w:r>
      <w:r w:rsidR="007765C0">
        <w:rPr>
          <w:lang w:val="es-ES"/>
        </w:rPr>
        <w:t>Deducciones Ver</w:t>
      </w:r>
      <w:r w:rsidR="007C0222">
        <w:rPr>
          <w:lang w:val="es-ES"/>
        </w:rPr>
        <w:t>”</w:t>
      </w:r>
      <w:r>
        <w:rPr>
          <w:lang w:val="es-ES"/>
        </w:rPr>
        <w:t xml:space="preserve">: </w:t>
      </w:r>
    </w:p>
    <w:p w14:paraId="51504F6C" w14:textId="77777777" w:rsidR="006F66AB" w:rsidRDefault="007765C0" w:rsidP="006F66AB">
      <w:pPr>
        <w:keepNext/>
        <w:ind w:left="720"/>
      </w:pPr>
      <w:r>
        <w:rPr>
          <w:noProof/>
          <w:lang w:val="es-ES"/>
        </w:rPr>
        <w:lastRenderedPageBreak/>
        <mc:AlternateContent>
          <mc:Choice Requires="wpg">
            <w:drawing>
              <wp:inline distT="0" distB="0" distL="0" distR="0" wp14:anchorId="6831A9A2" wp14:editId="756AF644">
                <wp:extent cx="4942840" cy="7250214"/>
                <wp:effectExtent l="0" t="0" r="0" b="8255"/>
                <wp:docPr id="1614242021" name="Grupo 1614242021"/>
                <wp:cNvGraphicFramePr/>
                <a:graphic xmlns:a="http://schemas.openxmlformats.org/drawingml/2006/main">
                  <a:graphicData uri="http://schemas.microsoft.com/office/word/2010/wordprocessingGroup">
                    <wpg:wgp>
                      <wpg:cNvGrpSpPr/>
                      <wpg:grpSpPr>
                        <a:xfrm>
                          <a:off x="0" y="0"/>
                          <a:ext cx="4942840" cy="7250214"/>
                          <a:chOff x="0" y="0"/>
                          <a:chExt cx="4942840" cy="7250214"/>
                        </a:xfrm>
                      </wpg:grpSpPr>
                      <pic:pic xmlns:pic="http://schemas.openxmlformats.org/drawingml/2006/picture">
                        <pic:nvPicPr>
                          <pic:cNvPr id="1614242018" name="Imagen 1614242018"/>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4942840" cy="2600325"/>
                          </a:xfrm>
                          <a:prstGeom prst="rect">
                            <a:avLst/>
                          </a:prstGeom>
                        </pic:spPr>
                      </pic:pic>
                      <pic:pic xmlns:pic="http://schemas.openxmlformats.org/drawingml/2006/picture">
                        <pic:nvPicPr>
                          <pic:cNvPr id="1614242019" name="Imagen 1614242019"/>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2613804"/>
                            <a:ext cx="4942840" cy="2399665"/>
                          </a:xfrm>
                          <a:prstGeom prst="rect">
                            <a:avLst/>
                          </a:prstGeom>
                        </pic:spPr>
                      </pic:pic>
                      <pic:pic xmlns:pic="http://schemas.openxmlformats.org/drawingml/2006/picture">
                        <pic:nvPicPr>
                          <pic:cNvPr id="1614242020" name="Imagen 1614242020"/>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4994694"/>
                            <a:ext cx="4942840" cy="2255520"/>
                          </a:xfrm>
                          <a:prstGeom prst="rect">
                            <a:avLst/>
                          </a:prstGeom>
                        </pic:spPr>
                      </pic:pic>
                    </wpg:wgp>
                  </a:graphicData>
                </a:graphic>
              </wp:inline>
            </w:drawing>
          </mc:Choice>
          <mc:Fallback>
            <w:pict>
              <v:group w14:anchorId="65AC73C6" id="Grupo 1614242021" o:spid="_x0000_s1026" style="width:389.2pt;height:570.9pt;mso-position-horizontal-relative:char;mso-position-vertical-relative:line" coordsize="49428,7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">
                <v:shape id="Imagen 1614242018" o:spid="_x0000_s1027" type="#_x0000_t75" style="position:absolute;width:49428;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">
                  <v:imagedata r:id="rId92" o:title=""/>
                </v:shape>
                <v:shape id="Imagen 1614242019" o:spid="_x0000_s1028" type="#_x0000_t75" style="position:absolute;top:26138;width:49428;height:2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">
                  <v:imagedata r:id="rId93" o:title=""/>
                </v:shape>
                <v:shape id="Imagen 1614242020" o:spid="_x0000_s1029" type="#_x0000_t75" style="position:absolute;top:49946;width:49428;height:2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">
                  <v:imagedata r:id="rId94" o:title=""/>
                </v:shape>
                <w10:anchorlock/>
              </v:group>
            </w:pict>
          </mc:Fallback>
        </mc:AlternateContent>
      </w:r>
    </w:p>
    <w:p w14:paraId="6B3928BF" w14:textId="1321B428" w:rsidR="007765C0" w:rsidRDefault="006F66AB" w:rsidP="007C0222">
      <w:pPr>
        <w:pStyle w:val="Descripcin"/>
        <w:jc w:val="center"/>
        <w:rPr>
          <w:lang w:val="es-ES"/>
        </w:rPr>
      </w:pPr>
      <w:bookmarkStart w:id="136" w:name="_Toc163122643"/>
      <w:r>
        <w:t xml:space="preserve">Imagen </w:t>
      </w:r>
      <w:r>
        <w:fldChar w:fldCharType="begin"/>
      </w:r>
      <w:r>
        <w:instrText xml:space="preserve"> SEQ Imagen \* ARABIC </w:instrText>
      </w:r>
      <w:r>
        <w:fldChar w:fldCharType="separate"/>
      </w:r>
      <w:r w:rsidR="00B02023">
        <w:rPr>
          <w:noProof/>
        </w:rPr>
        <w:t>41</w:t>
      </w:r>
      <w:r>
        <w:fldChar w:fldCharType="end"/>
      </w:r>
      <w:r>
        <w:t xml:space="preserve">: Formulario </w:t>
      </w:r>
      <w:r w:rsidRPr="00A20F28">
        <w:t>Deducciones Ver</w:t>
      </w:r>
      <w:bookmarkEnd w:id="136"/>
    </w:p>
    <w:p w14:paraId="56B0DE28" w14:textId="15825212" w:rsidR="00613B25" w:rsidRDefault="00613B25" w:rsidP="00613B25">
      <w:pPr>
        <w:ind w:left="720"/>
        <w:rPr>
          <w:lang w:val="es-ES"/>
        </w:rPr>
      </w:pPr>
      <w:r>
        <w:rPr>
          <w:lang w:val="es-ES"/>
        </w:rPr>
        <w:t>En el formulario “</w:t>
      </w:r>
      <w:r w:rsidR="007765C0">
        <w:rPr>
          <w:lang w:val="es-ES"/>
        </w:rPr>
        <w:t>Deducciones ver</w:t>
      </w:r>
      <w:r>
        <w:rPr>
          <w:lang w:val="es-ES"/>
        </w:rPr>
        <w:t xml:space="preserve">” se visualiza </w:t>
      </w:r>
      <w:r w:rsidR="007C0222">
        <w:rPr>
          <w:lang w:val="es-ES"/>
        </w:rPr>
        <w:t>la siguiente información:</w:t>
      </w:r>
    </w:p>
    <w:p w14:paraId="5A4792C0" w14:textId="5D3D63D4" w:rsidR="00613B25" w:rsidRDefault="00613B25" w:rsidP="00EE69E5">
      <w:pPr>
        <w:pStyle w:val="Prrafodelista"/>
        <w:numPr>
          <w:ilvl w:val="0"/>
          <w:numId w:val="28"/>
        </w:numPr>
        <w:rPr>
          <w:lang w:val="es-ES"/>
        </w:rPr>
      </w:pPr>
      <w:r>
        <w:rPr>
          <w:lang w:val="es-ES"/>
        </w:rPr>
        <w:t xml:space="preserve">Información de </w:t>
      </w:r>
      <w:r w:rsidR="007765C0">
        <w:rPr>
          <w:lang w:val="es-ES"/>
        </w:rPr>
        <w:t>Capacidad Operativa</w:t>
      </w:r>
      <w:r>
        <w:rPr>
          <w:lang w:val="es-ES"/>
        </w:rPr>
        <w:t>:</w:t>
      </w:r>
      <w:r w:rsidR="007765C0">
        <w:rPr>
          <w:lang w:val="es-ES"/>
        </w:rPr>
        <w:t xml:space="preserve"> Año, Código de capacidad operativa, órgano de control, Información de integrante</w:t>
      </w:r>
      <w:r>
        <w:rPr>
          <w:lang w:val="es-ES"/>
        </w:rPr>
        <w:t xml:space="preserve">. </w:t>
      </w:r>
    </w:p>
    <w:p w14:paraId="06D5B103" w14:textId="0A357033" w:rsidR="00613B25" w:rsidRDefault="007765C0" w:rsidP="00EE69E5">
      <w:pPr>
        <w:pStyle w:val="Prrafodelista"/>
        <w:numPr>
          <w:ilvl w:val="0"/>
          <w:numId w:val="28"/>
        </w:numPr>
        <w:rPr>
          <w:lang w:val="es-ES"/>
        </w:rPr>
      </w:pPr>
      <w:r w:rsidRPr="007765C0">
        <w:rPr>
          <w:lang w:val="es-ES"/>
        </w:rPr>
        <w:lastRenderedPageBreak/>
        <w:t>Horas Compartidas con Otros Órganos</w:t>
      </w:r>
      <w:r w:rsidR="00613B25">
        <w:rPr>
          <w:lang w:val="es-ES"/>
        </w:rPr>
        <w:t xml:space="preserve">: </w:t>
      </w:r>
      <w:r>
        <w:rPr>
          <w:lang w:val="es-ES"/>
        </w:rPr>
        <w:t>Muestra una tabla donde se visualiza el órgano de control y horas asignadas.</w:t>
      </w:r>
    </w:p>
    <w:p w14:paraId="4EF46AB9" w14:textId="5C7C14ED" w:rsidR="00613B25" w:rsidRDefault="007765C0" w:rsidP="00EE69E5">
      <w:pPr>
        <w:pStyle w:val="Prrafodelista"/>
        <w:numPr>
          <w:ilvl w:val="0"/>
          <w:numId w:val="28"/>
        </w:numPr>
        <w:rPr>
          <w:lang w:val="es-ES"/>
        </w:rPr>
      </w:pPr>
      <w:r w:rsidRPr="007765C0">
        <w:rPr>
          <w:lang w:val="es-ES"/>
        </w:rPr>
        <w:t>Deducciones COPE</w:t>
      </w:r>
      <w:r w:rsidR="00613B25">
        <w:rPr>
          <w:lang w:val="es-ES"/>
        </w:rPr>
        <w:t>:</w:t>
      </w:r>
      <w:r>
        <w:rPr>
          <w:lang w:val="es-ES"/>
        </w:rPr>
        <w:t xml:space="preserve"> Muestra una tabla donde se visualiza el código, deducción, asunto, el valor y la suma total de valores</w:t>
      </w:r>
      <w:r w:rsidR="00613B25">
        <w:rPr>
          <w:lang w:val="es-ES"/>
        </w:rPr>
        <w:t>.</w:t>
      </w:r>
    </w:p>
    <w:p w14:paraId="1F3BC1A2" w14:textId="60A9DB04" w:rsidR="008748F3" w:rsidRDefault="008748F3" w:rsidP="00EE69E5">
      <w:pPr>
        <w:pStyle w:val="Prrafodelista"/>
        <w:numPr>
          <w:ilvl w:val="0"/>
          <w:numId w:val="28"/>
        </w:numPr>
        <w:rPr>
          <w:lang w:val="es-ES"/>
        </w:rPr>
      </w:pPr>
      <w:r>
        <w:rPr>
          <w:lang w:val="es-ES"/>
        </w:rPr>
        <w:t>Pasivos: Muestra información del Pasivo SR, Pasivos otros productos, pasivos, Incremento HH, Total de horas hombre, total deducciones, total de horas.</w:t>
      </w:r>
    </w:p>
    <w:p w14:paraId="11AF229C" w14:textId="3F4F5FF1" w:rsidR="00613B25" w:rsidRDefault="00613B25" w:rsidP="00EE69E5">
      <w:pPr>
        <w:pStyle w:val="Prrafodelista"/>
        <w:numPr>
          <w:ilvl w:val="0"/>
          <w:numId w:val="28"/>
        </w:numPr>
        <w:rPr>
          <w:lang w:val="es-ES"/>
        </w:rPr>
      </w:pPr>
      <w:r>
        <w:rPr>
          <w:lang w:val="es-ES"/>
        </w:rPr>
        <w:t>Se muestra botón “</w:t>
      </w:r>
      <w:r w:rsidR="008748F3">
        <w:rPr>
          <w:lang w:val="es-ES"/>
        </w:rPr>
        <w:t>Cancelar</w:t>
      </w:r>
      <w:r>
        <w:rPr>
          <w:lang w:val="es-ES"/>
        </w:rPr>
        <w:t>” para cerrar el formulario.</w:t>
      </w:r>
    </w:p>
    <w:p w14:paraId="63207CEF" w14:textId="77777777" w:rsidR="0005635A" w:rsidRPr="00D41E2E" w:rsidRDefault="0005635A" w:rsidP="0005635A">
      <w:pPr>
        <w:pStyle w:val="Prrafodelista"/>
        <w:ind w:left="1496"/>
        <w:rPr>
          <w:lang w:val="es-ES"/>
        </w:rPr>
      </w:pPr>
    </w:p>
    <w:p w14:paraId="773F6799" w14:textId="55A1D14E" w:rsidR="005837A3" w:rsidRPr="002546CC" w:rsidRDefault="005837A3" w:rsidP="00EE69E5">
      <w:pPr>
        <w:pStyle w:val="Ttulo1"/>
        <w:keepLines/>
        <w:numPr>
          <w:ilvl w:val="1"/>
          <w:numId w:val="19"/>
        </w:numPr>
        <w:spacing w:before="0" w:line="360" w:lineRule="auto"/>
        <w:contextualSpacing/>
        <w:rPr>
          <w:rStyle w:val="Ttulo2Car"/>
          <w:b/>
        </w:rPr>
      </w:pPr>
      <w:bookmarkStart w:id="137" w:name="_Toc167292046"/>
      <w:r w:rsidRPr="002546CC">
        <w:rPr>
          <w:rStyle w:val="Ttulo2Car"/>
          <w:b/>
        </w:rPr>
        <w:t>FUNCIONALIDAD 3: PNC</w:t>
      </w:r>
      <w:bookmarkEnd w:id="137"/>
    </w:p>
    <w:p w14:paraId="6B4E77C3" w14:textId="5FCF154E" w:rsidR="005837A3" w:rsidRPr="006065C2" w:rsidRDefault="005837A3" w:rsidP="0042738E">
      <w:pPr>
        <w:ind w:left="630"/>
        <w:rPr>
          <w:lang w:val="es-ES"/>
        </w:rPr>
      </w:pPr>
      <w:r w:rsidRPr="00407876">
        <w:rPr>
          <w:lang w:val="es-ES"/>
        </w:rPr>
        <w:t>En esta sección el “Operador de Planeamiento UO” podrá visualizar tod</w:t>
      </w:r>
      <w:r>
        <w:rPr>
          <w:lang w:val="es-ES"/>
        </w:rPr>
        <w:t>o el l</w:t>
      </w:r>
      <w:r w:rsidRPr="005837A3">
        <w:rPr>
          <w:lang w:val="es-ES"/>
        </w:rPr>
        <w:t>istado de PNC Generados OP</w:t>
      </w:r>
      <w:r w:rsidR="0042738E">
        <w:rPr>
          <w:lang w:val="es-ES"/>
        </w:rPr>
        <w:t xml:space="preserve"> y Distribución de metas.</w:t>
      </w:r>
    </w:p>
    <w:p w14:paraId="142BC8C0" w14:textId="26C3491C" w:rsidR="005837A3" w:rsidRDefault="005837A3" w:rsidP="002546CC">
      <w:pPr>
        <w:pStyle w:val="Ttulo3"/>
        <w:numPr>
          <w:ilvl w:val="2"/>
          <w:numId w:val="19"/>
        </w:numPr>
        <w:rPr>
          <w:lang w:val="es-ES"/>
        </w:rPr>
      </w:pPr>
      <w:r>
        <w:rPr>
          <w:lang w:val="es-ES"/>
        </w:rPr>
        <w:t xml:space="preserve"> </w:t>
      </w:r>
      <w:bookmarkStart w:id="138" w:name="_Toc167292047"/>
      <w:r w:rsidRPr="002546CC">
        <w:t>Listado PNC – OP UO</w:t>
      </w:r>
      <w:bookmarkEnd w:id="138"/>
    </w:p>
    <w:p w14:paraId="00D14F02" w14:textId="7065DB9A" w:rsidR="005837A3" w:rsidRDefault="005837A3" w:rsidP="0005635A">
      <w:pPr>
        <w:ind w:left="720"/>
        <w:rPr>
          <w:lang w:val="es-ES"/>
        </w:rPr>
      </w:pPr>
      <w:r>
        <w:rPr>
          <w:lang w:val="es-ES"/>
        </w:rPr>
        <w:t>En el menú del sistema PSC</w:t>
      </w:r>
    </w:p>
    <w:p w14:paraId="1FD47BA1" w14:textId="77777777" w:rsidR="006F66AB" w:rsidRDefault="0005635A" w:rsidP="006F66AB">
      <w:pPr>
        <w:keepNext/>
        <w:ind w:left="720"/>
      </w:pPr>
      <w:r>
        <w:rPr>
          <w:noProof/>
        </w:rPr>
        <w:drawing>
          <wp:anchor distT="0" distB="0" distL="114300" distR="114300" simplePos="0" relativeHeight="251759621" behindDoc="0" locked="0" layoutInCell="1" allowOverlap="1" wp14:anchorId="40FE1BD2" wp14:editId="23768C96">
            <wp:simplePos x="0" y="0"/>
            <wp:positionH relativeFrom="margin">
              <wp:posOffset>920642</wp:posOffset>
            </wp:positionH>
            <wp:positionV relativeFrom="paragraph">
              <wp:posOffset>1503835</wp:posOffset>
            </wp:positionV>
            <wp:extent cx="172528" cy="172528"/>
            <wp:effectExtent l="0" t="0" r="0" b="0"/>
            <wp:wrapNone/>
            <wp:docPr id="1614242029" name="Gráfico 1614242029"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2528" cy="1725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C093B3" wp14:editId="15FC0FF7">
            <wp:extent cx="5000625" cy="2347148"/>
            <wp:effectExtent l="19050" t="19050" r="9525" b="15240"/>
            <wp:docPr id="1614242028" name="Imagen 16142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22471" cy="235740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8D0A650" w14:textId="15C1B344" w:rsidR="005837A3" w:rsidRDefault="006F66AB" w:rsidP="006F66AB">
      <w:pPr>
        <w:pStyle w:val="Descripcin"/>
        <w:jc w:val="center"/>
        <w:rPr>
          <w:lang w:val="es-ES"/>
        </w:rPr>
      </w:pPr>
      <w:bookmarkStart w:id="139" w:name="_Toc163122644"/>
      <w:r>
        <w:t xml:space="preserve">Imagen </w:t>
      </w:r>
      <w:r>
        <w:fldChar w:fldCharType="begin"/>
      </w:r>
      <w:r>
        <w:instrText xml:space="preserve"> SEQ Imagen \* ARABIC </w:instrText>
      </w:r>
      <w:r>
        <w:fldChar w:fldCharType="separate"/>
      </w:r>
      <w:r w:rsidR="00B02023">
        <w:rPr>
          <w:noProof/>
        </w:rPr>
        <w:t>42</w:t>
      </w:r>
      <w:r>
        <w:fldChar w:fldCharType="end"/>
      </w:r>
      <w:r>
        <w:t xml:space="preserve">: Acceso a </w:t>
      </w:r>
      <w:r w:rsidRPr="003B237D">
        <w:t>Listado PNC – OP UO</w:t>
      </w:r>
      <w:bookmarkEnd w:id="139"/>
    </w:p>
    <w:p w14:paraId="3B3CD41C" w14:textId="05E6A7C0" w:rsidR="0005635A" w:rsidRDefault="005837A3" w:rsidP="00EE69E5">
      <w:pPr>
        <w:pStyle w:val="Prrafodelista"/>
        <w:numPr>
          <w:ilvl w:val="0"/>
          <w:numId w:val="33"/>
        </w:numPr>
        <w:rPr>
          <w:lang w:val="es-ES"/>
        </w:rPr>
      </w:pPr>
      <w:r w:rsidRPr="0005635A">
        <w:rPr>
          <w:lang w:val="es-ES"/>
        </w:rPr>
        <w:t>El usuario deberá seleccionar “</w:t>
      </w:r>
      <w:r w:rsidR="0005635A">
        <w:rPr>
          <w:lang w:val="es-ES"/>
        </w:rPr>
        <w:t>PNC</w:t>
      </w:r>
      <w:r w:rsidRPr="0005635A">
        <w:rPr>
          <w:lang w:val="es-ES"/>
        </w:rPr>
        <w:t>”</w:t>
      </w:r>
    </w:p>
    <w:p w14:paraId="667B8B0B" w14:textId="10B65E61" w:rsidR="005837A3" w:rsidRPr="0005635A" w:rsidRDefault="005837A3" w:rsidP="00EE69E5">
      <w:pPr>
        <w:pStyle w:val="Prrafodelista"/>
        <w:numPr>
          <w:ilvl w:val="0"/>
          <w:numId w:val="33"/>
        </w:numPr>
        <w:rPr>
          <w:lang w:val="es-ES"/>
        </w:rPr>
      </w:pPr>
      <w:r w:rsidRPr="0005635A">
        <w:rPr>
          <w:lang w:val="es-ES"/>
        </w:rPr>
        <w:t>Elegir la opción “</w:t>
      </w:r>
      <w:r w:rsidR="0005635A">
        <w:rPr>
          <w:lang w:val="es-ES"/>
        </w:rPr>
        <w:t>Listado de PNC – OP UO</w:t>
      </w:r>
      <w:r w:rsidRPr="0005635A">
        <w:rPr>
          <w:lang w:val="es-ES"/>
        </w:rPr>
        <w:t>”.</w:t>
      </w:r>
    </w:p>
    <w:p w14:paraId="2C9224E6" w14:textId="713DDD91" w:rsidR="005837A3" w:rsidRDefault="005837A3" w:rsidP="005837A3">
      <w:pPr>
        <w:ind w:left="720"/>
        <w:rPr>
          <w:lang w:val="es-ES"/>
        </w:rPr>
      </w:pPr>
      <w:r>
        <w:rPr>
          <w:lang w:val="es-ES"/>
        </w:rPr>
        <w:t>Se muestra el formulario “</w:t>
      </w:r>
      <w:r w:rsidR="0005635A" w:rsidRPr="0005635A">
        <w:rPr>
          <w:lang w:val="es-ES"/>
        </w:rPr>
        <w:t>Listado de PNC Generados OP</w:t>
      </w:r>
      <w:r>
        <w:rPr>
          <w:lang w:val="es-ES"/>
        </w:rPr>
        <w:t>”</w:t>
      </w:r>
    </w:p>
    <w:p w14:paraId="720C5118" w14:textId="77777777" w:rsidR="006F66AB" w:rsidRDefault="0005635A" w:rsidP="006F66AB">
      <w:pPr>
        <w:keepNext/>
        <w:ind w:left="720"/>
      </w:pPr>
      <w:r>
        <w:rPr>
          <w:noProof/>
        </w:rPr>
        <w:lastRenderedPageBreak/>
        <w:drawing>
          <wp:inline distT="0" distB="0" distL="0" distR="0" wp14:anchorId="7F771D43" wp14:editId="01FD366C">
            <wp:extent cx="4953000" cy="2341683"/>
            <wp:effectExtent l="19050" t="19050" r="19050" b="20955"/>
            <wp:docPr id="1614242030" name="Imagen 161424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74045" cy="235163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E0F39F6" w14:textId="2ED18D40" w:rsidR="0042738E" w:rsidRPr="0042738E" w:rsidRDefault="006F66AB" w:rsidP="0042738E">
      <w:pPr>
        <w:pStyle w:val="Descripcin"/>
        <w:jc w:val="center"/>
      </w:pPr>
      <w:bookmarkStart w:id="140" w:name="_Toc163122645"/>
      <w:r>
        <w:t xml:space="preserve">Imagen </w:t>
      </w:r>
      <w:r>
        <w:fldChar w:fldCharType="begin"/>
      </w:r>
      <w:r>
        <w:instrText xml:space="preserve"> SEQ Imagen \* ARABIC </w:instrText>
      </w:r>
      <w:r>
        <w:fldChar w:fldCharType="separate"/>
      </w:r>
      <w:r w:rsidR="00B02023">
        <w:rPr>
          <w:noProof/>
        </w:rPr>
        <w:t>43</w:t>
      </w:r>
      <w:r>
        <w:fldChar w:fldCharType="end"/>
      </w:r>
      <w:r>
        <w:t xml:space="preserve">: </w:t>
      </w:r>
      <w:r w:rsidRPr="00577861">
        <w:t>Listado de PNC Generados OP</w:t>
      </w:r>
      <w:bookmarkEnd w:id="140"/>
    </w:p>
    <w:p w14:paraId="61EF8CDC" w14:textId="6A098DED" w:rsidR="005837A3" w:rsidRDefault="0042738E" w:rsidP="005837A3">
      <w:pPr>
        <w:ind w:left="720"/>
        <w:rPr>
          <w:lang w:val="es-ES"/>
        </w:rPr>
      </w:pPr>
      <w:r>
        <w:rPr>
          <w:b/>
          <w:bCs/>
          <w:noProof/>
          <w:lang w:val="es-ES"/>
        </w:rPr>
        <w:drawing>
          <wp:inline distT="0" distB="0" distL="0" distR="0" wp14:anchorId="0B96A82C" wp14:editId="6A1D8FD8">
            <wp:extent cx="200025" cy="200025"/>
            <wp:effectExtent l="0" t="0" r="9525" b="9525"/>
            <wp:docPr id="26" name="Gráfico 26"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áfico 26"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00025" cy="200025"/>
                    </a:xfrm>
                    <a:prstGeom prst="rect">
                      <a:avLst/>
                    </a:prstGeom>
                  </pic:spPr>
                </pic:pic>
              </a:graphicData>
            </a:graphic>
          </wp:inline>
        </w:drawing>
      </w:r>
      <w:r w:rsidR="005837A3" w:rsidRPr="00520E2B">
        <w:rPr>
          <w:b/>
          <w:bCs/>
          <w:lang w:val="es-ES"/>
        </w:rPr>
        <w:t>Sección Filtro de Búsqueda:</w:t>
      </w:r>
      <w:r w:rsidR="005837A3">
        <w:rPr>
          <w:lang w:val="es-ES"/>
        </w:rPr>
        <w:t xml:space="preserve"> Se puede realizar la búsqueda </w:t>
      </w:r>
      <w:r w:rsidR="0005635A">
        <w:rPr>
          <w:lang w:val="es-ES"/>
        </w:rPr>
        <w:t xml:space="preserve">de PNC Generados por fechas, servicios de control, estado y versión. </w:t>
      </w:r>
    </w:p>
    <w:p w14:paraId="60706F64" w14:textId="77777777" w:rsidR="006F66AB" w:rsidRDefault="0005635A" w:rsidP="006F66AB">
      <w:pPr>
        <w:keepNext/>
        <w:ind w:left="720"/>
      </w:pPr>
      <w:r>
        <w:rPr>
          <w:noProof/>
        </w:rPr>
        <w:drawing>
          <wp:inline distT="0" distB="0" distL="0" distR="0" wp14:anchorId="3AEBCF5B" wp14:editId="0B243DAC">
            <wp:extent cx="5011947" cy="1588148"/>
            <wp:effectExtent l="19050" t="19050" r="17780" b="12065"/>
            <wp:docPr id="1614242031" name="Imagen 161424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26450" cy="159274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A34289C" w14:textId="2DDB736A" w:rsidR="005837A3" w:rsidRDefault="006F66AB" w:rsidP="006F66AB">
      <w:pPr>
        <w:pStyle w:val="Descripcin"/>
        <w:jc w:val="center"/>
        <w:rPr>
          <w:lang w:val="es-ES"/>
        </w:rPr>
      </w:pPr>
      <w:bookmarkStart w:id="141" w:name="_Toc163122646"/>
      <w:r>
        <w:t xml:space="preserve">Imagen </w:t>
      </w:r>
      <w:r>
        <w:fldChar w:fldCharType="begin"/>
      </w:r>
      <w:r>
        <w:instrText xml:space="preserve"> SEQ Imagen \* ARABIC </w:instrText>
      </w:r>
      <w:r>
        <w:fldChar w:fldCharType="separate"/>
      </w:r>
      <w:r w:rsidR="00B02023">
        <w:rPr>
          <w:noProof/>
        </w:rPr>
        <w:t>44</w:t>
      </w:r>
      <w:r>
        <w:fldChar w:fldCharType="end"/>
      </w:r>
      <w:r>
        <w:t xml:space="preserve">: </w:t>
      </w:r>
      <w:r w:rsidRPr="00A47C8E">
        <w:t xml:space="preserve">Listado de PNC Generados </w:t>
      </w:r>
      <w:r>
        <w:t>- Sección Búsqueda</w:t>
      </w:r>
      <w:bookmarkEnd w:id="141"/>
    </w:p>
    <w:p w14:paraId="65C3540F" w14:textId="76B21475" w:rsidR="0005635A" w:rsidRDefault="0005635A" w:rsidP="0005635A">
      <w:pPr>
        <w:ind w:left="720"/>
        <w:rPr>
          <w:lang w:val="es-ES"/>
        </w:rPr>
      </w:pPr>
      <w:bookmarkStart w:id="142" w:name="_Toc167292048"/>
      <w:r w:rsidRPr="00C00BD0">
        <w:rPr>
          <w:rStyle w:val="Ttulo3Car"/>
          <w:u w:val="single"/>
        </w:rPr>
        <w:t>Sección Visualizar:</w:t>
      </w:r>
      <w:bookmarkEnd w:id="142"/>
      <w:r>
        <w:rPr>
          <w:b/>
          <w:bCs/>
          <w:lang w:val="es-ES"/>
        </w:rPr>
        <w:t xml:space="preserve"> </w:t>
      </w:r>
      <w:r w:rsidRPr="0005635A">
        <w:rPr>
          <w:lang w:val="es-ES"/>
        </w:rPr>
        <w:t>Para visualizar los datos de PNG generados.</w:t>
      </w:r>
    </w:p>
    <w:p w14:paraId="28C7B242" w14:textId="5EA127F5" w:rsidR="0005635A" w:rsidRPr="0005635A" w:rsidRDefault="0005635A" w:rsidP="0005635A">
      <w:pPr>
        <w:ind w:left="720"/>
        <w:rPr>
          <w:lang w:val="es-ES"/>
        </w:rPr>
      </w:pPr>
      <w:r>
        <w:rPr>
          <w:lang w:val="es-ES"/>
        </w:rPr>
        <w:t>Primer</w:t>
      </w:r>
      <w:r w:rsidR="0042738E">
        <w:rPr>
          <w:lang w:val="es-ES"/>
        </w:rPr>
        <w:t xml:space="preserve">o </w:t>
      </w:r>
      <w:r>
        <w:rPr>
          <w:lang w:val="es-ES"/>
        </w:rPr>
        <w:t>debe seleccionar un registro de la lista y en la columna Acciones hacer clic en</w:t>
      </w:r>
      <w:r w:rsidRPr="002A47A2">
        <w:rPr>
          <w:noProof/>
        </w:rPr>
        <w:t xml:space="preserve"> </w:t>
      </w:r>
      <w:r>
        <w:rPr>
          <w:noProof/>
        </w:rPr>
        <w:drawing>
          <wp:inline distT="0" distB="0" distL="0" distR="0" wp14:anchorId="3CA15060" wp14:editId="085E9EB1">
            <wp:extent cx="133350" cy="171450"/>
            <wp:effectExtent l="0" t="0" r="0" b="0"/>
            <wp:docPr id="1614242041" name="Imagen 16142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3350" cy="171450"/>
                    </a:xfrm>
                    <a:prstGeom prst="rect">
                      <a:avLst/>
                    </a:prstGeom>
                  </pic:spPr>
                </pic:pic>
              </a:graphicData>
            </a:graphic>
          </wp:inline>
        </w:drawing>
      </w:r>
      <w:r>
        <w:rPr>
          <w:lang w:val="es-ES"/>
        </w:rPr>
        <w:t xml:space="preserve"> “Visualizar”.</w:t>
      </w:r>
    </w:p>
    <w:p w14:paraId="0740E965" w14:textId="77777777" w:rsidR="006F66AB" w:rsidRDefault="0005635A" w:rsidP="006F66AB">
      <w:pPr>
        <w:keepNext/>
        <w:ind w:left="720"/>
      </w:pPr>
      <w:r>
        <w:rPr>
          <w:noProof/>
        </w:rPr>
        <w:lastRenderedPageBreak/>
        <w:drawing>
          <wp:anchor distT="0" distB="0" distL="114300" distR="114300" simplePos="0" relativeHeight="251761669" behindDoc="0" locked="0" layoutInCell="1" allowOverlap="1" wp14:anchorId="7D7CDD09" wp14:editId="79E21A8A">
            <wp:simplePos x="0" y="0"/>
            <wp:positionH relativeFrom="margin">
              <wp:posOffset>5060579</wp:posOffset>
            </wp:positionH>
            <wp:positionV relativeFrom="paragraph">
              <wp:posOffset>1158240</wp:posOffset>
            </wp:positionV>
            <wp:extent cx="172528" cy="172528"/>
            <wp:effectExtent l="0" t="0" r="0" b="0"/>
            <wp:wrapNone/>
            <wp:docPr id="1614242040" name="Gráfico 1614242040"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2528" cy="1725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DAF71D" wp14:editId="1C4E8A42">
            <wp:extent cx="4925060" cy="2326736"/>
            <wp:effectExtent l="19050" t="19050" r="27940" b="16510"/>
            <wp:docPr id="1614242039" name="Imagen 161424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49814" cy="233843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A3F9147" w14:textId="3023724B" w:rsidR="0005635A" w:rsidRDefault="006F66AB" w:rsidP="006F66AB">
      <w:pPr>
        <w:pStyle w:val="Descripcin"/>
        <w:jc w:val="center"/>
        <w:rPr>
          <w:b/>
          <w:bCs/>
          <w:lang w:val="es-ES"/>
        </w:rPr>
      </w:pPr>
      <w:bookmarkStart w:id="143" w:name="_Toc163122647"/>
      <w:r>
        <w:t xml:space="preserve">Imagen </w:t>
      </w:r>
      <w:r>
        <w:fldChar w:fldCharType="begin"/>
      </w:r>
      <w:r>
        <w:instrText xml:space="preserve"> SEQ Imagen \* ARABIC </w:instrText>
      </w:r>
      <w:r>
        <w:fldChar w:fldCharType="separate"/>
      </w:r>
      <w:r w:rsidR="00B02023">
        <w:rPr>
          <w:noProof/>
        </w:rPr>
        <w:t>45</w:t>
      </w:r>
      <w:r>
        <w:fldChar w:fldCharType="end"/>
      </w:r>
      <w:r>
        <w:t xml:space="preserve">: </w:t>
      </w:r>
      <w:r w:rsidRPr="004F4259">
        <w:t>Listado de PNC Generados</w:t>
      </w:r>
      <w:r>
        <w:t xml:space="preserve"> - Sección Visualizar</w:t>
      </w:r>
      <w:bookmarkEnd w:id="143"/>
    </w:p>
    <w:p w14:paraId="26E15C52" w14:textId="5102CBDA" w:rsidR="0005635A" w:rsidRDefault="0005635A" w:rsidP="0005635A">
      <w:pPr>
        <w:ind w:left="720"/>
        <w:rPr>
          <w:lang w:val="es-ES"/>
        </w:rPr>
      </w:pPr>
      <w:r>
        <w:rPr>
          <w:lang w:val="es-ES"/>
        </w:rPr>
        <w:t xml:space="preserve">Seguidamente se desplegará el formulario </w:t>
      </w:r>
      <w:r w:rsidR="005170D9">
        <w:rPr>
          <w:lang w:val="es-ES"/>
        </w:rPr>
        <w:t>“Visualizar Cuadro del PNC”</w:t>
      </w:r>
      <w:r>
        <w:rPr>
          <w:lang w:val="es-ES"/>
        </w:rPr>
        <w:t xml:space="preserve">: </w:t>
      </w:r>
    </w:p>
    <w:p w14:paraId="7A340EC0" w14:textId="77777777" w:rsidR="006F66AB" w:rsidRDefault="005170D9" w:rsidP="006F66AB">
      <w:pPr>
        <w:keepNext/>
        <w:ind w:left="720"/>
      </w:pPr>
      <w:r>
        <w:rPr>
          <w:noProof/>
        </w:rPr>
        <w:drawing>
          <wp:inline distT="0" distB="0" distL="0" distR="0" wp14:anchorId="5CE6C77A" wp14:editId="0C1ABEDA">
            <wp:extent cx="4925683" cy="1677802"/>
            <wp:effectExtent l="19050" t="19050" r="27940" b="17780"/>
            <wp:docPr id="1614242042" name="Imagen 161424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944808" cy="168431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8649B89" w14:textId="41834C8D" w:rsidR="0005635A" w:rsidRDefault="006F66AB" w:rsidP="006F66AB">
      <w:pPr>
        <w:pStyle w:val="Descripcin"/>
        <w:jc w:val="center"/>
        <w:rPr>
          <w:lang w:val="es-ES"/>
        </w:rPr>
      </w:pPr>
      <w:bookmarkStart w:id="144" w:name="_Toc163122648"/>
      <w:r>
        <w:t xml:space="preserve">Imagen </w:t>
      </w:r>
      <w:r>
        <w:fldChar w:fldCharType="begin"/>
      </w:r>
      <w:r>
        <w:instrText xml:space="preserve"> SEQ Imagen \* ARABIC </w:instrText>
      </w:r>
      <w:r>
        <w:fldChar w:fldCharType="separate"/>
      </w:r>
      <w:r w:rsidR="00B02023">
        <w:rPr>
          <w:noProof/>
        </w:rPr>
        <w:t>46</w:t>
      </w:r>
      <w:r>
        <w:fldChar w:fldCharType="end"/>
      </w:r>
      <w:r>
        <w:t xml:space="preserve">: Ver Cuadro de </w:t>
      </w:r>
      <w:r w:rsidRPr="00C1548D">
        <w:t>PNC Generados</w:t>
      </w:r>
      <w:bookmarkEnd w:id="144"/>
    </w:p>
    <w:p w14:paraId="06AFA034" w14:textId="57063981" w:rsidR="0005635A" w:rsidRDefault="0005635A" w:rsidP="0005635A">
      <w:pPr>
        <w:ind w:left="720"/>
        <w:rPr>
          <w:lang w:val="es-ES"/>
        </w:rPr>
      </w:pPr>
      <w:r>
        <w:rPr>
          <w:lang w:val="es-ES"/>
        </w:rPr>
        <w:t>En el formulario “</w:t>
      </w:r>
      <w:r w:rsidR="005170D9">
        <w:rPr>
          <w:lang w:val="es-ES"/>
        </w:rPr>
        <w:t>Visualizar Cuadro del PNC</w:t>
      </w:r>
      <w:r>
        <w:rPr>
          <w:lang w:val="es-ES"/>
        </w:rPr>
        <w:t xml:space="preserve">” </w:t>
      </w:r>
      <w:r w:rsidR="0042738E">
        <w:rPr>
          <w:lang w:val="es-ES"/>
        </w:rPr>
        <w:t>se muestra</w:t>
      </w:r>
      <w:r>
        <w:rPr>
          <w:lang w:val="es-ES"/>
        </w:rPr>
        <w:t xml:space="preserve"> información</w:t>
      </w:r>
      <w:r w:rsidR="005170D9">
        <w:rPr>
          <w:lang w:val="es-ES"/>
        </w:rPr>
        <w:t xml:space="preserve"> de los PNC:</w:t>
      </w:r>
    </w:p>
    <w:p w14:paraId="7F70FA72" w14:textId="29EE11BF" w:rsidR="00231F22" w:rsidRPr="0042738E" w:rsidRDefault="005170D9" w:rsidP="00231F22">
      <w:pPr>
        <w:pStyle w:val="Prrafodelista"/>
        <w:numPr>
          <w:ilvl w:val="0"/>
          <w:numId w:val="28"/>
        </w:numPr>
        <w:rPr>
          <w:lang w:val="es-ES"/>
        </w:rPr>
      </w:pPr>
      <w:r>
        <w:rPr>
          <w:lang w:val="es-ES"/>
        </w:rPr>
        <w:t>Tabla visualizar Cuadro del PNC</w:t>
      </w:r>
      <w:r w:rsidR="0005635A">
        <w:rPr>
          <w:lang w:val="es-ES"/>
        </w:rPr>
        <w:t xml:space="preserve">: </w:t>
      </w:r>
      <w:r>
        <w:rPr>
          <w:lang w:val="es-ES"/>
        </w:rPr>
        <w:t>Muestra información del Órgano de control, Personal COPE y control posterior.</w:t>
      </w:r>
    </w:p>
    <w:p w14:paraId="2C44E824" w14:textId="66D01E43" w:rsidR="00231F22" w:rsidRDefault="00231F22" w:rsidP="002546CC">
      <w:pPr>
        <w:pStyle w:val="Ttulo3"/>
        <w:numPr>
          <w:ilvl w:val="2"/>
          <w:numId w:val="19"/>
        </w:numPr>
        <w:rPr>
          <w:lang w:val="es-ES"/>
        </w:rPr>
      </w:pPr>
      <w:r>
        <w:rPr>
          <w:lang w:val="es-ES"/>
        </w:rPr>
        <w:t xml:space="preserve"> </w:t>
      </w:r>
      <w:bookmarkStart w:id="145" w:name="_Toc167292049"/>
      <w:r w:rsidRPr="002546CC">
        <w:t>Distribución de Metas</w:t>
      </w:r>
      <w:bookmarkEnd w:id="145"/>
    </w:p>
    <w:p w14:paraId="6A8A8950" w14:textId="77777777" w:rsidR="00231F22" w:rsidRDefault="00231F22" w:rsidP="00231F22">
      <w:pPr>
        <w:ind w:left="720"/>
        <w:rPr>
          <w:lang w:val="es-ES"/>
        </w:rPr>
      </w:pPr>
      <w:r>
        <w:rPr>
          <w:lang w:val="es-ES"/>
        </w:rPr>
        <w:t xml:space="preserve">En el menú del sistema </w:t>
      </w:r>
      <w:r w:rsidRPr="002611DD">
        <w:rPr>
          <w:lang w:val="es-ES"/>
        </w:rPr>
        <w:t>PSC</w:t>
      </w:r>
    </w:p>
    <w:p w14:paraId="4107751A" w14:textId="77777777" w:rsidR="006F66AB" w:rsidRDefault="00231F22" w:rsidP="006F66AB">
      <w:pPr>
        <w:keepNext/>
        <w:ind w:left="720"/>
      </w:pPr>
      <w:r>
        <w:rPr>
          <w:noProof/>
        </w:rPr>
        <w:lastRenderedPageBreak/>
        <w:drawing>
          <wp:anchor distT="0" distB="0" distL="114300" distR="114300" simplePos="0" relativeHeight="251763717" behindDoc="0" locked="0" layoutInCell="1" allowOverlap="1" wp14:anchorId="52B820CC" wp14:editId="0B514C21">
            <wp:simplePos x="0" y="0"/>
            <wp:positionH relativeFrom="margin">
              <wp:posOffset>989330</wp:posOffset>
            </wp:positionH>
            <wp:positionV relativeFrom="paragraph">
              <wp:posOffset>1253754</wp:posOffset>
            </wp:positionV>
            <wp:extent cx="224287" cy="224287"/>
            <wp:effectExtent l="0" t="0" r="0" b="4445"/>
            <wp:wrapNone/>
            <wp:docPr id="1614242044" name="Gráfico 161424204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24287" cy="2242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66FE31" wp14:editId="37149515">
            <wp:extent cx="4933950" cy="1924849"/>
            <wp:effectExtent l="19050" t="19050" r="19050" b="18415"/>
            <wp:docPr id="1611738506" name="Imagen 161173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52830" cy="193221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B5636E3" w14:textId="465554FA" w:rsidR="00231F22" w:rsidRDefault="006F66AB" w:rsidP="006F66AB">
      <w:pPr>
        <w:pStyle w:val="Descripcin"/>
        <w:jc w:val="center"/>
        <w:rPr>
          <w:lang w:val="es-ES"/>
        </w:rPr>
      </w:pPr>
      <w:bookmarkStart w:id="146" w:name="_Toc163122649"/>
      <w:r>
        <w:t xml:space="preserve">Imagen </w:t>
      </w:r>
      <w:r>
        <w:fldChar w:fldCharType="begin"/>
      </w:r>
      <w:r>
        <w:instrText xml:space="preserve"> SEQ Imagen \* ARABIC </w:instrText>
      </w:r>
      <w:r>
        <w:fldChar w:fldCharType="separate"/>
      </w:r>
      <w:r w:rsidR="00B02023">
        <w:rPr>
          <w:noProof/>
        </w:rPr>
        <w:t>47</w:t>
      </w:r>
      <w:r>
        <w:fldChar w:fldCharType="end"/>
      </w:r>
      <w:r>
        <w:t xml:space="preserve">: Acceso </w:t>
      </w:r>
      <w:r w:rsidRPr="00622B12">
        <w:t>Distribución de Metas</w:t>
      </w:r>
      <w:bookmarkEnd w:id="146"/>
    </w:p>
    <w:p w14:paraId="425F750E" w14:textId="77777777" w:rsidR="00231F22" w:rsidRDefault="00231F22" w:rsidP="00EE69E5">
      <w:pPr>
        <w:pStyle w:val="Prrafodelista"/>
        <w:numPr>
          <w:ilvl w:val="0"/>
          <w:numId w:val="34"/>
        </w:numPr>
        <w:rPr>
          <w:lang w:val="es-ES"/>
        </w:rPr>
      </w:pPr>
      <w:r w:rsidRPr="0005635A">
        <w:rPr>
          <w:lang w:val="es-ES"/>
        </w:rPr>
        <w:t>El usuario deberá seleccionar “</w:t>
      </w:r>
      <w:r>
        <w:rPr>
          <w:lang w:val="es-ES"/>
        </w:rPr>
        <w:t>PNC</w:t>
      </w:r>
      <w:r w:rsidRPr="0005635A">
        <w:rPr>
          <w:lang w:val="es-ES"/>
        </w:rPr>
        <w:t>”</w:t>
      </w:r>
    </w:p>
    <w:p w14:paraId="06AFED5D" w14:textId="66734E8A" w:rsidR="00231F22" w:rsidRPr="00231F22" w:rsidRDefault="00231F22" w:rsidP="00EE69E5">
      <w:pPr>
        <w:pStyle w:val="Prrafodelista"/>
        <w:numPr>
          <w:ilvl w:val="0"/>
          <w:numId w:val="34"/>
        </w:numPr>
        <w:rPr>
          <w:lang w:val="es-ES"/>
        </w:rPr>
      </w:pPr>
      <w:r w:rsidRPr="00231F22">
        <w:rPr>
          <w:lang w:val="es-ES"/>
        </w:rPr>
        <w:t>Elegir la opción “</w:t>
      </w:r>
      <w:r>
        <w:rPr>
          <w:lang w:val="es-ES"/>
        </w:rPr>
        <w:t>Distribución de Metas</w:t>
      </w:r>
      <w:r w:rsidRPr="00231F22">
        <w:rPr>
          <w:lang w:val="es-ES"/>
        </w:rPr>
        <w:t>”.</w:t>
      </w:r>
    </w:p>
    <w:p w14:paraId="2631CD92" w14:textId="3AC0DCF3" w:rsidR="00231F22" w:rsidRDefault="00231F22" w:rsidP="00231F22">
      <w:pPr>
        <w:ind w:left="720"/>
        <w:rPr>
          <w:lang w:val="es-ES"/>
        </w:rPr>
      </w:pPr>
      <w:r>
        <w:rPr>
          <w:lang w:val="es-ES"/>
        </w:rPr>
        <w:t>Se muestra el formulario “</w:t>
      </w:r>
      <w:r w:rsidRPr="00231F22">
        <w:rPr>
          <w:lang w:val="es-ES"/>
        </w:rPr>
        <w:t>Listar Distribución de Servicios</w:t>
      </w:r>
      <w:r>
        <w:rPr>
          <w:lang w:val="es-ES"/>
        </w:rPr>
        <w:t>”</w:t>
      </w:r>
    </w:p>
    <w:p w14:paraId="331B2D86" w14:textId="77777777" w:rsidR="006F66AB" w:rsidRDefault="00231F22" w:rsidP="006F66AB">
      <w:pPr>
        <w:keepNext/>
        <w:ind w:left="720"/>
      </w:pPr>
      <w:r>
        <w:rPr>
          <w:noProof/>
        </w:rPr>
        <w:drawing>
          <wp:inline distT="0" distB="0" distL="0" distR="0" wp14:anchorId="13709EFA" wp14:editId="2BA8098B">
            <wp:extent cx="4917056" cy="2294626"/>
            <wp:effectExtent l="19050" t="19050" r="17145" b="10795"/>
            <wp:docPr id="1611738507" name="Imagen 161173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25530" cy="2298581"/>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8DA03AA" w14:textId="31E6687D" w:rsidR="00231F22" w:rsidRDefault="006F66AB" w:rsidP="006F66AB">
      <w:pPr>
        <w:pStyle w:val="Descripcin"/>
        <w:jc w:val="center"/>
        <w:rPr>
          <w:lang w:val="es-ES"/>
        </w:rPr>
      </w:pPr>
      <w:bookmarkStart w:id="147" w:name="_Toc163122650"/>
      <w:r>
        <w:t xml:space="preserve">Imagen </w:t>
      </w:r>
      <w:r>
        <w:fldChar w:fldCharType="begin"/>
      </w:r>
      <w:r>
        <w:instrText xml:space="preserve"> SEQ Imagen \* ARABIC </w:instrText>
      </w:r>
      <w:r>
        <w:fldChar w:fldCharType="separate"/>
      </w:r>
      <w:r w:rsidR="00B02023">
        <w:rPr>
          <w:noProof/>
        </w:rPr>
        <w:t>48</w:t>
      </w:r>
      <w:r>
        <w:fldChar w:fldCharType="end"/>
      </w:r>
      <w:r>
        <w:t xml:space="preserve">: Formulario </w:t>
      </w:r>
      <w:r w:rsidRPr="00DA47A4">
        <w:t>Listar Distribución de Servicios</w:t>
      </w:r>
      <w:r w:rsidR="00231F22">
        <w:rPr>
          <w:b/>
          <w:bCs/>
          <w:noProof/>
          <w:lang w:val="es-ES"/>
        </w:rPr>
        <w:drawing>
          <wp:anchor distT="0" distB="0" distL="114300" distR="114300" simplePos="0" relativeHeight="251766789" behindDoc="0" locked="0" layoutInCell="1" allowOverlap="1" wp14:anchorId="57D00489" wp14:editId="6882D4D6">
            <wp:simplePos x="0" y="0"/>
            <wp:positionH relativeFrom="column">
              <wp:posOffset>319405</wp:posOffset>
            </wp:positionH>
            <wp:positionV relativeFrom="paragraph">
              <wp:posOffset>179070</wp:posOffset>
            </wp:positionV>
            <wp:extent cx="276225" cy="276225"/>
            <wp:effectExtent l="0" t="0" r="9525" b="9525"/>
            <wp:wrapNone/>
            <wp:docPr id="1611738504" name="Gráfico 1611738504"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07572" name="Gráfico 1169907572"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bookmarkEnd w:id="147"/>
    </w:p>
    <w:p w14:paraId="7ECB46DA" w14:textId="2B5ED940" w:rsidR="00231F22" w:rsidRDefault="00231F22" w:rsidP="00231F22">
      <w:pPr>
        <w:ind w:left="720"/>
        <w:rPr>
          <w:lang w:val="es-ES"/>
        </w:rPr>
      </w:pPr>
      <w:r>
        <w:rPr>
          <w:b/>
          <w:bCs/>
          <w:lang w:val="es-ES"/>
        </w:rPr>
        <w:t xml:space="preserve">    </w:t>
      </w:r>
      <w:r w:rsidRPr="00842563">
        <w:rPr>
          <w:b/>
          <w:bCs/>
          <w:lang w:val="es-ES"/>
        </w:rPr>
        <w:t>Sección Filtro de Búsqueda:</w:t>
      </w:r>
      <w:r>
        <w:rPr>
          <w:lang w:val="es-ES"/>
        </w:rPr>
        <w:t xml:space="preserve"> Se puede </w:t>
      </w:r>
      <w:r w:rsidRPr="002A66EA">
        <w:rPr>
          <w:lang w:val="es-ES"/>
        </w:rPr>
        <w:t xml:space="preserve">buscar </w:t>
      </w:r>
      <w:r>
        <w:rPr>
          <w:lang w:val="es-ES"/>
        </w:rPr>
        <w:t>Distribución de servicios</w:t>
      </w:r>
      <w:r w:rsidRPr="002A66EA">
        <w:rPr>
          <w:lang w:val="es-ES"/>
        </w:rPr>
        <w:t xml:space="preserve"> utilizando los filtros disponibles</w:t>
      </w:r>
      <w:r>
        <w:rPr>
          <w:lang w:val="es-ES"/>
        </w:rPr>
        <w:t xml:space="preserve"> (</w:t>
      </w:r>
      <w:r>
        <w:rPr>
          <w:b/>
          <w:bCs/>
          <w:lang w:val="es-ES"/>
        </w:rPr>
        <w:t>Año*</w:t>
      </w:r>
      <w:r>
        <w:rPr>
          <w:lang w:val="es-ES"/>
        </w:rPr>
        <w:t>, Estado y Ámbito).</w:t>
      </w:r>
    </w:p>
    <w:p w14:paraId="576A1EF1" w14:textId="77777777" w:rsidR="00231F22" w:rsidRDefault="00231F22" w:rsidP="00231F22">
      <w:pPr>
        <w:ind w:left="720"/>
        <w:rPr>
          <w:lang w:val="es-ES"/>
        </w:rPr>
      </w:pPr>
      <w:r w:rsidRPr="002A66EA">
        <w:rPr>
          <w:lang w:val="es-ES"/>
        </w:rPr>
        <w:t xml:space="preserve">Luego </w:t>
      </w:r>
      <w:r>
        <w:rPr>
          <w:lang w:val="es-ES"/>
        </w:rPr>
        <w:t>ingresar</w:t>
      </w:r>
      <w:r w:rsidRPr="002A66EA">
        <w:rPr>
          <w:lang w:val="es-ES"/>
        </w:rPr>
        <w:t xml:space="preserve"> los criterios de búsqueda, ha</w:t>
      </w:r>
      <w:r>
        <w:rPr>
          <w:lang w:val="es-ES"/>
        </w:rPr>
        <w:t xml:space="preserve">cer </w:t>
      </w:r>
      <w:r w:rsidRPr="002A66EA">
        <w:rPr>
          <w:lang w:val="es-ES"/>
        </w:rPr>
        <w:t>clic en "Buscar".</w:t>
      </w:r>
    </w:p>
    <w:p w14:paraId="1D31E63C" w14:textId="77777777" w:rsidR="00231F22" w:rsidRPr="002A66EA" w:rsidRDefault="00231F22" w:rsidP="00231F22">
      <w:pPr>
        <w:ind w:left="720"/>
        <w:rPr>
          <w:lang w:val="es-ES"/>
        </w:rPr>
      </w:pPr>
    </w:p>
    <w:p w14:paraId="1E5A47BE" w14:textId="53A55E2E" w:rsidR="00231F22" w:rsidRPr="002611DD" w:rsidRDefault="00231F22" w:rsidP="00231F22">
      <w:pPr>
        <w:ind w:left="992"/>
        <w:rPr>
          <w:b/>
          <w:bCs/>
          <w:i/>
          <w:iCs/>
          <w:lang w:val="es-ES"/>
        </w:rPr>
      </w:pPr>
      <w:r w:rsidRPr="002611DD">
        <w:rPr>
          <w:b/>
          <w:bCs/>
          <w:i/>
          <w:iCs/>
          <w:lang w:val="es-ES"/>
        </w:rPr>
        <w:t xml:space="preserve">Nota 1: </w:t>
      </w:r>
      <w:r w:rsidRPr="002611DD">
        <w:rPr>
          <w:i/>
          <w:iCs/>
          <w:lang w:val="es-ES"/>
        </w:rPr>
        <w:t>Para realizar la búsqueda, obligatoriamente se debe elegir un año.</w:t>
      </w:r>
    </w:p>
    <w:p w14:paraId="538A20D9" w14:textId="77777777" w:rsidR="006F66AB" w:rsidRDefault="00231F22" w:rsidP="006F66AB">
      <w:pPr>
        <w:keepNext/>
        <w:ind w:left="720"/>
      </w:pPr>
      <w:r>
        <w:rPr>
          <w:noProof/>
        </w:rPr>
        <w:lastRenderedPageBreak/>
        <w:drawing>
          <wp:inline distT="0" distB="0" distL="0" distR="0" wp14:anchorId="7A603D47" wp14:editId="7E2C108C">
            <wp:extent cx="4917056" cy="2750776"/>
            <wp:effectExtent l="19050" t="19050" r="17145" b="12065"/>
            <wp:docPr id="1611738508" name="Imagen 161173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922772" cy="275397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087F037E" w14:textId="186B1810" w:rsidR="00231F22" w:rsidRDefault="006F66AB" w:rsidP="006F66AB">
      <w:pPr>
        <w:pStyle w:val="Descripcin"/>
        <w:jc w:val="center"/>
        <w:rPr>
          <w:lang w:val="es-ES"/>
        </w:rPr>
      </w:pPr>
      <w:bookmarkStart w:id="148" w:name="_Toc163122651"/>
      <w:r>
        <w:t xml:space="preserve">Imagen </w:t>
      </w:r>
      <w:r>
        <w:fldChar w:fldCharType="begin"/>
      </w:r>
      <w:r>
        <w:instrText xml:space="preserve"> SEQ Imagen \* ARABIC </w:instrText>
      </w:r>
      <w:r>
        <w:fldChar w:fldCharType="separate"/>
      </w:r>
      <w:r w:rsidR="00B02023">
        <w:rPr>
          <w:noProof/>
        </w:rPr>
        <w:t>49</w:t>
      </w:r>
      <w:r>
        <w:fldChar w:fldCharType="end"/>
      </w:r>
      <w:r>
        <w:t xml:space="preserve">: </w:t>
      </w:r>
      <w:r w:rsidRPr="009519B7">
        <w:t>Distribución de Servicios</w:t>
      </w:r>
      <w:r>
        <w:t xml:space="preserve"> - Sección Búsqueda</w:t>
      </w:r>
      <w:bookmarkEnd w:id="148"/>
    </w:p>
    <w:p w14:paraId="0BB5A67C" w14:textId="50546812" w:rsidR="00231F22" w:rsidRPr="00C00BD0" w:rsidRDefault="00231F22" w:rsidP="00C00BD0">
      <w:pPr>
        <w:pStyle w:val="Prrafodelista"/>
        <w:numPr>
          <w:ilvl w:val="0"/>
          <w:numId w:val="57"/>
        </w:numPr>
        <w:ind w:left="1352"/>
        <w:rPr>
          <w:rFonts w:cs="Times New Roman"/>
          <w:szCs w:val="18"/>
          <w:lang w:val="es-ES" w:eastAsia="es-ES"/>
        </w:rPr>
      </w:pPr>
      <w:r w:rsidRPr="00C00BD0">
        <w:rPr>
          <w:rFonts w:cs="Times New Roman"/>
          <w:szCs w:val="18"/>
          <w:lang w:val="es-ES" w:eastAsia="es-ES"/>
        </w:rPr>
        <w:t xml:space="preserve">Filtros de búsqueda: </w:t>
      </w:r>
    </w:p>
    <w:p w14:paraId="52C08EE1" w14:textId="319CE745" w:rsidR="00231F22" w:rsidRPr="00C00BD0" w:rsidRDefault="00231F22" w:rsidP="00C00BD0">
      <w:pPr>
        <w:pStyle w:val="Prrafodelista"/>
        <w:numPr>
          <w:ilvl w:val="0"/>
          <w:numId w:val="27"/>
        </w:numPr>
        <w:ind w:left="1624"/>
        <w:rPr>
          <w:rFonts w:cs="Times New Roman"/>
          <w:szCs w:val="18"/>
          <w:lang w:val="es-ES" w:eastAsia="es-ES"/>
        </w:rPr>
      </w:pPr>
      <w:r w:rsidRPr="00C00BD0">
        <w:rPr>
          <w:rFonts w:cs="Times New Roman"/>
          <w:b/>
          <w:bCs/>
          <w:szCs w:val="18"/>
          <w:lang w:val="es-ES" w:eastAsia="es-ES"/>
        </w:rPr>
        <w:t>Año (Campo Obligatorio)</w:t>
      </w:r>
      <w:r w:rsidRPr="00C00BD0">
        <w:rPr>
          <w:rFonts w:cs="Times New Roman"/>
          <w:szCs w:val="18"/>
          <w:lang w:val="es-ES" w:eastAsia="es-ES"/>
        </w:rPr>
        <w:t>: Filtra por año.</w:t>
      </w:r>
    </w:p>
    <w:p w14:paraId="4036318B" w14:textId="4C9BF8FF" w:rsidR="00231F22" w:rsidRPr="00C00BD0" w:rsidRDefault="001B3744" w:rsidP="00C00BD0">
      <w:pPr>
        <w:pStyle w:val="Prrafodelista"/>
        <w:numPr>
          <w:ilvl w:val="0"/>
          <w:numId w:val="27"/>
        </w:numPr>
        <w:ind w:left="1624"/>
        <w:rPr>
          <w:rFonts w:cs="Times New Roman"/>
          <w:szCs w:val="18"/>
          <w:lang w:val="es-ES" w:eastAsia="es-ES"/>
        </w:rPr>
      </w:pPr>
      <w:r w:rsidRPr="00C00BD0">
        <w:rPr>
          <w:rFonts w:cs="Times New Roman"/>
          <w:szCs w:val="18"/>
          <w:lang w:val="es-ES" w:eastAsia="es-ES"/>
        </w:rPr>
        <w:t>Estado</w:t>
      </w:r>
      <w:r w:rsidR="00231F22" w:rsidRPr="00C00BD0">
        <w:rPr>
          <w:rFonts w:cs="Times New Roman"/>
          <w:szCs w:val="18"/>
          <w:lang w:val="es-ES" w:eastAsia="es-ES"/>
        </w:rPr>
        <w:t xml:space="preserve">: Filtra por </w:t>
      </w:r>
      <w:r w:rsidRPr="00C00BD0">
        <w:rPr>
          <w:rFonts w:cs="Times New Roman"/>
          <w:szCs w:val="18"/>
          <w:lang w:val="es-ES" w:eastAsia="es-ES"/>
        </w:rPr>
        <w:t xml:space="preserve">estado por asignar, en registro, consolidado, por aprobar, activo e </w:t>
      </w:r>
      <w:r w:rsidR="004A352D" w:rsidRPr="00C00BD0">
        <w:rPr>
          <w:rFonts w:cs="Times New Roman"/>
          <w:szCs w:val="18"/>
          <w:lang w:val="es-ES" w:eastAsia="es-ES"/>
        </w:rPr>
        <w:t>inactivo</w:t>
      </w:r>
      <w:r w:rsidRPr="00C00BD0">
        <w:rPr>
          <w:rFonts w:cs="Times New Roman"/>
          <w:szCs w:val="18"/>
          <w:lang w:val="es-ES" w:eastAsia="es-ES"/>
        </w:rPr>
        <w:t>.</w:t>
      </w:r>
    </w:p>
    <w:p w14:paraId="7A17793C" w14:textId="7EC41045" w:rsidR="00231F22" w:rsidRPr="00C00BD0" w:rsidRDefault="001B3744" w:rsidP="00C00BD0">
      <w:pPr>
        <w:pStyle w:val="Prrafodelista"/>
        <w:numPr>
          <w:ilvl w:val="0"/>
          <w:numId w:val="27"/>
        </w:numPr>
        <w:ind w:left="1624"/>
        <w:rPr>
          <w:rFonts w:cs="Times New Roman"/>
          <w:szCs w:val="18"/>
          <w:lang w:val="es-ES" w:eastAsia="es-ES"/>
        </w:rPr>
      </w:pPr>
      <w:r w:rsidRPr="00C00BD0">
        <w:rPr>
          <w:rFonts w:cs="Times New Roman"/>
          <w:szCs w:val="18"/>
          <w:lang w:val="es-ES" w:eastAsia="es-ES"/>
        </w:rPr>
        <w:t>Ámbito</w:t>
      </w:r>
      <w:r w:rsidR="00231F22" w:rsidRPr="00C00BD0">
        <w:rPr>
          <w:rFonts w:cs="Times New Roman"/>
          <w:szCs w:val="18"/>
          <w:lang w:val="es-ES" w:eastAsia="es-ES"/>
        </w:rPr>
        <w:t xml:space="preserve">: </w:t>
      </w:r>
      <w:r w:rsidRPr="00C00BD0">
        <w:rPr>
          <w:rFonts w:cs="Times New Roman"/>
          <w:szCs w:val="18"/>
          <w:lang w:val="es-ES" w:eastAsia="es-ES"/>
        </w:rPr>
        <w:t>Filtra por ámbito.</w:t>
      </w:r>
    </w:p>
    <w:p w14:paraId="7192E788" w14:textId="414CFF6E" w:rsidR="00231F22" w:rsidRPr="00C00BD0" w:rsidRDefault="00231F22" w:rsidP="00C00BD0">
      <w:pPr>
        <w:pStyle w:val="Prrafodelista"/>
        <w:numPr>
          <w:ilvl w:val="0"/>
          <w:numId w:val="57"/>
        </w:numPr>
        <w:ind w:left="1352"/>
        <w:rPr>
          <w:rFonts w:cs="Times New Roman"/>
          <w:szCs w:val="18"/>
          <w:lang w:val="es-ES" w:eastAsia="es-ES"/>
        </w:rPr>
      </w:pPr>
      <w:r w:rsidRPr="00C00BD0">
        <w:rPr>
          <w:rFonts w:cs="Times New Roman"/>
          <w:szCs w:val="18"/>
          <w:bdr w:val="single" w:sz="12" w:space="0" w:color="CC0000"/>
          <w:lang w:val="es-ES" w:eastAsia="es-ES"/>
        </w:rPr>
        <w:t xml:space="preserve"> </w:t>
      </w:r>
      <w:proofErr w:type="gramStart"/>
      <w:r w:rsidRPr="00C00BD0">
        <w:rPr>
          <w:rFonts w:cs="Times New Roman"/>
          <w:szCs w:val="18"/>
          <w:bdr w:val="single" w:sz="12" w:space="0" w:color="CC0000"/>
          <w:lang w:val="es-ES" w:eastAsia="es-ES"/>
        </w:rPr>
        <w:t xml:space="preserve">Buscar </w:t>
      </w:r>
      <w:r w:rsidRPr="00C00BD0">
        <w:rPr>
          <w:rFonts w:cs="Times New Roman"/>
          <w:szCs w:val="18"/>
          <w:lang w:val="es-ES" w:eastAsia="es-ES"/>
        </w:rPr>
        <w:t>:</w:t>
      </w:r>
      <w:proofErr w:type="gramEnd"/>
      <w:r w:rsidRPr="00C00BD0">
        <w:rPr>
          <w:rFonts w:cs="Times New Roman"/>
          <w:szCs w:val="18"/>
          <w:lang w:val="es-ES" w:eastAsia="es-ES"/>
        </w:rPr>
        <w:t xml:space="preserve"> Se hace uso para realizar la búsqueda, posterior al ingreso de un </w:t>
      </w:r>
      <w:r w:rsidR="004A352D" w:rsidRPr="00C00BD0">
        <w:rPr>
          <w:rFonts w:cs="Times New Roman"/>
          <w:szCs w:val="18"/>
          <w:lang w:val="es-ES" w:eastAsia="es-ES"/>
        </w:rPr>
        <w:t xml:space="preserve">criterio de </w:t>
      </w:r>
      <w:r w:rsidR="006F66AB" w:rsidRPr="00C00BD0">
        <w:rPr>
          <w:rFonts w:cs="Times New Roman"/>
          <w:szCs w:val="18"/>
          <w:lang w:val="es-ES" w:eastAsia="es-ES"/>
        </w:rPr>
        <w:t>búsqueda</w:t>
      </w:r>
      <w:r w:rsidR="004A352D" w:rsidRPr="00C00BD0">
        <w:rPr>
          <w:rFonts w:cs="Times New Roman"/>
          <w:szCs w:val="18"/>
          <w:lang w:val="es-ES" w:eastAsia="es-ES"/>
        </w:rPr>
        <w:t>.</w:t>
      </w:r>
    </w:p>
    <w:p w14:paraId="2BC94C9C" w14:textId="41F00636" w:rsidR="00231F22" w:rsidRPr="00C00BD0" w:rsidRDefault="00231F22" w:rsidP="00C00BD0">
      <w:pPr>
        <w:pStyle w:val="Prrafodelista"/>
        <w:numPr>
          <w:ilvl w:val="0"/>
          <w:numId w:val="57"/>
        </w:numPr>
        <w:ind w:left="1352"/>
        <w:rPr>
          <w:rFonts w:cs="Times New Roman"/>
          <w:szCs w:val="18"/>
          <w:lang w:val="es-ES" w:eastAsia="es-ES"/>
        </w:rPr>
      </w:pPr>
      <w:r w:rsidRPr="00C00BD0">
        <w:rPr>
          <w:rFonts w:cs="Times New Roman"/>
          <w:szCs w:val="18"/>
          <w:bdr w:val="single" w:sz="12" w:space="0" w:color="CC0000"/>
          <w:lang w:val="es-ES" w:eastAsia="es-ES"/>
        </w:rPr>
        <w:t xml:space="preserve"> </w:t>
      </w:r>
      <w:proofErr w:type="gramStart"/>
      <w:r w:rsidRPr="00C00BD0">
        <w:rPr>
          <w:rFonts w:cs="Times New Roman"/>
          <w:szCs w:val="18"/>
          <w:bdr w:val="single" w:sz="12" w:space="0" w:color="CC0000"/>
          <w:lang w:val="es-ES" w:eastAsia="es-ES"/>
        </w:rPr>
        <w:t xml:space="preserve">Limpiar </w:t>
      </w:r>
      <w:r w:rsidRPr="00C00BD0">
        <w:rPr>
          <w:rFonts w:cs="Times New Roman"/>
          <w:szCs w:val="18"/>
          <w:lang w:val="es-ES" w:eastAsia="es-ES"/>
        </w:rPr>
        <w:t>:</w:t>
      </w:r>
      <w:proofErr w:type="gramEnd"/>
      <w:r w:rsidRPr="00C00BD0">
        <w:rPr>
          <w:rFonts w:cs="Times New Roman"/>
          <w:szCs w:val="18"/>
          <w:lang w:val="es-ES" w:eastAsia="es-ES"/>
        </w:rPr>
        <w:t xml:space="preserve"> Permite eliminar los criterios de búsqueda y empezar de nuevo.</w:t>
      </w:r>
    </w:p>
    <w:p w14:paraId="0C78D26C" w14:textId="77777777" w:rsidR="00231F22" w:rsidRDefault="00231F22" w:rsidP="00231F22">
      <w:pPr>
        <w:ind w:left="720"/>
        <w:rPr>
          <w:lang w:val="es-ES"/>
        </w:rPr>
      </w:pPr>
    </w:p>
    <w:p w14:paraId="33FA15B6" w14:textId="1C1FBD83" w:rsidR="004A352D" w:rsidRDefault="00231F22" w:rsidP="004A352D">
      <w:pPr>
        <w:ind w:left="720"/>
        <w:rPr>
          <w:lang w:val="es-ES"/>
        </w:rPr>
      </w:pPr>
      <w:bookmarkStart w:id="149" w:name="_Toc167292050"/>
      <w:r w:rsidRPr="00C00BD0">
        <w:rPr>
          <w:rStyle w:val="Ttulo3Car"/>
          <w:u w:val="single"/>
        </w:rPr>
        <w:t>Sección Visualizar:</w:t>
      </w:r>
      <w:bookmarkEnd w:id="149"/>
      <w:r>
        <w:rPr>
          <w:b/>
          <w:bCs/>
          <w:lang w:val="es-ES"/>
        </w:rPr>
        <w:t xml:space="preserve"> </w:t>
      </w:r>
      <w:r w:rsidRPr="0005635A">
        <w:rPr>
          <w:lang w:val="es-ES"/>
        </w:rPr>
        <w:t xml:space="preserve">Para visualizar los datos de </w:t>
      </w:r>
      <w:r w:rsidR="004A352D">
        <w:rPr>
          <w:lang w:val="es-ES"/>
        </w:rPr>
        <w:t>la distribución de servicios</w:t>
      </w:r>
      <w:r w:rsidRPr="0005635A">
        <w:rPr>
          <w:lang w:val="es-ES"/>
        </w:rPr>
        <w:t>.</w:t>
      </w:r>
    </w:p>
    <w:p w14:paraId="0BA56CD4" w14:textId="0A6A3DC6" w:rsidR="004A352D" w:rsidRPr="0005635A" w:rsidRDefault="00231F22" w:rsidP="004A352D">
      <w:pPr>
        <w:ind w:left="720"/>
        <w:rPr>
          <w:lang w:val="es-ES"/>
        </w:rPr>
      </w:pPr>
      <w:r>
        <w:rPr>
          <w:lang w:val="es-ES"/>
        </w:rPr>
        <w:t>Prim</w:t>
      </w:r>
      <w:r w:rsidR="002611DD">
        <w:rPr>
          <w:lang w:val="es-ES"/>
        </w:rPr>
        <w:t>ero</w:t>
      </w:r>
      <w:r>
        <w:rPr>
          <w:lang w:val="es-ES"/>
        </w:rPr>
        <w:t xml:space="preserve"> debe seleccionar un registro de la lista y en la columna Acciones hacer clic en</w:t>
      </w:r>
      <w:r w:rsidRPr="002A47A2">
        <w:rPr>
          <w:noProof/>
        </w:rPr>
        <w:t xml:space="preserve"> </w:t>
      </w:r>
      <w:r w:rsidR="004A352D">
        <w:rPr>
          <w:noProof/>
        </w:rPr>
        <w:drawing>
          <wp:inline distT="0" distB="0" distL="0" distR="0" wp14:anchorId="061FF8CF" wp14:editId="7B83BFE5">
            <wp:extent cx="152400" cy="152400"/>
            <wp:effectExtent l="0" t="0" r="0" b="0"/>
            <wp:docPr id="1611738509" name="Imagen 161173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2400" cy="152400"/>
                    </a:xfrm>
                    <a:prstGeom prst="rect">
                      <a:avLst/>
                    </a:prstGeom>
                  </pic:spPr>
                </pic:pic>
              </a:graphicData>
            </a:graphic>
          </wp:inline>
        </w:drawing>
      </w:r>
      <w:r>
        <w:rPr>
          <w:lang w:val="es-ES"/>
        </w:rPr>
        <w:t xml:space="preserve"> “V</w:t>
      </w:r>
      <w:r w:rsidR="004A352D">
        <w:rPr>
          <w:lang w:val="es-ES"/>
        </w:rPr>
        <w:t>er</w:t>
      </w:r>
      <w:r>
        <w:rPr>
          <w:lang w:val="es-ES"/>
        </w:rPr>
        <w:t>”.</w:t>
      </w:r>
    </w:p>
    <w:p w14:paraId="4CF4482E" w14:textId="77777777" w:rsidR="006F66AB" w:rsidRDefault="00231F22" w:rsidP="006F66AB">
      <w:pPr>
        <w:keepNext/>
        <w:ind w:left="720"/>
      </w:pPr>
      <w:r>
        <w:rPr>
          <w:noProof/>
        </w:rPr>
        <w:lastRenderedPageBreak/>
        <w:drawing>
          <wp:anchor distT="0" distB="0" distL="114300" distR="114300" simplePos="0" relativeHeight="251764741" behindDoc="0" locked="0" layoutInCell="1" allowOverlap="1" wp14:anchorId="374BDE00" wp14:editId="0865A9E8">
            <wp:simplePos x="0" y="0"/>
            <wp:positionH relativeFrom="margin">
              <wp:posOffset>4959697</wp:posOffset>
            </wp:positionH>
            <wp:positionV relativeFrom="paragraph">
              <wp:posOffset>1478735</wp:posOffset>
            </wp:positionV>
            <wp:extent cx="172528" cy="172528"/>
            <wp:effectExtent l="0" t="0" r="0" b="0"/>
            <wp:wrapNone/>
            <wp:docPr id="1611738498" name="Gráfico 1611738498"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2528" cy="172528"/>
                    </a:xfrm>
                    <a:prstGeom prst="rect">
                      <a:avLst/>
                    </a:prstGeom>
                  </pic:spPr>
                </pic:pic>
              </a:graphicData>
            </a:graphic>
            <wp14:sizeRelH relativeFrom="margin">
              <wp14:pctWidth>0</wp14:pctWidth>
            </wp14:sizeRelH>
            <wp14:sizeRelV relativeFrom="margin">
              <wp14:pctHeight>0</wp14:pctHeight>
            </wp14:sizeRelV>
          </wp:anchor>
        </w:drawing>
      </w:r>
      <w:r w:rsidR="004A352D">
        <w:rPr>
          <w:noProof/>
        </w:rPr>
        <w:drawing>
          <wp:inline distT="0" distB="0" distL="0" distR="0" wp14:anchorId="35810572" wp14:editId="3F33EA8B">
            <wp:extent cx="4905854" cy="2666639"/>
            <wp:effectExtent l="19050" t="19050" r="9525" b="19685"/>
            <wp:docPr id="1611738510" name="Imagen 161173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909966" cy="266887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6490DDB" w14:textId="4CDFC5C5" w:rsidR="00231F22" w:rsidRDefault="006F66AB" w:rsidP="006F66AB">
      <w:pPr>
        <w:pStyle w:val="Descripcin"/>
        <w:jc w:val="center"/>
        <w:rPr>
          <w:b/>
          <w:bCs/>
          <w:lang w:val="es-ES"/>
        </w:rPr>
      </w:pPr>
      <w:bookmarkStart w:id="150" w:name="_Toc163122652"/>
      <w:r>
        <w:t xml:space="preserve">Imagen </w:t>
      </w:r>
      <w:r>
        <w:fldChar w:fldCharType="begin"/>
      </w:r>
      <w:r>
        <w:instrText xml:space="preserve"> SEQ Imagen \* ARABIC </w:instrText>
      </w:r>
      <w:r>
        <w:fldChar w:fldCharType="separate"/>
      </w:r>
      <w:r w:rsidR="00B02023">
        <w:rPr>
          <w:noProof/>
        </w:rPr>
        <w:t>50</w:t>
      </w:r>
      <w:r>
        <w:fldChar w:fldCharType="end"/>
      </w:r>
      <w:r>
        <w:t xml:space="preserve">: </w:t>
      </w:r>
      <w:r w:rsidRPr="00DF1C22">
        <w:t xml:space="preserve">Distribución de Servicios </w:t>
      </w:r>
      <w:r>
        <w:t>- Sección Visualizar</w:t>
      </w:r>
      <w:bookmarkEnd w:id="150"/>
    </w:p>
    <w:p w14:paraId="6BA58B5C" w14:textId="2E1CD7B9" w:rsidR="00231F22" w:rsidRDefault="002611DD" w:rsidP="00231F22">
      <w:pPr>
        <w:ind w:left="720"/>
        <w:rPr>
          <w:lang w:val="es-ES"/>
        </w:rPr>
      </w:pPr>
      <w:r>
        <w:rPr>
          <w:lang w:val="es-ES"/>
        </w:rPr>
        <w:t>Luego</w:t>
      </w:r>
      <w:r w:rsidR="00231F22">
        <w:rPr>
          <w:lang w:val="es-ES"/>
        </w:rPr>
        <w:t xml:space="preserve"> se desplegará el formulario “</w:t>
      </w:r>
      <w:r w:rsidR="004A352D" w:rsidRPr="004A352D">
        <w:rPr>
          <w:lang w:val="es-ES"/>
        </w:rPr>
        <w:t>Revisar Distribución de Servicios de Control en UO y OCI</w:t>
      </w:r>
      <w:r w:rsidR="00231F22">
        <w:rPr>
          <w:lang w:val="es-ES"/>
        </w:rPr>
        <w:t xml:space="preserve">”: </w:t>
      </w:r>
    </w:p>
    <w:p w14:paraId="00469C17" w14:textId="77777777" w:rsidR="006F66AB" w:rsidRDefault="004A352D" w:rsidP="006F66AB">
      <w:pPr>
        <w:keepNext/>
        <w:ind w:left="720"/>
      </w:pPr>
      <w:r>
        <w:rPr>
          <w:noProof/>
        </w:rPr>
        <w:drawing>
          <wp:inline distT="0" distB="0" distL="0" distR="0" wp14:anchorId="577ECC11" wp14:editId="45B9B85A">
            <wp:extent cx="4891177" cy="1519399"/>
            <wp:effectExtent l="19050" t="19050" r="24130" b="24130"/>
            <wp:docPr id="1611738511" name="Imagen 161173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908105" cy="152465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AF3A60D" w14:textId="3808CACB" w:rsidR="00231F22" w:rsidRDefault="006F66AB" w:rsidP="006F66AB">
      <w:pPr>
        <w:pStyle w:val="Descripcin"/>
        <w:jc w:val="center"/>
        <w:rPr>
          <w:lang w:val="es-ES"/>
        </w:rPr>
      </w:pPr>
      <w:bookmarkStart w:id="151" w:name="_Toc163122653"/>
      <w:r>
        <w:t xml:space="preserve">Imagen </w:t>
      </w:r>
      <w:r>
        <w:fldChar w:fldCharType="begin"/>
      </w:r>
      <w:r>
        <w:instrText xml:space="preserve"> SEQ Imagen \* ARABIC </w:instrText>
      </w:r>
      <w:r>
        <w:fldChar w:fldCharType="separate"/>
      </w:r>
      <w:r w:rsidR="00B02023">
        <w:rPr>
          <w:noProof/>
        </w:rPr>
        <w:t>51</w:t>
      </w:r>
      <w:r>
        <w:fldChar w:fldCharType="end"/>
      </w:r>
      <w:r>
        <w:t xml:space="preserve">: Revisar </w:t>
      </w:r>
      <w:r w:rsidRPr="00A02A02">
        <w:t>Distribución de Servicios</w:t>
      </w:r>
      <w:bookmarkEnd w:id="151"/>
    </w:p>
    <w:p w14:paraId="503614CB" w14:textId="388EF48B" w:rsidR="00231F22" w:rsidRDefault="00231F22" w:rsidP="00231F22">
      <w:pPr>
        <w:ind w:left="720"/>
        <w:rPr>
          <w:lang w:val="es-ES"/>
        </w:rPr>
      </w:pPr>
      <w:r>
        <w:rPr>
          <w:lang w:val="es-ES"/>
        </w:rPr>
        <w:t>En el formulario “</w:t>
      </w:r>
      <w:r w:rsidR="004A352D" w:rsidRPr="004A352D">
        <w:rPr>
          <w:lang w:val="es-ES"/>
        </w:rPr>
        <w:t>Revisar Distribución de Servicios de Control en UO y OCI</w:t>
      </w:r>
      <w:r>
        <w:rPr>
          <w:lang w:val="es-ES"/>
        </w:rPr>
        <w:t>” se visualiza informació</w:t>
      </w:r>
      <w:r w:rsidR="004A352D">
        <w:rPr>
          <w:lang w:val="es-ES"/>
        </w:rPr>
        <w:t>n</w:t>
      </w:r>
      <w:r>
        <w:rPr>
          <w:lang w:val="es-ES"/>
        </w:rPr>
        <w:t>:</w:t>
      </w:r>
    </w:p>
    <w:p w14:paraId="64A601D1" w14:textId="77777777" w:rsidR="004A352D" w:rsidRDefault="00231F22" w:rsidP="00EE69E5">
      <w:pPr>
        <w:pStyle w:val="Prrafodelista"/>
        <w:numPr>
          <w:ilvl w:val="0"/>
          <w:numId w:val="28"/>
        </w:numPr>
        <w:rPr>
          <w:lang w:val="es-ES"/>
        </w:rPr>
      </w:pPr>
      <w:r>
        <w:rPr>
          <w:lang w:val="es-ES"/>
        </w:rPr>
        <w:t xml:space="preserve">Tabla </w:t>
      </w:r>
      <w:r w:rsidR="004A352D" w:rsidRPr="004A352D">
        <w:rPr>
          <w:lang w:val="es-ES"/>
        </w:rPr>
        <w:t>Revisar Distribución de Servicios de Control en UO y OCI</w:t>
      </w:r>
      <w:r>
        <w:rPr>
          <w:lang w:val="es-ES"/>
        </w:rPr>
        <w:t xml:space="preserve">: Muestra información </w:t>
      </w:r>
      <w:r w:rsidR="004A352D">
        <w:rPr>
          <w:lang w:val="es-ES"/>
        </w:rPr>
        <w:t xml:space="preserve">de capacidad operativa, </w:t>
      </w:r>
      <w:r>
        <w:rPr>
          <w:lang w:val="es-ES"/>
        </w:rPr>
        <w:t>control posterior</w:t>
      </w:r>
      <w:r w:rsidR="004A352D">
        <w:rPr>
          <w:lang w:val="es-ES"/>
        </w:rPr>
        <w:t>, control simultaneo y control previo</w:t>
      </w:r>
    </w:p>
    <w:p w14:paraId="45C881F1" w14:textId="190AB5F2" w:rsidR="00231F22" w:rsidRDefault="004A352D" w:rsidP="004A352D">
      <w:pPr>
        <w:ind w:left="720"/>
        <w:rPr>
          <w:lang w:val="es-ES"/>
        </w:rPr>
      </w:pPr>
      <w:r>
        <w:rPr>
          <w:lang w:val="es-ES"/>
        </w:rPr>
        <w:t xml:space="preserve">Para visualizar la distribución de servicio del órgano de control elegir un registro y hacer clic en </w:t>
      </w:r>
      <w:r>
        <w:rPr>
          <w:noProof/>
        </w:rPr>
        <w:drawing>
          <wp:inline distT="0" distB="0" distL="0" distR="0" wp14:anchorId="1AF7AB33" wp14:editId="00E23715">
            <wp:extent cx="171450" cy="152400"/>
            <wp:effectExtent l="0" t="0" r="0" b="0"/>
            <wp:docPr id="1611738512" name="Imagen 161173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1450" cy="152400"/>
                    </a:xfrm>
                    <a:prstGeom prst="rect">
                      <a:avLst/>
                    </a:prstGeom>
                  </pic:spPr>
                </pic:pic>
              </a:graphicData>
            </a:graphic>
          </wp:inline>
        </w:drawing>
      </w:r>
      <w:r>
        <w:rPr>
          <w:lang w:val="es-ES"/>
        </w:rPr>
        <w:t xml:space="preserve"> “Ver”</w:t>
      </w:r>
    </w:p>
    <w:p w14:paraId="4D29D306" w14:textId="77777777" w:rsidR="006F66AB" w:rsidRDefault="004A352D" w:rsidP="006F66AB">
      <w:pPr>
        <w:keepNext/>
        <w:ind w:left="720"/>
      </w:pPr>
      <w:r>
        <w:rPr>
          <w:noProof/>
        </w:rPr>
        <w:lastRenderedPageBreak/>
        <w:drawing>
          <wp:anchor distT="0" distB="0" distL="114300" distR="114300" simplePos="0" relativeHeight="251768837" behindDoc="0" locked="0" layoutInCell="1" allowOverlap="1" wp14:anchorId="4AE7B715" wp14:editId="0167C0B4">
            <wp:simplePos x="0" y="0"/>
            <wp:positionH relativeFrom="margin">
              <wp:posOffset>4882444</wp:posOffset>
            </wp:positionH>
            <wp:positionV relativeFrom="paragraph">
              <wp:posOffset>1069568</wp:posOffset>
            </wp:positionV>
            <wp:extent cx="172528" cy="172528"/>
            <wp:effectExtent l="0" t="0" r="0" b="0"/>
            <wp:wrapNone/>
            <wp:docPr id="1611738514" name="Gráfico 161173851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72528" cy="1725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7265A2" wp14:editId="045862FB">
            <wp:extent cx="4839419" cy="1499907"/>
            <wp:effectExtent l="19050" t="19050" r="18415" b="24130"/>
            <wp:docPr id="1611738513" name="Imagen 161173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863954" cy="150751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CBD01E5" w14:textId="0CF28904" w:rsidR="004A352D" w:rsidRDefault="006F66AB" w:rsidP="006F66AB">
      <w:pPr>
        <w:pStyle w:val="Descripcin"/>
        <w:jc w:val="center"/>
        <w:rPr>
          <w:lang w:val="es-ES"/>
        </w:rPr>
      </w:pPr>
      <w:bookmarkStart w:id="152" w:name="_Toc163122654"/>
      <w:r>
        <w:t xml:space="preserve">Imagen </w:t>
      </w:r>
      <w:r>
        <w:fldChar w:fldCharType="begin"/>
      </w:r>
      <w:r>
        <w:instrText xml:space="preserve"> SEQ Imagen \* ARABIC </w:instrText>
      </w:r>
      <w:r>
        <w:fldChar w:fldCharType="separate"/>
      </w:r>
      <w:r w:rsidR="00B02023">
        <w:rPr>
          <w:noProof/>
        </w:rPr>
        <w:t>52</w:t>
      </w:r>
      <w:r>
        <w:fldChar w:fldCharType="end"/>
      </w:r>
      <w:r>
        <w:t xml:space="preserve">: Visualizar </w:t>
      </w:r>
      <w:r w:rsidRPr="00326E37">
        <w:t>Distribución de Servicios</w:t>
      </w:r>
      <w:bookmarkEnd w:id="152"/>
    </w:p>
    <w:p w14:paraId="705A5D14" w14:textId="5EFE6D16" w:rsidR="004A352D" w:rsidRDefault="004A352D" w:rsidP="004A352D">
      <w:pPr>
        <w:ind w:left="720"/>
        <w:rPr>
          <w:lang w:val="es-ES"/>
        </w:rPr>
      </w:pPr>
      <w:r>
        <w:rPr>
          <w:lang w:val="es-ES"/>
        </w:rPr>
        <w:t>Seguidamente se desplegará el formulario “</w:t>
      </w:r>
      <w:r w:rsidR="0014765F">
        <w:rPr>
          <w:lang w:val="es-ES"/>
        </w:rPr>
        <w:t>Distribuir servicios de control a OCI</w:t>
      </w:r>
      <w:r>
        <w:rPr>
          <w:lang w:val="es-ES"/>
        </w:rPr>
        <w:t xml:space="preserve">”: </w:t>
      </w:r>
    </w:p>
    <w:p w14:paraId="3FAD9367" w14:textId="77777777" w:rsidR="006F66AB" w:rsidRDefault="0014765F" w:rsidP="006F66AB">
      <w:pPr>
        <w:keepNext/>
        <w:ind w:left="720"/>
      </w:pPr>
      <w:r>
        <w:rPr>
          <w:noProof/>
          <w:lang w:val="es-ES"/>
        </w:rPr>
        <mc:AlternateContent>
          <mc:Choice Requires="wpg">
            <w:drawing>
              <wp:inline distT="0" distB="0" distL="0" distR="0" wp14:anchorId="2BC1F23C" wp14:editId="4DD9EEE4">
                <wp:extent cx="4891177" cy="2501661"/>
                <wp:effectExtent l="0" t="0" r="5080" b="0"/>
                <wp:docPr id="1611738521" name="Grupo 1611738521"/>
                <wp:cNvGraphicFramePr/>
                <a:graphic xmlns:a="http://schemas.openxmlformats.org/drawingml/2006/main">
                  <a:graphicData uri="http://schemas.microsoft.com/office/word/2010/wordprocessingGroup">
                    <wpg:wgp>
                      <wpg:cNvGrpSpPr/>
                      <wpg:grpSpPr>
                        <a:xfrm>
                          <a:off x="0" y="0"/>
                          <a:ext cx="4891177" cy="2501661"/>
                          <a:chOff x="0" y="0"/>
                          <a:chExt cx="5400675" cy="3122918"/>
                        </a:xfrm>
                      </wpg:grpSpPr>
                      <pic:pic xmlns:pic="http://schemas.openxmlformats.org/drawingml/2006/picture">
                        <pic:nvPicPr>
                          <pic:cNvPr id="1611738520" name="Imagen 1611738520"/>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00675" cy="2192020"/>
                          </a:xfrm>
                          <a:prstGeom prst="rect">
                            <a:avLst/>
                          </a:prstGeom>
                        </pic:spPr>
                      </pic:pic>
                      <pic:pic xmlns:pic="http://schemas.openxmlformats.org/drawingml/2006/picture">
                        <pic:nvPicPr>
                          <pic:cNvPr id="1611738519" name="Imagen 1611738519"/>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2182483"/>
                            <a:ext cx="5400675" cy="940435"/>
                          </a:xfrm>
                          <a:prstGeom prst="rect">
                            <a:avLst/>
                          </a:prstGeom>
                        </pic:spPr>
                      </pic:pic>
                    </wpg:wgp>
                  </a:graphicData>
                </a:graphic>
              </wp:inline>
            </w:drawing>
          </mc:Choice>
          <mc:Fallback>
            <w:pict>
              <v:group w14:anchorId="50C47032" id="Grupo 1611738521" o:spid="_x0000_s1026" style="width:385.15pt;height:197pt;mso-position-horizontal-relative:char;mso-position-vertical-relative:line" coordsize="54006,3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">
                <v:shape id="Imagen 1611738520" o:spid="_x0000_s1027" type="#_x0000_t75" style="position:absolute;width:54006;height: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">
                  <v:imagedata r:id="rId111" o:title=""/>
                </v:shape>
                <v:shape id="Imagen 1611738519" o:spid="_x0000_s1028" type="#_x0000_t75" style="position:absolute;top:21824;width:54006;height: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">
                  <v:imagedata r:id="rId112" o:title=""/>
                </v:shape>
                <w10:anchorlock/>
              </v:group>
            </w:pict>
          </mc:Fallback>
        </mc:AlternateContent>
      </w:r>
    </w:p>
    <w:p w14:paraId="1D95D5AD" w14:textId="515AD7F0" w:rsidR="004A352D" w:rsidRDefault="006F66AB" w:rsidP="006F66AB">
      <w:pPr>
        <w:pStyle w:val="Descripcin"/>
        <w:jc w:val="center"/>
        <w:rPr>
          <w:lang w:val="es-ES"/>
        </w:rPr>
      </w:pPr>
      <w:bookmarkStart w:id="153" w:name="_Toc163122655"/>
      <w:r>
        <w:t xml:space="preserve">Imagen </w:t>
      </w:r>
      <w:r>
        <w:fldChar w:fldCharType="begin"/>
      </w:r>
      <w:r>
        <w:instrText xml:space="preserve"> SEQ Imagen \* ARABIC </w:instrText>
      </w:r>
      <w:r>
        <w:fldChar w:fldCharType="separate"/>
      </w:r>
      <w:r w:rsidR="00B02023">
        <w:rPr>
          <w:noProof/>
        </w:rPr>
        <w:t>53</w:t>
      </w:r>
      <w:r>
        <w:fldChar w:fldCharType="end"/>
      </w:r>
      <w:r>
        <w:t xml:space="preserve">: Visualizar </w:t>
      </w:r>
      <w:r w:rsidRPr="00D23371">
        <w:t>Distribuir servicios de control</w:t>
      </w:r>
      <w:bookmarkEnd w:id="153"/>
    </w:p>
    <w:p w14:paraId="1833024D" w14:textId="70667DA8" w:rsidR="004A352D" w:rsidRDefault="004A352D" w:rsidP="004A352D">
      <w:pPr>
        <w:ind w:left="720"/>
        <w:rPr>
          <w:lang w:val="es-ES"/>
        </w:rPr>
      </w:pPr>
      <w:r>
        <w:rPr>
          <w:lang w:val="es-ES"/>
        </w:rPr>
        <w:t>En el formulario “</w:t>
      </w:r>
      <w:r w:rsidR="0014765F">
        <w:rPr>
          <w:lang w:val="es-ES"/>
        </w:rPr>
        <w:t>Distribuir servicios de control a OCI</w:t>
      </w:r>
      <w:r>
        <w:rPr>
          <w:lang w:val="es-ES"/>
        </w:rPr>
        <w:t xml:space="preserve">” se </w:t>
      </w:r>
      <w:r w:rsidR="002611DD">
        <w:rPr>
          <w:lang w:val="es-ES"/>
        </w:rPr>
        <w:t>muestra</w:t>
      </w:r>
      <w:r>
        <w:rPr>
          <w:lang w:val="es-ES"/>
        </w:rPr>
        <w:t>:</w:t>
      </w:r>
    </w:p>
    <w:p w14:paraId="77EBFD24" w14:textId="6FE40073" w:rsidR="004A352D" w:rsidRDefault="004A352D" w:rsidP="00EE69E5">
      <w:pPr>
        <w:pStyle w:val="Prrafodelista"/>
        <w:numPr>
          <w:ilvl w:val="0"/>
          <w:numId w:val="28"/>
        </w:numPr>
        <w:rPr>
          <w:lang w:val="es-ES"/>
        </w:rPr>
      </w:pPr>
      <w:r>
        <w:rPr>
          <w:lang w:val="es-ES"/>
        </w:rPr>
        <w:t xml:space="preserve">Tabla </w:t>
      </w:r>
      <w:r w:rsidR="0014765F">
        <w:rPr>
          <w:lang w:val="es-ES"/>
        </w:rPr>
        <w:t xml:space="preserve">Unidad Orgánica y </w:t>
      </w:r>
      <w:r w:rsidR="002611DD">
        <w:rPr>
          <w:lang w:val="es-ES"/>
        </w:rPr>
        <w:t xml:space="preserve">tabla </w:t>
      </w:r>
      <w:r w:rsidR="0014765F" w:rsidRPr="0014765F">
        <w:rPr>
          <w:lang w:val="es-ES"/>
        </w:rPr>
        <w:t>Distribuir servicios de control a OCI</w:t>
      </w:r>
      <w:r>
        <w:rPr>
          <w:lang w:val="es-ES"/>
        </w:rPr>
        <w:t>: Muestra información de capacidad operativa, control posterior, control simultaneo y control previo</w:t>
      </w:r>
    </w:p>
    <w:p w14:paraId="22799F90" w14:textId="3830120E" w:rsidR="0014765F" w:rsidRDefault="0014765F" w:rsidP="00EE69E5">
      <w:pPr>
        <w:pStyle w:val="Prrafodelista"/>
        <w:numPr>
          <w:ilvl w:val="0"/>
          <w:numId w:val="28"/>
        </w:numPr>
        <w:rPr>
          <w:lang w:val="es-ES"/>
        </w:rPr>
      </w:pPr>
      <w:r>
        <w:rPr>
          <w:lang w:val="es-ES"/>
        </w:rPr>
        <w:t>Totales: Muestra información del total, control posterior, control simultaneo y control previo</w:t>
      </w:r>
    </w:p>
    <w:p w14:paraId="27318385" w14:textId="60A414F9" w:rsidR="0014765F" w:rsidRDefault="0014765F" w:rsidP="00EE69E5">
      <w:pPr>
        <w:pStyle w:val="Prrafodelista"/>
        <w:numPr>
          <w:ilvl w:val="0"/>
          <w:numId w:val="28"/>
        </w:numPr>
        <w:rPr>
          <w:lang w:val="es-ES"/>
        </w:rPr>
      </w:pPr>
      <w:r>
        <w:rPr>
          <w:lang w:val="es-ES"/>
        </w:rPr>
        <w:t>Botón Aceptar: Dar clic para cerrar la ventana.</w:t>
      </w:r>
    </w:p>
    <w:p w14:paraId="2F87B0CD" w14:textId="77777777" w:rsidR="004A352D" w:rsidRPr="004A352D" w:rsidRDefault="004A352D" w:rsidP="004A352D">
      <w:pPr>
        <w:ind w:left="720"/>
        <w:rPr>
          <w:lang w:val="es-ES"/>
        </w:rPr>
      </w:pPr>
    </w:p>
    <w:p w14:paraId="14466EC2" w14:textId="755345E5" w:rsidR="00942EA8" w:rsidRPr="002546CC" w:rsidRDefault="00942EA8" w:rsidP="00EE69E5">
      <w:pPr>
        <w:pStyle w:val="Ttulo1"/>
        <w:keepLines/>
        <w:numPr>
          <w:ilvl w:val="1"/>
          <w:numId w:val="19"/>
        </w:numPr>
        <w:spacing w:before="0" w:line="360" w:lineRule="auto"/>
        <w:contextualSpacing/>
        <w:rPr>
          <w:rStyle w:val="Ttulo2Car"/>
          <w:b/>
          <w:bCs/>
        </w:rPr>
      </w:pPr>
      <w:bookmarkStart w:id="154" w:name="_Toc167292051"/>
      <w:r w:rsidRPr="002546CC">
        <w:rPr>
          <w:rStyle w:val="Ttulo2Car"/>
          <w:b/>
          <w:bCs/>
        </w:rPr>
        <w:t xml:space="preserve">FUNCIONALIDAD </w:t>
      </w:r>
      <w:r w:rsidR="00811EC6" w:rsidRPr="002546CC">
        <w:rPr>
          <w:rStyle w:val="Ttulo2Car"/>
          <w:b/>
          <w:bCs/>
        </w:rPr>
        <w:t>4</w:t>
      </w:r>
      <w:r w:rsidRPr="002546CC">
        <w:rPr>
          <w:rStyle w:val="Ttulo2Car"/>
          <w:b/>
          <w:bCs/>
        </w:rPr>
        <w:t xml:space="preserve">: </w:t>
      </w:r>
      <w:r w:rsidR="00811EC6" w:rsidRPr="002546CC">
        <w:rPr>
          <w:rStyle w:val="Ttulo2Car"/>
          <w:b/>
          <w:bCs/>
        </w:rPr>
        <w:t>PLAN OPERATIVO</w:t>
      </w:r>
      <w:bookmarkEnd w:id="154"/>
    </w:p>
    <w:p w14:paraId="29776D4E" w14:textId="18F22F52" w:rsidR="00942EA8" w:rsidRPr="006065C2" w:rsidRDefault="00942EA8" w:rsidP="002611DD">
      <w:pPr>
        <w:ind w:left="630"/>
        <w:rPr>
          <w:lang w:val="es-ES"/>
        </w:rPr>
      </w:pPr>
      <w:r w:rsidRPr="00407876">
        <w:rPr>
          <w:lang w:val="es-ES"/>
        </w:rPr>
        <w:t>En esta sección el “Operador de Planeamiento UO” podrá visualizar tod</w:t>
      </w:r>
      <w:r>
        <w:rPr>
          <w:lang w:val="es-ES"/>
        </w:rPr>
        <w:t>o el l</w:t>
      </w:r>
      <w:r w:rsidRPr="005837A3">
        <w:rPr>
          <w:lang w:val="es-ES"/>
        </w:rPr>
        <w:t xml:space="preserve">istado de </w:t>
      </w:r>
      <w:r w:rsidR="00C3316B">
        <w:rPr>
          <w:lang w:val="es-ES"/>
        </w:rPr>
        <w:t>Planes Operativos</w:t>
      </w:r>
      <w:r>
        <w:rPr>
          <w:lang w:val="es-ES"/>
        </w:rPr>
        <w:t>.</w:t>
      </w:r>
    </w:p>
    <w:p w14:paraId="65A91623" w14:textId="32E8F918" w:rsidR="00942EA8" w:rsidRDefault="00942EA8" w:rsidP="002546CC">
      <w:pPr>
        <w:pStyle w:val="Ttulo3"/>
        <w:numPr>
          <w:ilvl w:val="2"/>
          <w:numId w:val="19"/>
        </w:numPr>
        <w:rPr>
          <w:lang w:val="es-ES"/>
        </w:rPr>
      </w:pPr>
      <w:r>
        <w:rPr>
          <w:lang w:val="es-ES"/>
        </w:rPr>
        <w:t xml:space="preserve"> </w:t>
      </w:r>
      <w:bookmarkStart w:id="155" w:name="_Toc167292052"/>
      <w:r w:rsidR="00811EC6" w:rsidRPr="002546CC">
        <w:t>Planes Operativos UO(POU) – UP UO</w:t>
      </w:r>
      <w:bookmarkEnd w:id="155"/>
    </w:p>
    <w:p w14:paraId="4D250B2A" w14:textId="3143D038" w:rsidR="00E35E42" w:rsidRDefault="00942EA8" w:rsidP="00E35E42">
      <w:pPr>
        <w:ind w:left="720"/>
        <w:rPr>
          <w:lang w:val="es-ES"/>
        </w:rPr>
      </w:pPr>
      <w:r>
        <w:rPr>
          <w:lang w:val="es-ES"/>
        </w:rPr>
        <w:t>En el menú del sistema PSC</w:t>
      </w:r>
    </w:p>
    <w:p w14:paraId="1FD80BF1" w14:textId="77777777" w:rsidR="006F66AB" w:rsidRDefault="00942EA8" w:rsidP="006F66AB">
      <w:pPr>
        <w:keepNext/>
        <w:ind w:left="720"/>
      </w:pPr>
      <w:r>
        <w:rPr>
          <w:noProof/>
        </w:rPr>
        <w:lastRenderedPageBreak/>
        <w:drawing>
          <wp:anchor distT="0" distB="0" distL="114300" distR="114300" simplePos="0" relativeHeight="251770885" behindDoc="0" locked="0" layoutInCell="1" allowOverlap="1" wp14:anchorId="3198AAE8" wp14:editId="3CAE78C4">
            <wp:simplePos x="0" y="0"/>
            <wp:positionH relativeFrom="margin">
              <wp:posOffset>1335261</wp:posOffset>
            </wp:positionH>
            <wp:positionV relativeFrom="paragraph">
              <wp:posOffset>1810216</wp:posOffset>
            </wp:positionV>
            <wp:extent cx="258793" cy="258793"/>
            <wp:effectExtent l="0" t="0" r="0" b="8255"/>
            <wp:wrapNone/>
            <wp:docPr id="1611738522" name="Gráfico 161173852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60705" cy="260705"/>
                    </a:xfrm>
                    <a:prstGeom prst="rect">
                      <a:avLst/>
                    </a:prstGeom>
                  </pic:spPr>
                </pic:pic>
              </a:graphicData>
            </a:graphic>
            <wp14:sizeRelH relativeFrom="margin">
              <wp14:pctWidth>0</wp14:pctWidth>
            </wp14:sizeRelH>
            <wp14:sizeRelV relativeFrom="margin">
              <wp14:pctHeight>0</wp14:pctHeight>
            </wp14:sizeRelV>
          </wp:anchor>
        </w:drawing>
      </w:r>
      <w:r w:rsidR="00E35E42">
        <w:rPr>
          <w:noProof/>
        </w:rPr>
        <w:drawing>
          <wp:inline distT="0" distB="0" distL="0" distR="0" wp14:anchorId="641092E1" wp14:editId="0C5BD312">
            <wp:extent cx="4991100" cy="2332701"/>
            <wp:effectExtent l="19050" t="19050" r="19050" b="10795"/>
            <wp:docPr id="1611738542" name="Imagen 161173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20319" cy="234635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22E9032" w14:textId="7833F6B4" w:rsidR="00942EA8" w:rsidRDefault="006F66AB" w:rsidP="006F66AB">
      <w:pPr>
        <w:pStyle w:val="Descripcin"/>
        <w:jc w:val="center"/>
        <w:rPr>
          <w:lang w:val="es-ES"/>
        </w:rPr>
      </w:pPr>
      <w:bookmarkStart w:id="156" w:name="_Toc163122656"/>
      <w:r>
        <w:t xml:space="preserve">Imagen </w:t>
      </w:r>
      <w:r>
        <w:fldChar w:fldCharType="begin"/>
      </w:r>
      <w:r>
        <w:instrText xml:space="preserve"> SEQ Imagen \* ARABIC </w:instrText>
      </w:r>
      <w:r>
        <w:fldChar w:fldCharType="separate"/>
      </w:r>
      <w:r w:rsidR="00B02023">
        <w:rPr>
          <w:noProof/>
        </w:rPr>
        <w:t>54</w:t>
      </w:r>
      <w:r>
        <w:fldChar w:fldCharType="end"/>
      </w:r>
      <w:r>
        <w:t xml:space="preserve">: Acceso a </w:t>
      </w:r>
      <w:r w:rsidRPr="00B44DB3">
        <w:t>Planes Operativos UO</w:t>
      </w:r>
      <w:bookmarkEnd w:id="156"/>
    </w:p>
    <w:p w14:paraId="2104B9C7" w14:textId="77777777" w:rsidR="00E35E42" w:rsidRDefault="00942EA8" w:rsidP="00EE69E5">
      <w:pPr>
        <w:pStyle w:val="Prrafodelista"/>
        <w:numPr>
          <w:ilvl w:val="0"/>
          <w:numId w:val="35"/>
        </w:numPr>
        <w:rPr>
          <w:lang w:val="es-ES"/>
        </w:rPr>
      </w:pPr>
      <w:r w:rsidRPr="0005635A">
        <w:rPr>
          <w:lang w:val="es-ES"/>
        </w:rPr>
        <w:t>El usuario deberá seleccionar “</w:t>
      </w:r>
      <w:r w:rsidR="00E35E42">
        <w:rPr>
          <w:lang w:val="es-ES"/>
        </w:rPr>
        <w:t>Plan Operativo</w:t>
      </w:r>
      <w:r w:rsidRPr="0005635A">
        <w:rPr>
          <w:lang w:val="es-ES"/>
        </w:rPr>
        <w:t>”</w:t>
      </w:r>
    </w:p>
    <w:p w14:paraId="50DB17F2" w14:textId="6B2C63FC" w:rsidR="00942EA8" w:rsidRPr="00E35E42" w:rsidRDefault="00942EA8" w:rsidP="00EE69E5">
      <w:pPr>
        <w:pStyle w:val="Prrafodelista"/>
        <w:numPr>
          <w:ilvl w:val="0"/>
          <w:numId w:val="35"/>
        </w:numPr>
        <w:rPr>
          <w:lang w:val="es-ES"/>
        </w:rPr>
      </w:pPr>
      <w:r w:rsidRPr="00E35E42">
        <w:rPr>
          <w:lang w:val="es-ES"/>
        </w:rPr>
        <w:t>Elegir la opción “</w:t>
      </w:r>
      <w:r w:rsidR="00E35E42" w:rsidRPr="00E35E42">
        <w:rPr>
          <w:lang w:val="es-ES"/>
        </w:rPr>
        <w:t>Planes Operativos UO(POU) – OP UO</w:t>
      </w:r>
      <w:r w:rsidRPr="00E35E42">
        <w:rPr>
          <w:lang w:val="es-ES"/>
        </w:rPr>
        <w:t>”.</w:t>
      </w:r>
    </w:p>
    <w:p w14:paraId="00326CC5" w14:textId="3A7D58F1" w:rsidR="00942EA8" w:rsidRDefault="002611DD" w:rsidP="00942EA8">
      <w:pPr>
        <w:ind w:left="720"/>
        <w:rPr>
          <w:lang w:val="es-ES"/>
        </w:rPr>
      </w:pPr>
      <w:r>
        <w:rPr>
          <w:lang w:val="es-ES"/>
        </w:rPr>
        <w:t>Luego s</w:t>
      </w:r>
      <w:r w:rsidR="00942EA8">
        <w:rPr>
          <w:lang w:val="es-ES"/>
        </w:rPr>
        <w:t>e muestra el formulario “</w:t>
      </w:r>
      <w:r w:rsidR="006F66AB">
        <w:rPr>
          <w:lang w:val="es-ES"/>
        </w:rPr>
        <w:t>Planes Operativos Anuales UP – Operador UO</w:t>
      </w:r>
      <w:r w:rsidR="00942EA8">
        <w:rPr>
          <w:lang w:val="es-ES"/>
        </w:rPr>
        <w:t>”</w:t>
      </w:r>
    </w:p>
    <w:p w14:paraId="7C45DE3B" w14:textId="77777777" w:rsidR="006F66AB" w:rsidRDefault="00E35E42" w:rsidP="006F66AB">
      <w:pPr>
        <w:keepNext/>
        <w:ind w:left="720"/>
      </w:pPr>
      <w:r>
        <w:rPr>
          <w:noProof/>
        </w:rPr>
        <w:drawing>
          <wp:inline distT="0" distB="0" distL="0" distR="0" wp14:anchorId="0190D695" wp14:editId="39BD012D">
            <wp:extent cx="5010150" cy="2368114"/>
            <wp:effectExtent l="19050" t="19050" r="19050" b="13335"/>
            <wp:docPr id="1611738545" name="Imagen 161173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22765" cy="237407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4949AD8" w14:textId="643367D3" w:rsidR="00942EA8" w:rsidRDefault="006F66AB" w:rsidP="006F66AB">
      <w:pPr>
        <w:pStyle w:val="Descripcin"/>
        <w:jc w:val="center"/>
        <w:rPr>
          <w:lang w:val="es-ES"/>
        </w:rPr>
      </w:pPr>
      <w:bookmarkStart w:id="157" w:name="_Toc163122657"/>
      <w:r>
        <w:t xml:space="preserve">Imagen </w:t>
      </w:r>
      <w:r>
        <w:fldChar w:fldCharType="begin"/>
      </w:r>
      <w:r>
        <w:instrText xml:space="preserve"> SEQ Imagen \* ARABIC </w:instrText>
      </w:r>
      <w:r>
        <w:fldChar w:fldCharType="separate"/>
      </w:r>
      <w:r w:rsidR="00B02023">
        <w:rPr>
          <w:noProof/>
        </w:rPr>
        <w:t>55</w:t>
      </w:r>
      <w:r>
        <w:fldChar w:fldCharType="end"/>
      </w:r>
      <w:r>
        <w:t xml:space="preserve">: Formulario </w:t>
      </w:r>
      <w:r>
        <w:rPr>
          <w:lang w:val="es-ES"/>
        </w:rPr>
        <w:t>Planes Operativos Anuales UP – Operador UO</w:t>
      </w:r>
      <w:bookmarkEnd w:id="157"/>
    </w:p>
    <w:p w14:paraId="54051075" w14:textId="240E290C" w:rsidR="00942EA8" w:rsidRDefault="00942EA8" w:rsidP="00942EA8">
      <w:pPr>
        <w:ind w:left="720"/>
        <w:rPr>
          <w:lang w:val="es-ES"/>
        </w:rPr>
      </w:pPr>
      <w:r>
        <w:rPr>
          <w:b/>
          <w:bCs/>
          <w:noProof/>
          <w:lang w:val="es-ES"/>
        </w:rPr>
        <w:drawing>
          <wp:inline distT="0" distB="0" distL="0" distR="0" wp14:anchorId="2A71A0EF" wp14:editId="22E2F890">
            <wp:extent cx="258793" cy="258793"/>
            <wp:effectExtent l="0" t="0" r="8255" b="8255"/>
            <wp:docPr id="1611738536" name="Gráfico 1611738536"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38536" name="Gráfico 1611738536"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2304" cy="262304"/>
                    </a:xfrm>
                    <a:prstGeom prst="rect">
                      <a:avLst/>
                    </a:prstGeom>
                  </pic:spPr>
                </pic:pic>
              </a:graphicData>
            </a:graphic>
          </wp:inline>
        </w:drawing>
      </w:r>
      <w:r w:rsidRPr="00842563">
        <w:rPr>
          <w:b/>
          <w:bCs/>
          <w:lang w:val="es-ES"/>
        </w:rPr>
        <w:t>Sección Filtro de Búsqueda:</w:t>
      </w:r>
      <w:r>
        <w:rPr>
          <w:lang w:val="es-ES"/>
        </w:rPr>
        <w:t xml:space="preserve"> Se puede </w:t>
      </w:r>
      <w:r w:rsidRPr="002A66EA">
        <w:rPr>
          <w:lang w:val="es-ES"/>
        </w:rPr>
        <w:t xml:space="preserve">buscar </w:t>
      </w:r>
      <w:r w:rsidR="00E35E42" w:rsidRPr="00E35E42">
        <w:rPr>
          <w:lang w:val="es-ES"/>
        </w:rPr>
        <w:t>Planes Operativos Anuales de UO</w:t>
      </w:r>
      <w:r w:rsidRPr="002A66EA">
        <w:rPr>
          <w:lang w:val="es-ES"/>
        </w:rPr>
        <w:t xml:space="preserve"> utilizando los filtros disponibles</w:t>
      </w:r>
      <w:r>
        <w:rPr>
          <w:lang w:val="es-ES"/>
        </w:rPr>
        <w:t xml:space="preserve"> (</w:t>
      </w:r>
      <w:r w:rsidR="00E35E42">
        <w:rPr>
          <w:b/>
          <w:bCs/>
          <w:lang w:val="es-ES"/>
        </w:rPr>
        <w:t>Ámbito*)</w:t>
      </w:r>
    </w:p>
    <w:p w14:paraId="1D2B63A0" w14:textId="75C9D636" w:rsidR="00942EA8" w:rsidRPr="002A66EA" w:rsidRDefault="00942EA8" w:rsidP="002611DD">
      <w:pPr>
        <w:ind w:left="720"/>
        <w:rPr>
          <w:lang w:val="es-ES"/>
        </w:rPr>
      </w:pPr>
      <w:r w:rsidRPr="002A66EA">
        <w:rPr>
          <w:lang w:val="es-ES"/>
        </w:rPr>
        <w:t xml:space="preserve">Luego </w:t>
      </w:r>
      <w:r>
        <w:rPr>
          <w:lang w:val="es-ES"/>
        </w:rPr>
        <w:t>ingresar</w:t>
      </w:r>
      <w:r w:rsidRPr="002A66EA">
        <w:rPr>
          <w:lang w:val="es-ES"/>
        </w:rPr>
        <w:t xml:space="preserve"> los criterios de búsqueda, ha</w:t>
      </w:r>
      <w:r>
        <w:rPr>
          <w:lang w:val="es-ES"/>
        </w:rPr>
        <w:t xml:space="preserve">cer </w:t>
      </w:r>
      <w:r w:rsidRPr="002A66EA">
        <w:rPr>
          <w:lang w:val="es-ES"/>
        </w:rPr>
        <w:t>clic en "Buscar".</w:t>
      </w:r>
    </w:p>
    <w:p w14:paraId="2499B131" w14:textId="6ABFAA07" w:rsidR="00942EA8" w:rsidRPr="002611DD" w:rsidRDefault="00942EA8" w:rsidP="00942EA8">
      <w:pPr>
        <w:ind w:left="992"/>
        <w:rPr>
          <w:b/>
          <w:bCs/>
          <w:i/>
          <w:iCs/>
          <w:lang w:val="es-ES"/>
        </w:rPr>
      </w:pPr>
      <w:r w:rsidRPr="002611DD">
        <w:rPr>
          <w:b/>
          <w:bCs/>
          <w:i/>
          <w:iCs/>
          <w:lang w:val="es-ES"/>
        </w:rPr>
        <w:t xml:space="preserve">Nota 1: </w:t>
      </w:r>
      <w:r w:rsidRPr="002611DD">
        <w:rPr>
          <w:i/>
          <w:iCs/>
          <w:lang w:val="es-ES"/>
        </w:rPr>
        <w:t xml:space="preserve">Para realizar la búsqueda, obligatoriamente se debe elegir un </w:t>
      </w:r>
      <w:r w:rsidR="00E35E42" w:rsidRPr="002611DD">
        <w:rPr>
          <w:i/>
          <w:iCs/>
          <w:lang w:val="es-ES"/>
        </w:rPr>
        <w:t>ámbito</w:t>
      </w:r>
      <w:r w:rsidRPr="002611DD">
        <w:rPr>
          <w:i/>
          <w:iCs/>
          <w:lang w:val="es-ES"/>
        </w:rPr>
        <w:t>.</w:t>
      </w:r>
    </w:p>
    <w:p w14:paraId="16B7A734" w14:textId="77777777" w:rsidR="006F66AB" w:rsidRDefault="00E35E42" w:rsidP="006F66AB">
      <w:pPr>
        <w:keepNext/>
        <w:ind w:left="720"/>
      </w:pPr>
      <w:r>
        <w:rPr>
          <w:noProof/>
        </w:rPr>
        <w:lastRenderedPageBreak/>
        <w:drawing>
          <wp:inline distT="0" distB="0" distL="0" distR="0" wp14:anchorId="135803BD" wp14:editId="78665E49">
            <wp:extent cx="5061070" cy="2396346"/>
            <wp:effectExtent l="19050" t="19050" r="25400" b="23495"/>
            <wp:docPr id="1611738546" name="Imagen 161173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074245" cy="240258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72F63E4" w14:textId="4E68B577" w:rsidR="00942EA8" w:rsidRDefault="006F66AB" w:rsidP="006F66AB">
      <w:pPr>
        <w:pStyle w:val="Descripcin"/>
        <w:jc w:val="center"/>
        <w:rPr>
          <w:lang w:val="es-ES"/>
        </w:rPr>
      </w:pPr>
      <w:bookmarkStart w:id="158" w:name="_Toc163122658"/>
      <w:r>
        <w:t xml:space="preserve">Imagen </w:t>
      </w:r>
      <w:r>
        <w:fldChar w:fldCharType="begin"/>
      </w:r>
      <w:r>
        <w:instrText xml:space="preserve"> SEQ Imagen \* ARABIC </w:instrText>
      </w:r>
      <w:r>
        <w:fldChar w:fldCharType="separate"/>
      </w:r>
      <w:r w:rsidR="00B02023">
        <w:rPr>
          <w:noProof/>
        </w:rPr>
        <w:t>56</w:t>
      </w:r>
      <w:r>
        <w:fldChar w:fldCharType="end"/>
      </w:r>
      <w:r>
        <w:t xml:space="preserve">: </w:t>
      </w:r>
      <w:r>
        <w:rPr>
          <w:lang w:val="es-ES"/>
        </w:rPr>
        <w:t xml:space="preserve">Planes Operativos Anuales UO </w:t>
      </w:r>
      <w:r>
        <w:t>- Sección Búsqueda</w:t>
      </w:r>
      <w:bookmarkEnd w:id="158"/>
    </w:p>
    <w:p w14:paraId="3017F96C" w14:textId="0D5D7381" w:rsidR="00942EA8" w:rsidRPr="00E35E42" w:rsidRDefault="00942EA8" w:rsidP="00EE69E5">
      <w:pPr>
        <w:pStyle w:val="Prrafodelista"/>
        <w:numPr>
          <w:ilvl w:val="0"/>
          <w:numId w:val="36"/>
        </w:numPr>
        <w:rPr>
          <w:lang w:val="es-ES"/>
        </w:rPr>
      </w:pPr>
      <w:r w:rsidRPr="00E35E42">
        <w:rPr>
          <w:lang w:val="es-ES"/>
        </w:rPr>
        <w:t xml:space="preserve">Filtros de búsqueda: </w:t>
      </w:r>
    </w:p>
    <w:p w14:paraId="5FB1FDBB" w14:textId="2D861124" w:rsidR="00E35E42" w:rsidRPr="00E35E42" w:rsidRDefault="00D53786" w:rsidP="00EE69E5">
      <w:pPr>
        <w:pStyle w:val="Prrafodelista"/>
        <w:numPr>
          <w:ilvl w:val="0"/>
          <w:numId w:val="27"/>
        </w:numPr>
        <w:rPr>
          <w:rFonts w:cs="Times New Roman"/>
          <w:sz w:val="22"/>
          <w:lang w:val="es-ES" w:eastAsia="es-ES"/>
        </w:rPr>
      </w:pPr>
      <w:r>
        <w:rPr>
          <w:rFonts w:cs="Times New Roman"/>
          <w:b/>
          <w:bCs/>
          <w:sz w:val="22"/>
          <w:lang w:val="es-ES" w:eastAsia="es-ES"/>
        </w:rPr>
        <w:t>Ámbito</w:t>
      </w:r>
      <w:r w:rsidR="00942EA8">
        <w:rPr>
          <w:rFonts w:cs="Times New Roman"/>
          <w:b/>
          <w:bCs/>
          <w:sz w:val="22"/>
          <w:lang w:val="es-ES" w:eastAsia="es-ES"/>
        </w:rPr>
        <w:t xml:space="preserve"> </w:t>
      </w:r>
      <w:r w:rsidR="00942EA8" w:rsidRPr="009446C9">
        <w:rPr>
          <w:rFonts w:cs="Times New Roman"/>
          <w:b/>
          <w:bCs/>
          <w:sz w:val="22"/>
          <w:lang w:val="es-ES" w:eastAsia="es-ES"/>
        </w:rPr>
        <w:t>(Campo Obligatorio)</w:t>
      </w:r>
    </w:p>
    <w:p w14:paraId="7E453997" w14:textId="5B2BCC74" w:rsidR="00E35E42" w:rsidRPr="00E35E42" w:rsidRDefault="00942EA8" w:rsidP="00EE69E5">
      <w:pPr>
        <w:pStyle w:val="Prrafodelista"/>
        <w:numPr>
          <w:ilvl w:val="0"/>
          <w:numId w:val="36"/>
        </w:numPr>
        <w:rPr>
          <w:rFonts w:cs="Times New Roman"/>
          <w:sz w:val="22"/>
          <w:lang w:val="es-ES" w:eastAsia="es-ES"/>
        </w:rPr>
      </w:pPr>
      <w:r w:rsidRPr="00E35E42">
        <w:rPr>
          <w:bdr w:val="single" w:sz="12" w:space="0" w:color="CC0000"/>
          <w:lang w:val="es-ES"/>
        </w:rPr>
        <w:t xml:space="preserve"> </w:t>
      </w:r>
      <w:proofErr w:type="gramStart"/>
      <w:r w:rsidRPr="00E35E42">
        <w:rPr>
          <w:bdr w:val="single" w:sz="12" w:space="0" w:color="CC0000"/>
          <w:lang w:val="es-ES"/>
        </w:rPr>
        <w:t xml:space="preserve">Buscar </w:t>
      </w:r>
      <w:r w:rsidRPr="00E35E42">
        <w:rPr>
          <w:lang w:val="es-ES"/>
        </w:rPr>
        <w:t>:</w:t>
      </w:r>
      <w:proofErr w:type="gramEnd"/>
      <w:r w:rsidRPr="00E35E42">
        <w:rPr>
          <w:lang w:val="es-ES"/>
        </w:rPr>
        <w:t xml:space="preserve"> Se hace uso para realizar la búsqueda, posterior al ingreso de un criterio de </w:t>
      </w:r>
      <w:r w:rsidR="00E35E42" w:rsidRPr="00E35E42">
        <w:rPr>
          <w:lang w:val="es-ES"/>
        </w:rPr>
        <w:t>búsqueda</w:t>
      </w:r>
      <w:r w:rsidRPr="00E35E42">
        <w:rPr>
          <w:lang w:val="es-ES"/>
        </w:rPr>
        <w:t>.</w:t>
      </w:r>
    </w:p>
    <w:p w14:paraId="7DA56EDC" w14:textId="3A4F5B47" w:rsidR="00942EA8" w:rsidRPr="00E35E42" w:rsidRDefault="00942EA8" w:rsidP="00EE69E5">
      <w:pPr>
        <w:pStyle w:val="Prrafodelista"/>
        <w:numPr>
          <w:ilvl w:val="0"/>
          <w:numId w:val="36"/>
        </w:numPr>
        <w:rPr>
          <w:rFonts w:cs="Times New Roman"/>
          <w:sz w:val="22"/>
          <w:lang w:val="es-ES" w:eastAsia="es-ES"/>
        </w:rPr>
      </w:pPr>
      <w:r w:rsidRPr="00E35E42">
        <w:rPr>
          <w:bdr w:val="single" w:sz="12" w:space="0" w:color="CC0000"/>
          <w:lang w:val="es-ES"/>
        </w:rPr>
        <w:t xml:space="preserve"> </w:t>
      </w:r>
      <w:proofErr w:type="gramStart"/>
      <w:r w:rsidRPr="00E35E42">
        <w:rPr>
          <w:bdr w:val="single" w:sz="12" w:space="0" w:color="CC0000"/>
          <w:lang w:val="es-ES"/>
        </w:rPr>
        <w:t xml:space="preserve">Limpiar </w:t>
      </w:r>
      <w:r w:rsidRPr="00E35E42">
        <w:rPr>
          <w:lang w:val="es-ES"/>
        </w:rPr>
        <w:t>:</w:t>
      </w:r>
      <w:proofErr w:type="gramEnd"/>
      <w:r w:rsidRPr="00E35E42">
        <w:rPr>
          <w:lang w:val="es-ES"/>
        </w:rPr>
        <w:t xml:space="preserve"> Permite eliminar los criterios de búsqueda y empezar de nuevo.</w:t>
      </w:r>
    </w:p>
    <w:p w14:paraId="4E9ADB18" w14:textId="77777777" w:rsidR="00942EA8" w:rsidRDefault="00942EA8" w:rsidP="00942EA8">
      <w:pPr>
        <w:ind w:left="720"/>
        <w:rPr>
          <w:lang w:val="es-ES"/>
        </w:rPr>
      </w:pPr>
    </w:p>
    <w:p w14:paraId="25D3F439" w14:textId="08CE0AAC" w:rsidR="00942EA8" w:rsidRDefault="00942EA8" w:rsidP="00942EA8">
      <w:pPr>
        <w:ind w:left="720"/>
        <w:rPr>
          <w:lang w:val="es-ES"/>
        </w:rPr>
      </w:pPr>
      <w:bookmarkStart w:id="159" w:name="_Toc167292053"/>
      <w:r w:rsidRPr="00C00BD0">
        <w:rPr>
          <w:rStyle w:val="Ttulo3Car"/>
          <w:u w:val="single"/>
        </w:rPr>
        <w:t>Sección V</w:t>
      </w:r>
      <w:r w:rsidR="00E35E42" w:rsidRPr="00C00BD0">
        <w:rPr>
          <w:rStyle w:val="Ttulo3Car"/>
          <w:u w:val="single"/>
        </w:rPr>
        <w:t>e</w:t>
      </w:r>
      <w:r w:rsidR="006F66AB" w:rsidRPr="00C00BD0">
        <w:rPr>
          <w:rStyle w:val="Ttulo3Car"/>
          <w:u w:val="single"/>
        </w:rPr>
        <w:t>r</w:t>
      </w:r>
      <w:r w:rsidR="00E35E42" w:rsidRPr="00C00BD0">
        <w:rPr>
          <w:rStyle w:val="Ttulo3Car"/>
          <w:u w:val="single"/>
        </w:rPr>
        <w:t xml:space="preserve"> Detalles</w:t>
      </w:r>
      <w:r w:rsidRPr="00C00BD0">
        <w:rPr>
          <w:rStyle w:val="Ttulo3Car"/>
          <w:u w:val="single"/>
        </w:rPr>
        <w:t>:</w:t>
      </w:r>
      <w:bookmarkEnd w:id="159"/>
      <w:r>
        <w:rPr>
          <w:b/>
          <w:bCs/>
          <w:lang w:val="es-ES"/>
        </w:rPr>
        <w:t xml:space="preserve"> </w:t>
      </w:r>
      <w:r w:rsidRPr="0005635A">
        <w:rPr>
          <w:lang w:val="es-ES"/>
        </w:rPr>
        <w:t xml:space="preserve">Para visualizar los </w:t>
      </w:r>
      <w:r w:rsidR="00D110A6">
        <w:rPr>
          <w:lang w:val="es-ES"/>
        </w:rPr>
        <w:t xml:space="preserve">detalles </w:t>
      </w:r>
      <w:r w:rsidRPr="0005635A">
        <w:rPr>
          <w:lang w:val="es-ES"/>
        </w:rPr>
        <w:t>de</w:t>
      </w:r>
      <w:r w:rsidR="00D110A6">
        <w:rPr>
          <w:lang w:val="es-ES"/>
        </w:rPr>
        <w:t xml:space="preserve"> los </w:t>
      </w:r>
      <w:r w:rsidR="00D110A6" w:rsidRPr="00D110A6">
        <w:rPr>
          <w:lang w:val="es-ES"/>
        </w:rPr>
        <w:t>Planes Operativos Anuales de UO</w:t>
      </w:r>
      <w:r w:rsidRPr="0005635A">
        <w:rPr>
          <w:lang w:val="es-ES"/>
        </w:rPr>
        <w:t>.</w:t>
      </w:r>
    </w:p>
    <w:p w14:paraId="4F4CF3A4" w14:textId="23CCE7EA" w:rsidR="00942EA8" w:rsidRDefault="00942EA8" w:rsidP="00942EA8">
      <w:pPr>
        <w:ind w:left="720"/>
        <w:rPr>
          <w:lang w:val="es-ES"/>
        </w:rPr>
      </w:pPr>
      <w:r>
        <w:rPr>
          <w:lang w:val="es-ES"/>
        </w:rPr>
        <w:t>Prime</w:t>
      </w:r>
      <w:r w:rsidR="002611DD">
        <w:rPr>
          <w:lang w:val="es-ES"/>
        </w:rPr>
        <w:t>ro</w:t>
      </w:r>
      <w:r>
        <w:rPr>
          <w:lang w:val="es-ES"/>
        </w:rPr>
        <w:t xml:space="preserve"> debe seleccionar un registro de la lista y en </w:t>
      </w:r>
      <w:r w:rsidR="00D110A6">
        <w:rPr>
          <w:noProof/>
          <w:lang w:val="es-ES"/>
        </w:rPr>
        <w:drawing>
          <wp:inline distT="0" distB="0" distL="0" distR="0" wp14:anchorId="29485DDB" wp14:editId="0A3C1CA5">
            <wp:extent cx="159026" cy="159026"/>
            <wp:effectExtent l="0" t="0" r="0" b="0"/>
            <wp:docPr id="1611738547" name="Gráfico 1611738547"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25" name="Gráfico 814168225" descr="Engranaje único con relleno sólido"/>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flipV="1">
                      <a:off x="0" y="0"/>
                      <a:ext cx="165778" cy="165778"/>
                    </a:xfrm>
                    <a:prstGeom prst="rect">
                      <a:avLst/>
                    </a:prstGeom>
                  </pic:spPr>
                </pic:pic>
              </a:graphicData>
            </a:graphic>
          </wp:inline>
        </w:drawing>
      </w:r>
      <w:r>
        <w:rPr>
          <w:lang w:val="es-ES"/>
        </w:rPr>
        <w:t>Acciones hacer clic en</w:t>
      </w:r>
      <w:r w:rsidRPr="002A47A2">
        <w:rPr>
          <w:noProof/>
        </w:rPr>
        <w:t xml:space="preserve"> </w:t>
      </w:r>
      <w:r w:rsidR="00D110A6">
        <w:rPr>
          <w:lang w:val="es-ES"/>
        </w:rPr>
        <w:t>“Ver detalles”</w:t>
      </w:r>
    </w:p>
    <w:p w14:paraId="47C20351" w14:textId="77777777" w:rsidR="006F66AB" w:rsidRDefault="00D110A6" w:rsidP="006F66AB">
      <w:pPr>
        <w:keepNext/>
        <w:ind w:left="720"/>
      </w:pPr>
      <w:r>
        <w:rPr>
          <w:noProof/>
        </w:rPr>
        <w:drawing>
          <wp:anchor distT="0" distB="0" distL="114300" distR="114300" simplePos="0" relativeHeight="251776005" behindDoc="0" locked="0" layoutInCell="1" allowOverlap="1" wp14:anchorId="0131C08A" wp14:editId="3F239ED0">
            <wp:simplePos x="0" y="0"/>
            <wp:positionH relativeFrom="margin">
              <wp:posOffset>5135794</wp:posOffset>
            </wp:positionH>
            <wp:positionV relativeFrom="paragraph">
              <wp:posOffset>1210186</wp:posOffset>
            </wp:positionV>
            <wp:extent cx="206456" cy="221075"/>
            <wp:effectExtent l="0" t="7302" r="0" b="0"/>
            <wp:wrapNone/>
            <wp:docPr id="1611738549" name="Gráfico 1611738549"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06456" cy="221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2EDEBA" wp14:editId="5490663B">
            <wp:extent cx="4977441" cy="2356164"/>
            <wp:effectExtent l="19050" t="19050" r="13970" b="25400"/>
            <wp:docPr id="1611738548" name="Imagen 161173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87591" cy="236096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2332162" w14:textId="43B33B4A" w:rsidR="00D110A6" w:rsidRPr="0005635A" w:rsidRDefault="006F66AB" w:rsidP="006F66AB">
      <w:pPr>
        <w:pStyle w:val="Descripcin"/>
        <w:jc w:val="center"/>
        <w:rPr>
          <w:lang w:val="es-ES"/>
        </w:rPr>
      </w:pPr>
      <w:bookmarkStart w:id="160" w:name="_Toc163122659"/>
      <w:r>
        <w:t xml:space="preserve">Imagen </w:t>
      </w:r>
      <w:r>
        <w:fldChar w:fldCharType="begin"/>
      </w:r>
      <w:r>
        <w:instrText xml:space="preserve"> SEQ Imagen \* ARABIC </w:instrText>
      </w:r>
      <w:r>
        <w:fldChar w:fldCharType="separate"/>
      </w:r>
      <w:r w:rsidR="00B02023">
        <w:rPr>
          <w:noProof/>
        </w:rPr>
        <w:t>57</w:t>
      </w:r>
      <w:r>
        <w:fldChar w:fldCharType="end"/>
      </w:r>
      <w:r>
        <w:t xml:space="preserve">: </w:t>
      </w:r>
      <w:r w:rsidRPr="004C0333">
        <w:t xml:space="preserve">Planes Operativos Anuales UO </w:t>
      </w:r>
      <w:r>
        <w:t>- Sección Ver Detalles</w:t>
      </w:r>
      <w:bookmarkEnd w:id="160"/>
    </w:p>
    <w:p w14:paraId="562BB89D" w14:textId="01699F90" w:rsidR="00942EA8" w:rsidRDefault="00942EA8" w:rsidP="00942EA8">
      <w:pPr>
        <w:ind w:left="720"/>
        <w:rPr>
          <w:b/>
          <w:bCs/>
          <w:lang w:val="es-ES"/>
        </w:rPr>
      </w:pPr>
    </w:p>
    <w:p w14:paraId="14945DC4" w14:textId="2DD26242" w:rsidR="00942EA8" w:rsidRDefault="00942EA8" w:rsidP="002611DD">
      <w:pPr>
        <w:ind w:left="720"/>
        <w:rPr>
          <w:lang w:val="es-ES"/>
        </w:rPr>
      </w:pPr>
      <w:r>
        <w:rPr>
          <w:lang w:val="es-ES"/>
        </w:rPr>
        <w:t xml:space="preserve">Seguidamente se desplegará </w:t>
      </w:r>
      <w:r w:rsidR="002611DD">
        <w:rPr>
          <w:lang w:val="es-ES"/>
        </w:rPr>
        <w:t>la</w:t>
      </w:r>
      <w:r w:rsidR="00D110A6">
        <w:rPr>
          <w:lang w:val="es-ES"/>
        </w:rPr>
        <w:t xml:space="preserve"> ventana</w:t>
      </w:r>
      <w:r>
        <w:rPr>
          <w:lang w:val="es-ES"/>
        </w:rPr>
        <w:t xml:space="preserve"> “</w:t>
      </w:r>
      <w:r w:rsidR="00D110A6">
        <w:rPr>
          <w:lang w:val="es-ES"/>
        </w:rPr>
        <w:t>Ver detalle UO</w:t>
      </w:r>
      <w:r>
        <w:rPr>
          <w:lang w:val="es-ES"/>
        </w:rPr>
        <w:t xml:space="preserve">”: </w:t>
      </w:r>
    </w:p>
    <w:p w14:paraId="3CF22C6F" w14:textId="77777777" w:rsidR="006F66AB" w:rsidRDefault="00D110A6" w:rsidP="006F66AB">
      <w:pPr>
        <w:keepNext/>
        <w:ind w:left="720"/>
      </w:pPr>
      <w:r>
        <w:rPr>
          <w:noProof/>
        </w:rPr>
        <w:lastRenderedPageBreak/>
        <w:drawing>
          <wp:inline distT="0" distB="0" distL="0" distR="0" wp14:anchorId="1A98C256" wp14:editId="42AEC903">
            <wp:extent cx="4934309" cy="1580371"/>
            <wp:effectExtent l="19050" t="19050" r="19050" b="20320"/>
            <wp:docPr id="1611738553" name="Imagen 161173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956331" cy="158742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ADDE50C" w14:textId="0DC88444" w:rsidR="00942EA8" w:rsidRDefault="006F66AB" w:rsidP="006F66AB">
      <w:pPr>
        <w:pStyle w:val="Descripcin"/>
        <w:jc w:val="center"/>
        <w:rPr>
          <w:lang w:val="es-ES"/>
        </w:rPr>
      </w:pPr>
      <w:bookmarkStart w:id="161" w:name="_Toc163122660"/>
      <w:r>
        <w:t xml:space="preserve">Imagen </w:t>
      </w:r>
      <w:r>
        <w:fldChar w:fldCharType="begin"/>
      </w:r>
      <w:r>
        <w:instrText xml:space="preserve"> SEQ Imagen \* ARABIC </w:instrText>
      </w:r>
      <w:r>
        <w:fldChar w:fldCharType="separate"/>
      </w:r>
      <w:r w:rsidR="00B02023">
        <w:rPr>
          <w:noProof/>
        </w:rPr>
        <w:t>58</w:t>
      </w:r>
      <w:r>
        <w:fldChar w:fldCharType="end"/>
      </w:r>
      <w:r>
        <w:t xml:space="preserve">: </w:t>
      </w:r>
      <w:r w:rsidRPr="007B2B93">
        <w:t xml:space="preserve">Planes Operativos Anuales UO </w:t>
      </w:r>
      <w:r>
        <w:t>- Ver Detalles UO</w:t>
      </w:r>
      <w:bookmarkEnd w:id="161"/>
    </w:p>
    <w:p w14:paraId="4DA8C3B7" w14:textId="28B9A70E" w:rsidR="00942EA8" w:rsidRDefault="00942EA8" w:rsidP="00942EA8">
      <w:pPr>
        <w:ind w:left="720"/>
        <w:rPr>
          <w:lang w:val="es-ES"/>
        </w:rPr>
      </w:pPr>
      <w:r>
        <w:rPr>
          <w:lang w:val="es-ES"/>
        </w:rPr>
        <w:t xml:space="preserve">En </w:t>
      </w:r>
      <w:r w:rsidR="00D110A6">
        <w:rPr>
          <w:lang w:val="es-ES"/>
        </w:rPr>
        <w:t>la ventana</w:t>
      </w:r>
      <w:r>
        <w:rPr>
          <w:lang w:val="es-ES"/>
        </w:rPr>
        <w:t xml:space="preserve"> “</w:t>
      </w:r>
      <w:r w:rsidR="00D110A6">
        <w:rPr>
          <w:lang w:val="es-ES"/>
        </w:rPr>
        <w:t>Ver detalle UO</w:t>
      </w:r>
      <w:r>
        <w:rPr>
          <w:lang w:val="es-ES"/>
        </w:rPr>
        <w:t>” se visualiza:</w:t>
      </w:r>
    </w:p>
    <w:p w14:paraId="0318DF3E" w14:textId="2E816DEF" w:rsidR="00D110A6" w:rsidRPr="003032D0" w:rsidRDefault="003032D0" w:rsidP="00EE69E5">
      <w:pPr>
        <w:pStyle w:val="Prrafodelista"/>
        <w:numPr>
          <w:ilvl w:val="0"/>
          <w:numId w:val="37"/>
        </w:numPr>
        <w:rPr>
          <w:lang w:val="es-ES"/>
        </w:rPr>
      </w:pPr>
      <w:r>
        <w:rPr>
          <w:lang w:val="es-ES"/>
        </w:rPr>
        <w:t xml:space="preserve">Sección búsqueda (filtros): </w:t>
      </w:r>
      <w:r w:rsidR="00D110A6" w:rsidRPr="003032D0">
        <w:rPr>
          <w:lang w:val="es-ES"/>
        </w:rPr>
        <w:t xml:space="preserve">Podemos buscar </w:t>
      </w:r>
      <w:r>
        <w:rPr>
          <w:lang w:val="es-ES"/>
        </w:rPr>
        <w:t>por</w:t>
      </w:r>
      <w:r w:rsidR="00D110A6" w:rsidRPr="003032D0">
        <w:rPr>
          <w:lang w:val="es-ES"/>
        </w:rPr>
        <w:t xml:space="preserve"> nombre del reporte, tipo de servicio y modalidad</w:t>
      </w:r>
    </w:p>
    <w:p w14:paraId="0B3357C0" w14:textId="7A6F1D3E" w:rsidR="003032D0" w:rsidRPr="003032D0" w:rsidRDefault="003032D0" w:rsidP="00EE69E5">
      <w:pPr>
        <w:pStyle w:val="Prrafodelista"/>
        <w:numPr>
          <w:ilvl w:val="0"/>
          <w:numId w:val="37"/>
        </w:numPr>
        <w:rPr>
          <w:lang w:val="es-ES"/>
        </w:rPr>
      </w:pPr>
      <w:r w:rsidRPr="003032D0">
        <w:rPr>
          <w:lang w:val="es-ES"/>
        </w:rPr>
        <w:t xml:space="preserve">Buscar: </w:t>
      </w:r>
      <w:r w:rsidR="002611DD">
        <w:rPr>
          <w:lang w:val="es-ES"/>
        </w:rPr>
        <w:t xml:space="preserve">Dar clic </w:t>
      </w:r>
      <w:r w:rsidRPr="003032D0">
        <w:rPr>
          <w:lang w:val="es-ES"/>
        </w:rPr>
        <w:t xml:space="preserve">para </w:t>
      </w:r>
      <w:r w:rsidR="002611DD" w:rsidRPr="003032D0">
        <w:rPr>
          <w:lang w:val="es-ES"/>
        </w:rPr>
        <w:t>b</w:t>
      </w:r>
      <w:r w:rsidR="002611DD">
        <w:rPr>
          <w:lang w:val="es-ES"/>
        </w:rPr>
        <w:t>uscar</w:t>
      </w:r>
      <w:r w:rsidRPr="003032D0">
        <w:rPr>
          <w:lang w:val="es-ES"/>
        </w:rPr>
        <w:t>, posterior al ingreso de un criterio de búsqueda.</w:t>
      </w:r>
    </w:p>
    <w:p w14:paraId="476343C2" w14:textId="075EDE61" w:rsidR="00D110A6" w:rsidRDefault="003032D0" w:rsidP="00EE69E5">
      <w:pPr>
        <w:pStyle w:val="Prrafodelista"/>
        <w:numPr>
          <w:ilvl w:val="0"/>
          <w:numId w:val="37"/>
        </w:numPr>
        <w:rPr>
          <w:lang w:val="es-ES"/>
        </w:rPr>
      </w:pPr>
      <w:r w:rsidRPr="003032D0">
        <w:rPr>
          <w:lang w:val="es-ES"/>
        </w:rPr>
        <w:t xml:space="preserve"> Limpiar: Permite eliminar los criterios de búsqueda y empezar de nuevo</w:t>
      </w:r>
    </w:p>
    <w:p w14:paraId="5D85EEA0" w14:textId="65194DDC" w:rsidR="003032D0" w:rsidRDefault="003032D0" w:rsidP="00EE69E5">
      <w:pPr>
        <w:pStyle w:val="Prrafodelista"/>
        <w:numPr>
          <w:ilvl w:val="0"/>
          <w:numId w:val="37"/>
        </w:numPr>
        <w:rPr>
          <w:lang w:val="es-ES"/>
        </w:rPr>
      </w:pPr>
      <w:r>
        <w:rPr>
          <w:lang w:val="es-ES"/>
        </w:rPr>
        <w:t xml:space="preserve">La tabla muestra el nombre del detalle, el código UO y el documento en </w:t>
      </w:r>
      <w:r w:rsidR="002611DD">
        <w:rPr>
          <w:lang w:val="es-ES"/>
        </w:rPr>
        <w:t>PDF</w:t>
      </w:r>
      <w:r>
        <w:rPr>
          <w:lang w:val="es-ES"/>
        </w:rPr>
        <w:t>.</w:t>
      </w:r>
    </w:p>
    <w:p w14:paraId="08BDEDF2" w14:textId="77777777" w:rsidR="003032D0" w:rsidRPr="003032D0" w:rsidRDefault="003032D0" w:rsidP="003032D0">
      <w:pPr>
        <w:rPr>
          <w:lang w:val="es-ES"/>
        </w:rPr>
      </w:pPr>
    </w:p>
    <w:p w14:paraId="790E9B59" w14:textId="41CB7FE9" w:rsidR="003032D0" w:rsidRDefault="003032D0" w:rsidP="003032D0">
      <w:pPr>
        <w:ind w:left="720"/>
        <w:rPr>
          <w:lang w:val="es-ES"/>
        </w:rPr>
      </w:pPr>
      <w:bookmarkStart w:id="162" w:name="_Toc167292054"/>
      <w:r w:rsidRPr="00C00BD0">
        <w:rPr>
          <w:rStyle w:val="Ttulo3Car"/>
          <w:u w:val="single"/>
        </w:rPr>
        <w:t xml:space="preserve">Sección </w:t>
      </w:r>
      <w:r w:rsidR="00FE416A" w:rsidRPr="00C00BD0">
        <w:rPr>
          <w:rStyle w:val="Ttulo3Car"/>
          <w:u w:val="single"/>
        </w:rPr>
        <w:t>Servicio de Control</w:t>
      </w:r>
      <w:r w:rsidRPr="00C00BD0">
        <w:rPr>
          <w:rStyle w:val="Ttulo3Car"/>
          <w:u w:val="single"/>
        </w:rPr>
        <w:t>:</w:t>
      </w:r>
      <w:bookmarkEnd w:id="162"/>
      <w:r>
        <w:rPr>
          <w:b/>
          <w:bCs/>
          <w:lang w:val="es-ES"/>
        </w:rPr>
        <w:t xml:space="preserve"> </w:t>
      </w:r>
      <w:r w:rsidRPr="0005635A">
        <w:rPr>
          <w:lang w:val="es-ES"/>
        </w:rPr>
        <w:t xml:space="preserve">Para </w:t>
      </w:r>
      <w:r w:rsidR="002611DD">
        <w:rPr>
          <w:lang w:val="es-ES"/>
        </w:rPr>
        <w:t xml:space="preserve">acceder a </w:t>
      </w:r>
      <w:r w:rsidR="00FE416A">
        <w:rPr>
          <w:lang w:val="es-ES"/>
        </w:rPr>
        <w:t xml:space="preserve">los </w:t>
      </w:r>
      <w:r w:rsidR="00FE416A" w:rsidRPr="00FE416A">
        <w:rPr>
          <w:lang w:val="es-ES"/>
        </w:rPr>
        <w:t>Servicios de Control Posterior, Simultáneo, Previo POU - OP</w:t>
      </w:r>
    </w:p>
    <w:p w14:paraId="406AA7DC" w14:textId="710E5B80" w:rsidR="003032D0" w:rsidRDefault="003032D0" w:rsidP="003032D0">
      <w:pPr>
        <w:ind w:left="720"/>
        <w:rPr>
          <w:lang w:val="es-ES"/>
        </w:rPr>
      </w:pPr>
      <w:r>
        <w:rPr>
          <w:lang w:val="es-ES"/>
        </w:rPr>
        <w:t>Primer</w:t>
      </w:r>
      <w:r w:rsidR="002611DD">
        <w:rPr>
          <w:lang w:val="es-ES"/>
        </w:rPr>
        <w:t>o</w:t>
      </w:r>
      <w:r>
        <w:rPr>
          <w:lang w:val="es-ES"/>
        </w:rPr>
        <w:t xml:space="preserve"> debe seleccionar un registro de la lista y en </w:t>
      </w:r>
      <w:r>
        <w:rPr>
          <w:noProof/>
          <w:lang w:val="es-ES"/>
        </w:rPr>
        <w:drawing>
          <wp:inline distT="0" distB="0" distL="0" distR="0" wp14:anchorId="589454BC" wp14:editId="4662614A">
            <wp:extent cx="159026" cy="159026"/>
            <wp:effectExtent l="0" t="0" r="0" b="0"/>
            <wp:docPr id="1611738554" name="Gráfico 1611738554"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25" name="Gráfico 814168225" descr="Engranaje único con relleno sólido"/>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flipV="1">
                      <a:off x="0" y="0"/>
                      <a:ext cx="165778" cy="165778"/>
                    </a:xfrm>
                    <a:prstGeom prst="rect">
                      <a:avLst/>
                    </a:prstGeom>
                  </pic:spPr>
                </pic:pic>
              </a:graphicData>
            </a:graphic>
          </wp:inline>
        </w:drawing>
      </w:r>
      <w:r>
        <w:rPr>
          <w:lang w:val="es-ES"/>
        </w:rPr>
        <w:t>Acciones hacer clic en</w:t>
      </w:r>
      <w:r w:rsidRPr="002A47A2">
        <w:rPr>
          <w:noProof/>
        </w:rPr>
        <w:t xml:space="preserve"> </w:t>
      </w:r>
      <w:r>
        <w:rPr>
          <w:lang w:val="es-ES"/>
        </w:rPr>
        <w:t>“</w:t>
      </w:r>
      <w:r w:rsidR="00C46B10">
        <w:rPr>
          <w:lang w:val="es-ES"/>
        </w:rPr>
        <w:t>Servicio de control</w:t>
      </w:r>
      <w:r>
        <w:rPr>
          <w:lang w:val="es-ES"/>
        </w:rPr>
        <w:t>”</w:t>
      </w:r>
    </w:p>
    <w:p w14:paraId="3953D050" w14:textId="1E8BD752" w:rsidR="006F66AB" w:rsidRDefault="003032D0" w:rsidP="006F66AB">
      <w:pPr>
        <w:keepNext/>
        <w:ind w:left="720"/>
      </w:pPr>
      <w:r>
        <w:rPr>
          <w:noProof/>
        </w:rPr>
        <w:drawing>
          <wp:anchor distT="0" distB="0" distL="114300" distR="114300" simplePos="0" relativeHeight="251778053" behindDoc="0" locked="0" layoutInCell="1" allowOverlap="1" wp14:anchorId="4E4824FE" wp14:editId="473B2E9F">
            <wp:simplePos x="0" y="0"/>
            <wp:positionH relativeFrom="margin">
              <wp:posOffset>5162232</wp:posOffset>
            </wp:positionH>
            <wp:positionV relativeFrom="paragraph">
              <wp:posOffset>1489393</wp:posOffset>
            </wp:positionV>
            <wp:extent cx="206456" cy="221075"/>
            <wp:effectExtent l="0" t="7302" r="0" b="0"/>
            <wp:wrapNone/>
            <wp:docPr id="1611738557" name="Gráfico 1611738557"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06456" cy="221075"/>
                    </a:xfrm>
                    <a:prstGeom prst="rect">
                      <a:avLst/>
                    </a:prstGeom>
                  </pic:spPr>
                </pic:pic>
              </a:graphicData>
            </a:graphic>
            <wp14:sizeRelH relativeFrom="margin">
              <wp14:pctWidth>0</wp14:pctWidth>
            </wp14:sizeRelH>
            <wp14:sizeRelV relativeFrom="margin">
              <wp14:pctHeight>0</wp14:pctHeight>
            </wp14:sizeRelV>
          </wp:anchor>
        </w:drawing>
      </w:r>
      <w:r w:rsidR="00C46B10">
        <w:rPr>
          <w:noProof/>
        </w:rPr>
        <w:drawing>
          <wp:inline distT="0" distB="0" distL="0" distR="0" wp14:anchorId="5B265D7B" wp14:editId="44786254">
            <wp:extent cx="4956404" cy="2266950"/>
            <wp:effectExtent l="19050" t="19050" r="15875" b="19050"/>
            <wp:docPr id="374130305" name="Imagen 37413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79705" cy="227760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E8A3CCB" w14:textId="553F2BC3" w:rsidR="003032D0" w:rsidRPr="006F66AB" w:rsidRDefault="006F66AB" w:rsidP="006F66AB">
      <w:pPr>
        <w:pStyle w:val="Descripcin"/>
        <w:jc w:val="center"/>
        <w:rPr>
          <w:lang w:val="es-ES"/>
        </w:rPr>
      </w:pPr>
      <w:bookmarkStart w:id="163" w:name="_Toc163122661"/>
      <w:r>
        <w:t xml:space="preserve">Imagen </w:t>
      </w:r>
      <w:r>
        <w:fldChar w:fldCharType="begin"/>
      </w:r>
      <w:r>
        <w:instrText xml:space="preserve"> SEQ Imagen \* ARABIC </w:instrText>
      </w:r>
      <w:r>
        <w:fldChar w:fldCharType="separate"/>
      </w:r>
      <w:r w:rsidR="00B02023">
        <w:rPr>
          <w:noProof/>
        </w:rPr>
        <w:t>59</w:t>
      </w:r>
      <w:r>
        <w:fldChar w:fldCharType="end"/>
      </w:r>
      <w:r>
        <w:t xml:space="preserve">: </w:t>
      </w:r>
      <w:r w:rsidRPr="00255D34">
        <w:t xml:space="preserve">Planes Operativos Anuales UO </w:t>
      </w:r>
      <w:r>
        <w:t>- Sección Servicio de Control</w:t>
      </w:r>
      <w:bookmarkEnd w:id="163"/>
    </w:p>
    <w:p w14:paraId="084B0959" w14:textId="26E9AB97" w:rsidR="003032D0" w:rsidRDefault="002611DD" w:rsidP="003032D0">
      <w:pPr>
        <w:ind w:left="720"/>
        <w:rPr>
          <w:lang w:val="es-ES"/>
        </w:rPr>
      </w:pPr>
      <w:r>
        <w:rPr>
          <w:lang w:val="es-ES"/>
        </w:rPr>
        <w:t>Luego</w:t>
      </w:r>
      <w:r w:rsidR="003032D0">
        <w:rPr>
          <w:lang w:val="es-ES"/>
        </w:rPr>
        <w:t xml:space="preserve"> se desplegará </w:t>
      </w:r>
      <w:r w:rsidR="00F07F3B">
        <w:rPr>
          <w:lang w:val="es-ES"/>
        </w:rPr>
        <w:t>el formulario</w:t>
      </w:r>
      <w:r w:rsidR="003032D0">
        <w:rPr>
          <w:lang w:val="es-ES"/>
        </w:rPr>
        <w:t xml:space="preserve"> “</w:t>
      </w:r>
      <w:bookmarkStart w:id="164" w:name="_Hlk163040991"/>
      <w:r w:rsidR="00F07F3B" w:rsidRPr="00F07F3B">
        <w:rPr>
          <w:lang w:val="es-ES"/>
        </w:rPr>
        <w:t>Servicios de Control Posterior, Simultáneo, Previo POU - OP</w:t>
      </w:r>
      <w:bookmarkEnd w:id="164"/>
      <w:r w:rsidR="003032D0">
        <w:rPr>
          <w:lang w:val="es-ES"/>
        </w:rPr>
        <w:t xml:space="preserve">”: </w:t>
      </w:r>
    </w:p>
    <w:p w14:paraId="10977881" w14:textId="372AEC84" w:rsidR="00562A56" w:rsidRDefault="002E07B6" w:rsidP="00562A56">
      <w:pPr>
        <w:keepNext/>
        <w:ind w:left="720"/>
      </w:pPr>
      <w:r>
        <w:rPr>
          <w:noProof/>
        </w:rPr>
        <w:lastRenderedPageBreak/>
        <w:drawing>
          <wp:inline distT="0" distB="0" distL="0" distR="0" wp14:anchorId="04C048AB" wp14:editId="0F476C91">
            <wp:extent cx="4915814" cy="2252431"/>
            <wp:effectExtent l="19050" t="19050" r="18415"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923576" cy="225598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D15891F" w14:textId="113DB290" w:rsidR="00F07F3B" w:rsidRDefault="00562A56" w:rsidP="00562A56">
      <w:pPr>
        <w:pStyle w:val="Descripcin"/>
        <w:jc w:val="center"/>
        <w:rPr>
          <w:lang w:val="es-ES"/>
        </w:rPr>
      </w:pPr>
      <w:bookmarkStart w:id="165" w:name="_Toc163122662"/>
      <w:r>
        <w:t xml:space="preserve">Imagen </w:t>
      </w:r>
      <w:r>
        <w:fldChar w:fldCharType="begin"/>
      </w:r>
      <w:r>
        <w:instrText xml:space="preserve"> SEQ Imagen \* ARABIC </w:instrText>
      </w:r>
      <w:r>
        <w:fldChar w:fldCharType="separate"/>
      </w:r>
      <w:r w:rsidR="00B02023">
        <w:rPr>
          <w:noProof/>
        </w:rPr>
        <w:t>60</w:t>
      </w:r>
      <w:r>
        <w:fldChar w:fldCharType="end"/>
      </w:r>
      <w:r>
        <w:t xml:space="preserve">: </w:t>
      </w:r>
      <w:r w:rsidRPr="00321CBF">
        <w:t xml:space="preserve">Planes Operativos Anuales UO </w:t>
      </w:r>
      <w:r>
        <w:t>- Formulario Servicio de Control</w:t>
      </w:r>
      <w:bookmarkEnd w:id="165"/>
    </w:p>
    <w:p w14:paraId="636E0F07" w14:textId="59C8359C" w:rsidR="00F07F3B" w:rsidRDefault="00F07F3B" w:rsidP="00F07F3B">
      <w:pPr>
        <w:ind w:left="720"/>
        <w:rPr>
          <w:lang w:val="es-ES"/>
        </w:rPr>
      </w:pPr>
      <w:r>
        <w:rPr>
          <w:b/>
          <w:bCs/>
          <w:noProof/>
          <w:lang w:val="es-ES"/>
        </w:rPr>
        <w:drawing>
          <wp:inline distT="0" distB="0" distL="0" distR="0" wp14:anchorId="07E5E714" wp14:editId="791C6AA5">
            <wp:extent cx="258793" cy="258793"/>
            <wp:effectExtent l="0" t="0" r="8255" b="8255"/>
            <wp:docPr id="374130306" name="Gráfico 374130306"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38536" name="Gráfico 1611738536"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2304" cy="262304"/>
                    </a:xfrm>
                    <a:prstGeom prst="rect">
                      <a:avLst/>
                    </a:prstGeom>
                  </pic:spPr>
                </pic:pic>
              </a:graphicData>
            </a:graphic>
          </wp:inline>
        </w:drawing>
      </w:r>
      <w:r w:rsidRPr="00842563">
        <w:rPr>
          <w:b/>
          <w:bCs/>
          <w:lang w:val="es-ES"/>
        </w:rPr>
        <w:t>Sección Filtro de Búsqueda:</w:t>
      </w:r>
      <w:r>
        <w:rPr>
          <w:lang w:val="es-ES"/>
        </w:rPr>
        <w:t xml:space="preserve"> Se puede </w:t>
      </w:r>
      <w:r w:rsidRPr="002A66EA">
        <w:rPr>
          <w:lang w:val="es-ES"/>
        </w:rPr>
        <w:t xml:space="preserve">buscar </w:t>
      </w:r>
      <w:r w:rsidRPr="00F07F3B">
        <w:rPr>
          <w:lang w:val="es-ES"/>
        </w:rPr>
        <w:t>Servicios de Control Posterior, Simultáneo, Previo POU - OP</w:t>
      </w:r>
      <w:r w:rsidRPr="002A66EA">
        <w:rPr>
          <w:lang w:val="es-ES"/>
        </w:rPr>
        <w:t xml:space="preserve"> utilizando los filtros disponibles</w:t>
      </w:r>
      <w:r>
        <w:rPr>
          <w:lang w:val="es-ES"/>
        </w:rPr>
        <w:t xml:space="preserve"> (</w:t>
      </w:r>
      <w:r>
        <w:rPr>
          <w:b/>
          <w:bCs/>
          <w:lang w:val="es-ES"/>
        </w:rPr>
        <w:t xml:space="preserve">Tipo de servicio*, </w:t>
      </w:r>
      <w:r>
        <w:rPr>
          <w:lang w:val="es-ES"/>
        </w:rPr>
        <w:t>Modalidad</w:t>
      </w:r>
      <w:r>
        <w:rPr>
          <w:b/>
          <w:bCs/>
          <w:lang w:val="es-ES"/>
        </w:rPr>
        <w:t>)</w:t>
      </w:r>
    </w:p>
    <w:p w14:paraId="10435830" w14:textId="77777777" w:rsidR="00F07F3B" w:rsidRDefault="00F07F3B" w:rsidP="00F07F3B">
      <w:pPr>
        <w:ind w:left="720"/>
        <w:rPr>
          <w:lang w:val="es-ES"/>
        </w:rPr>
      </w:pPr>
      <w:r w:rsidRPr="002A66EA">
        <w:rPr>
          <w:lang w:val="es-ES"/>
        </w:rPr>
        <w:t xml:space="preserve">Luego </w:t>
      </w:r>
      <w:r>
        <w:rPr>
          <w:lang w:val="es-ES"/>
        </w:rPr>
        <w:t>ingresar</w:t>
      </w:r>
      <w:r w:rsidRPr="002A66EA">
        <w:rPr>
          <w:lang w:val="es-ES"/>
        </w:rPr>
        <w:t xml:space="preserve"> los criterios de búsqueda, ha</w:t>
      </w:r>
      <w:r>
        <w:rPr>
          <w:lang w:val="es-ES"/>
        </w:rPr>
        <w:t xml:space="preserve">cer </w:t>
      </w:r>
      <w:r w:rsidRPr="002A66EA">
        <w:rPr>
          <w:lang w:val="es-ES"/>
        </w:rPr>
        <w:t>clic en "Buscar".</w:t>
      </w:r>
    </w:p>
    <w:p w14:paraId="029AD859" w14:textId="77777777" w:rsidR="00F07F3B" w:rsidRPr="002A66EA" w:rsidRDefault="00F07F3B" w:rsidP="00F07F3B">
      <w:pPr>
        <w:ind w:left="720"/>
        <w:rPr>
          <w:lang w:val="es-ES"/>
        </w:rPr>
      </w:pPr>
    </w:p>
    <w:p w14:paraId="096A7692" w14:textId="38CF5ED0" w:rsidR="00F07F3B" w:rsidRPr="002611DD" w:rsidRDefault="00F07F3B" w:rsidP="00F07F3B">
      <w:pPr>
        <w:ind w:left="992"/>
        <w:rPr>
          <w:b/>
          <w:bCs/>
          <w:i/>
          <w:iCs/>
          <w:lang w:val="es-ES"/>
        </w:rPr>
      </w:pPr>
      <w:r w:rsidRPr="002611DD">
        <w:rPr>
          <w:b/>
          <w:bCs/>
          <w:i/>
          <w:iCs/>
          <w:lang w:val="es-ES"/>
        </w:rPr>
        <w:t xml:space="preserve">Nota 1: </w:t>
      </w:r>
      <w:r w:rsidRPr="002611DD">
        <w:rPr>
          <w:i/>
          <w:iCs/>
          <w:lang w:val="es-ES"/>
        </w:rPr>
        <w:t>Para realizar la búsqueda, obligatoriamente se debe elegir un Tipo de servicio</w:t>
      </w:r>
    </w:p>
    <w:p w14:paraId="0E7EA78F" w14:textId="06454E0F" w:rsidR="00562A56" w:rsidRDefault="002E07B6" w:rsidP="00562A56">
      <w:pPr>
        <w:keepNext/>
        <w:ind w:left="720"/>
      </w:pPr>
      <w:r>
        <w:rPr>
          <w:noProof/>
        </w:rPr>
        <w:drawing>
          <wp:inline distT="0" distB="0" distL="0" distR="0" wp14:anchorId="2BD03778" wp14:editId="4CCB57FD">
            <wp:extent cx="4951095" cy="2280240"/>
            <wp:effectExtent l="19050" t="19050" r="2095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955334" cy="228219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4538745" w14:textId="707DFBC5" w:rsidR="00F07F3B" w:rsidRDefault="00562A56" w:rsidP="00562A56">
      <w:pPr>
        <w:pStyle w:val="Descripcin"/>
        <w:jc w:val="center"/>
        <w:rPr>
          <w:lang w:val="es-ES"/>
        </w:rPr>
      </w:pPr>
      <w:bookmarkStart w:id="166" w:name="_Toc163122663"/>
      <w:r>
        <w:t xml:space="preserve">Imagen </w:t>
      </w:r>
      <w:r>
        <w:fldChar w:fldCharType="begin"/>
      </w:r>
      <w:r>
        <w:instrText xml:space="preserve"> SEQ Imagen \* ARABIC </w:instrText>
      </w:r>
      <w:r>
        <w:fldChar w:fldCharType="separate"/>
      </w:r>
      <w:r w:rsidR="00B02023">
        <w:rPr>
          <w:noProof/>
        </w:rPr>
        <w:t>61</w:t>
      </w:r>
      <w:r>
        <w:fldChar w:fldCharType="end"/>
      </w:r>
      <w:r>
        <w:t xml:space="preserve">: </w:t>
      </w:r>
      <w:r w:rsidRPr="00147844">
        <w:t>Planes Operativos Anuales UO - Servicio de Control</w:t>
      </w:r>
      <w:r>
        <w:t xml:space="preserve"> - Buscar</w:t>
      </w:r>
      <w:bookmarkEnd w:id="166"/>
    </w:p>
    <w:p w14:paraId="237956CC" w14:textId="74D35084" w:rsidR="00F07F3B" w:rsidRPr="00E35E42" w:rsidRDefault="00F07F3B" w:rsidP="00EE69E5">
      <w:pPr>
        <w:pStyle w:val="Prrafodelista"/>
        <w:numPr>
          <w:ilvl w:val="0"/>
          <w:numId w:val="38"/>
        </w:numPr>
        <w:rPr>
          <w:lang w:val="es-ES"/>
        </w:rPr>
      </w:pPr>
      <w:r w:rsidRPr="00E35E42">
        <w:rPr>
          <w:lang w:val="es-ES"/>
        </w:rPr>
        <w:t xml:space="preserve">Filtros de búsqueda: </w:t>
      </w:r>
    </w:p>
    <w:p w14:paraId="5BDBA17C" w14:textId="621C837A" w:rsidR="002E07B6" w:rsidRPr="002E07B6" w:rsidRDefault="002E07B6" w:rsidP="00EE69E5">
      <w:pPr>
        <w:pStyle w:val="Prrafodelista"/>
        <w:numPr>
          <w:ilvl w:val="0"/>
          <w:numId w:val="27"/>
        </w:numPr>
        <w:rPr>
          <w:lang w:val="es-ES"/>
        </w:rPr>
      </w:pPr>
      <w:r>
        <w:rPr>
          <w:lang w:val="es-ES"/>
        </w:rPr>
        <w:t>Unidad Orgánica y Año</w:t>
      </w:r>
    </w:p>
    <w:p w14:paraId="01039A84" w14:textId="2FFB6EEF" w:rsidR="00F07F3B" w:rsidRPr="002611DD" w:rsidRDefault="00F07F3B" w:rsidP="00EE69E5">
      <w:pPr>
        <w:pStyle w:val="Prrafodelista"/>
        <w:numPr>
          <w:ilvl w:val="0"/>
          <w:numId w:val="27"/>
        </w:numPr>
        <w:rPr>
          <w:lang w:val="es-ES"/>
        </w:rPr>
      </w:pPr>
      <w:r w:rsidRPr="002611DD">
        <w:rPr>
          <w:b/>
          <w:bCs/>
          <w:lang w:val="es-ES"/>
        </w:rPr>
        <w:t>Tipo de servicio (Campo Obligatorio):</w:t>
      </w:r>
      <w:r w:rsidRPr="002611DD">
        <w:rPr>
          <w:lang w:val="es-ES"/>
        </w:rPr>
        <w:t xml:space="preserve"> Control Previo, Control simultaneo, Control posterior.</w:t>
      </w:r>
    </w:p>
    <w:p w14:paraId="00D6B489" w14:textId="455967C9" w:rsidR="00F07F3B" w:rsidRPr="002611DD" w:rsidRDefault="00F07F3B" w:rsidP="00EE69E5">
      <w:pPr>
        <w:pStyle w:val="Prrafodelista"/>
        <w:numPr>
          <w:ilvl w:val="0"/>
          <w:numId w:val="27"/>
        </w:numPr>
        <w:rPr>
          <w:lang w:val="es-ES"/>
        </w:rPr>
      </w:pPr>
      <w:r w:rsidRPr="002611DD">
        <w:rPr>
          <w:lang w:val="es-ES"/>
        </w:rPr>
        <w:t>Modalidad: La modalidad se actualizada de acuerdo al tipo de servicio que el usuario seleccione.</w:t>
      </w:r>
    </w:p>
    <w:p w14:paraId="398CDE0A" w14:textId="27F818EC" w:rsidR="00F07F3B" w:rsidRPr="00F07F3B" w:rsidRDefault="00F07F3B" w:rsidP="00EE69E5">
      <w:pPr>
        <w:pStyle w:val="Prrafodelista"/>
        <w:numPr>
          <w:ilvl w:val="0"/>
          <w:numId w:val="38"/>
        </w:numPr>
        <w:rPr>
          <w:rFonts w:cs="Times New Roman"/>
          <w:sz w:val="22"/>
          <w:lang w:val="es-ES" w:eastAsia="es-ES"/>
        </w:rPr>
      </w:pPr>
      <w:r w:rsidRPr="00F07F3B">
        <w:rPr>
          <w:bdr w:val="single" w:sz="12" w:space="0" w:color="CC0000"/>
          <w:lang w:val="es-ES"/>
        </w:rPr>
        <w:lastRenderedPageBreak/>
        <w:t xml:space="preserve"> </w:t>
      </w:r>
      <w:proofErr w:type="gramStart"/>
      <w:r w:rsidRPr="00F07F3B">
        <w:rPr>
          <w:bdr w:val="single" w:sz="12" w:space="0" w:color="CC0000"/>
          <w:lang w:val="es-ES"/>
        </w:rPr>
        <w:t xml:space="preserve">Buscar </w:t>
      </w:r>
      <w:r w:rsidRPr="00F07F3B">
        <w:rPr>
          <w:lang w:val="es-ES"/>
        </w:rPr>
        <w:t>:</w:t>
      </w:r>
      <w:proofErr w:type="gramEnd"/>
      <w:r w:rsidRPr="00F07F3B">
        <w:rPr>
          <w:lang w:val="es-ES"/>
        </w:rPr>
        <w:t xml:space="preserve"> Se hace uso para realizar la búsqueda, posterior al ingreso de un criterio de búsqueda.</w:t>
      </w:r>
    </w:p>
    <w:p w14:paraId="41B24764" w14:textId="50C0AD26" w:rsidR="003032D0" w:rsidRPr="002611DD" w:rsidRDefault="00F07F3B" w:rsidP="002611DD">
      <w:pPr>
        <w:pStyle w:val="Prrafodelista"/>
        <w:numPr>
          <w:ilvl w:val="0"/>
          <w:numId w:val="38"/>
        </w:numPr>
        <w:rPr>
          <w:rFonts w:cs="Times New Roman"/>
          <w:sz w:val="22"/>
          <w:lang w:val="es-ES" w:eastAsia="es-ES"/>
        </w:rPr>
      </w:pPr>
      <w:r w:rsidRPr="00F07F3B">
        <w:rPr>
          <w:bdr w:val="single" w:sz="12" w:space="0" w:color="CC0000"/>
          <w:lang w:val="es-ES"/>
        </w:rPr>
        <w:t xml:space="preserve"> </w:t>
      </w:r>
      <w:proofErr w:type="gramStart"/>
      <w:r w:rsidRPr="00F07F3B">
        <w:rPr>
          <w:bdr w:val="single" w:sz="12" w:space="0" w:color="CC0000"/>
          <w:lang w:val="es-ES"/>
        </w:rPr>
        <w:t xml:space="preserve">Limpiar </w:t>
      </w:r>
      <w:r w:rsidRPr="00F07F3B">
        <w:rPr>
          <w:lang w:val="es-ES"/>
        </w:rPr>
        <w:t>:</w:t>
      </w:r>
      <w:proofErr w:type="gramEnd"/>
      <w:r w:rsidRPr="00F07F3B">
        <w:rPr>
          <w:lang w:val="es-ES"/>
        </w:rPr>
        <w:t xml:space="preserve"> Permite eliminar los criterios de búsqueda y empezar de nuevo.</w:t>
      </w:r>
    </w:p>
    <w:p w14:paraId="6F6999AC" w14:textId="6A1AAFE8" w:rsidR="003032D0" w:rsidRDefault="00C81977" w:rsidP="003032D0">
      <w:pPr>
        <w:ind w:left="720"/>
        <w:rPr>
          <w:lang w:val="es-ES"/>
        </w:rPr>
      </w:pPr>
      <w:r>
        <w:rPr>
          <w:lang w:val="es-ES"/>
        </w:rPr>
        <w:t>Como ejemplo seleccionaremos Servicio de control simultaneo y la modalidad será visita de control. En la columna acciones de la tabla se muestra las tres opciones que tiene acceso el usuario.</w:t>
      </w:r>
    </w:p>
    <w:p w14:paraId="4D2834F2" w14:textId="05B7A607" w:rsidR="00562A56" w:rsidRDefault="0076331C" w:rsidP="00562A56">
      <w:pPr>
        <w:keepNext/>
        <w:ind w:left="720"/>
      </w:pPr>
      <w:r>
        <w:rPr>
          <w:noProof/>
        </w:rPr>
        <w:drawing>
          <wp:inline distT="0" distB="0" distL="0" distR="0" wp14:anchorId="71690F5D" wp14:editId="667F6529">
            <wp:extent cx="5029200" cy="2285462"/>
            <wp:effectExtent l="19050" t="19050" r="19050" b="196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037721" cy="228933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AA49BCA" w14:textId="762CEB6D" w:rsidR="00C81977" w:rsidRDefault="00562A56" w:rsidP="00562A56">
      <w:pPr>
        <w:pStyle w:val="Descripcin"/>
        <w:jc w:val="center"/>
        <w:rPr>
          <w:lang w:val="es-ES"/>
        </w:rPr>
      </w:pPr>
      <w:bookmarkStart w:id="167" w:name="_Toc163122664"/>
      <w:r>
        <w:t xml:space="preserve">Imagen </w:t>
      </w:r>
      <w:r>
        <w:fldChar w:fldCharType="begin"/>
      </w:r>
      <w:r>
        <w:instrText xml:space="preserve"> SEQ Imagen \* ARABIC </w:instrText>
      </w:r>
      <w:r>
        <w:fldChar w:fldCharType="separate"/>
      </w:r>
      <w:r w:rsidR="00B02023">
        <w:rPr>
          <w:noProof/>
        </w:rPr>
        <w:t>62</w:t>
      </w:r>
      <w:r>
        <w:fldChar w:fldCharType="end"/>
      </w:r>
      <w:r>
        <w:t xml:space="preserve">: </w:t>
      </w:r>
      <w:r w:rsidRPr="006B1247">
        <w:t>Planes Operativos Anuales UO - Servicio de Control</w:t>
      </w:r>
      <w:r>
        <w:t>/ Acciones</w:t>
      </w:r>
      <w:bookmarkEnd w:id="167"/>
    </w:p>
    <w:p w14:paraId="4836945C" w14:textId="00EDE84D" w:rsidR="00C81977" w:rsidRDefault="00C81977" w:rsidP="003032D0">
      <w:pPr>
        <w:ind w:left="720"/>
        <w:rPr>
          <w:lang w:val="es-ES"/>
        </w:rPr>
      </w:pPr>
    </w:p>
    <w:p w14:paraId="41F57437" w14:textId="263E06A3" w:rsidR="00C22D14" w:rsidRDefault="00C22D14" w:rsidP="003032D0">
      <w:pPr>
        <w:ind w:left="720"/>
        <w:rPr>
          <w:lang w:val="es-ES"/>
        </w:rPr>
      </w:pPr>
      <w:r w:rsidRPr="00C00BD0">
        <w:rPr>
          <w:b/>
          <w:lang w:val="es-ES"/>
        </w:rPr>
        <w:t>Opción 1: Editar Servicio Simultaneo:</w:t>
      </w:r>
      <w:r>
        <w:rPr>
          <w:b/>
          <w:bCs/>
          <w:lang w:val="es-ES"/>
        </w:rPr>
        <w:t xml:space="preserve"> </w:t>
      </w:r>
      <w:r>
        <w:rPr>
          <w:lang w:val="es-ES"/>
        </w:rPr>
        <w:t>Para editar un servicio de control.</w:t>
      </w:r>
    </w:p>
    <w:p w14:paraId="49F7560A" w14:textId="1CDB4534" w:rsidR="0038602A" w:rsidRPr="002611DD" w:rsidRDefault="00C22D14" w:rsidP="002611DD">
      <w:pPr>
        <w:ind w:left="720"/>
        <w:rPr>
          <w:lang w:val="es-ES"/>
        </w:rPr>
      </w:pPr>
      <w:r w:rsidRPr="00C81977">
        <w:rPr>
          <w:lang w:val="es-ES"/>
        </w:rPr>
        <w:t xml:space="preserve">Primero se debe elegir un registro de la lista y </w:t>
      </w:r>
      <w:r>
        <w:rPr>
          <w:lang w:val="es-ES"/>
        </w:rPr>
        <w:t xml:space="preserve">luego </w:t>
      </w:r>
      <w:r w:rsidRPr="00C81977">
        <w:rPr>
          <w:lang w:val="es-ES"/>
        </w:rPr>
        <w:t xml:space="preserve">dar clic en </w:t>
      </w:r>
      <w:r>
        <w:rPr>
          <w:noProof/>
        </w:rPr>
        <w:drawing>
          <wp:inline distT="0" distB="0" distL="0" distR="0" wp14:anchorId="36481F22" wp14:editId="27D9B10A">
            <wp:extent cx="190500" cy="180975"/>
            <wp:effectExtent l="0" t="0" r="0" b="9525"/>
            <wp:docPr id="374130345" name="Imagen 37413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0500" cy="180975"/>
                    </a:xfrm>
                    <a:prstGeom prst="rect">
                      <a:avLst/>
                    </a:prstGeom>
                  </pic:spPr>
                </pic:pic>
              </a:graphicData>
            </a:graphic>
          </wp:inline>
        </w:drawing>
      </w:r>
      <w:r>
        <w:rPr>
          <w:lang w:val="es-ES"/>
        </w:rPr>
        <w:t>Editar Servicio.</w:t>
      </w:r>
    </w:p>
    <w:p w14:paraId="104D91A2" w14:textId="6BC36B24" w:rsidR="00562A56" w:rsidRDefault="00C22D14" w:rsidP="00562A56">
      <w:pPr>
        <w:keepNext/>
        <w:ind w:left="720"/>
      </w:pPr>
      <w:r>
        <w:rPr>
          <w:noProof/>
        </w:rPr>
        <w:drawing>
          <wp:anchor distT="0" distB="0" distL="114300" distR="114300" simplePos="0" relativeHeight="251786245" behindDoc="0" locked="0" layoutInCell="1" allowOverlap="1" wp14:anchorId="5EE5EFD2" wp14:editId="1F2656E2">
            <wp:simplePos x="0" y="0"/>
            <wp:positionH relativeFrom="margin">
              <wp:posOffset>4957350</wp:posOffset>
            </wp:positionH>
            <wp:positionV relativeFrom="paragraph">
              <wp:posOffset>1923882</wp:posOffset>
            </wp:positionV>
            <wp:extent cx="197095" cy="211051"/>
            <wp:effectExtent l="0" t="6985" r="5715" b="5715"/>
            <wp:wrapNone/>
            <wp:docPr id="374130349" name="Gráfico 374130349"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7095" cy="211051"/>
                    </a:xfrm>
                    <a:prstGeom prst="rect">
                      <a:avLst/>
                    </a:prstGeom>
                  </pic:spPr>
                </pic:pic>
              </a:graphicData>
            </a:graphic>
            <wp14:sizeRelH relativeFrom="margin">
              <wp14:pctWidth>0</wp14:pctWidth>
            </wp14:sizeRelH>
            <wp14:sizeRelV relativeFrom="margin">
              <wp14:pctHeight>0</wp14:pctHeight>
            </wp14:sizeRelV>
          </wp:anchor>
        </w:drawing>
      </w:r>
      <w:r w:rsidR="0076331C">
        <w:rPr>
          <w:noProof/>
        </w:rPr>
        <w:drawing>
          <wp:inline distT="0" distB="0" distL="0" distR="0" wp14:anchorId="42F22EB4" wp14:editId="5FF67526">
            <wp:extent cx="5048250" cy="2363566"/>
            <wp:effectExtent l="19050" t="19050" r="19050" b="177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058116" cy="236818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2D37D3F" w14:textId="47616FA4" w:rsidR="00C22D14" w:rsidRDefault="00562A56" w:rsidP="002611DD">
      <w:pPr>
        <w:pStyle w:val="Descripcin"/>
        <w:jc w:val="center"/>
        <w:rPr>
          <w:rFonts w:cs="Arial"/>
          <w:sz w:val="20"/>
          <w:lang w:val="es-ES" w:eastAsia="es-PE"/>
        </w:rPr>
      </w:pPr>
      <w:bookmarkStart w:id="168" w:name="_Toc163122665"/>
      <w:r>
        <w:t xml:space="preserve">Imagen </w:t>
      </w:r>
      <w:r>
        <w:fldChar w:fldCharType="begin"/>
      </w:r>
      <w:r>
        <w:instrText xml:space="preserve"> SEQ Imagen \* ARABIC </w:instrText>
      </w:r>
      <w:r>
        <w:fldChar w:fldCharType="separate"/>
      </w:r>
      <w:r w:rsidR="00B02023">
        <w:rPr>
          <w:noProof/>
        </w:rPr>
        <w:t>63</w:t>
      </w:r>
      <w:r>
        <w:fldChar w:fldCharType="end"/>
      </w:r>
      <w:r>
        <w:t xml:space="preserve">: </w:t>
      </w:r>
      <w:r w:rsidRPr="00B35EF8">
        <w:t xml:space="preserve">Planes Operativos Anuales UO - </w:t>
      </w:r>
      <w:r>
        <w:t>Editar</w:t>
      </w:r>
      <w:r w:rsidRPr="00B35EF8">
        <w:t xml:space="preserve"> Servicio de Control</w:t>
      </w:r>
      <w:bookmarkEnd w:id="168"/>
    </w:p>
    <w:p w14:paraId="3CCAA14D" w14:textId="197B3DA2" w:rsidR="00C22D14" w:rsidRDefault="00C22D14" w:rsidP="00C22D14">
      <w:pPr>
        <w:ind w:left="720"/>
        <w:rPr>
          <w:lang w:val="es-ES"/>
        </w:rPr>
      </w:pPr>
      <w:r>
        <w:rPr>
          <w:lang w:val="es-ES"/>
        </w:rPr>
        <w:t xml:space="preserve">Luego se desplegará un formulario donde se </w:t>
      </w:r>
      <w:r w:rsidR="00426F04">
        <w:rPr>
          <w:lang w:val="es-ES"/>
        </w:rPr>
        <w:t xml:space="preserve">podrá editar la </w:t>
      </w:r>
      <w:r>
        <w:rPr>
          <w:lang w:val="es-ES"/>
        </w:rPr>
        <w:t xml:space="preserve">información del servicio de control. </w:t>
      </w:r>
      <w:r w:rsidR="00426F04">
        <w:rPr>
          <w:lang w:val="es-ES"/>
        </w:rPr>
        <w:t>Se</w:t>
      </w:r>
      <w:r>
        <w:rPr>
          <w:lang w:val="es-ES"/>
        </w:rPr>
        <w:t xml:space="preserve"> visualiza los datos del </w:t>
      </w:r>
      <w:r w:rsidRPr="004D2A1F">
        <w:rPr>
          <w:lang w:val="es-ES"/>
        </w:rPr>
        <w:t>Órgano auditor</w:t>
      </w:r>
      <w:r w:rsidR="002611DD">
        <w:rPr>
          <w:lang w:val="es-ES"/>
        </w:rPr>
        <w:t xml:space="preserve"> (</w:t>
      </w:r>
      <w:r w:rsidR="00426F04">
        <w:rPr>
          <w:lang w:val="es-ES"/>
        </w:rPr>
        <w:t>no editable</w:t>
      </w:r>
      <w:r w:rsidR="002611DD">
        <w:rPr>
          <w:lang w:val="es-ES"/>
        </w:rPr>
        <w:t>)</w:t>
      </w:r>
      <w:r>
        <w:rPr>
          <w:lang w:val="es-ES"/>
        </w:rPr>
        <w:t>.</w:t>
      </w:r>
    </w:p>
    <w:p w14:paraId="090D475A" w14:textId="09AF0E14" w:rsidR="00426F04" w:rsidRDefault="00426F04" w:rsidP="00C22D14">
      <w:pPr>
        <w:ind w:left="720"/>
        <w:rPr>
          <w:lang w:val="es-ES"/>
        </w:rPr>
      </w:pPr>
      <w:r>
        <w:rPr>
          <w:lang w:val="es-ES"/>
        </w:rPr>
        <w:lastRenderedPageBreak/>
        <w:t>E</w:t>
      </w:r>
      <w:r w:rsidR="002611DD">
        <w:rPr>
          <w:lang w:val="es-ES"/>
        </w:rPr>
        <w:t>n</w:t>
      </w:r>
      <w:r>
        <w:rPr>
          <w:lang w:val="es-ES"/>
        </w:rPr>
        <w:t xml:space="preserve"> el presente </w:t>
      </w:r>
      <w:r w:rsidR="002611DD">
        <w:rPr>
          <w:lang w:val="es-ES"/>
        </w:rPr>
        <w:t>formulario</w:t>
      </w:r>
      <w:r>
        <w:rPr>
          <w:lang w:val="es-ES"/>
        </w:rPr>
        <w:t xml:space="preserve"> se podrá editar los datos del servicio, personal, metas acumuladas, gestión de riesgos.</w:t>
      </w:r>
    </w:p>
    <w:p w14:paraId="449AE48F" w14:textId="77777777" w:rsidR="00C22D14" w:rsidRDefault="00C22D14" w:rsidP="00C22D14">
      <w:pPr>
        <w:ind w:left="720"/>
        <w:rPr>
          <w:noProof/>
        </w:rPr>
      </w:pPr>
    </w:p>
    <w:p w14:paraId="35AC64FB" w14:textId="6051D6F4" w:rsidR="00562A56" w:rsidRDefault="0076331C" w:rsidP="00562A56">
      <w:pPr>
        <w:keepNext/>
        <w:ind w:left="720"/>
      </w:pPr>
      <w:r>
        <w:rPr>
          <w:noProof/>
        </w:rPr>
        <w:drawing>
          <wp:inline distT="0" distB="0" distL="0" distR="0" wp14:anchorId="3EB03239" wp14:editId="0883778C">
            <wp:extent cx="5010150" cy="1757234"/>
            <wp:effectExtent l="19050" t="19050" r="19050" b="146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014048" cy="175860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06E3BF7" w14:textId="7E89C8D2" w:rsidR="00426F04" w:rsidRDefault="00562A56" w:rsidP="002611DD">
      <w:pPr>
        <w:pStyle w:val="Descripcin"/>
        <w:ind w:left="720"/>
        <w:jc w:val="center"/>
        <w:rPr>
          <w:lang w:val="es-ES"/>
        </w:rPr>
      </w:pPr>
      <w:bookmarkStart w:id="169" w:name="_Toc163122666"/>
      <w:r>
        <w:t xml:space="preserve">Imagen </w:t>
      </w:r>
      <w:r>
        <w:fldChar w:fldCharType="begin"/>
      </w:r>
      <w:r>
        <w:instrText xml:space="preserve"> SEQ Imagen \* ARABIC </w:instrText>
      </w:r>
      <w:r>
        <w:fldChar w:fldCharType="separate"/>
      </w:r>
      <w:r w:rsidR="00B02023">
        <w:rPr>
          <w:noProof/>
        </w:rPr>
        <w:t>64</w:t>
      </w:r>
      <w:r>
        <w:fldChar w:fldCharType="end"/>
      </w:r>
      <w:r w:rsidRPr="00951223">
        <w:t>: Planes Operativos Anuales UO - Servicio de Control</w:t>
      </w:r>
      <w:r>
        <w:t>/Información Datos</w:t>
      </w:r>
      <w:bookmarkEnd w:id="169"/>
    </w:p>
    <w:p w14:paraId="60594EB8" w14:textId="58B6E3B2" w:rsidR="00C22D14" w:rsidRPr="005033EB" w:rsidRDefault="00A966AE" w:rsidP="005033EB">
      <w:pPr>
        <w:pStyle w:val="Prrafodelista"/>
        <w:rPr>
          <w:sz w:val="22"/>
          <w:szCs w:val="22"/>
          <w:lang w:val="es-ES"/>
        </w:rPr>
      </w:pPr>
      <w:r w:rsidRPr="005033EB">
        <w:rPr>
          <w:b/>
          <w:bCs/>
          <w:sz w:val="22"/>
          <w:szCs w:val="22"/>
          <w:lang w:val="es-ES"/>
        </w:rPr>
        <w:t xml:space="preserve">Editar </w:t>
      </w:r>
      <w:r w:rsidR="00C22D14" w:rsidRPr="005033EB">
        <w:rPr>
          <w:b/>
          <w:bCs/>
          <w:sz w:val="22"/>
          <w:szCs w:val="22"/>
          <w:lang w:val="es-ES"/>
        </w:rPr>
        <w:t>Datos del servicio de control:</w:t>
      </w:r>
      <w:r w:rsidR="00C22D14" w:rsidRPr="005033EB">
        <w:rPr>
          <w:sz w:val="22"/>
          <w:szCs w:val="22"/>
          <w:lang w:val="es-ES"/>
        </w:rPr>
        <w:t xml:space="preserve"> </w:t>
      </w:r>
    </w:p>
    <w:p w14:paraId="5C7567EE" w14:textId="317071F1" w:rsidR="00562A56" w:rsidRDefault="0076331C" w:rsidP="00562A56">
      <w:pPr>
        <w:pStyle w:val="Prrafodelista"/>
        <w:keepNext/>
      </w:pPr>
      <w:r>
        <w:rPr>
          <w:noProof/>
        </w:rPr>
        <w:drawing>
          <wp:inline distT="0" distB="0" distL="0" distR="0" wp14:anchorId="41CFE795" wp14:editId="5FF403B9">
            <wp:extent cx="5038725" cy="379755"/>
            <wp:effectExtent l="19050" t="19050" r="9525" b="203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109715" cy="38510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0A398F6" w14:textId="7095023A" w:rsidR="00C22D14" w:rsidRDefault="00562A56" w:rsidP="00562A56">
      <w:pPr>
        <w:pStyle w:val="Descripcin"/>
        <w:ind w:left="720"/>
        <w:jc w:val="center"/>
        <w:rPr>
          <w:lang w:val="es-ES"/>
        </w:rPr>
      </w:pPr>
      <w:bookmarkStart w:id="170" w:name="_Toc163122667"/>
      <w:r>
        <w:t xml:space="preserve">Imagen </w:t>
      </w:r>
      <w:r>
        <w:fldChar w:fldCharType="begin"/>
      </w:r>
      <w:r>
        <w:instrText xml:space="preserve"> SEQ Imagen \* ARABIC </w:instrText>
      </w:r>
      <w:r>
        <w:fldChar w:fldCharType="separate"/>
      </w:r>
      <w:r w:rsidR="00B02023">
        <w:rPr>
          <w:noProof/>
        </w:rPr>
        <w:t>65</w:t>
      </w:r>
      <w:r>
        <w:fldChar w:fldCharType="end"/>
      </w:r>
      <w:r>
        <w:t>:</w:t>
      </w:r>
      <w:r w:rsidRPr="008A308E">
        <w:t>: Planes Operativos Anuales UO - Servicio de Control</w:t>
      </w:r>
      <w:r>
        <w:t>/Datos del servicio de control</w:t>
      </w:r>
      <w:bookmarkEnd w:id="170"/>
    </w:p>
    <w:p w14:paraId="3060AE54" w14:textId="77777777" w:rsidR="00562A56" w:rsidRDefault="00A966AE" w:rsidP="00562A56">
      <w:pPr>
        <w:keepNext/>
        <w:ind w:left="720"/>
      </w:pPr>
      <w:r>
        <w:rPr>
          <w:noProof/>
          <w:lang w:val="es-ES"/>
        </w:rPr>
        <w:lastRenderedPageBreak/>
        <mc:AlternateContent>
          <mc:Choice Requires="wpg">
            <w:drawing>
              <wp:inline distT="0" distB="0" distL="0" distR="0" wp14:anchorId="0E8A2B8B" wp14:editId="52AB2A0D">
                <wp:extent cx="4968240" cy="5261610"/>
                <wp:effectExtent l="0" t="0" r="3810" b="0"/>
                <wp:docPr id="2085334528" name="Grupo 2085334528"/>
                <wp:cNvGraphicFramePr/>
                <a:graphic xmlns:a="http://schemas.openxmlformats.org/drawingml/2006/main">
                  <a:graphicData uri="http://schemas.microsoft.com/office/word/2010/wordprocessingGroup">
                    <wpg:wgp>
                      <wpg:cNvGrpSpPr/>
                      <wpg:grpSpPr>
                        <a:xfrm>
                          <a:off x="0" y="0"/>
                          <a:ext cx="4968240" cy="5261610"/>
                          <a:chOff x="0" y="0"/>
                          <a:chExt cx="5400675" cy="5671604"/>
                        </a:xfrm>
                      </wpg:grpSpPr>
                      <pic:pic xmlns:pic="http://schemas.openxmlformats.org/drawingml/2006/picture">
                        <pic:nvPicPr>
                          <pic:cNvPr id="374130364" name="Imagen 374130364"/>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5400675" cy="3183255"/>
                          </a:xfrm>
                          <a:prstGeom prst="rect">
                            <a:avLst/>
                          </a:prstGeom>
                        </pic:spPr>
                      </pic:pic>
                      <pic:pic xmlns:pic="http://schemas.openxmlformats.org/drawingml/2006/picture">
                        <pic:nvPicPr>
                          <pic:cNvPr id="374130366" name="Imagen 374130366"/>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3165894"/>
                            <a:ext cx="5400675" cy="2505710"/>
                          </a:xfrm>
                          <a:prstGeom prst="rect">
                            <a:avLst/>
                          </a:prstGeom>
                        </pic:spPr>
                      </pic:pic>
                    </wpg:wgp>
                  </a:graphicData>
                </a:graphic>
              </wp:inline>
            </w:drawing>
          </mc:Choice>
          <mc:Fallback>
            <w:pict>
              <v:group w14:anchorId="556F40C7" id="Grupo 2085334528" o:spid="_x0000_s1026" style="width:391.2pt;height:414.3pt;mso-position-horizontal-relative:char;mso-position-vertical-relative:line" coordsize="54006,5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">
                <v:shape id="Imagen 374130364" o:spid="_x0000_s1027" type="#_x0000_t75" style="position:absolute;width:54006;height:3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">
                  <v:imagedata r:id="rId128" o:title=""/>
                </v:shape>
                <v:shape id="Imagen 374130366" o:spid="_x0000_s1028" type="#_x0000_t75" style="position:absolute;top:31658;width:54006;height:2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">
                  <v:imagedata r:id="rId129" o:title=""/>
                </v:shape>
                <w10:anchorlock/>
              </v:group>
            </w:pict>
          </mc:Fallback>
        </mc:AlternateContent>
      </w:r>
    </w:p>
    <w:p w14:paraId="56A59749" w14:textId="7A9E36F8" w:rsidR="00426F04" w:rsidRDefault="00562A56" w:rsidP="00562A56">
      <w:pPr>
        <w:pStyle w:val="Descripcin"/>
        <w:jc w:val="center"/>
        <w:rPr>
          <w:lang w:val="es-ES"/>
        </w:rPr>
      </w:pPr>
      <w:bookmarkStart w:id="171" w:name="_Toc163122668"/>
      <w:r>
        <w:t xml:space="preserve">Imagen </w:t>
      </w:r>
      <w:r>
        <w:fldChar w:fldCharType="begin"/>
      </w:r>
      <w:r>
        <w:instrText xml:space="preserve"> SEQ Imagen \* ARABIC </w:instrText>
      </w:r>
      <w:r>
        <w:fldChar w:fldCharType="separate"/>
      </w:r>
      <w:r w:rsidR="00B02023">
        <w:rPr>
          <w:noProof/>
        </w:rPr>
        <w:t>66</w:t>
      </w:r>
      <w:r>
        <w:fldChar w:fldCharType="end"/>
      </w:r>
      <w:r w:rsidRPr="00AE6A25">
        <w:t>: Planes Operativos Anuales UO - Editar Servicio de Control</w:t>
      </w:r>
      <w:bookmarkEnd w:id="171"/>
    </w:p>
    <w:p w14:paraId="5F2FE6E3" w14:textId="77777777" w:rsidR="00C22D14" w:rsidRPr="00E425A7" w:rsidRDefault="00C22D14" w:rsidP="00E425A7">
      <w:pPr>
        <w:pStyle w:val="Prrafodelista"/>
        <w:rPr>
          <w:sz w:val="22"/>
          <w:szCs w:val="22"/>
          <w:lang w:val="es-ES"/>
        </w:rPr>
      </w:pPr>
      <w:r w:rsidRPr="00E425A7">
        <w:rPr>
          <w:sz w:val="22"/>
          <w:szCs w:val="22"/>
          <w:lang w:val="es-ES"/>
        </w:rPr>
        <w:t>Muestra la información de los datos de servicio de control:</w:t>
      </w:r>
    </w:p>
    <w:p w14:paraId="4BB98448" w14:textId="1AFD2F01" w:rsidR="00C22D14" w:rsidRDefault="00C22D14" w:rsidP="00EE69E5">
      <w:pPr>
        <w:pStyle w:val="Prrafodelista"/>
        <w:numPr>
          <w:ilvl w:val="0"/>
          <w:numId w:val="39"/>
        </w:numPr>
        <w:rPr>
          <w:lang w:val="es-ES"/>
        </w:rPr>
      </w:pPr>
      <w:r>
        <w:rPr>
          <w:lang w:val="es-ES"/>
        </w:rPr>
        <w:t>Código de planificación, código de catálogo</w:t>
      </w:r>
      <w:r w:rsidR="00426F04">
        <w:rPr>
          <w:lang w:val="es-ES"/>
        </w:rPr>
        <w:t xml:space="preserve"> (No editables)</w:t>
      </w:r>
    </w:p>
    <w:p w14:paraId="271494A0" w14:textId="2A55C635" w:rsidR="00C22D14" w:rsidRDefault="00C22D14" w:rsidP="00EE69E5">
      <w:pPr>
        <w:pStyle w:val="Prrafodelista"/>
        <w:numPr>
          <w:ilvl w:val="0"/>
          <w:numId w:val="39"/>
        </w:numPr>
        <w:rPr>
          <w:lang w:val="es-ES"/>
        </w:rPr>
      </w:pPr>
      <w:r w:rsidRPr="004D2A1F">
        <w:rPr>
          <w:lang w:val="es-ES"/>
        </w:rPr>
        <w:t>Datos generales:</w:t>
      </w:r>
      <w:r>
        <w:rPr>
          <w:lang w:val="es-ES"/>
        </w:rPr>
        <w:t xml:space="preserve"> </w:t>
      </w:r>
      <w:r w:rsidR="00426F04">
        <w:rPr>
          <w:lang w:val="es-ES"/>
        </w:rPr>
        <w:t xml:space="preserve">Solo se podrá editar la </w:t>
      </w:r>
      <w:r w:rsidR="00426F04" w:rsidRPr="00F86569">
        <w:rPr>
          <w:i/>
          <w:iCs/>
          <w:lang w:val="es-ES"/>
        </w:rPr>
        <w:t>meta anual y el producto</w:t>
      </w:r>
      <w:r w:rsidR="00426F04">
        <w:rPr>
          <w:lang w:val="es-ES"/>
        </w:rPr>
        <w:t>. La</w:t>
      </w:r>
      <w:r>
        <w:rPr>
          <w:lang w:val="es-ES"/>
        </w:rPr>
        <w:t xml:space="preserve"> información del tipo de servicio, modalidad de servicio, </w:t>
      </w:r>
      <w:proofErr w:type="spellStart"/>
      <w:r>
        <w:rPr>
          <w:lang w:val="es-ES"/>
        </w:rPr>
        <w:t>N°</w:t>
      </w:r>
      <w:proofErr w:type="spellEnd"/>
      <w:r>
        <w:rPr>
          <w:lang w:val="es-ES"/>
        </w:rPr>
        <w:t xml:space="preserve"> de integrante, horas hombre, costo</w:t>
      </w:r>
      <w:r w:rsidR="00426F04">
        <w:rPr>
          <w:lang w:val="es-ES"/>
        </w:rPr>
        <w:t xml:space="preserve"> y acción estratégica son campos no editables. </w:t>
      </w:r>
    </w:p>
    <w:p w14:paraId="37A1B50C" w14:textId="3571B3F5" w:rsidR="00426F04" w:rsidRDefault="00F86569" w:rsidP="00EE69E5">
      <w:pPr>
        <w:pStyle w:val="Prrafodelista"/>
        <w:numPr>
          <w:ilvl w:val="0"/>
          <w:numId w:val="39"/>
        </w:numPr>
        <w:rPr>
          <w:lang w:val="es-ES"/>
        </w:rPr>
      </w:pPr>
      <w:r>
        <w:rPr>
          <w:lang w:val="es-ES"/>
        </w:rPr>
        <w:t>Objetivos de calidad: permite seleccionar uno o más objetivos de calidad.</w:t>
      </w:r>
    </w:p>
    <w:p w14:paraId="66118303" w14:textId="2C08CAA5" w:rsidR="00F86569" w:rsidRDefault="00F86569" w:rsidP="00EE69E5">
      <w:pPr>
        <w:pStyle w:val="Prrafodelista"/>
        <w:numPr>
          <w:ilvl w:val="0"/>
          <w:numId w:val="39"/>
        </w:numPr>
        <w:rPr>
          <w:lang w:val="es-ES"/>
        </w:rPr>
      </w:pPr>
      <w:r>
        <w:rPr>
          <w:lang w:val="es-ES"/>
        </w:rPr>
        <w:t>En los desplegables seleccionar registro de lineamiento de política relacionado y evento asociado.</w:t>
      </w:r>
    </w:p>
    <w:p w14:paraId="4DF78727" w14:textId="1A23E6C9" w:rsidR="00F86569" w:rsidRDefault="00F86569" w:rsidP="00EE69E5">
      <w:pPr>
        <w:pStyle w:val="Prrafodelista"/>
        <w:numPr>
          <w:ilvl w:val="0"/>
          <w:numId w:val="39"/>
        </w:numPr>
        <w:rPr>
          <w:lang w:val="es-ES"/>
        </w:rPr>
      </w:pPr>
      <w:r>
        <w:rPr>
          <w:lang w:val="es-ES"/>
        </w:rPr>
        <w:t>Seleccionar la fecha de inicio y la fecha final del periodo de ejecución</w:t>
      </w:r>
      <w:r w:rsidR="00A966AE">
        <w:rPr>
          <w:lang w:val="es-ES"/>
        </w:rPr>
        <w:t>: Considerar que l</w:t>
      </w:r>
      <w:r w:rsidR="00A966AE" w:rsidRPr="00A966AE">
        <w:rPr>
          <w:lang w:val="es-ES"/>
        </w:rPr>
        <w:t>a fecha de fin de ejecución no puede ser menor o igual a la fecha de inicio de ejecución</w:t>
      </w:r>
      <w:r w:rsidR="00A966AE">
        <w:rPr>
          <w:lang w:val="es-ES"/>
        </w:rPr>
        <w:t>.</w:t>
      </w:r>
    </w:p>
    <w:p w14:paraId="62BD7B14" w14:textId="6029FE9B" w:rsidR="00F86569" w:rsidRDefault="00F86569" w:rsidP="00EE69E5">
      <w:pPr>
        <w:pStyle w:val="Prrafodelista"/>
        <w:numPr>
          <w:ilvl w:val="0"/>
          <w:numId w:val="39"/>
        </w:numPr>
        <w:rPr>
          <w:lang w:val="es-ES"/>
        </w:rPr>
      </w:pPr>
      <w:r>
        <w:rPr>
          <w:lang w:val="es-ES"/>
        </w:rPr>
        <w:t xml:space="preserve">Una vez finalizada la edición de los datos del servicio de control dar clic en el botón “Guardar” </w:t>
      </w:r>
      <w:r w:rsidR="00A966AE">
        <w:rPr>
          <w:lang w:val="es-ES"/>
        </w:rPr>
        <w:t>y muestra un mensaje de éxito.</w:t>
      </w:r>
    </w:p>
    <w:p w14:paraId="1E2C1F48" w14:textId="66FD8BA2" w:rsidR="00426F04" w:rsidRPr="00F86569" w:rsidRDefault="00F86569" w:rsidP="00EE69E5">
      <w:pPr>
        <w:pStyle w:val="Prrafodelista"/>
        <w:numPr>
          <w:ilvl w:val="0"/>
          <w:numId w:val="39"/>
        </w:numPr>
        <w:rPr>
          <w:lang w:val="es-ES"/>
        </w:rPr>
      </w:pPr>
      <w:r>
        <w:rPr>
          <w:lang w:val="es-ES"/>
        </w:rPr>
        <w:lastRenderedPageBreak/>
        <w:t xml:space="preserve">Botón Reestablecer: </w:t>
      </w:r>
      <w:r w:rsidR="00A966AE">
        <w:rPr>
          <w:lang w:val="es-ES"/>
        </w:rPr>
        <w:t>Nos permite borrar los cambios realizados antes de guardar.</w:t>
      </w:r>
    </w:p>
    <w:p w14:paraId="5B968920" w14:textId="77777777" w:rsidR="00C22D14" w:rsidRDefault="00C22D14" w:rsidP="00EE69E5">
      <w:pPr>
        <w:pStyle w:val="Prrafodelista"/>
        <w:numPr>
          <w:ilvl w:val="0"/>
          <w:numId w:val="39"/>
        </w:numPr>
        <w:rPr>
          <w:lang w:val="es-ES"/>
        </w:rPr>
      </w:pPr>
      <w:r>
        <w:rPr>
          <w:lang w:val="es-ES"/>
        </w:rPr>
        <w:t>Botón Siguiente: Nos permite avanzar al siguiente segmento.</w:t>
      </w:r>
    </w:p>
    <w:p w14:paraId="39178A02" w14:textId="77777777" w:rsidR="00C22D14" w:rsidRDefault="00C22D14" w:rsidP="00EE69E5">
      <w:pPr>
        <w:pStyle w:val="Prrafodelista"/>
        <w:numPr>
          <w:ilvl w:val="0"/>
          <w:numId w:val="39"/>
        </w:numPr>
        <w:rPr>
          <w:lang w:val="es-ES"/>
        </w:rPr>
      </w:pPr>
      <w:r>
        <w:rPr>
          <w:lang w:val="es-ES"/>
        </w:rPr>
        <w:t>Botón Cancelar: Nos permite cerra el formulario</w:t>
      </w:r>
    </w:p>
    <w:p w14:paraId="57165274" w14:textId="77777777" w:rsidR="00C22D14" w:rsidRPr="00C22D14" w:rsidRDefault="00C22D14" w:rsidP="00C22D14">
      <w:pPr>
        <w:pStyle w:val="Prrafodelista"/>
        <w:ind w:left="1800"/>
        <w:rPr>
          <w:lang w:val="es-ES"/>
        </w:rPr>
      </w:pPr>
    </w:p>
    <w:p w14:paraId="0E662348" w14:textId="74C23FEE" w:rsidR="00C22D14" w:rsidRPr="005033EB" w:rsidRDefault="00A966AE" w:rsidP="005033EB">
      <w:pPr>
        <w:pStyle w:val="Prrafodelista"/>
        <w:rPr>
          <w:sz w:val="22"/>
          <w:szCs w:val="22"/>
          <w:lang w:val="es-ES"/>
        </w:rPr>
      </w:pPr>
      <w:r w:rsidRPr="005033EB">
        <w:rPr>
          <w:b/>
          <w:bCs/>
          <w:sz w:val="22"/>
          <w:szCs w:val="22"/>
          <w:lang w:val="es-ES"/>
        </w:rPr>
        <w:t xml:space="preserve">Editar </w:t>
      </w:r>
      <w:r w:rsidR="00C22D14" w:rsidRPr="005033EB">
        <w:rPr>
          <w:b/>
          <w:bCs/>
          <w:sz w:val="22"/>
          <w:szCs w:val="22"/>
          <w:lang w:val="es-ES"/>
        </w:rPr>
        <w:t>Personal:</w:t>
      </w:r>
      <w:r w:rsidR="00C22D14" w:rsidRPr="005033EB">
        <w:rPr>
          <w:sz w:val="22"/>
          <w:szCs w:val="22"/>
          <w:lang w:val="es-ES"/>
        </w:rPr>
        <w:t xml:space="preserve"> Muestra la información:</w:t>
      </w:r>
    </w:p>
    <w:p w14:paraId="44B8F850" w14:textId="5B8F08DE" w:rsidR="00562A56" w:rsidRDefault="0076331C" w:rsidP="00562A56">
      <w:pPr>
        <w:pStyle w:val="Prrafodelista"/>
        <w:keepNext/>
      </w:pPr>
      <w:r>
        <w:rPr>
          <w:noProof/>
        </w:rPr>
        <w:drawing>
          <wp:inline distT="0" distB="0" distL="0" distR="0" wp14:anchorId="19541D1E" wp14:editId="4AEDD406">
            <wp:extent cx="5038725" cy="395752"/>
            <wp:effectExtent l="19050" t="19050" r="9525" b="2349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102511" cy="40076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12A4933" w14:textId="6910FC24" w:rsidR="00C22D14" w:rsidRPr="00562A56" w:rsidRDefault="00562A56" w:rsidP="00562A56">
      <w:pPr>
        <w:pStyle w:val="Descripcin"/>
        <w:jc w:val="center"/>
        <w:rPr>
          <w:lang w:val="es-ES"/>
        </w:rPr>
      </w:pPr>
      <w:bookmarkStart w:id="172" w:name="_Toc163122669"/>
      <w:r>
        <w:t xml:space="preserve">Imagen </w:t>
      </w:r>
      <w:r>
        <w:fldChar w:fldCharType="begin"/>
      </w:r>
      <w:r>
        <w:instrText xml:space="preserve"> SEQ Imagen \* ARABIC </w:instrText>
      </w:r>
      <w:r>
        <w:fldChar w:fldCharType="separate"/>
      </w:r>
      <w:r w:rsidR="00B02023">
        <w:rPr>
          <w:noProof/>
        </w:rPr>
        <w:t>67</w:t>
      </w:r>
      <w:r>
        <w:fldChar w:fldCharType="end"/>
      </w:r>
      <w:r w:rsidR="00CF28E5">
        <w:t xml:space="preserve">: </w:t>
      </w:r>
      <w:r w:rsidRPr="00A1298C">
        <w:t>Planes Operativos Anuales UO - Servicio de Control</w:t>
      </w:r>
      <w:r>
        <w:rPr>
          <w:noProof/>
        </w:rPr>
        <w:t>/Información personal</w:t>
      </w:r>
      <w:bookmarkEnd w:id="172"/>
    </w:p>
    <w:p w14:paraId="3CF55A25" w14:textId="77777777" w:rsidR="00562A56" w:rsidRDefault="00B353AC" w:rsidP="00562A56">
      <w:pPr>
        <w:pStyle w:val="Prrafodelista"/>
        <w:keepNext/>
      </w:pPr>
      <w:r>
        <w:rPr>
          <w:noProof/>
        </w:rPr>
        <w:drawing>
          <wp:inline distT="0" distB="0" distL="0" distR="0" wp14:anchorId="71D0062C" wp14:editId="3DF9DE71">
            <wp:extent cx="5000625" cy="2267185"/>
            <wp:effectExtent l="19050" t="19050" r="9525" b="19050"/>
            <wp:docPr id="2085334547" name="Imagen 208533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15005" cy="227370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C1F13A1" w14:textId="32A2FA1A" w:rsidR="00A966AE" w:rsidRDefault="00562A56" w:rsidP="00562A56">
      <w:pPr>
        <w:pStyle w:val="Descripcin"/>
        <w:jc w:val="center"/>
        <w:rPr>
          <w:lang w:val="es-ES"/>
        </w:rPr>
      </w:pPr>
      <w:bookmarkStart w:id="173" w:name="_Toc163122670"/>
      <w:r>
        <w:t xml:space="preserve">Imagen </w:t>
      </w:r>
      <w:r>
        <w:fldChar w:fldCharType="begin"/>
      </w:r>
      <w:r>
        <w:instrText xml:space="preserve"> SEQ Imagen \* ARABIC </w:instrText>
      </w:r>
      <w:r>
        <w:fldChar w:fldCharType="separate"/>
      </w:r>
      <w:r w:rsidR="00B02023">
        <w:rPr>
          <w:noProof/>
        </w:rPr>
        <w:t>68</w:t>
      </w:r>
      <w:r>
        <w:fldChar w:fldCharType="end"/>
      </w:r>
      <w:r>
        <w:t>:</w:t>
      </w:r>
      <w:r w:rsidR="00CF28E5">
        <w:t xml:space="preserve"> </w:t>
      </w:r>
      <w:r w:rsidRPr="00CC6719">
        <w:t>Planes Operativos Anuales UO -</w:t>
      </w:r>
      <w:r>
        <w:t xml:space="preserve"> </w:t>
      </w:r>
      <w:r w:rsidRPr="00CC6719">
        <w:t>Servicio de Control</w:t>
      </w:r>
      <w:r>
        <w:rPr>
          <w:noProof/>
        </w:rPr>
        <w:t>/Editar Personal</w:t>
      </w:r>
      <w:bookmarkEnd w:id="173"/>
    </w:p>
    <w:p w14:paraId="0E46F0CA" w14:textId="77777777" w:rsidR="00C22D14" w:rsidRPr="00E425A7" w:rsidRDefault="00C22D14" w:rsidP="00E425A7">
      <w:pPr>
        <w:pStyle w:val="Prrafodelista"/>
        <w:rPr>
          <w:sz w:val="22"/>
          <w:szCs w:val="22"/>
          <w:lang w:val="es-ES"/>
        </w:rPr>
      </w:pPr>
      <w:r w:rsidRPr="00E425A7">
        <w:rPr>
          <w:sz w:val="22"/>
          <w:szCs w:val="22"/>
          <w:lang w:val="es-ES"/>
        </w:rPr>
        <w:t>Muestra la información del personal:</w:t>
      </w:r>
    </w:p>
    <w:p w14:paraId="52901EE4" w14:textId="1ADEC8B0" w:rsidR="00C22D14" w:rsidRDefault="00C22D14" w:rsidP="00EE69E5">
      <w:pPr>
        <w:pStyle w:val="Prrafodelista"/>
        <w:numPr>
          <w:ilvl w:val="0"/>
          <w:numId w:val="40"/>
        </w:numPr>
        <w:rPr>
          <w:lang w:val="es-ES"/>
        </w:rPr>
      </w:pPr>
      <w:r>
        <w:rPr>
          <w:lang w:val="es-ES"/>
        </w:rPr>
        <w:t>Fecha inicio, fecha fin</w:t>
      </w:r>
      <w:r w:rsidR="00A966AE">
        <w:rPr>
          <w:lang w:val="es-ES"/>
        </w:rPr>
        <w:t>: campos no editables</w:t>
      </w:r>
    </w:p>
    <w:p w14:paraId="7DFE02CA" w14:textId="1E8FCC90" w:rsidR="00C22D14" w:rsidRDefault="00C22D14" w:rsidP="00EE69E5">
      <w:pPr>
        <w:pStyle w:val="Prrafodelista"/>
        <w:numPr>
          <w:ilvl w:val="0"/>
          <w:numId w:val="40"/>
        </w:numPr>
        <w:rPr>
          <w:lang w:val="es-ES"/>
        </w:rPr>
      </w:pPr>
      <w:bookmarkStart w:id="174" w:name="_Hlk163026570"/>
      <w:r>
        <w:rPr>
          <w:lang w:val="es-ES"/>
        </w:rPr>
        <w:t>Tabla agregar personal:</w:t>
      </w:r>
      <w:r w:rsidR="00A966AE">
        <w:rPr>
          <w:lang w:val="es-ES"/>
        </w:rPr>
        <w:t xml:space="preserve"> Para agregar un personal dar clic en </w:t>
      </w:r>
      <w:r w:rsidR="00D01BB7">
        <w:rPr>
          <w:lang w:val="es-ES"/>
        </w:rPr>
        <w:t>“Buscar y agregar</w:t>
      </w:r>
      <w:r w:rsidR="00E425A7">
        <w:rPr>
          <w:lang w:val="es-ES"/>
        </w:rPr>
        <w:t>”</w:t>
      </w:r>
    </w:p>
    <w:p w14:paraId="10EE156E" w14:textId="77777777" w:rsidR="00562A56" w:rsidRDefault="00D01BB7" w:rsidP="00E425A7">
      <w:pPr>
        <w:pStyle w:val="Prrafodelista"/>
        <w:keepNext/>
      </w:pPr>
      <w:r>
        <w:rPr>
          <w:noProof/>
        </w:rPr>
        <w:drawing>
          <wp:anchor distT="0" distB="0" distL="114300" distR="114300" simplePos="0" relativeHeight="251791365" behindDoc="0" locked="0" layoutInCell="1" allowOverlap="1" wp14:anchorId="0367460A" wp14:editId="35D77004">
            <wp:simplePos x="0" y="0"/>
            <wp:positionH relativeFrom="margin">
              <wp:posOffset>3492500</wp:posOffset>
            </wp:positionH>
            <wp:positionV relativeFrom="paragraph">
              <wp:posOffset>331470</wp:posOffset>
            </wp:positionV>
            <wp:extent cx="218685" cy="234170"/>
            <wp:effectExtent l="0" t="7620" r="0" b="2540"/>
            <wp:wrapNone/>
            <wp:docPr id="2085334532" name="Gráfico 208533453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18685" cy="234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EC7B74" wp14:editId="24F11090">
            <wp:extent cx="4981575" cy="1433263"/>
            <wp:effectExtent l="19050" t="19050" r="9525" b="14605"/>
            <wp:docPr id="2085334531" name="Imagen 208533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042524" cy="145079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365ECF9" w14:textId="009ED851" w:rsidR="00D01BB7" w:rsidRDefault="00562A56" w:rsidP="00562A56">
      <w:pPr>
        <w:pStyle w:val="Descripcin"/>
        <w:ind w:left="720"/>
        <w:jc w:val="center"/>
        <w:rPr>
          <w:lang w:val="es-ES"/>
        </w:rPr>
      </w:pPr>
      <w:bookmarkStart w:id="175" w:name="_Toc163122671"/>
      <w:r>
        <w:t xml:space="preserve">Imagen </w:t>
      </w:r>
      <w:r>
        <w:fldChar w:fldCharType="begin"/>
      </w:r>
      <w:r>
        <w:instrText xml:space="preserve"> SEQ Imagen \* ARABIC </w:instrText>
      </w:r>
      <w:r>
        <w:fldChar w:fldCharType="separate"/>
      </w:r>
      <w:r w:rsidR="00B02023">
        <w:rPr>
          <w:noProof/>
        </w:rPr>
        <w:t>69</w:t>
      </w:r>
      <w:r>
        <w:fldChar w:fldCharType="end"/>
      </w:r>
      <w:r>
        <w:t>:</w:t>
      </w:r>
      <w:r w:rsidR="00CF28E5">
        <w:t xml:space="preserve"> </w:t>
      </w:r>
      <w:r w:rsidRPr="00C9379E">
        <w:t>Planes Operativos Anuales UO - Servicio de Control</w:t>
      </w:r>
      <w:r>
        <w:t>/Agregar Personal</w:t>
      </w:r>
      <w:bookmarkEnd w:id="175"/>
    </w:p>
    <w:p w14:paraId="47CBA394" w14:textId="7AE60D65" w:rsidR="00A966AE" w:rsidRPr="005033EB" w:rsidRDefault="00D01BB7" w:rsidP="005033EB">
      <w:pPr>
        <w:pStyle w:val="Prrafodelista"/>
        <w:ind w:left="1440"/>
        <w:rPr>
          <w:lang w:val="es-ES"/>
        </w:rPr>
      </w:pPr>
      <w:r w:rsidRPr="005033EB">
        <w:rPr>
          <w:lang w:val="es-ES"/>
        </w:rPr>
        <w:t>Luego se desplegará la ventana Agregar Personal, donde se debe seleccionar por lo menos un registro y dar clic en “Agregar Personal”</w:t>
      </w:r>
    </w:p>
    <w:p w14:paraId="00311671" w14:textId="77777777" w:rsidR="00562A56" w:rsidRDefault="00D01BB7" w:rsidP="00E425A7">
      <w:pPr>
        <w:pStyle w:val="Prrafodelista"/>
        <w:keepNext/>
      </w:pPr>
      <w:r>
        <w:rPr>
          <w:noProof/>
        </w:rPr>
        <w:lastRenderedPageBreak/>
        <w:drawing>
          <wp:inline distT="0" distB="0" distL="0" distR="0" wp14:anchorId="4FC11331" wp14:editId="4F152640">
            <wp:extent cx="4924425" cy="2839433"/>
            <wp:effectExtent l="19050" t="19050" r="9525" b="18415"/>
            <wp:docPr id="2085334533" name="Imagen 208533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947454" cy="285271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69CCC3B" w14:textId="24D561D9" w:rsidR="00D01BB7" w:rsidRDefault="00562A56" w:rsidP="00E425A7">
      <w:pPr>
        <w:pStyle w:val="Descripcin"/>
        <w:ind w:left="1440"/>
        <w:jc w:val="center"/>
        <w:rPr>
          <w:lang w:val="es-ES"/>
        </w:rPr>
      </w:pPr>
      <w:bookmarkStart w:id="176" w:name="_Toc163122672"/>
      <w:r>
        <w:t xml:space="preserve">Imagen </w:t>
      </w:r>
      <w:r>
        <w:fldChar w:fldCharType="begin"/>
      </w:r>
      <w:r>
        <w:instrText xml:space="preserve"> SEQ Imagen \* ARABIC </w:instrText>
      </w:r>
      <w:r>
        <w:fldChar w:fldCharType="separate"/>
      </w:r>
      <w:r w:rsidR="00B02023">
        <w:rPr>
          <w:noProof/>
        </w:rPr>
        <w:t>70</w:t>
      </w:r>
      <w:r>
        <w:fldChar w:fldCharType="end"/>
      </w:r>
      <w:r w:rsidRPr="00B54CCD">
        <w:t>:</w:t>
      </w:r>
      <w:r w:rsidR="00CF28E5">
        <w:t xml:space="preserve"> </w:t>
      </w:r>
      <w:r w:rsidRPr="00B54CCD">
        <w:t>Planes Operativos Anuales UO - Servicio de Control/</w:t>
      </w:r>
      <w:r>
        <w:t xml:space="preserve">Selección </w:t>
      </w:r>
      <w:r w:rsidRPr="00B54CCD">
        <w:t>Personal</w:t>
      </w:r>
      <w:bookmarkEnd w:id="176"/>
    </w:p>
    <w:p w14:paraId="07C004FE" w14:textId="0DA77639" w:rsidR="00D01BB7" w:rsidRPr="005033EB" w:rsidRDefault="00D01BB7" w:rsidP="005033EB">
      <w:pPr>
        <w:pStyle w:val="Prrafodelista"/>
        <w:ind w:left="1440"/>
        <w:rPr>
          <w:lang w:val="es-ES"/>
        </w:rPr>
      </w:pPr>
      <w:r w:rsidRPr="005033EB">
        <w:rPr>
          <w:b/>
          <w:bCs/>
          <w:lang w:val="es-ES"/>
        </w:rPr>
        <w:t>Nota</w:t>
      </w:r>
      <w:r w:rsidRPr="005033EB">
        <w:rPr>
          <w:b/>
          <w:bCs/>
          <w:i/>
          <w:iCs/>
          <w:lang w:val="es-ES"/>
        </w:rPr>
        <w:t>:</w:t>
      </w:r>
      <w:r w:rsidRPr="005033EB">
        <w:rPr>
          <w:i/>
          <w:iCs/>
          <w:lang w:val="es-ES"/>
        </w:rPr>
        <w:t xml:space="preserve"> Para visualizar el servicio/actividad y HH asignadas del personal dar clic en la flecha</w:t>
      </w:r>
      <w:r w:rsidRPr="005033EB">
        <w:rPr>
          <w:lang w:val="es-ES"/>
        </w:rPr>
        <w:t xml:space="preserve"> </w:t>
      </w:r>
      <w:r w:rsidRPr="005033EB">
        <w:rPr>
          <w:noProof/>
        </w:rPr>
        <w:drawing>
          <wp:inline distT="0" distB="0" distL="0" distR="0" wp14:anchorId="1BC4DE4C" wp14:editId="79693917">
            <wp:extent cx="2734574" cy="231593"/>
            <wp:effectExtent l="0" t="0" r="0" b="0"/>
            <wp:docPr id="2085334537" name="Imagen 208533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77958" cy="235267"/>
                    </a:xfrm>
                    <a:prstGeom prst="rect">
                      <a:avLst/>
                    </a:prstGeom>
                  </pic:spPr>
                </pic:pic>
              </a:graphicData>
            </a:graphic>
          </wp:inline>
        </w:drawing>
      </w:r>
    </w:p>
    <w:p w14:paraId="6C6F2E3D" w14:textId="77777777" w:rsidR="00E425A7" w:rsidRPr="005033EB" w:rsidRDefault="00E425A7" w:rsidP="005033EB">
      <w:pPr>
        <w:pStyle w:val="Prrafodelista"/>
        <w:ind w:left="1440"/>
        <w:rPr>
          <w:lang w:val="es-ES"/>
        </w:rPr>
      </w:pPr>
    </w:p>
    <w:p w14:paraId="593DB21F" w14:textId="12D23966" w:rsidR="00D01BB7" w:rsidRPr="005033EB" w:rsidRDefault="00D01BB7" w:rsidP="005033EB">
      <w:pPr>
        <w:pStyle w:val="Prrafodelista"/>
        <w:ind w:left="1440"/>
        <w:rPr>
          <w:lang w:val="es-ES"/>
        </w:rPr>
      </w:pPr>
      <w:r w:rsidRPr="005033EB">
        <w:rPr>
          <w:lang w:val="es-ES"/>
        </w:rPr>
        <w:t xml:space="preserve">El personal </w:t>
      </w:r>
      <w:r w:rsidR="00E425A7" w:rsidRPr="005033EB">
        <w:rPr>
          <w:lang w:val="es-ES"/>
        </w:rPr>
        <w:t xml:space="preserve">agregado aparece en la tabla, </w:t>
      </w:r>
      <w:r w:rsidRPr="005033EB">
        <w:rPr>
          <w:lang w:val="es-ES"/>
        </w:rPr>
        <w:t xml:space="preserve">se visualiza </w:t>
      </w:r>
      <w:r w:rsidR="00E425A7" w:rsidRPr="005033EB">
        <w:rPr>
          <w:lang w:val="es-ES"/>
        </w:rPr>
        <w:t>los</w:t>
      </w:r>
      <w:r w:rsidRPr="005033EB">
        <w:rPr>
          <w:lang w:val="es-ES"/>
        </w:rPr>
        <w:t xml:space="preserve"> nombres y apellidos, categoría, cargo, HH, fecha inicio y fecha final. En la tabla se tiene las opciones de editar y eliminar el registro.</w:t>
      </w:r>
    </w:p>
    <w:p w14:paraId="7478F441" w14:textId="77777777" w:rsidR="00562A56" w:rsidRDefault="00216E5C" w:rsidP="00E425A7">
      <w:pPr>
        <w:pStyle w:val="Prrafodelista"/>
        <w:keepNext/>
      </w:pPr>
      <w:r>
        <w:rPr>
          <w:noProof/>
        </w:rPr>
        <w:drawing>
          <wp:inline distT="0" distB="0" distL="0" distR="0" wp14:anchorId="5D587D28" wp14:editId="54C0315F">
            <wp:extent cx="4972050" cy="1122438"/>
            <wp:effectExtent l="19050" t="19050" r="19050" b="20955"/>
            <wp:docPr id="2085334538" name="Imagen 208533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058136" cy="114187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D8BE301" w14:textId="7A29471E" w:rsidR="00216E5C" w:rsidRDefault="00562A56" w:rsidP="00E425A7">
      <w:pPr>
        <w:pStyle w:val="Descripcin"/>
        <w:ind w:left="720"/>
        <w:jc w:val="center"/>
        <w:rPr>
          <w:lang w:val="es-ES"/>
        </w:rPr>
      </w:pPr>
      <w:bookmarkStart w:id="177" w:name="_Toc163122673"/>
      <w:r>
        <w:t xml:space="preserve">Imagen </w:t>
      </w:r>
      <w:r>
        <w:fldChar w:fldCharType="begin"/>
      </w:r>
      <w:r>
        <w:instrText xml:space="preserve"> SEQ Imagen \* ARABIC </w:instrText>
      </w:r>
      <w:r>
        <w:fldChar w:fldCharType="separate"/>
      </w:r>
      <w:r w:rsidR="00B02023">
        <w:rPr>
          <w:noProof/>
        </w:rPr>
        <w:t>71</w:t>
      </w:r>
      <w:r>
        <w:fldChar w:fldCharType="end"/>
      </w:r>
      <w:r>
        <w:t>:</w:t>
      </w:r>
      <w:r w:rsidR="00CF28E5">
        <w:t xml:space="preserve"> </w:t>
      </w:r>
      <w:r w:rsidRPr="00CC4E64">
        <w:t>Planes Operativos Anuales UO - Servicio de Control/</w:t>
      </w:r>
      <w:r>
        <w:t xml:space="preserve">Tabla </w:t>
      </w:r>
      <w:r w:rsidRPr="00CC4E64">
        <w:t>Agregar Personal</w:t>
      </w:r>
      <w:bookmarkEnd w:id="177"/>
    </w:p>
    <w:p w14:paraId="12B2C1AA" w14:textId="7DFEAC97" w:rsidR="00D01BB7" w:rsidRPr="005033EB" w:rsidRDefault="00216E5C" w:rsidP="005033EB">
      <w:pPr>
        <w:pStyle w:val="Prrafodelista"/>
        <w:ind w:left="1440"/>
        <w:rPr>
          <w:lang w:val="es-ES"/>
        </w:rPr>
      </w:pPr>
      <w:r w:rsidRPr="005033EB">
        <w:rPr>
          <w:lang w:val="es-ES"/>
        </w:rPr>
        <w:t xml:space="preserve">Seleccionar el icono de </w:t>
      </w:r>
      <w:r w:rsidRPr="005033EB">
        <w:rPr>
          <w:noProof/>
        </w:rPr>
        <w:drawing>
          <wp:inline distT="0" distB="0" distL="0" distR="0" wp14:anchorId="2E300622" wp14:editId="6C32F9D4">
            <wp:extent cx="142875" cy="133350"/>
            <wp:effectExtent l="0" t="0" r="9525" b="0"/>
            <wp:docPr id="2085334540" name="Imagen 208533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2875" cy="133350"/>
                    </a:xfrm>
                    <a:prstGeom prst="rect">
                      <a:avLst/>
                    </a:prstGeom>
                  </pic:spPr>
                </pic:pic>
              </a:graphicData>
            </a:graphic>
          </wp:inline>
        </w:drawing>
      </w:r>
      <w:r w:rsidRPr="005033EB">
        <w:rPr>
          <w:lang w:val="es-ES"/>
        </w:rPr>
        <w:t>editar para completar el registro del personal</w:t>
      </w:r>
    </w:p>
    <w:p w14:paraId="0A819106" w14:textId="77777777" w:rsidR="00562A56" w:rsidRDefault="00B2206B" w:rsidP="00E425A7">
      <w:pPr>
        <w:pStyle w:val="Prrafodelista"/>
        <w:keepNext/>
      </w:pPr>
      <w:r>
        <w:rPr>
          <w:noProof/>
        </w:rPr>
        <w:drawing>
          <wp:anchor distT="0" distB="0" distL="114300" distR="114300" simplePos="0" relativeHeight="251795461" behindDoc="0" locked="0" layoutInCell="1" allowOverlap="1" wp14:anchorId="075F8051" wp14:editId="7AA71E91">
            <wp:simplePos x="0" y="0"/>
            <wp:positionH relativeFrom="margin">
              <wp:posOffset>5115560</wp:posOffset>
            </wp:positionH>
            <wp:positionV relativeFrom="paragraph">
              <wp:posOffset>680720</wp:posOffset>
            </wp:positionV>
            <wp:extent cx="237735" cy="254569"/>
            <wp:effectExtent l="0" t="8255" r="0" b="1905"/>
            <wp:wrapNone/>
            <wp:docPr id="22" name="Gráfico 2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37735" cy="254569"/>
                    </a:xfrm>
                    <a:prstGeom prst="rect">
                      <a:avLst/>
                    </a:prstGeom>
                  </pic:spPr>
                </pic:pic>
              </a:graphicData>
            </a:graphic>
            <wp14:sizeRelH relativeFrom="margin">
              <wp14:pctWidth>0</wp14:pctWidth>
            </wp14:sizeRelH>
            <wp14:sizeRelV relativeFrom="margin">
              <wp14:pctHeight>0</wp14:pctHeight>
            </wp14:sizeRelV>
          </wp:anchor>
        </w:drawing>
      </w:r>
      <w:r w:rsidR="00216E5C">
        <w:rPr>
          <w:noProof/>
        </w:rPr>
        <w:drawing>
          <wp:inline distT="0" distB="0" distL="0" distR="0" wp14:anchorId="780F00EB" wp14:editId="784C97E2">
            <wp:extent cx="5006244" cy="1152525"/>
            <wp:effectExtent l="19050" t="19050" r="23495" b="9525"/>
            <wp:docPr id="2085334542" name="Imagen 208533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030594" cy="115813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998E048" w14:textId="28C4FD48" w:rsidR="00216E5C" w:rsidRDefault="00562A56" w:rsidP="00562A56">
      <w:pPr>
        <w:pStyle w:val="Descripcin"/>
        <w:ind w:left="720"/>
        <w:jc w:val="center"/>
        <w:rPr>
          <w:lang w:val="es-ES"/>
        </w:rPr>
      </w:pPr>
      <w:bookmarkStart w:id="178" w:name="_Toc163122674"/>
      <w:r>
        <w:t xml:space="preserve">Imagen </w:t>
      </w:r>
      <w:r>
        <w:fldChar w:fldCharType="begin"/>
      </w:r>
      <w:r>
        <w:instrText xml:space="preserve"> SEQ Imagen \* ARABIC </w:instrText>
      </w:r>
      <w:r>
        <w:fldChar w:fldCharType="separate"/>
      </w:r>
      <w:r w:rsidR="00B02023">
        <w:rPr>
          <w:noProof/>
        </w:rPr>
        <w:t>72</w:t>
      </w:r>
      <w:r>
        <w:fldChar w:fldCharType="end"/>
      </w:r>
      <w:r w:rsidR="00CF28E5">
        <w:t>:</w:t>
      </w:r>
      <w:r>
        <w:t xml:space="preserve"> </w:t>
      </w:r>
      <w:r w:rsidRPr="00A23249">
        <w:t>Planes Operativos Anuales UO - Servicio de Control/</w:t>
      </w:r>
      <w:r>
        <w:t>Editar</w:t>
      </w:r>
      <w:r w:rsidRPr="00A23249">
        <w:t xml:space="preserve"> Personal</w:t>
      </w:r>
      <w:bookmarkEnd w:id="178"/>
    </w:p>
    <w:p w14:paraId="5613339A" w14:textId="0D7ECC15" w:rsidR="00216E5C" w:rsidRPr="005033EB" w:rsidRDefault="00216E5C" w:rsidP="005033EB">
      <w:pPr>
        <w:pStyle w:val="Prrafodelista"/>
        <w:ind w:left="1440"/>
        <w:rPr>
          <w:lang w:val="es-ES"/>
        </w:rPr>
      </w:pPr>
      <w:r w:rsidRPr="005033EB">
        <w:rPr>
          <w:lang w:val="es-ES"/>
        </w:rPr>
        <w:t xml:space="preserve">Al hacer uso de la opción editar se podrá </w:t>
      </w:r>
      <w:r w:rsidR="00C771F1" w:rsidRPr="005033EB">
        <w:rPr>
          <w:lang w:val="es-ES"/>
        </w:rPr>
        <w:t xml:space="preserve">modificar </w:t>
      </w:r>
      <w:r w:rsidRPr="005033EB">
        <w:rPr>
          <w:lang w:val="es-ES"/>
        </w:rPr>
        <w:t xml:space="preserve">la fila del registro, permitiendo seleccionar el cargo, Fecha fin, HH por asignar, costo personal, pasaje, días de </w:t>
      </w:r>
      <w:r w:rsidRPr="005033EB">
        <w:rPr>
          <w:lang w:val="es-ES"/>
        </w:rPr>
        <w:lastRenderedPageBreak/>
        <w:t xml:space="preserve">comisión, viatico y otros. Al finalizar la edición dar clic en </w:t>
      </w:r>
      <w:r w:rsidRPr="005033EB">
        <w:rPr>
          <w:noProof/>
        </w:rPr>
        <w:drawing>
          <wp:inline distT="0" distB="0" distL="0" distR="0" wp14:anchorId="0A0F9096" wp14:editId="2D6BB901">
            <wp:extent cx="123825" cy="152400"/>
            <wp:effectExtent l="0" t="0" r="9525" b="0"/>
            <wp:docPr id="2085334543" name="Imagen 208533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23825" cy="152400"/>
                    </a:xfrm>
                    <a:prstGeom prst="rect">
                      <a:avLst/>
                    </a:prstGeom>
                  </pic:spPr>
                </pic:pic>
              </a:graphicData>
            </a:graphic>
          </wp:inline>
        </w:drawing>
      </w:r>
      <w:r w:rsidRPr="005033EB">
        <w:rPr>
          <w:lang w:val="es-ES"/>
        </w:rPr>
        <w:t xml:space="preserve">Guardar o </w:t>
      </w:r>
      <w:r w:rsidRPr="005033EB">
        <w:rPr>
          <w:noProof/>
        </w:rPr>
        <w:drawing>
          <wp:inline distT="0" distB="0" distL="0" distR="0" wp14:anchorId="02D923E2" wp14:editId="18A5379A">
            <wp:extent cx="190500" cy="95250"/>
            <wp:effectExtent l="0" t="0" r="0" b="0"/>
            <wp:docPr id="2085334544" name="Imagen 208533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0500" cy="95250"/>
                    </a:xfrm>
                    <a:prstGeom prst="rect">
                      <a:avLst/>
                    </a:prstGeom>
                  </pic:spPr>
                </pic:pic>
              </a:graphicData>
            </a:graphic>
          </wp:inline>
        </w:drawing>
      </w:r>
      <w:r w:rsidR="00E425A7" w:rsidRPr="005033EB">
        <w:rPr>
          <w:lang w:val="es-ES"/>
        </w:rPr>
        <w:t xml:space="preserve">Cancelar </w:t>
      </w:r>
      <w:r w:rsidRPr="005033EB">
        <w:rPr>
          <w:lang w:val="es-ES"/>
        </w:rPr>
        <w:t xml:space="preserve">para deshacer los cambios realizados en la tabla y seguidamente se activará el botón “Guardar”. </w:t>
      </w:r>
    </w:p>
    <w:p w14:paraId="6EAC54D5" w14:textId="77777777" w:rsidR="00CF28E5" w:rsidRDefault="00216E5C" w:rsidP="00E425A7">
      <w:pPr>
        <w:pStyle w:val="Prrafodelista"/>
        <w:keepNext/>
      </w:pPr>
      <w:r>
        <w:rPr>
          <w:noProof/>
        </w:rPr>
        <w:drawing>
          <wp:inline distT="0" distB="0" distL="0" distR="0" wp14:anchorId="5C1F01E7" wp14:editId="1552D96D">
            <wp:extent cx="4943475" cy="1123544"/>
            <wp:effectExtent l="19050" t="19050" r="9525" b="19685"/>
            <wp:docPr id="2085334546" name="Imagen 208533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975200" cy="113075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24B222E" w14:textId="306136EC" w:rsidR="00216E5C" w:rsidRDefault="00CF28E5" w:rsidP="00CF28E5">
      <w:pPr>
        <w:pStyle w:val="Descripcin"/>
        <w:ind w:left="720"/>
        <w:jc w:val="center"/>
        <w:rPr>
          <w:lang w:val="es-ES"/>
        </w:rPr>
      </w:pPr>
      <w:bookmarkStart w:id="179" w:name="_Toc163122675"/>
      <w:r>
        <w:t xml:space="preserve">Imagen </w:t>
      </w:r>
      <w:r>
        <w:fldChar w:fldCharType="begin"/>
      </w:r>
      <w:r>
        <w:instrText xml:space="preserve"> SEQ Imagen \* ARABIC </w:instrText>
      </w:r>
      <w:r>
        <w:fldChar w:fldCharType="separate"/>
      </w:r>
      <w:r w:rsidR="00B02023">
        <w:rPr>
          <w:noProof/>
        </w:rPr>
        <w:t>73</w:t>
      </w:r>
      <w:r>
        <w:fldChar w:fldCharType="end"/>
      </w:r>
      <w:r w:rsidRPr="003B6AB2">
        <w:t>: Planes Operativos Anuales UO - Servicio de Control</w:t>
      </w:r>
      <w:r>
        <w:t>/Opciones Editar Eliminar</w:t>
      </w:r>
      <w:bookmarkEnd w:id="179"/>
    </w:p>
    <w:p w14:paraId="6641AECE" w14:textId="50B81D5D" w:rsidR="00216E5C" w:rsidRDefault="00216E5C" w:rsidP="005033EB">
      <w:pPr>
        <w:pStyle w:val="Prrafodelista"/>
        <w:ind w:left="1440"/>
        <w:rPr>
          <w:i/>
          <w:iCs/>
          <w:lang w:val="es-ES"/>
        </w:rPr>
      </w:pPr>
      <w:r>
        <w:rPr>
          <w:noProof/>
          <w:lang w:val="es-ES"/>
        </w:rPr>
        <w:drawing>
          <wp:inline distT="0" distB="0" distL="0" distR="0" wp14:anchorId="62E7E644" wp14:editId="266BF334">
            <wp:extent cx="207034" cy="207034"/>
            <wp:effectExtent l="0" t="0" r="2540" b="2540"/>
            <wp:docPr id="2085334545" name="Gráfico 2085334545"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4545" name="Gráfico 2085334545" descr="Advertencia con relleno sólido"/>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10746" cy="210746"/>
                    </a:xfrm>
                    <a:prstGeom prst="rect">
                      <a:avLst/>
                    </a:prstGeom>
                  </pic:spPr>
                </pic:pic>
              </a:graphicData>
            </a:graphic>
          </wp:inline>
        </w:drawing>
      </w:r>
      <w:r w:rsidRPr="00B353AC">
        <w:rPr>
          <w:b/>
          <w:bCs/>
          <w:i/>
          <w:iCs/>
          <w:lang w:val="es-ES"/>
        </w:rPr>
        <w:t>Importante</w:t>
      </w:r>
      <w:r w:rsidRPr="00B353AC">
        <w:rPr>
          <w:i/>
          <w:iCs/>
          <w:lang w:val="es-ES"/>
        </w:rPr>
        <w:t xml:space="preserve">: </w:t>
      </w:r>
      <w:r w:rsidR="00E425A7">
        <w:rPr>
          <w:i/>
          <w:iCs/>
          <w:lang w:val="es-ES"/>
        </w:rPr>
        <w:t>Se debe seleccionar un cargo obligatoriamente</w:t>
      </w:r>
      <w:r w:rsidRPr="00256014">
        <w:rPr>
          <w:i/>
          <w:iCs/>
          <w:lang w:val="es-ES"/>
        </w:rPr>
        <w:t xml:space="preserve">, </w:t>
      </w:r>
      <w:r w:rsidR="00E425A7" w:rsidRPr="00E425A7">
        <w:rPr>
          <w:i/>
          <w:iCs/>
          <w:lang w:val="es-ES"/>
        </w:rPr>
        <w:t>no se permite el valor de Horas asignadas en blanco, no se permite el valor de Horas asignadas nulo. Ingrese un año de finalización que no esté en blanco.</w:t>
      </w:r>
    </w:p>
    <w:p w14:paraId="424B5506" w14:textId="77777777" w:rsidR="005033EB" w:rsidRDefault="005033EB" w:rsidP="005033EB">
      <w:pPr>
        <w:pStyle w:val="Prrafodelista"/>
        <w:ind w:left="1440"/>
        <w:rPr>
          <w:i/>
          <w:iCs/>
          <w:lang w:val="es-ES"/>
        </w:rPr>
      </w:pPr>
    </w:p>
    <w:bookmarkEnd w:id="174"/>
    <w:p w14:paraId="20D063E5" w14:textId="0C68CF47" w:rsidR="00B353AC" w:rsidRPr="00B353AC" w:rsidRDefault="00B353AC" w:rsidP="00EE69E5">
      <w:pPr>
        <w:pStyle w:val="Prrafodelista"/>
        <w:numPr>
          <w:ilvl w:val="0"/>
          <w:numId w:val="40"/>
        </w:numPr>
        <w:rPr>
          <w:lang w:val="es-ES"/>
        </w:rPr>
      </w:pPr>
      <w:r w:rsidRPr="00B353AC">
        <w:rPr>
          <w:lang w:val="es-ES"/>
        </w:rPr>
        <w:t xml:space="preserve">Una vez finalizada la edición de los datos del </w:t>
      </w:r>
      <w:r>
        <w:rPr>
          <w:lang w:val="es-ES"/>
        </w:rPr>
        <w:t>Personal</w:t>
      </w:r>
      <w:r w:rsidRPr="00B353AC">
        <w:rPr>
          <w:lang w:val="es-ES"/>
        </w:rPr>
        <w:t xml:space="preserve"> dar clic en el botón “Guardar”</w:t>
      </w:r>
      <w:r w:rsidR="00E425A7">
        <w:rPr>
          <w:lang w:val="es-ES"/>
        </w:rPr>
        <w:t xml:space="preserve"> para salvar la información registrada.</w:t>
      </w:r>
    </w:p>
    <w:p w14:paraId="59983CEE" w14:textId="3F809437" w:rsidR="00C22D14" w:rsidRDefault="00C22D14" w:rsidP="00EE69E5">
      <w:pPr>
        <w:pStyle w:val="Prrafodelista"/>
        <w:numPr>
          <w:ilvl w:val="0"/>
          <w:numId w:val="40"/>
        </w:numPr>
        <w:rPr>
          <w:lang w:val="es-ES"/>
        </w:rPr>
      </w:pPr>
      <w:r>
        <w:rPr>
          <w:lang w:val="es-ES"/>
        </w:rPr>
        <w:t>Botón Siguiente: Nos permite avanzar al siguiente segmento.</w:t>
      </w:r>
    </w:p>
    <w:p w14:paraId="42C2D766" w14:textId="68B24A9A" w:rsidR="00B353AC" w:rsidRPr="00B353AC" w:rsidRDefault="00B353AC" w:rsidP="00EE69E5">
      <w:pPr>
        <w:pStyle w:val="Prrafodelista"/>
        <w:numPr>
          <w:ilvl w:val="0"/>
          <w:numId w:val="40"/>
        </w:numPr>
        <w:rPr>
          <w:lang w:val="es-ES"/>
        </w:rPr>
      </w:pPr>
      <w:r>
        <w:rPr>
          <w:lang w:val="es-ES"/>
        </w:rPr>
        <w:t xml:space="preserve">Botón Anterior: Nos permite </w:t>
      </w:r>
      <w:r w:rsidR="00A61FB8">
        <w:rPr>
          <w:lang w:val="es-ES"/>
        </w:rPr>
        <w:t>retornar al</w:t>
      </w:r>
      <w:r>
        <w:rPr>
          <w:lang w:val="es-ES"/>
        </w:rPr>
        <w:t xml:space="preserve"> segmento</w:t>
      </w:r>
      <w:r w:rsidR="00A61FB8">
        <w:rPr>
          <w:lang w:val="es-ES"/>
        </w:rPr>
        <w:t xml:space="preserve"> anterior</w:t>
      </w:r>
      <w:r>
        <w:rPr>
          <w:lang w:val="es-ES"/>
        </w:rPr>
        <w:t>.</w:t>
      </w:r>
    </w:p>
    <w:p w14:paraId="2F3A961F" w14:textId="2BE4810E" w:rsidR="00C22D14" w:rsidRDefault="00C22D14" w:rsidP="00CF28E5">
      <w:pPr>
        <w:pStyle w:val="Prrafodelista"/>
        <w:numPr>
          <w:ilvl w:val="0"/>
          <w:numId w:val="40"/>
        </w:numPr>
        <w:rPr>
          <w:lang w:val="es-ES"/>
        </w:rPr>
      </w:pPr>
      <w:r>
        <w:rPr>
          <w:lang w:val="es-ES"/>
        </w:rPr>
        <w:t>Botón Cancelar: Nos permite cerra el formulario</w:t>
      </w:r>
    </w:p>
    <w:p w14:paraId="7837BAA4" w14:textId="77777777" w:rsidR="00E425A7" w:rsidRPr="00CF28E5" w:rsidRDefault="00E425A7" w:rsidP="00E425A7">
      <w:pPr>
        <w:pStyle w:val="Prrafodelista"/>
        <w:ind w:left="2160"/>
        <w:rPr>
          <w:lang w:val="es-ES"/>
        </w:rPr>
      </w:pPr>
    </w:p>
    <w:p w14:paraId="759DF12F" w14:textId="3FA5EE9F" w:rsidR="00C22D14" w:rsidRPr="00E425A7" w:rsidRDefault="006C39AF" w:rsidP="005033EB">
      <w:pPr>
        <w:pStyle w:val="Prrafodelista"/>
        <w:rPr>
          <w:sz w:val="22"/>
          <w:szCs w:val="22"/>
          <w:lang w:val="es-ES"/>
        </w:rPr>
      </w:pPr>
      <w:r w:rsidRPr="00E425A7">
        <w:rPr>
          <w:b/>
          <w:bCs/>
          <w:sz w:val="22"/>
          <w:szCs w:val="22"/>
          <w:lang w:val="es-ES"/>
        </w:rPr>
        <w:t xml:space="preserve">Editar </w:t>
      </w:r>
      <w:r w:rsidR="00C22D14" w:rsidRPr="00E425A7">
        <w:rPr>
          <w:b/>
          <w:bCs/>
          <w:sz w:val="22"/>
          <w:szCs w:val="22"/>
          <w:lang w:val="es-ES"/>
        </w:rPr>
        <w:t>Metas acumuladas:</w:t>
      </w:r>
      <w:r w:rsidR="00C22D14" w:rsidRPr="00E425A7">
        <w:rPr>
          <w:sz w:val="22"/>
          <w:szCs w:val="22"/>
          <w:lang w:val="es-ES"/>
        </w:rPr>
        <w:t xml:space="preserve"> Muestra la información:</w:t>
      </w:r>
    </w:p>
    <w:p w14:paraId="661DA399" w14:textId="080510DA" w:rsidR="00CF28E5" w:rsidRDefault="0076331C" w:rsidP="00CF28E5">
      <w:pPr>
        <w:pStyle w:val="Prrafodelista"/>
        <w:keepNext/>
      </w:pPr>
      <w:r>
        <w:rPr>
          <w:noProof/>
        </w:rPr>
        <w:drawing>
          <wp:inline distT="0" distB="0" distL="0" distR="0" wp14:anchorId="45642FF2" wp14:editId="2F902BF6">
            <wp:extent cx="4991100" cy="355626"/>
            <wp:effectExtent l="19050" t="19050" r="19050" b="2540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027747" cy="35823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73A94AE" w14:textId="36E3B9C7" w:rsidR="00C22D14" w:rsidRPr="000358B1" w:rsidRDefault="00CF28E5" w:rsidP="00CF28E5">
      <w:pPr>
        <w:pStyle w:val="Descripcin"/>
        <w:ind w:left="720"/>
        <w:jc w:val="center"/>
        <w:rPr>
          <w:lang w:val="es-ES"/>
        </w:rPr>
      </w:pPr>
      <w:bookmarkStart w:id="180" w:name="_Toc163122676"/>
      <w:r>
        <w:t xml:space="preserve">Imagen </w:t>
      </w:r>
      <w:r>
        <w:fldChar w:fldCharType="begin"/>
      </w:r>
      <w:r>
        <w:instrText xml:space="preserve"> SEQ Imagen \* ARABIC </w:instrText>
      </w:r>
      <w:r>
        <w:fldChar w:fldCharType="separate"/>
      </w:r>
      <w:r w:rsidR="00B02023">
        <w:rPr>
          <w:noProof/>
        </w:rPr>
        <w:t>74</w:t>
      </w:r>
      <w:r>
        <w:fldChar w:fldCharType="end"/>
      </w:r>
      <w:r w:rsidRPr="00667801">
        <w:t>: Planes Operativos Anuales UO - Servicio de Control</w:t>
      </w:r>
      <w:r>
        <w:t>/Editar Metas Acumuladas información</w:t>
      </w:r>
      <w:bookmarkEnd w:id="180"/>
    </w:p>
    <w:p w14:paraId="7CFC0DA0" w14:textId="77777777" w:rsidR="00CF28E5" w:rsidRDefault="006C39AF" w:rsidP="00CF28E5">
      <w:pPr>
        <w:pStyle w:val="Prrafodelista"/>
        <w:keepNext/>
      </w:pPr>
      <w:r>
        <w:rPr>
          <w:noProof/>
        </w:rPr>
        <w:lastRenderedPageBreak/>
        <w:drawing>
          <wp:inline distT="0" distB="0" distL="0" distR="0" wp14:anchorId="079521C4" wp14:editId="2C3795F6">
            <wp:extent cx="4976855" cy="3407434"/>
            <wp:effectExtent l="19050" t="19050" r="14605" b="21590"/>
            <wp:docPr id="2085334548" name="Imagen 208533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987818" cy="341494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D66B3C0" w14:textId="26FD18E6" w:rsidR="00C22D14" w:rsidRDefault="00CF28E5" w:rsidP="00E425A7">
      <w:pPr>
        <w:pStyle w:val="Descripcin"/>
        <w:ind w:left="720"/>
        <w:jc w:val="center"/>
        <w:rPr>
          <w:lang w:val="es-ES"/>
        </w:rPr>
      </w:pPr>
      <w:bookmarkStart w:id="181" w:name="_Toc163122677"/>
      <w:r>
        <w:t xml:space="preserve">Imagen </w:t>
      </w:r>
      <w:r>
        <w:fldChar w:fldCharType="begin"/>
      </w:r>
      <w:r>
        <w:instrText xml:space="preserve"> SEQ Imagen \* ARABIC </w:instrText>
      </w:r>
      <w:r>
        <w:fldChar w:fldCharType="separate"/>
      </w:r>
      <w:r w:rsidR="00B02023">
        <w:rPr>
          <w:noProof/>
        </w:rPr>
        <w:t>75</w:t>
      </w:r>
      <w:r>
        <w:fldChar w:fldCharType="end"/>
      </w:r>
      <w:r w:rsidRPr="003F132A">
        <w:t>: Planes Operativos Anuales UO - Servicio de Control/Editar Metas Acumuladas</w:t>
      </w:r>
      <w:bookmarkEnd w:id="181"/>
    </w:p>
    <w:p w14:paraId="580A8CBD" w14:textId="5BFDECCC" w:rsidR="00C22D14" w:rsidRPr="00E425A7" w:rsidRDefault="00256014" w:rsidP="00E425A7">
      <w:pPr>
        <w:pStyle w:val="Prrafodelista"/>
        <w:rPr>
          <w:sz w:val="22"/>
          <w:szCs w:val="22"/>
          <w:lang w:val="es-ES"/>
        </w:rPr>
      </w:pPr>
      <w:r w:rsidRPr="00E425A7">
        <w:rPr>
          <w:sz w:val="22"/>
          <w:szCs w:val="22"/>
          <w:lang w:val="es-ES"/>
        </w:rPr>
        <w:t>Permite editar la información</w:t>
      </w:r>
      <w:r w:rsidR="00C22D14" w:rsidRPr="00E425A7">
        <w:rPr>
          <w:sz w:val="22"/>
          <w:szCs w:val="22"/>
          <w:lang w:val="es-ES"/>
        </w:rPr>
        <w:t xml:space="preserve"> de las metas acumuladas:</w:t>
      </w:r>
    </w:p>
    <w:p w14:paraId="27C60D26" w14:textId="101A2969" w:rsidR="00C22D14" w:rsidRDefault="00256014" w:rsidP="00EE69E5">
      <w:pPr>
        <w:pStyle w:val="Prrafodelista"/>
        <w:numPr>
          <w:ilvl w:val="0"/>
          <w:numId w:val="41"/>
        </w:numPr>
        <w:rPr>
          <w:lang w:val="es-ES"/>
        </w:rPr>
      </w:pPr>
      <w:r>
        <w:rPr>
          <w:lang w:val="es-ES"/>
        </w:rPr>
        <w:t xml:space="preserve">Campos no editables: </w:t>
      </w:r>
      <w:r w:rsidR="00C22D14">
        <w:rPr>
          <w:lang w:val="es-ES"/>
        </w:rPr>
        <w:t xml:space="preserve">Numero de servicio, denominación, ejecución, meta anual, horas hombre, costo personal y </w:t>
      </w:r>
      <w:r>
        <w:rPr>
          <w:lang w:val="es-ES"/>
        </w:rPr>
        <w:t xml:space="preserve">el </w:t>
      </w:r>
      <w:r w:rsidR="00C22D14">
        <w:rPr>
          <w:lang w:val="es-ES"/>
        </w:rPr>
        <w:t>estado</w:t>
      </w:r>
      <w:r w:rsidR="006C39AF">
        <w:rPr>
          <w:lang w:val="es-ES"/>
        </w:rPr>
        <w:t xml:space="preserve"> </w:t>
      </w:r>
      <w:r>
        <w:rPr>
          <w:lang w:val="es-ES"/>
        </w:rPr>
        <w:t>muestran información</w:t>
      </w:r>
    </w:p>
    <w:p w14:paraId="555D5955" w14:textId="46B4DD01" w:rsidR="00256014" w:rsidRDefault="00C22D14" w:rsidP="00256014">
      <w:pPr>
        <w:pStyle w:val="Prrafodelista"/>
        <w:numPr>
          <w:ilvl w:val="0"/>
          <w:numId w:val="41"/>
        </w:numPr>
        <w:rPr>
          <w:lang w:val="es-ES"/>
        </w:rPr>
      </w:pPr>
      <w:r>
        <w:rPr>
          <w:lang w:val="es-ES"/>
        </w:rPr>
        <w:t xml:space="preserve">Tabla prorrateo: </w:t>
      </w:r>
      <w:bookmarkStart w:id="182" w:name="_Hlk163028211"/>
      <w:r w:rsidR="00256014">
        <w:rPr>
          <w:lang w:val="es-ES"/>
        </w:rPr>
        <w:t>Para agregar un prorrateo dar clic en “</w:t>
      </w:r>
      <w:r w:rsidR="00215B5B">
        <w:rPr>
          <w:lang w:val="es-ES"/>
        </w:rPr>
        <w:t>Prorratear”</w:t>
      </w:r>
    </w:p>
    <w:p w14:paraId="7429FA87" w14:textId="77777777" w:rsidR="00CF28E5" w:rsidRDefault="00256014" w:rsidP="005033EB">
      <w:pPr>
        <w:pStyle w:val="Prrafodelista"/>
        <w:keepNext/>
      </w:pPr>
      <w:r>
        <w:rPr>
          <w:noProof/>
        </w:rPr>
        <w:drawing>
          <wp:anchor distT="0" distB="0" distL="114300" distR="114300" simplePos="0" relativeHeight="251793413" behindDoc="0" locked="0" layoutInCell="1" allowOverlap="1" wp14:anchorId="5E87D6F8" wp14:editId="6B80C326">
            <wp:simplePos x="0" y="0"/>
            <wp:positionH relativeFrom="margin">
              <wp:posOffset>4707255</wp:posOffset>
            </wp:positionH>
            <wp:positionV relativeFrom="paragraph">
              <wp:posOffset>241300</wp:posOffset>
            </wp:positionV>
            <wp:extent cx="253191" cy="271119"/>
            <wp:effectExtent l="0" t="8890" r="0" b="5080"/>
            <wp:wrapNone/>
            <wp:docPr id="4" name="Gráfico 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53191" cy="271119"/>
                    </a:xfrm>
                    <a:prstGeom prst="rect">
                      <a:avLst/>
                    </a:prstGeom>
                  </pic:spPr>
                </pic:pic>
              </a:graphicData>
            </a:graphic>
            <wp14:sizeRelH relativeFrom="margin">
              <wp14:pctWidth>0</wp14:pctWidth>
            </wp14:sizeRelH>
            <wp14:sizeRelV relativeFrom="margin">
              <wp14:pctHeight>0</wp14:pctHeight>
            </wp14:sizeRelV>
          </wp:anchor>
        </w:drawing>
      </w:r>
      <w:r w:rsidR="00B2206B">
        <w:rPr>
          <w:noProof/>
        </w:rPr>
        <w:drawing>
          <wp:inline distT="0" distB="0" distL="0" distR="0" wp14:anchorId="29226F12" wp14:editId="45CB7F44">
            <wp:extent cx="4958132" cy="1152525"/>
            <wp:effectExtent l="19050" t="19050" r="139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999870" cy="116222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938FA07" w14:textId="4070FAFA" w:rsidR="00256014" w:rsidRDefault="00CF28E5" w:rsidP="005033EB">
      <w:pPr>
        <w:pStyle w:val="Descripcin"/>
        <w:ind w:left="720"/>
        <w:jc w:val="center"/>
        <w:rPr>
          <w:lang w:val="es-ES"/>
        </w:rPr>
      </w:pPr>
      <w:bookmarkStart w:id="183" w:name="_Toc163122678"/>
      <w:r>
        <w:t xml:space="preserve">Imagen </w:t>
      </w:r>
      <w:r>
        <w:fldChar w:fldCharType="begin"/>
      </w:r>
      <w:r>
        <w:instrText xml:space="preserve"> SEQ Imagen \* ARABIC </w:instrText>
      </w:r>
      <w:r>
        <w:fldChar w:fldCharType="separate"/>
      </w:r>
      <w:r w:rsidR="00B02023">
        <w:rPr>
          <w:noProof/>
        </w:rPr>
        <w:t>76</w:t>
      </w:r>
      <w:r>
        <w:fldChar w:fldCharType="end"/>
      </w:r>
      <w:r w:rsidRPr="00EC28A8">
        <w:t xml:space="preserve">: Planes Operativos Anuales UO - Servicio de Control/Editar Metas Acumuladas </w:t>
      </w:r>
      <w:r>
        <w:t>- Prorratear</w:t>
      </w:r>
      <w:bookmarkEnd w:id="183"/>
    </w:p>
    <w:p w14:paraId="19DCCAD1" w14:textId="61F5DCA0" w:rsidR="00256014" w:rsidRDefault="00256014" w:rsidP="005033EB">
      <w:pPr>
        <w:pStyle w:val="Prrafodelista"/>
        <w:ind w:left="1440"/>
        <w:rPr>
          <w:lang w:val="es-ES"/>
        </w:rPr>
      </w:pPr>
      <w:r>
        <w:rPr>
          <w:lang w:val="es-ES"/>
        </w:rPr>
        <w:t xml:space="preserve">Luego se desplegará la ventana </w:t>
      </w:r>
      <w:r w:rsidR="00B2206B" w:rsidRPr="00B2206B">
        <w:rPr>
          <w:lang w:val="es-ES"/>
        </w:rPr>
        <w:t>Prorrateo Metas Acumuladas</w:t>
      </w:r>
      <w:r>
        <w:rPr>
          <w:lang w:val="es-ES"/>
        </w:rPr>
        <w:t>, donde se debe seleccionar por lo menos un registro y dar clic en “</w:t>
      </w:r>
      <w:r w:rsidR="00B2206B">
        <w:rPr>
          <w:lang w:val="es-ES"/>
        </w:rPr>
        <w:t>+</w:t>
      </w:r>
      <w:r>
        <w:rPr>
          <w:lang w:val="es-ES"/>
        </w:rPr>
        <w:t>Agrega</w:t>
      </w:r>
      <w:r w:rsidR="00B2206B">
        <w:rPr>
          <w:lang w:val="es-ES"/>
        </w:rPr>
        <w:t>r</w:t>
      </w:r>
      <w:r>
        <w:rPr>
          <w:lang w:val="es-ES"/>
        </w:rPr>
        <w:t>”</w:t>
      </w:r>
    </w:p>
    <w:p w14:paraId="5FCB1C3F" w14:textId="77777777" w:rsidR="00CF28E5" w:rsidRDefault="00B2206B" w:rsidP="005033EB">
      <w:pPr>
        <w:pStyle w:val="Prrafodelista"/>
        <w:keepNext/>
      </w:pPr>
      <w:r>
        <w:rPr>
          <w:noProof/>
        </w:rPr>
        <w:drawing>
          <wp:inline distT="0" distB="0" distL="0" distR="0" wp14:anchorId="12E985AC" wp14:editId="2ADE344A">
            <wp:extent cx="4971073" cy="1285875"/>
            <wp:effectExtent l="19050" t="19050" r="203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011916" cy="129644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65D7989" w14:textId="4D684EFC" w:rsidR="00256014" w:rsidRDefault="00CF28E5" w:rsidP="005033EB">
      <w:pPr>
        <w:pStyle w:val="Descripcin"/>
        <w:ind w:left="720"/>
        <w:jc w:val="center"/>
        <w:rPr>
          <w:lang w:val="es-ES"/>
        </w:rPr>
      </w:pPr>
      <w:bookmarkStart w:id="184" w:name="_Toc163122679"/>
      <w:r>
        <w:t xml:space="preserve">Imagen </w:t>
      </w:r>
      <w:r>
        <w:fldChar w:fldCharType="begin"/>
      </w:r>
      <w:r>
        <w:instrText xml:space="preserve"> SEQ Imagen \* ARABIC </w:instrText>
      </w:r>
      <w:r>
        <w:fldChar w:fldCharType="separate"/>
      </w:r>
      <w:r w:rsidR="00B02023">
        <w:rPr>
          <w:noProof/>
        </w:rPr>
        <w:t>77</w:t>
      </w:r>
      <w:r>
        <w:fldChar w:fldCharType="end"/>
      </w:r>
      <w:r w:rsidRPr="003F6E76">
        <w:t xml:space="preserve">: Planes Operativos Anuales UO - Servicio de Control/Editar Metas Acumuladas - </w:t>
      </w:r>
      <w:r>
        <w:t xml:space="preserve">Agregar </w:t>
      </w:r>
      <w:r w:rsidRPr="003F6E76">
        <w:t>Prorrate</w:t>
      </w:r>
      <w:r>
        <w:t>o</w:t>
      </w:r>
      <w:bookmarkEnd w:id="184"/>
    </w:p>
    <w:p w14:paraId="0B0C4CCC" w14:textId="62D7B624" w:rsidR="00256014" w:rsidRDefault="00256014" w:rsidP="005033EB">
      <w:pPr>
        <w:pStyle w:val="Prrafodelista"/>
        <w:ind w:left="1440"/>
        <w:rPr>
          <w:lang w:val="es-ES"/>
        </w:rPr>
      </w:pPr>
      <w:r w:rsidRPr="00216E5C">
        <w:rPr>
          <w:b/>
          <w:bCs/>
          <w:lang w:val="es-ES"/>
        </w:rPr>
        <w:lastRenderedPageBreak/>
        <w:t>Nota</w:t>
      </w:r>
      <w:r w:rsidRPr="00256014">
        <w:rPr>
          <w:b/>
          <w:bCs/>
          <w:i/>
          <w:iCs/>
          <w:lang w:val="es-ES"/>
        </w:rPr>
        <w:t>:</w:t>
      </w:r>
      <w:r w:rsidRPr="00256014">
        <w:rPr>
          <w:i/>
          <w:iCs/>
          <w:lang w:val="es-ES"/>
        </w:rPr>
        <w:t xml:space="preserve"> Para </w:t>
      </w:r>
      <w:r w:rsidR="00B2206B">
        <w:rPr>
          <w:i/>
          <w:iCs/>
          <w:lang w:val="es-ES"/>
        </w:rPr>
        <w:t xml:space="preserve">seleccionar el registro de la lista dar clic en </w:t>
      </w:r>
      <w:r w:rsidR="00B2206B">
        <w:rPr>
          <w:noProof/>
        </w:rPr>
        <w:drawing>
          <wp:inline distT="0" distB="0" distL="0" distR="0" wp14:anchorId="08736384" wp14:editId="2988B388">
            <wp:extent cx="1009650" cy="228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09650" cy="228600"/>
                    </a:xfrm>
                    <a:prstGeom prst="rect">
                      <a:avLst/>
                    </a:prstGeom>
                  </pic:spPr>
                </pic:pic>
              </a:graphicData>
            </a:graphic>
          </wp:inline>
        </w:drawing>
      </w:r>
    </w:p>
    <w:p w14:paraId="71EAE148" w14:textId="6A52D0F7" w:rsidR="00256014" w:rsidRDefault="00256014" w:rsidP="005033EB">
      <w:pPr>
        <w:pStyle w:val="Prrafodelista"/>
        <w:ind w:left="1440"/>
        <w:rPr>
          <w:lang w:val="es-ES"/>
        </w:rPr>
      </w:pPr>
      <w:r>
        <w:rPr>
          <w:lang w:val="es-ES"/>
        </w:rPr>
        <w:t xml:space="preserve">El </w:t>
      </w:r>
      <w:r w:rsidR="00B2206B">
        <w:rPr>
          <w:lang w:val="es-ES"/>
        </w:rPr>
        <w:t>prorrateo agregado</w:t>
      </w:r>
      <w:r>
        <w:rPr>
          <w:lang w:val="es-ES"/>
        </w:rPr>
        <w:t xml:space="preserve"> se muestra en la tabla donde se visualiza </w:t>
      </w:r>
      <w:r w:rsidR="00B2206B">
        <w:rPr>
          <w:lang w:val="es-ES"/>
        </w:rPr>
        <w:t xml:space="preserve">la fecha de corte, meta, avance%, </w:t>
      </w:r>
      <w:proofErr w:type="spellStart"/>
      <w:r w:rsidR="00B2206B">
        <w:rPr>
          <w:lang w:val="es-ES"/>
        </w:rPr>
        <w:t>N°HH</w:t>
      </w:r>
      <w:proofErr w:type="spellEnd"/>
      <w:r w:rsidR="00B2206B">
        <w:rPr>
          <w:lang w:val="es-ES"/>
        </w:rPr>
        <w:t>, Costo personal</w:t>
      </w:r>
      <w:r>
        <w:rPr>
          <w:lang w:val="es-ES"/>
        </w:rPr>
        <w:t>. En la tabla se tiene las opciones de editar y eliminar el registro.</w:t>
      </w:r>
    </w:p>
    <w:p w14:paraId="74D78661" w14:textId="77777777" w:rsidR="00CF28E5" w:rsidRDefault="00B2206B" w:rsidP="005033EB">
      <w:pPr>
        <w:pStyle w:val="Prrafodelista"/>
        <w:keepNext/>
      </w:pPr>
      <w:r>
        <w:rPr>
          <w:noProof/>
        </w:rPr>
        <w:drawing>
          <wp:inline distT="0" distB="0" distL="0" distR="0" wp14:anchorId="4A36EBE8" wp14:editId="7C5C282B">
            <wp:extent cx="4864462" cy="962025"/>
            <wp:effectExtent l="19050" t="19050" r="1270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921895" cy="97338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AD189AE" w14:textId="3122FC69" w:rsidR="00256014" w:rsidRDefault="00CF28E5" w:rsidP="005033EB">
      <w:pPr>
        <w:pStyle w:val="Descripcin"/>
        <w:ind w:left="720"/>
        <w:jc w:val="center"/>
        <w:rPr>
          <w:lang w:val="es-ES"/>
        </w:rPr>
      </w:pPr>
      <w:bookmarkStart w:id="185" w:name="_Toc163122680"/>
      <w:r>
        <w:t xml:space="preserve">Imagen </w:t>
      </w:r>
      <w:r>
        <w:fldChar w:fldCharType="begin"/>
      </w:r>
      <w:r>
        <w:instrText xml:space="preserve"> SEQ Imagen \* ARABIC </w:instrText>
      </w:r>
      <w:r>
        <w:fldChar w:fldCharType="separate"/>
      </w:r>
      <w:r w:rsidR="00B02023">
        <w:rPr>
          <w:noProof/>
        </w:rPr>
        <w:t>78</w:t>
      </w:r>
      <w:r>
        <w:fldChar w:fldCharType="end"/>
      </w:r>
      <w:r w:rsidRPr="006638A8">
        <w:t>: Planes Operativos Anuales UO - Servicio de Control/Editar Metas Acumuladas - Agregar Prorrateo</w:t>
      </w:r>
      <w:r>
        <w:t>/Opciones Eliminar y Editar</w:t>
      </w:r>
      <w:bookmarkEnd w:id="185"/>
    </w:p>
    <w:p w14:paraId="615C32DE" w14:textId="153494AE" w:rsidR="00CF28E5" w:rsidRPr="005033EB" w:rsidRDefault="00256014" w:rsidP="005033EB">
      <w:pPr>
        <w:pStyle w:val="Prrafodelista"/>
        <w:ind w:left="1440"/>
        <w:rPr>
          <w:lang w:val="es-ES"/>
        </w:rPr>
      </w:pPr>
      <w:r>
        <w:rPr>
          <w:lang w:val="es-ES"/>
        </w:rPr>
        <w:t xml:space="preserve">Seleccionar el icono de </w:t>
      </w:r>
      <w:r>
        <w:rPr>
          <w:noProof/>
        </w:rPr>
        <w:drawing>
          <wp:inline distT="0" distB="0" distL="0" distR="0" wp14:anchorId="417BAA03" wp14:editId="767DE990">
            <wp:extent cx="142875" cy="1333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2875" cy="133350"/>
                    </a:xfrm>
                    <a:prstGeom prst="rect">
                      <a:avLst/>
                    </a:prstGeom>
                  </pic:spPr>
                </pic:pic>
              </a:graphicData>
            </a:graphic>
          </wp:inline>
        </w:drawing>
      </w:r>
      <w:r>
        <w:rPr>
          <w:lang w:val="es-ES"/>
        </w:rPr>
        <w:t xml:space="preserve">editar para </w:t>
      </w:r>
      <w:r w:rsidR="000F26DF">
        <w:rPr>
          <w:lang w:val="es-ES"/>
        </w:rPr>
        <w:t>modificar</w:t>
      </w:r>
      <w:r>
        <w:rPr>
          <w:lang w:val="es-ES"/>
        </w:rPr>
        <w:t xml:space="preserve"> el registro del </w:t>
      </w:r>
      <w:r w:rsidR="00B2206B">
        <w:rPr>
          <w:lang w:val="es-ES"/>
        </w:rPr>
        <w:t>prorrateo</w:t>
      </w:r>
    </w:p>
    <w:p w14:paraId="56AFA380" w14:textId="77777777" w:rsidR="00CF28E5" w:rsidRDefault="00B2206B" w:rsidP="005033EB">
      <w:pPr>
        <w:pStyle w:val="Prrafodelista"/>
        <w:keepNext/>
      </w:pPr>
      <w:r>
        <w:rPr>
          <w:noProof/>
        </w:rPr>
        <w:drawing>
          <wp:anchor distT="0" distB="0" distL="114300" distR="114300" simplePos="0" relativeHeight="251797509" behindDoc="0" locked="0" layoutInCell="1" allowOverlap="1" wp14:anchorId="080E7559" wp14:editId="57762189">
            <wp:simplePos x="0" y="0"/>
            <wp:positionH relativeFrom="margin">
              <wp:posOffset>4949190</wp:posOffset>
            </wp:positionH>
            <wp:positionV relativeFrom="paragraph">
              <wp:posOffset>645795</wp:posOffset>
            </wp:positionV>
            <wp:extent cx="218685" cy="234170"/>
            <wp:effectExtent l="0" t="7620" r="0" b="2540"/>
            <wp:wrapNone/>
            <wp:docPr id="24" name="Gráfico 2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18685" cy="234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24CD49" wp14:editId="69F17815">
            <wp:extent cx="4848225" cy="928602"/>
            <wp:effectExtent l="19050" t="19050" r="9525" b="241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927405" cy="94376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9775275" w14:textId="69FD6844" w:rsidR="00256014" w:rsidRDefault="00CF28E5" w:rsidP="005033EB">
      <w:pPr>
        <w:pStyle w:val="Descripcin"/>
        <w:ind w:left="720"/>
        <w:jc w:val="center"/>
        <w:rPr>
          <w:lang w:val="es-ES"/>
        </w:rPr>
      </w:pPr>
      <w:bookmarkStart w:id="186" w:name="_Toc163122681"/>
      <w:r>
        <w:t xml:space="preserve">Imagen </w:t>
      </w:r>
      <w:r>
        <w:fldChar w:fldCharType="begin"/>
      </w:r>
      <w:r>
        <w:instrText xml:space="preserve"> SEQ Imagen \* ARABIC </w:instrText>
      </w:r>
      <w:r>
        <w:fldChar w:fldCharType="separate"/>
      </w:r>
      <w:r w:rsidR="00B02023">
        <w:rPr>
          <w:noProof/>
        </w:rPr>
        <w:t>79</w:t>
      </w:r>
      <w:r>
        <w:fldChar w:fldCharType="end"/>
      </w:r>
      <w:r w:rsidRPr="00182822">
        <w:t xml:space="preserve">: Planes Operativos Anuales UO - Servicio de Control/Editar Metas Acumuladas - </w:t>
      </w:r>
      <w:r>
        <w:t>Editar</w:t>
      </w:r>
      <w:r w:rsidRPr="00182822">
        <w:t xml:space="preserve"> Prorrateo</w:t>
      </w:r>
      <w:bookmarkEnd w:id="186"/>
    </w:p>
    <w:p w14:paraId="71A34A76" w14:textId="0C7956FF" w:rsidR="00256014" w:rsidRDefault="00256014" w:rsidP="005033EB">
      <w:pPr>
        <w:pStyle w:val="Prrafodelista"/>
        <w:ind w:left="1440"/>
        <w:rPr>
          <w:lang w:val="es-ES"/>
        </w:rPr>
      </w:pPr>
      <w:r>
        <w:rPr>
          <w:lang w:val="es-ES"/>
        </w:rPr>
        <w:t xml:space="preserve">Al hacer uso de la opción editar se podrá </w:t>
      </w:r>
      <w:r w:rsidR="00B2206B">
        <w:rPr>
          <w:lang w:val="es-ES"/>
        </w:rPr>
        <w:t xml:space="preserve">modificar </w:t>
      </w:r>
      <w:r>
        <w:rPr>
          <w:lang w:val="es-ES"/>
        </w:rPr>
        <w:t xml:space="preserve">la fila del registro, permitiendo </w:t>
      </w:r>
      <w:r w:rsidR="00B2206B">
        <w:rPr>
          <w:lang w:val="es-ES"/>
        </w:rPr>
        <w:t>ingresar un valor numérico solo en la</w:t>
      </w:r>
      <w:r w:rsidR="00A61FB8">
        <w:rPr>
          <w:lang w:val="es-ES"/>
        </w:rPr>
        <w:t xml:space="preserve"> columna meta,</w:t>
      </w:r>
      <w:r w:rsidR="00B2206B">
        <w:rPr>
          <w:lang w:val="es-ES"/>
        </w:rPr>
        <w:t xml:space="preserve"> el resto de las columnas no se podrán editar</w:t>
      </w:r>
      <w:r>
        <w:rPr>
          <w:lang w:val="es-ES"/>
        </w:rPr>
        <w:t xml:space="preserve">. Al finalizar la edición dar clic en </w:t>
      </w:r>
      <w:r>
        <w:rPr>
          <w:noProof/>
        </w:rPr>
        <w:drawing>
          <wp:inline distT="0" distB="0" distL="0" distR="0" wp14:anchorId="7E74B166" wp14:editId="6F98AC5F">
            <wp:extent cx="123825" cy="152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23825" cy="152400"/>
                    </a:xfrm>
                    <a:prstGeom prst="rect">
                      <a:avLst/>
                    </a:prstGeom>
                  </pic:spPr>
                </pic:pic>
              </a:graphicData>
            </a:graphic>
          </wp:inline>
        </w:drawing>
      </w:r>
      <w:r>
        <w:rPr>
          <w:lang w:val="es-ES"/>
        </w:rPr>
        <w:t xml:space="preserve">Guardar o </w:t>
      </w:r>
      <w:r>
        <w:rPr>
          <w:noProof/>
        </w:rPr>
        <w:drawing>
          <wp:inline distT="0" distB="0" distL="0" distR="0" wp14:anchorId="241AEF59" wp14:editId="4F19A42F">
            <wp:extent cx="190500" cy="95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0500" cy="95250"/>
                    </a:xfrm>
                    <a:prstGeom prst="rect">
                      <a:avLst/>
                    </a:prstGeom>
                  </pic:spPr>
                </pic:pic>
              </a:graphicData>
            </a:graphic>
          </wp:inline>
        </w:drawing>
      </w:r>
      <w:r>
        <w:rPr>
          <w:lang w:val="es-ES"/>
        </w:rPr>
        <w:t xml:space="preserve">para deshacer los cambios realizados en la tabla y seguidamente se activará el botón “Guardar”. </w:t>
      </w:r>
    </w:p>
    <w:p w14:paraId="119019EF" w14:textId="77777777" w:rsidR="00F516B3" w:rsidRDefault="00A61FB8" w:rsidP="005033EB">
      <w:pPr>
        <w:pStyle w:val="Prrafodelista"/>
        <w:keepNext/>
      </w:pPr>
      <w:r>
        <w:rPr>
          <w:noProof/>
        </w:rPr>
        <w:drawing>
          <wp:inline distT="0" distB="0" distL="0" distR="0" wp14:anchorId="5B32DD8F" wp14:editId="25BC79AA">
            <wp:extent cx="4884513" cy="895350"/>
            <wp:effectExtent l="19050" t="19050" r="1143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928337" cy="90338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06C89BB" w14:textId="1429AF95" w:rsidR="00256014" w:rsidRDefault="00F516B3" w:rsidP="00F516B3">
      <w:pPr>
        <w:pStyle w:val="Descripcin"/>
        <w:ind w:left="1440"/>
        <w:jc w:val="center"/>
        <w:rPr>
          <w:lang w:val="es-ES"/>
        </w:rPr>
      </w:pPr>
      <w:bookmarkStart w:id="187" w:name="_Toc163122682"/>
      <w:r>
        <w:t xml:space="preserve">Imagen </w:t>
      </w:r>
      <w:r>
        <w:fldChar w:fldCharType="begin"/>
      </w:r>
      <w:r>
        <w:instrText xml:space="preserve"> SEQ Imagen \* ARABIC </w:instrText>
      </w:r>
      <w:r>
        <w:fldChar w:fldCharType="separate"/>
      </w:r>
      <w:r w:rsidR="00B02023">
        <w:rPr>
          <w:noProof/>
        </w:rPr>
        <w:t>80</w:t>
      </w:r>
      <w:r>
        <w:fldChar w:fldCharType="end"/>
      </w:r>
      <w:r w:rsidRPr="000B429F">
        <w:t>: Planes Operativos Anuales UO - Servicio de Control/Editar Metas Acumuladas - Editar Prorrateo</w:t>
      </w:r>
      <w:r>
        <w:t>/Eliminar</w:t>
      </w:r>
      <w:bookmarkEnd w:id="187"/>
    </w:p>
    <w:p w14:paraId="73F32027" w14:textId="6A541BBD" w:rsidR="00C22D14" w:rsidRPr="00A61FB8" w:rsidRDefault="00256014" w:rsidP="005033EB">
      <w:pPr>
        <w:pStyle w:val="Prrafodelista"/>
        <w:ind w:left="1440"/>
        <w:rPr>
          <w:lang w:val="es-ES"/>
        </w:rPr>
      </w:pPr>
      <w:r>
        <w:rPr>
          <w:noProof/>
          <w:lang w:val="es-ES"/>
        </w:rPr>
        <w:drawing>
          <wp:inline distT="0" distB="0" distL="0" distR="0" wp14:anchorId="37958BC6" wp14:editId="4A943963">
            <wp:extent cx="207034" cy="207034"/>
            <wp:effectExtent l="0" t="0" r="2540" b="2540"/>
            <wp:docPr id="14" name="Gráfico 14"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4545" name="Gráfico 2085334545" descr="Advertencia con relleno sólido"/>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10746" cy="210746"/>
                    </a:xfrm>
                    <a:prstGeom prst="rect">
                      <a:avLst/>
                    </a:prstGeom>
                  </pic:spPr>
                </pic:pic>
              </a:graphicData>
            </a:graphic>
          </wp:inline>
        </w:drawing>
      </w:r>
      <w:r w:rsidRPr="00B353AC">
        <w:rPr>
          <w:b/>
          <w:bCs/>
          <w:i/>
          <w:iCs/>
          <w:lang w:val="es-ES"/>
        </w:rPr>
        <w:t>Importante</w:t>
      </w:r>
      <w:r w:rsidRPr="00B353AC">
        <w:rPr>
          <w:i/>
          <w:iCs/>
          <w:lang w:val="es-ES"/>
        </w:rPr>
        <w:t xml:space="preserve">: </w:t>
      </w:r>
      <w:r w:rsidR="005033EB">
        <w:rPr>
          <w:i/>
          <w:iCs/>
          <w:lang w:val="es-ES"/>
        </w:rPr>
        <w:t>Luego de ingresar</w:t>
      </w:r>
      <w:r w:rsidR="00A61FB8">
        <w:rPr>
          <w:i/>
          <w:iCs/>
          <w:lang w:val="es-ES"/>
        </w:rPr>
        <w:t xml:space="preserve"> un valor en la meta</w:t>
      </w:r>
      <w:r w:rsidR="005033EB">
        <w:rPr>
          <w:i/>
          <w:iCs/>
          <w:lang w:val="es-ES"/>
        </w:rPr>
        <w:t>,</w:t>
      </w:r>
      <w:r w:rsidR="00A61FB8">
        <w:rPr>
          <w:i/>
          <w:iCs/>
          <w:lang w:val="es-ES"/>
        </w:rPr>
        <w:t xml:space="preserve"> el resto de las columnas se actualiza</w:t>
      </w:r>
      <w:r w:rsidR="005033EB">
        <w:rPr>
          <w:i/>
          <w:iCs/>
          <w:lang w:val="es-ES"/>
        </w:rPr>
        <w:t>n</w:t>
      </w:r>
      <w:r w:rsidR="00A61FB8">
        <w:rPr>
          <w:i/>
          <w:iCs/>
          <w:lang w:val="es-ES"/>
        </w:rPr>
        <w:t xml:space="preserve"> automáticamente</w:t>
      </w:r>
      <w:r w:rsidRPr="00256014">
        <w:rPr>
          <w:i/>
          <w:iCs/>
          <w:lang w:val="es-ES"/>
        </w:rPr>
        <w:t>.</w:t>
      </w:r>
    </w:p>
    <w:bookmarkEnd w:id="182"/>
    <w:p w14:paraId="3FA84472" w14:textId="67CCEB8F" w:rsidR="00F62FD6" w:rsidRPr="00A61FB8" w:rsidRDefault="00F62FD6" w:rsidP="005033EB">
      <w:pPr>
        <w:ind w:left="1440"/>
        <w:rPr>
          <w:rFonts w:cs="Arial"/>
          <w:sz w:val="20"/>
          <w:lang w:val="es-ES" w:eastAsia="es-PE"/>
        </w:rPr>
      </w:pPr>
      <w:r w:rsidRPr="00A61FB8">
        <w:rPr>
          <w:rFonts w:cs="Arial"/>
          <w:sz w:val="20"/>
          <w:lang w:val="es-ES" w:eastAsia="es-PE"/>
        </w:rPr>
        <w:t xml:space="preserve">Una vez finalizada la edición de </w:t>
      </w:r>
      <w:r w:rsidR="00F503AF">
        <w:rPr>
          <w:rFonts w:cs="Arial"/>
          <w:sz w:val="20"/>
          <w:lang w:val="es-ES" w:eastAsia="es-PE"/>
        </w:rPr>
        <w:t>las metas acumuladas</w:t>
      </w:r>
      <w:r w:rsidRPr="00A61FB8">
        <w:rPr>
          <w:rFonts w:cs="Arial"/>
          <w:sz w:val="20"/>
          <w:lang w:val="es-ES" w:eastAsia="es-PE"/>
        </w:rPr>
        <w:t xml:space="preserve"> dar clic en el botón “Guardar”</w:t>
      </w:r>
      <w:r w:rsidR="005033EB">
        <w:rPr>
          <w:rFonts w:cs="Arial"/>
          <w:sz w:val="20"/>
          <w:lang w:val="es-ES" w:eastAsia="es-PE"/>
        </w:rPr>
        <w:t xml:space="preserve">, seguidamente </w:t>
      </w:r>
      <w:r w:rsidRPr="00A61FB8">
        <w:rPr>
          <w:rFonts w:cs="Arial"/>
          <w:sz w:val="20"/>
          <w:lang w:val="es-ES" w:eastAsia="es-PE"/>
        </w:rPr>
        <w:t>muestra un mensaje de éxito.</w:t>
      </w:r>
    </w:p>
    <w:p w14:paraId="6CDB98B4" w14:textId="2C90DD1E" w:rsidR="00F62FD6" w:rsidRPr="00F62FD6" w:rsidRDefault="00F62FD6" w:rsidP="00EE69E5">
      <w:pPr>
        <w:pStyle w:val="Prrafodelista"/>
        <w:numPr>
          <w:ilvl w:val="0"/>
          <w:numId w:val="41"/>
        </w:numPr>
        <w:rPr>
          <w:lang w:val="es-ES"/>
        </w:rPr>
      </w:pPr>
      <w:r w:rsidRPr="00F62FD6">
        <w:rPr>
          <w:lang w:val="es-ES"/>
        </w:rPr>
        <w:t>Botón Reestablecer: Nos permite borrar los cambios realizados antes de guardar.</w:t>
      </w:r>
    </w:p>
    <w:p w14:paraId="51255E98" w14:textId="5E9F638B" w:rsidR="00C22D14" w:rsidRDefault="00C22D14" w:rsidP="00EE69E5">
      <w:pPr>
        <w:pStyle w:val="Prrafodelista"/>
        <w:numPr>
          <w:ilvl w:val="0"/>
          <w:numId w:val="41"/>
        </w:numPr>
        <w:rPr>
          <w:lang w:val="es-ES"/>
        </w:rPr>
      </w:pPr>
      <w:r>
        <w:rPr>
          <w:lang w:val="es-ES"/>
        </w:rPr>
        <w:t xml:space="preserve">Botón Anterior: Nos permite </w:t>
      </w:r>
      <w:r w:rsidR="00A61FB8">
        <w:rPr>
          <w:lang w:val="es-ES"/>
        </w:rPr>
        <w:t xml:space="preserve">retornar </w:t>
      </w:r>
      <w:r>
        <w:rPr>
          <w:lang w:val="es-ES"/>
        </w:rPr>
        <w:t>al segmento</w:t>
      </w:r>
      <w:r w:rsidR="00A61FB8">
        <w:rPr>
          <w:lang w:val="es-ES"/>
        </w:rPr>
        <w:t xml:space="preserve"> anterior</w:t>
      </w:r>
      <w:r>
        <w:rPr>
          <w:lang w:val="es-ES"/>
        </w:rPr>
        <w:t>.</w:t>
      </w:r>
    </w:p>
    <w:p w14:paraId="21AAD2C0" w14:textId="77777777" w:rsidR="00C22D14" w:rsidRDefault="00C22D14" w:rsidP="00EE69E5">
      <w:pPr>
        <w:pStyle w:val="Prrafodelista"/>
        <w:numPr>
          <w:ilvl w:val="0"/>
          <w:numId w:val="41"/>
        </w:numPr>
        <w:rPr>
          <w:lang w:val="es-ES"/>
        </w:rPr>
      </w:pPr>
      <w:r>
        <w:rPr>
          <w:lang w:val="es-ES"/>
        </w:rPr>
        <w:t>Botón Siguiente: Nos permite avanzar al siguiente segmento.</w:t>
      </w:r>
    </w:p>
    <w:p w14:paraId="3163C7F3" w14:textId="77777777" w:rsidR="00C22D14" w:rsidRPr="000358B1" w:rsidRDefault="00C22D14" w:rsidP="00EE69E5">
      <w:pPr>
        <w:pStyle w:val="Prrafodelista"/>
        <w:numPr>
          <w:ilvl w:val="0"/>
          <w:numId w:val="41"/>
        </w:numPr>
        <w:rPr>
          <w:lang w:val="es-ES"/>
        </w:rPr>
      </w:pPr>
      <w:r>
        <w:rPr>
          <w:lang w:val="es-ES"/>
        </w:rPr>
        <w:lastRenderedPageBreak/>
        <w:t>Botón Cancelar: Nos permite cerra el formulario</w:t>
      </w:r>
    </w:p>
    <w:p w14:paraId="5BFA7198" w14:textId="77777777" w:rsidR="00C22D14" w:rsidRDefault="00C22D14" w:rsidP="00C22D14">
      <w:pPr>
        <w:ind w:left="720"/>
        <w:rPr>
          <w:rFonts w:cs="Arial"/>
          <w:sz w:val="20"/>
          <w:lang w:val="es-ES" w:eastAsia="es-PE"/>
        </w:rPr>
      </w:pPr>
    </w:p>
    <w:p w14:paraId="31E4B687" w14:textId="4C074572" w:rsidR="00C22D14" w:rsidRPr="005033EB" w:rsidRDefault="00A61FB8" w:rsidP="005033EB">
      <w:pPr>
        <w:pStyle w:val="Prrafodelista"/>
        <w:rPr>
          <w:sz w:val="22"/>
          <w:szCs w:val="22"/>
          <w:lang w:val="es-ES"/>
        </w:rPr>
      </w:pPr>
      <w:r w:rsidRPr="005033EB">
        <w:rPr>
          <w:b/>
          <w:bCs/>
          <w:sz w:val="22"/>
          <w:szCs w:val="22"/>
          <w:lang w:val="es-ES"/>
        </w:rPr>
        <w:t xml:space="preserve">Editar </w:t>
      </w:r>
      <w:r w:rsidR="00C22D14" w:rsidRPr="005033EB">
        <w:rPr>
          <w:b/>
          <w:bCs/>
          <w:sz w:val="22"/>
          <w:szCs w:val="22"/>
          <w:lang w:val="es-ES"/>
        </w:rPr>
        <w:t>Gestión de Riesgo:</w:t>
      </w:r>
      <w:r w:rsidR="00C22D14" w:rsidRPr="005033EB">
        <w:rPr>
          <w:sz w:val="22"/>
          <w:szCs w:val="22"/>
          <w:lang w:val="es-ES"/>
        </w:rPr>
        <w:t xml:space="preserve"> Muestra la información:</w:t>
      </w:r>
    </w:p>
    <w:p w14:paraId="42BD018F" w14:textId="3AEE9A9E" w:rsidR="00F516B3" w:rsidRDefault="0076331C" w:rsidP="00F516B3">
      <w:pPr>
        <w:pStyle w:val="Prrafodelista"/>
        <w:keepNext/>
      </w:pPr>
      <w:r>
        <w:rPr>
          <w:noProof/>
        </w:rPr>
        <w:drawing>
          <wp:inline distT="0" distB="0" distL="0" distR="0" wp14:anchorId="6EAE7A95" wp14:editId="36A1A881">
            <wp:extent cx="5048250" cy="397687"/>
            <wp:effectExtent l="19050" t="19050" r="19050" b="215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093029" cy="40121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E3B1882" w14:textId="0848FD6F" w:rsidR="00C22D14" w:rsidRPr="000358B1" w:rsidRDefault="00F516B3" w:rsidP="00F516B3">
      <w:pPr>
        <w:pStyle w:val="Descripcin"/>
        <w:ind w:left="720"/>
        <w:jc w:val="center"/>
        <w:rPr>
          <w:lang w:val="es-ES"/>
        </w:rPr>
      </w:pPr>
      <w:bookmarkStart w:id="188" w:name="_Toc163122683"/>
      <w:r>
        <w:t xml:space="preserve">Imagen </w:t>
      </w:r>
      <w:r>
        <w:fldChar w:fldCharType="begin"/>
      </w:r>
      <w:r>
        <w:instrText xml:space="preserve"> SEQ Imagen \* ARABIC </w:instrText>
      </w:r>
      <w:r>
        <w:fldChar w:fldCharType="separate"/>
      </w:r>
      <w:r w:rsidR="00B02023">
        <w:rPr>
          <w:noProof/>
        </w:rPr>
        <w:t>81</w:t>
      </w:r>
      <w:r>
        <w:fldChar w:fldCharType="end"/>
      </w:r>
      <w:r w:rsidRPr="00C55CE4">
        <w:t xml:space="preserve">: Planes Operativos Anuales UO - Servicio de Control/Editar </w:t>
      </w:r>
      <w:r>
        <w:t>Gestión de Riesgos Información</w:t>
      </w:r>
      <w:bookmarkEnd w:id="188"/>
    </w:p>
    <w:p w14:paraId="27A72BBD" w14:textId="77777777" w:rsidR="00F516B3" w:rsidRDefault="00A61FB8" w:rsidP="00F516B3">
      <w:pPr>
        <w:pStyle w:val="Prrafodelista"/>
        <w:keepNext/>
      </w:pPr>
      <w:r>
        <w:rPr>
          <w:noProof/>
        </w:rPr>
        <w:drawing>
          <wp:inline distT="0" distB="0" distL="0" distR="0" wp14:anchorId="25793F2F" wp14:editId="132B8A34">
            <wp:extent cx="5048985" cy="3459193"/>
            <wp:effectExtent l="19050" t="19050" r="18415" b="273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053326" cy="346216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C28074C" w14:textId="7128CAA4" w:rsidR="00C22D14" w:rsidRDefault="00F516B3" w:rsidP="00F516B3">
      <w:pPr>
        <w:pStyle w:val="Descripcin"/>
        <w:ind w:left="720"/>
        <w:jc w:val="center"/>
        <w:rPr>
          <w:lang w:val="es-ES"/>
        </w:rPr>
      </w:pPr>
      <w:bookmarkStart w:id="189" w:name="_Toc163122684"/>
      <w:r>
        <w:t xml:space="preserve">Imagen </w:t>
      </w:r>
      <w:r>
        <w:fldChar w:fldCharType="begin"/>
      </w:r>
      <w:r>
        <w:instrText xml:space="preserve"> SEQ Imagen \* ARABIC </w:instrText>
      </w:r>
      <w:r>
        <w:fldChar w:fldCharType="separate"/>
      </w:r>
      <w:r w:rsidR="00B02023">
        <w:rPr>
          <w:noProof/>
        </w:rPr>
        <w:t>82</w:t>
      </w:r>
      <w:r>
        <w:fldChar w:fldCharType="end"/>
      </w:r>
      <w:r w:rsidRPr="00003EC7">
        <w:t>: Planes Operativos Anuales UO - Servicio de Control/Editar Gestión de Riesgos</w:t>
      </w:r>
      <w:bookmarkEnd w:id="189"/>
    </w:p>
    <w:p w14:paraId="16ACC0CF" w14:textId="2307B6A3" w:rsidR="00C22D14" w:rsidRPr="005033EB" w:rsidRDefault="00C22D14" w:rsidP="005033EB">
      <w:pPr>
        <w:pStyle w:val="Prrafodelista"/>
        <w:rPr>
          <w:sz w:val="22"/>
          <w:szCs w:val="22"/>
          <w:lang w:val="es-ES"/>
        </w:rPr>
      </w:pPr>
      <w:r w:rsidRPr="005033EB">
        <w:rPr>
          <w:sz w:val="22"/>
          <w:szCs w:val="22"/>
          <w:lang w:val="es-ES"/>
        </w:rPr>
        <w:t>Muestra la información de</w:t>
      </w:r>
      <w:r w:rsidR="004A731A" w:rsidRPr="005033EB">
        <w:rPr>
          <w:sz w:val="22"/>
          <w:szCs w:val="22"/>
          <w:lang w:val="es-ES"/>
        </w:rPr>
        <w:t xml:space="preserve"> gestión de riesgos</w:t>
      </w:r>
      <w:r w:rsidRPr="005033EB">
        <w:rPr>
          <w:sz w:val="22"/>
          <w:szCs w:val="22"/>
          <w:lang w:val="es-ES"/>
        </w:rPr>
        <w:t>:</w:t>
      </w:r>
    </w:p>
    <w:p w14:paraId="19A49169" w14:textId="26C0AF67" w:rsidR="0014099D" w:rsidRDefault="00C22D14" w:rsidP="0014099D">
      <w:pPr>
        <w:pStyle w:val="Prrafodelista"/>
        <w:numPr>
          <w:ilvl w:val="0"/>
          <w:numId w:val="42"/>
        </w:numPr>
        <w:rPr>
          <w:lang w:val="es-ES"/>
        </w:rPr>
      </w:pPr>
      <w:r w:rsidRPr="0014099D">
        <w:rPr>
          <w:lang w:val="es-ES"/>
        </w:rPr>
        <w:t>Numero de servicio</w:t>
      </w:r>
      <w:r w:rsidR="0014099D">
        <w:rPr>
          <w:lang w:val="es-ES"/>
        </w:rPr>
        <w:t xml:space="preserve"> (no editable)</w:t>
      </w:r>
    </w:p>
    <w:p w14:paraId="0F7E7F25" w14:textId="3CFD54B1" w:rsidR="0014099D" w:rsidRPr="00785C8C" w:rsidRDefault="00C22D14" w:rsidP="0014099D">
      <w:pPr>
        <w:pStyle w:val="Prrafodelista"/>
        <w:numPr>
          <w:ilvl w:val="0"/>
          <w:numId w:val="42"/>
        </w:numPr>
        <w:rPr>
          <w:lang w:val="es-ES"/>
        </w:rPr>
      </w:pPr>
      <w:r w:rsidRPr="00785C8C">
        <w:rPr>
          <w:lang w:val="es-ES"/>
        </w:rPr>
        <w:t xml:space="preserve">Tabla Riesgo sugerido: </w:t>
      </w:r>
      <w:r w:rsidR="0014099D" w:rsidRPr="00785C8C">
        <w:rPr>
          <w:lang w:val="es-ES"/>
        </w:rPr>
        <w:t xml:space="preserve">Para agregar un Riesgo sugerido dar clic </w:t>
      </w:r>
      <w:r w:rsidR="004A731A" w:rsidRPr="00785C8C">
        <w:rPr>
          <w:lang w:val="es-ES"/>
        </w:rPr>
        <w:t>“Nuevo”</w:t>
      </w:r>
    </w:p>
    <w:p w14:paraId="0B2A0A4F" w14:textId="77777777" w:rsidR="00785C8C" w:rsidRDefault="0014099D" w:rsidP="00785C8C">
      <w:pPr>
        <w:pStyle w:val="Prrafodelista"/>
        <w:keepNext/>
      </w:pPr>
      <w:r>
        <w:rPr>
          <w:noProof/>
        </w:rPr>
        <w:drawing>
          <wp:anchor distT="0" distB="0" distL="114300" distR="114300" simplePos="0" relativeHeight="251799557" behindDoc="0" locked="0" layoutInCell="1" allowOverlap="1" wp14:anchorId="4044808D" wp14:editId="0861956E">
            <wp:simplePos x="0" y="0"/>
            <wp:positionH relativeFrom="margin">
              <wp:posOffset>5132985</wp:posOffset>
            </wp:positionH>
            <wp:positionV relativeFrom="paragraph">
              <wp:posOffset>235004</wp:posOffset>
            </wp:positionV>
            <wp:extent cx="253191" cy="271119"/>
            <wp:effectExtent l="0" t="8890" r="0" b="5080"/>
            <wp:wrapNone/>
            <wp:docPr id="30" name="Gráfico 30"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53191" cy="2711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2B439D0" wp14:editId="22AE5AB4">
            <wp:extent cx="5116476" cy="1179707"/>
            <wp:effectExtent l="19050" t="19050" r="8255" b="209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165667" cy="119104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2E07A33" w14:textId="23E3420C" w:rsidR="0014099D" w:rsidRDefault="00785C8C" w:rsidP="00785C8C">
      <w:pPr>
        <w:pStyle w:val="Descripcin"/>
        <w:ind w:left="720"/>
        <w:jc w:val="center"/>
        <w:rPr>
          <w:lang w:val="es-ES"/>
        </w:rPr>
      </w:pPr>
      <w:bookmarkStart w:id="190" w:name="_Toc163122685"/>
      <w:r>
        <w:t xml:space="preserve">Imagen </w:t>
      </w:r>
      <w:r>
        <w:fldChar w:fldCharType="begin"/>
      </w:r>
      <w:r>
        <w:instrText xml:space="preserve"> SEQ Imagen \* ARABIC </w:instrText>
      </w:r>
      <w:r>
        <w:fldChar w:fldCharType="separate"/>
      </w:r>
      <w:r w:rsidR="00B02023">
        <w:rPr>
          <w:noProof/>
        </w:rPr>
        <w:t>83</w:t>
      </w:r>
      <w:r>
        <w:fldChar w:fldCharType="end"/>
      </w:r>
      <w:r w:rsidRPr="00687B97">
        <w:t>: Planes Operativos Anuales UO - Servicio de Control/</w:t>
      </w:r>
      <w:r>
        <w:t>Gestión de servicios Nuevo</w:t>
      </w:r>
      <w:bookmarkEnd w:id="190"/>
    </w:p>
    <w:p w14:paraId="78BC9C23" w14:textId="32AF3BB6" w:rsidR="0014099D" w:rsidRDefault="0014099D" w:rsidP="005033EB">
      <w:pPr>
        <w:pStyle w:val="Prrafodelista"/>
        <w:ind w:left="1440"/>
        <w:rPr>
          <w:lang w:val="es-ES"/>
        </w:rPr>
      </w:pPr>
      <w:r>
        <w:rPr>
          <w:lang w:val="es-ES"/>
        </w:rPr>
        <w:t xml:space="preserve">Luego se activará una fila en donde se muestran desplegables para seleccionar datos del riesgo, tipo, probabilidad, impacto y registrar la estrategia. Una vez finalizado hacer uso de </w:t>
      </w:r>
      <w:r>
        <w:rPr>
          <w:noProof/>
        </w:rPr>
        <w:drawing>
          <wp:inline distT="0" distB="0" distL="0" distR="0" wp14:anchorId="0C522881" wp14:editId="15DA78A5">
            <wp:extent cx="123825" cy="1143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23825" cy="114300"/>
                    </a:xfrm>
                    <a:prstGeom prst="rect">
                      <a:avLst/>
                    </a:prstGeom>
                  </pic:spPr>
                </pic:pic>
              </a:graphicData>
            </a:graphic>
          </wp:inline>
        </w:drawing>
      </w:r>
      <w:r>
        <w:rPr>
          <w:lang w:val="es-ES"/>
        </w:rPr>
        <w:t xml:space="preserve">Guardar para salvar la información ingresada o </w:t>
      </w:r>
      <w:r>
        <w:rPr>
          <w:noProof/>
        </w:rPr>
        <w:drawing>
          <wp:inline distT="0" distB="0" distL="0" distR="0" wp14:anchorId="3B77DA92" wp14:editId="79530FD4">
            <wp:extent cx="142875" cy="857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2875" cy="85725"/>
                    </a:xfrm>
                    <a:prstGeom prst="rect">
                      <a:avLst/>
                    </a:prstGeom>
                  </pic:spPr>
                </pic:pic>
              </a:graphicData>
            </a:graphic>
          </wp:inline>
        </w:drawing>
      </w:r>
      <w:r>
        <w:rPr>
          <w:lang w:val="es-ES"/>
        </w:rPr>
        <w:t xml:space="preserve"> Cancelar para borrar los cambios realizados. </w:t>
      </w:r>
    </w:p>
    <w:p w14:paraId="7635315A" w14:textId="77777777" w:rsidR="00785C8C" w:rsidRDefault="0014099D" w:rsidP="00785C8C">
      <w:pPr>
        <w:pStyle w:val="Prrafodelista"/>
        <w:keepNext/>
      </w:pPr>
      <w:r>
        <w:rPr>
          <w:noProof/>
        </w:rPr>
        <w:lastRenderedPageBreak/>
        <w:drawing>
          <wp:inline distT="0" distB="0" distL="0" distR="0" wp14:anchorId="4E6FEDF3" wp14:editId="02933992">
            <wp:extent cx="4981575" cy="889127"/>
            <wp:effectExtent l="19050" t="19050" r="9525" b="254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114525" cy="91285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0D8A178" w14:textId="1611D870" w:rsidR="00397BE9" w:rsidRPr="005033EB" w:rsidRDefault="00785C8C" w:rsidP="005033EB">
      <w:pPr>
        <w:pStyle w:val="Descripcin"/>
        <w:ind w:left="720"/>
        <w:jc w:val="center"/>
        <w:rPr>
          <w:lang w:val="es-ES"/>
        </w:rPr>
      </w:pPr>
      <w:bookmarkStart w:id="191" w:name="_Toc163122686"/>
      <w:r>
        <w:t xml:space="preserve">Imagen </w:t>
      </w:r>
      <w:r>
        <w:fldChar w:fldCharType="begin"/>
      </w:r>
      <w:r>
        <w:instrText xml:space="preserve"> SEQ Imagen \* ARABIC </w:instrText>
      </w:r>
      <w:r>
        <w:fldChar w:fldCharType="separate"/>
      </w:r>
      <w:r w:rsidR="00B02023">
        <w:rPr>
          <w:noProof/>
        </w:rPr>
        <w:t>84</w:t>
      </w:r>
      <w:r>
        <w:fldChar w:fldCharType="end"/>
      </w:r>
      <w:r w:rsidRPr="002130A4">
        <w:t>: Planes Operativos Anuales UO - Servicio de Control/Gestión de servicios</w:t>
      </w:r>
      <w:r>
        <w:t xml:space="preserve"> Guardar</w:t>
      </w:r>
      <w:bookmarkEnd w:id="191"/>
    </w:p>
    <w:p w14:paraId="0F705262" w14:textId="1F62975A" w:rsidR="0014099D" w:rsidRDefault="00397BE9" w:rsidP="005033EB">
      <w:pPr>
        <w:pStyle w:val="Prrafodelista"/>
        <w:ind w:left="1440"/>
        <w:rPr>
          <w:lang w:val="es-ES"/>
        </w:rPr>
      </w:pPr>
      <w:r>
        <w:rPr>
          <w:lang w:val="es-ES"/>
        </w:rPr>
        <w:t>Luego de guardar</w:t>
      </w:r>
      <w:r w:rsidR="004A731A">
        <w:rPr>
          <w:lang w:val="es-ES"/>
        </w:rPr>
        <w:t>, en la tabla se muestra los registros</w:t>
      </w:r>
      <w:r w:rsidR="005033EB">
        <w:rPr>
          <w:lang w:val="es-ES"/>
        </w:rPr>
        <w:t>,</w:t>
      </w:r>
      <w:r w:rsidR="004A731A">
        <w:rPr>
          <w:lang w:val="es-ES"/>
        </w:rPr>
        <w:t xml:space="preserve"> </w:t>
      </w:r>
      <w:r w:rsidR="005033EB">
        <w:rPr>
          <w:lang w:val="es-ES"/>
        </w:rPr>
        <w:t>se cuenta con dos opciones:</w:t>
      </w:r>
      <w:r>
        <w:rPr>
          <w:lang w:val="es-ES"/>
        </w:rPr>
        <w:t xml:space="preserve"> editar y eliminar registro</w:t>
      </w:r>
      <w:r w:rsidR="005033EB">
        <w:rPr>
          <w:lang w:val="es-ES"/>
        </w:rPr>
        <w:t>s</w:t>
      </w:r>
      <w:r>
        <w:rPr>
          <w:lang w:val="es-ES"/>
        </w:rPr>
        <w:t>.</w:t>
      </w:r>
    </w:p>
    <w:p w14:paraId="5A0D4F08" w14:textId="77777777" w:rsidR="00785C8C" w:rsidRDefault="00397BE9" w:rsidP="00785C8C">
      <w:pPr>
        <w:pStyle w:val="Prrafodelista"/>
        <w:keepNext/>
      </w:pPr>
      <w:r>
        <w:rPr>
          <w:noProof/>
        </w:rPr>
        <w:drawing>
          <wp:inline distT="0" distB="0" distL="0" distR="0" wp14:anchorId="72836B0F" wp14:editId="65144BC3">
            <wp:extent cx="4971820" cy="916615"/>
            <wp:effectExtent l="19050" t="19050" r="19685" b="171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019574" cy="92541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3152C40" w14:textId="248CE4B0" w:rsidR="0014099D" w:rsidRDefault="00785C8C" w:rsidP="00785C8C">
      <w:pPr>
        <w:pStyle w:val="Descripcin"/>
        <w:ind w:left="720"/>
        <w:jc w:val="center"/>
        <w:rPr>
          <w:lang w:val="es-ES"/>
        </w:rPr>
      </w:pPr>
      <w:bookmarkStart w:id="192" w:name="_Toc163122687"/>
      <w:r>
        <w:t xml:space="preserve">Imagen </w:t>
      </w:r>
      <w:r>
        <w:fldChar w:fldCharType="begin"/>
      </w:r>
      <w:r>
        <w:instrText xml:space="preserve"> SEQ Imagen \* ARABIC </w:instrText>
      </w:r>
      <w:r>
        <w:fldChar w:fldCharType="separate"/>
      </w:r>
      <w:r w:rsidR="00B02023">
        <w:rPr>
          <w:noProof/>
        </w:rPr>
        <w:t>85</w:t>
      </w:r>
      <w:r>
        <w:fldChar w:fldCharType="end"/>
      </w:r>
      <w:r w:rsidRPr="00E16498">
        <w:t xml:space="preserve">: Planes Operativos Anuales UO - Servicio de Control/Gestión de servicios </w:t>
      </w:r>
      <w:r>
        <w:t>Editar</w:t>
      </w:r>
      <w:bookmarkEnd w:id="192"/>
    </w:p>
    <w:p w14:paraId="0C5D5267" w14:textId="1C7A2124" w:rsidR="00397BE9" w:rsidRDefault="00397BE9" w:rsidP="00397BE9">
      <w:pPr>
        <w:pStyle w:val="Prrafodelista"/>
        <w:numPr>
          <w:ilvl w:val="0"/>
          <w:numId w:val="42"/>
        </w:numPr>
        <w:rPr>
          <w:lang w:val="es-ES"/>
        </w:rPr>
      </w:pPr>
      <w:r w:rsidRPr="0014099D">
        <w:rPr>
          <w:lang w:val="es-ES"/>
        </w:rPr>
        <w:t xml:space="preserve">Tabla Riesgo </w:t>
      </w:r>
      <w:r>
        <w:rPr>
          <w:lang w:val="es-ES"/>
        </w:rPr>
        <w:t>Manualmente</w:t>
      </w:r>
      <w:r w:rsidRPr="0014099D">
        <w:rPr>
          <w:lang w:val="es-ES"/>
        </w:rPr>
        <w:t xml:space="preserve">: </w:t>
      </w:r>
      <w:r>
        <w:rPr>
          <w:lang w:val="es-ES"/>
        </w:rPr>
        <w:t>Para agregar un Riesgo manualmente dar clic en “</w:t>
      </w:r>
      <w:r w:rsidR="004A731A">
        <w:rPr>
          <w:lang w:val="es-ES"/>
        </w:rPr>
        <w:t>Nuevo”</w:t>
      </w:r>
    </w:p>
    <w:p w14:paraId="7F1453AD" w14:textId="4E2FE964" w:rsidR="00785C8C" w:rsidRDefault="00397BE9" w:rsidP="00785C8C">
      <w:pPr>
        <w:pStyle w:val="Prrafodelista"/>
        <w:keepNext/>
      </w:pPr>
      <w:r>
        <w:rPr>
          <w:noProof/>
        </w:rPr>
        <w:drawing>
          <wp:anchor distT="0" distB="0" distL="114300" distR="114300" simplePos="0" relativeHeight="251801605" behindDoc="0" locked="0" layoutInCell="1" allowOverlap="1" wp14:anchorId="0AFB2D29" wp14:editId="56AB5ABF">
            <wp:simplePos x="0" y="0"/>
            <wp:positionH relativeFrom="margin">
              <wp:posOffset>4897174</wp:posOffset>
            </wp:positionH>
            <wp:positionV relativeFrom="paragraph">
              <wp:posOffset>280965</wp:posOffset>
            </wp:positionV>
            <wp:extent cx="253191" cy="271119"/>
            <wp:effectExtent l="0" t="8890" r="0" b="5080"/>
            <wp:wrapNone/>
            <wp:docPr id="53" name="Gráfico 53"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53191" cy="2711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DCEAA5" wp14:editId="06C5393E">
            <wp:extent cx="4931262" cy="1124827"/>
            <wp:effectExtent l="19050" t="19050" r="22225" b="184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969823" cy="113362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32EE420" w14:textId="1FFA04A7" w:rsidR="00397BE9" w:rsidRDefault="00785C8C" w:rsidP="00785C8C">
      <w:pPr>
        <w:pStyle w:val="Descripcin"/>
        <w:ind w:left="720"/>
        <w:jc w:val="center"/>
        <w:rPr>
          <w:lang w:val="es-ES"/>
        </w:rPr>
      </w:pPr>
      <w:bookmarkStart w:id="193" w:name="_Toc163122688"/>
      <w:r>
        <w:t xml:space="preserve">Imagen </w:t>
      </w:r>
      <w:r>
        <w:fldChar w:fldCharType="begin"/>
      </w:r>
      <w:r>
        <w:instrText xml:space="preserve"> SEQ Imagen \* ARABIC </w:instrText>
      </w:r>
      <w:r>
        <w:fldChar w:fldCharType="separate"/>
      </w:r>
      <w:r w:rsidR="00B02023">
        <w:rPr>
          <w:noProof/>
        </w:rPr>
        <w:t>86</w:t>
      </w:r>
      <w:r>
        <w:fldChar w:fldCharType="end"/>
      </w:r>
      <w:r w:rsidRPr="00803589">
        <w:t>: Planes Operativos Anuales UO - Servicio de Control/</w:t>
      </w:r>
      <w:r>
        <w:t>Riesgo Manual - Nuevo</w:t>
      </w:r>
      <w:bookmarkEnd w:id="193"/>
    </w:p>
    <w:p w14:paraId="68F28DFE" w14:textId="593758F7" w:rsidR="00397BE9" w:rsidRDefault="00397BE9" w:rsidP="005033EB">
      <w:pPr>
        <w:pStyle w:val="Prrafodelista"/>
        <w:ind w:left="1440"/>
        <w:rPr>
          <w:lang w:val="es-ES"/>
        </w:rPr>
      </w:pPr>
      <w:r>
        <w:rPr>
          <w:lang w:val="es-ES"/>
        </w:rPr>
        <w:t>Luego se activ</w:t>
      </w:r>
      <w:r w:rsidR="005033EB">
        <w:rPr>
          <w:lang w:val="es-ES"/>
        </w:rPr>
        <w:t>a</w:t>
      </w:r>
      <w:r>
        <w:rPr>
          <w:lang w:val="es-ES"/>
        </w:rPr>
        <w:t xml:space="preserve"> una fila en donde el usuario tiene que ingresar manualmente el riesgo</w:t>
      </w:r>
      <w:r w:rsidR="005033EB">
        <w:rPr>
          <w:lang w:val="es-ES"/>
        </w:rPr>
        <w:t xml:space="preserve">. Para agregar </w:t>
      </w:r>
      <w:r>
        <w:rPr>
          <w:lang w:val="es-ES"/>
        </w:rPr>
        <w:t>el tipo de riesgo, la probabilidad, el impacto</w:t>
      </w:r>
      <w:r w:rsidR="005033EB">
        <w:rPr>
          <w:lang w:val="es-ES"/>
        </w:rPr>
        <w:t xml:space="preserve"> hacer uso de los desplegables</w:t>
      </w:r>
      <w:r w:rsidR="00D301BB">
        <w:rPr>
          <w:lang w:val="es-ES"/>
        </w:rPr>
        <w:t>, al final</w:t>
      </w:r>
      <w:r>
        <w:rPr>
          <w:lang w:val="es-ES"/>
        </w:rPr>
        <w:t xml:space="preserve"> ingresar </w:t>
      </w:r>
      <w:r w:rsidR="00D301BB">
        <w:rPr>
          <w:lang w:val="es-ES"/>
        </w:rPr>
        <w:t>una</w:t>
      </w:r>
      <w:r>
        <w:rPr>
          <w:lang w:val="es-ES"/>
        </w:rPr>
        <w:t xml:space="preserve"> estrategia. Una vez finalizado hacer uso de </w:t>
      </w:r>
      <w:r>
        <w:rPr>
          <w:noProof/>
        </w:rPr>
        <w:drawing>
          <wp:inline distT="0" distB="0" distL="0" distR="0" wp14:anchorId="0D7AD234" wp14:editId="5731A98F">
            <wp:extent cx="123825" cy="1143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23825" cy="114300"/>
                    </a:xfrm>
                    <a:prstGeom prst="rect">
                      <a:avLst/>
                    </a:prstGeom>
                  </pic:spPr>
                </pic:pic>
              </a:graphicData>
            </a:graphic>
          </wp:inline>
        </w:drawing>
      </w:r>
      <w:r>
        <w:rPr>
          <w:lang w:val="es-ES"/>
        </w:rPr>
        <w:t xml:space="preserve">Guardar para salvar la información ingresada o </w:t>
      </w:r>
      <w:r>
        <w:rPr>
          <w:noProof/>
        </w:rPr>
        <w:drawing>
          <wp:inline distT="0" distB="0" distL="0" distR="0" wp14:anchorId="6AA8A79D" wp14:editId="2742A8F8">
            <wp:extent cx="142875" cy="857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2875" cy="85725"/>
                    </a:xfrm>
                    <a:prstGeom prst="rect">
                      <a:avLst/>
                    </a:prstGeom>
                  </pic:spPr>
                </pic:pic>
              </a:graphicData>
            </a:graphic>
          </wp:inline>
        </w:drawing>
      </w:r>
      <w:r>
        <w:rPr>
          <w:lang w:val="es-ES"/>
        </w:rPr>
        <w:t xml:space="preserve"> Cancelar para borrar los cambios realizados. </w:t>
      </w:r>
    </w:p>
    <w:p w14:paraId="292F776D" w14:textId="77777777" w:rsidR="00785C8C" w:rsidRDefault="00397BE9" w:rsidP="00785C8C">
      <w:pPr>
        <w:pStyle w:val="Prrafodelista"/>
        <w:keepNext/>
      </w:pPr>
      <w:r>
        <w:rPr>
          <w:noProof/>
        </w:rPr>
        <w:drawing>
          <wp:inline distT="0" distB="0" distL="0" distR="0" wp14:anchorId="63C73E80" wp14:editId="4358F9A7">
            <wp:extent cx="4930775" cy="992532"/>
            <wp:effectExtent l="19050" t="19050" r="22225" b="171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966366" cy="99969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A0BFC38" w14:textId="3F4D6485" w:rsidR="00397BE9" w:rsidRPr="00D301BB" w:rsidRDefault="00785C8C" w:rsidP="00D301BB">
      <w:pPr>
        <w:pStyle w:val="Descripcin"/>
        <w:ind w:left="720"/>
        <w:jc w:val="center"/>
        <w:rPr>
          <w:lang w:val="es-ES"/>
        </w:rPr>
      </w:pPr>
      <w:bookmarkStart w:id="194" w:name="_Toc163122689"/>
      <w:r>
        <w:t xml:space="preserve">Imagen </w:t>
      </w:r>
      <w:r>
        <w:fldChar w:fldCharType="begin"/>
      </w:r>
      <w:r>
        <w:instrText xml:space="preserve"> SEQ Imagen \* ARABIC </w:instrText>
      </w:r>
      <w:r>
        <w:fldChar w:fldCharType="separate"/>
      </w:r>
      <w:r w:rsidR="00B02023">
        <w:rPr>
          <w:noProof/>
        </w:rPr>
        <w:t>87</w:t>
      </w:r>
      <w:r>
        <w:fldChar w:fldCharType="end"/>
      </w:r>
      <w:r w:rsidRPr="00F26DAD">
        <w:t xml:space="preserve">: Planes Operativos Anuales UO - Servicio de Control/Riesgo Manual - </w:t>
      </w:r>
      <w:r>
        <w:t>Guardar</w:t>
      </w:r>
      <w:bookmarkEnd w:id="194"/>
    </w:p>
    <w:p w14:paraId="78D7D45F" w14:textId="7E8A3410" w:rsidR="00397BE9" w:rsidRDefault="00397BE9" w:rsidP="00D301BB">
      <w:pPr>
        <w:pStyle w:val="Prrafodelista"/>
        <w:ind w:left="1440"/>
        <w:rPr>
          <w:lang w:val="es-ES"/>
        </w:rPr>
      </w:pPr>
      <w:r>
        <w:rPr>
          <w:lang w:val="es-ES"/>
        </w:rPr>
        <w:t>Luego de guardar</w:t>
      </w:r>
      <w:r w:rsidR="004A731A">
        <w:rPr>
          <w:lang w:val="es-ES"/>
        </w:rPr>
        <w:t>, en la tabla se muestra los registros</w:t>
      </w:r>
      <w:r w:rsidR="00D301BB">
        <w:rPr>
          <w:lang w:val="es-ES"/>
        </w:rPr>
        <w:t>. S</w:t>
      </w:r>
      <w:r>
        <w:rPr>
          <w:lang w:val="es-ES"/>
        </w:rPr>
        <w:t>e tiene las opciones de editar y eliminar el registro ingresado.</w:t>
      </w:r>
    </w:p>
    <w:p w14:paraId="57423F2C" w14:textId="77777777" w:rsidR="00785C8C" w:rsidRPr="00D301BB" w:rsidRDefault="00785C8C" w:rsidP="00D301BB">
      <w:pPr>
        <w:rPr>
          <w:lang w:val="es-ES"/>
        </w:rPr>
      </w:pPr>
    </w:p>
    <w:p w14:paraId="2C4A919C" w14:textId="77777777" w:rsidR="00785C8C" w:rsidRDefault="00397BE9" w:rsidP="00785C8C">
      <w:pPr>
        <w:pStyle w:val="Prrafodelista"/>
        <w:keepNext/>
      </w:pPr>
      <w:r>
        <w:rPr>
          <w:noProof/>
        </w:rPr>
        <w:lastRenderedPageBreak/>
        <w:drawing>
          <wp:inline distT="0" distB="0" distL="0" distR="0" wp14:anchorId="78195207" wp14:editId="476E410D">
            <wp:extent cx="4933950" cy="903252"/>
            <wp:effectExtent l="19050" t="19050" r="19050" b="1143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994558" cy="91434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039A553" w14:textId="62BF4E88" w:rsidR="00C22D14" w:rsidRPr="00D301BB" w:rsidRDefault="00785C8C" w:rsidP="00D301BB">
      <w:pPr>
        <w:pStyle w:val="Descripcin"/>
        <w:ind w:left="1440"/>
        <w:rPr>
          <w:lang w:val="es-ES"/>
        </w:rPr>
      </w:pPr>
      <w:bookmarkStart w:id="195" w:name="_Toc163122690"/>
      <w:r>
        <w:t xml:space="preserve">Imagen </w:t>
      </w:r>
      <w:r>
        <w:fldChar w:fldCharType="begin"/>
      </w:r>
      <w:r>
        <w:instrText xml:space="preserve"> SEQ Imagen \* ARABIC </w:instrText>
      </w:r>
      <w:r>
        <w:fldChar w:fldCharType="separate"/>
      </w:r>
      <w:r w:rsidR="00B02023">
        <w:rPr>
          <w:noProof/>
        </w:rPr>
        <w:t>88</w:t>
      </w:r>
      <w:r>
        <w:fldChar w:fldCharType="end"/>
      </w:r>
      <w:r w:rsidRPr="007E40CD">
        <w:t>: Planes Operativos Anuales UO - Servicio de Control/Riesgo Manual - Guardar</w:t>
      </w:r>
      <w:bookmarkEnd w:id="195"/>
    </w:p>
    <w:p w14:paraId="30D47DC3" w14:textId="11601B96" w:rsidR="00397BE9" w:rsidRDefault="00397BE9" w:rsidP="00397BE9">
      <w:pPr>
        <w:pStyle w:val="Prrafodelista"/>
        <w:numPr>
          <w:ilvl w:val="0"/>
          <w:numId w:val="42"/>
        </w:numPr>
        <w:rPr>
          <w:lang w:val="es-ES"/>
        </w:rPr>
      </w:pPr>
      <w:r w:rsidRPr="00397BE9">
        <w:rPr>
          <w:lang w:val="es-ES"/>
        </w:rPr>
        <w:t>Una vez finalizada la edición de los datos dar clic en el botón “Guardar” y muestra un mensaje de éxito.</w:t>
      </w:r>
      <w:r>
        <w:rPr>
          <w:lang w:val="es-ES"/>
        </w:rPr>
        <w:t xml:space="preserve"> </w:t>
      </w:r>
    </w:p>
    <w:p w14:paraId="13D749D2" w14:textId="172533EB" w:rsidR="00C22D14" w:rsidRDefault="00C22D14" w:rsidP="00397BE9">
      <w:pPr>
        <w:pStyle w:val="Prrafodelista"/>
        <w:numPr>
          <w:ilvl w:val="0"/>
          <w:numId w:val="42"/>
        </w:numPr>
        <w:rPr>
          <w:lang w:val="es-ES"/>
        </w:rPr>
      </w:pPr>
      <w:r>
        <w:rPr>
          <w:lang w:val="es-ES"/>
        </w:rPr>
        <w:t xml:space="preserve">Botón </w:t>
      </w:r>
      <w:r w:rsidR="00397BE9">
        <w:rPr>
          <w:lang w:val="es-ES"/>
        </w:rPr>
        <w:t>Siguiente</w:t>
      </w:r>
      <w:r>
        <w:rPr>
          <w:lang w:val="es-ES"/>
        </w:rPr>
        <w:t>: Nos permite avanzar al siguiente segmento.</w:t>
      </w:r>
    </w:p>
    <w:p w14:paraId="4537BCE7" w14:textId="7258D928" w:rsidR="00C22D14" w:rsidRDefault="00C22D14" w:rsidP="00397BE9">
      <w:pPr>
        <w:pStyle w:val="Prrafodelista"/>
        <w:numPr>
          <w:ilvl w:val="0"/>
          <w:numId w:val="42"/>
        </w:numPr>
        <w:rPr>
          <w:lang w:val="es-ES"/>
        </w:rPr>
      </w:pPr>
      <w:r>
        <w:rPr>
          <w:lang w:val="es-ES"/>
        </w:rPr>
        <w:t>Botón</w:t>
      </w:r>
      <w:r w:rsidR="00397BE9">
        <w:rPr>
          <w:lang w:val="es-ES"/>
        </w:rPr>
        <w:t xml:space="preserve"> Anterior</w:t>
      </w:r>
      <w:r>
        <w:rPr>
          <w:lang w:val="es-ES"/>
        </w:rPr>
        <w:t xml:space="preserve">: Nos permite </w:t>
      </w:r>
      <w:r w:rsidR="00397BE9">
        <w:rPr>
          <w:lang w:val="es-ES"/>
        </w:rPr>
        <w:t>retornar</w:t>
      </w:r>
      <w:r>
        <w:rPr>
          <w:lang w:val="es-ES"/>
        </w:rPr>
        <w:t xml:space="preserve"> al segmento</w:t>
      </w:r>
      <w:r w:rsidR="002963D5">
        <w:rPr>
          <w:lang w:val="es-ES"/>
        </w:rPr>
        <w:t xml:space="preserve"> anterior</w:t>
      </w:r>
      <w:r>
        <w:rPr>
          <w:lang w:val="es-ES"/>
        </w:rPr>
        <w:t>.</w:t>
      </w:r>
    </w:p>
    <w:p w14:paraId="0656CBEE" w14:textId="77777777" w:rsidR="00C22D14" w:rsidRPr="000358B1" w:rsidRDefault="00C22D14" w:rsidP="00397BE9">
      <w:pPr>
        <w:pStyle w:val="Prrafodelista"/>
        <w:numPr>
          <w:ilvl w:val="0"/>
          <w:numId w:val="42"/>
        </w:numPr>
        <w:rPr>
          <w:lang w:val="es-ES"/>
        </w:rPr>
      </w:pPr>
      <w:r>
        <w:rPr>
          <w:lang w:val="es-ES"/>
        </w:rPr>
        <w:t>Botón Cancelar: Nos permite cerra el formulario</w:t>
      </w:r>
    </w:p>
    <w:p w14:paraId="4ADA0D0D" w14:textId="77777777" w:rsidR="00C22D14" w:rsidRDefault="00C22D14" w:rsidP="00C22D14">
      <w:pPr>
        <w:ind w:left="720"/>
        <w:rPr>
          <w:rFonts w:cs="Arial"/>
          <w:sz w:val="20"/>
          <w:lang w:val="es-ES" w:eastAsia="es-PE"/>
        </w:rPr>
      </w:pPr>
    </w:p>
    <w:p w14:paraId="2A339047" w14:textId="5EEE83CA" w:rsidR="00C22D14" w:rsidRPr="00D301BB" w:rsidRDefault="002963D5" w:rsidP="00D301BB">
      <w:pPr>
        <w:pStyle w:val="Prrafodelista"/>
        <w:rPr>
          <w:sz w:val="22"/>
          <w:szCs w:val="22"/>
          <w:lang w:val="es-ES"/>
        </w:rPr>
      </w:pPr>
      <w:r w:rsidRPr="00D301BB">
        <w:rPr>
          <w:b/>
          <w:bCs/>
          <w:sz w:val="22"/>
          <w:szCs w:val="22"/>
          <w:lang w:val="es-ES"/>
        </w:rPr>
        <w:t xml:space="preserve">Editar </w:t>
      </w:r>
      <w:r w:rsidR="00C22D14" w:rsidRPr="00D301BB">
        <w:rPr>
          <w:b/>
          <w:bCs/>
          <w:sz w:val="22"/>
          <w:szCs w:val="22"/>
          <w:lang w:val="es-ES"/>
        </w:rPr>
        <w:t>SAGU:</w:t>
      </w:r>
      <w:r w:rsidR="00C22D14" w:rsidRPr="00D301BB">
        <w:rPr>
          <w:sz w:val="22"/>
          <w:szCs w:val="22"/>
          <w:lang w:val="es-ES"/>
        </w:rPr>
        <w:t xml:space="preserve"> Muestra la información:</w:t>
      </w:r>
    </w:p>
    <w:p w14:paraId="1732C47E" w14:textId="657D4224" w:rsidR="00C22D14" w:rsidRDefault="00C22D14" w:rsidP="00C22D14">
      <w:pPr>
        <w:pStyle w:val="Prrafodelista"/>
        <w:rPr>
          <w:lang w:val="es-ES"/>
        </w:rPr>
      </w:pPr>
    </w:p>
    <w:p w14:paraId="40D01B78" w14:textId="5FAE6626" w:rsidR="00785C8C" w:rsidRDefault="0076331C" w:rsidP="00785C8C">
      <w:pPr>
        <w:pStyle w:val="Prrafodelista"/>
        <w:keepNext/>
      </w:pPr>
      <w:r>
        <w:rPr>
          <w:noProof/>
        </w:rPr>
        <w:drawing>
          <wp:inline distT="0" distB="0" distL="0" distR="0" wp14:anchorId="4091A316" wp14:editId="2E2A5052">
            <wp:extent cx="5057775" cy="356215"/>
            <wp:effectExtent l="19050" t="19050" r="9525" b="254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82794" cy="35797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A2B0D37" w14:textId="72E1CC46" w:rsidR="002963D5" w:rsidRDefault="00785C8C" w:rsidP="00785C8C">
      <w:pPr>
        <w:pStyle w:val="Descripcin"/>
        <w:ind w:left="720"/>
        <w:jc w:val="center"/>
        <w:rPr>
          <w:lang w:val="es-ES"/>
        </w:rPr>
      </w:pPr>
      <w:bookmarkStart w:id="196" w:name="_Toc163122691"/>
      <w:r>
        <w:t xml:space="preserve">Imagen </w:t>
      </w:r>
      <w:r>
        <w:fldChar w:fldCharType="begin"/>
      </w:r>
      <w:r>
        <w:instrText xml:space="preserve"> SEQ Imagen \* ARABIC </w:instrText>
      </w:r>
      <w:r>
        <w:fldChar w:fldCharType="separate"/>
      </w:r>
      <w:r w:rsidR="00B02023">
        <w:rPr>
          <w:noProof/>
        </w:rPr>
        <w:t>89</w:t>
      </w:r>
      <w:r>
        <w:fldChar w:fldCharType="end"/>
      </w:r>
      <w:r w:rsidRPr="006D025B">
        <w:t>: Planes Operativos Anuales UO - Servicio de Control</w:t>
      </w:r>
      <w:r>
        <w:t>/ Editar SAGU Información</w:t>
      </w:r>
      <w:bookmarkEnd w:id="196"/>
    </w:p>
    <w:p w14:paraId="607CA278" w14:textId="77777777" w:rsidR="00785C8C" w:rsidRDefault="006161BA" w:rsidP="00785C8C">
      <w:pPr>
        <w:pStyle w:val="Prrafodelista"/>
        <w:keepNext/>
      </w:pPr>
      <w:r>
        <w:rPr>
          <w:noProof/>
        </w:rPr>
        <w:drawing>
          <wp:inline distT="0" distB="0" distL="0" distR="0" wp14:anchorId="42E0030B" wp14:editId="1D7DBDCC">
            <wp:extent cx="5048250" cy="2142168"/>
            <wp:effectExtent l="19050" t="19050" r="19050" b="1079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066304" cy="214982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1A8E14E" w14:textId="4721CE77" w:rsidR="00C22D14" w:rsidRPr="00AF51AD" w:rsidRDefault="00785C8C" w:rsidP="00785C8C">
      <w:pPr>
        <w:pStyle w:val="Descripcin"/>
        <w:jc w:val="center"/>
        <w:rPr>
          <w:lang w:val="es-ES"/>
        </w:rPr>
      </w:pPr>
      <w:bookmarkStart w:id="197" w:name="_Toc163122692"/>
      <w:r>
        <w:t xml:space="preserve">Imagen </w:t>
      </w:r>
      <w:r>
        <w:fldChar w:fldCharType="begin"/>
      </w:r>
      <w:r>
        <w:instrText xml:space="preserve"> SEQ Imagen \* ARABIC </w:instrText>
      </w:r>
      <w:r>
        <w:fldChar w:fldCharType="separate"/>
      </w:r>
      <w:r w:rsidR="00B02023">
        <w:rPr>
          <w:noProof/>
        </w:rPr>
        <w:t>90</w:t>
      </w:r>
      <w:r>
        <w:fldChar w:fldCharType="end"/>
      </w:r>
      <w:r w:rsidRPr="00933FDB">
        <w:t>: Planes Operativos Anuales UO - Servicio de Control/ Editar SAG</w:t>
      </w:r>
      <w:r>
        <w:t>U</w:t>
      </w:r>
      <w:bookmarkEnd w:id="197"/>
    </w:p>
    <w:p w14:paraId="58841EEE" w14:textId="5AAA9B6B" w:rsidR="006161BA" w:rsidRPr="006161BA" w:rsidRDefault="006161BA" w:rsidP="00A86BAA">
      <w:pPr>
        <w:pStyle w:val="Prrafodelista"/>
        <w:numPr>
          <w:ilvl w:val="0"/>
          <w:numId w:val="43"/>
        </w:numPr>
        <w:rPr>
          <w:lang w:val="es-ES"/>
        </w:rPr>
      </w:pPr>
      <w:r>
        <w:rPr>
          <w:lang w:val="es-ES"/>
        </w:rPr>
        <w:t>Para vincular el Plan inicial SAGU,</w:t>
      </w:r>
      <w:r w:rsidRPr="006161BA">
        <w:t xml:space="preserve"> </w:t>
      </w:r>
      <w:r>
        <w:t xml:space="preserve">dar clic en el </w:t>
      </w:r>
      <w:proofErr w:type="spellStart"/>
      <w:r>
        <w:t>check</w:t>
      </w:r>
      <w:proofErr w:type="spellEnd"/>
      <w:r>
        <w:t xml:space="preserve"> y se activa una nueva tabla.</w:t>
      </w:r>
    </w:p>
    <w:p w14:paraId="18B6EA81" w14:textId="77777777" w:rsidR="00785C8C" w:rsidRDefault="006161BA" w:rsidP="00785C8C">
      <w:pPr>
        <w:pStyle w:val="Prrafodelista"/>
        <w:keepNext/>
      </w:pPr>
      <w:r>
        <w:rPr>
          <w:noProof/>
        </w:rPr>
        <w:drawing>
          <wp:inline distT="0" distB="0" distL="0" distR="0" wp14:anchorId="0325C77D" wp14:editId="7BE6EFC8">
            <wp:extent cx="4962525" cy="1450539"/>
            <wp:effectExtent l="19050" t="19050" r="9525" b="16510"/>
            <wp:docPr id="628814720" name="Imagen 628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020898" cy="146760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E871CBB" w14:textId="2DDA3E56" w:rsidR="006161BA" w:rsidRPr="00D301BB" w:rsidRDefault="00785C8C" w:rsidP="00D301BB">
      <w:pPr>
        <w:pStyle w:val="Descripcin"/>
        <w:ind w:left="720"/>
        <w:jc w:val="center"/>
        <w:rPr>
          <w:lang w:val="es-ES"/>
        </w:rPr>
      </w:pPr>
      <w:bookmarkStart w:id="198" w:name="_Toc163122693"/>
      <w:r>
        <w:t xml:space="preserve">Imagen </w:t>
      </w:r>
      <w:r>
        <w:fldChar w:fldCharType="begin"/>
      </w:r>
      <w:r>
        <w:instrText xml:space="preserve"> SEQ Imagen \* ARABIC </w:instrText>
      </w:r>
      <w:r>
        <w:fldChar w:fldCharType="separate"/>
      </w:r>
      <w:r w:rsidR="00B02023">
        <w:rPr>
          <w:noProof/>
        </w:rPr>
        <w:t>91</w:t>
      </w:r>
      <w:r>
        <w:fldChar w:fldCharType="end"/>
      </w:r>
      <w:r w:rsidRPr="003B122F">
        <w:t xml:space="preserve">: Planes Operativos Anuales UO - Servicio de Control/ </w:t>
      </w:r>
      <w:r>
        <w:t>Vincular Plan</w:t>
      </w:r>
      <w:r w:rsidRPr="003B122F">
        <w:t xml:space="preserve"> SAGU</w:t>
      </w:r>
      <w:bookmarkEnd w:id="198"/>
    </w:p>
    <w:p w14:paraId="43271804" w14:textId="0A42D73D" w:rsidR="006161BA" w:rsidRDefault="006161BA" w:rsidP="00D301BB">
      <w:pPr>
        <w:pStyle w:val="Prrafodelista"/>
        <w:numPr>
          <w:ilvl w:val="0"/>
          <w:numId w:val="43"/>
        </w:numPr>
        <w:rPr>
          <w:lang w:val="es-ES"/>
        </w:rPr>
      </w:pPr>
      <w:r w:rsidRPr="006161BA">
        <w:rPr>
          <w:lang w:val="es-ES"/>
        </w:rPr>
        <w:lastRenderedPageBreak/>
        <w:t xml:space="preserve">Para </w:t>
      </w:r>
      <w:r>
        <w:rPr>
          <w:lang w:val="es-ES"/>
        </w:rPr>
        <w:t>vincular un Plan SAGU</w:t>
      </w:r>
      <w:r w:rsidRPr="006161BA">
        <w:rPr>
          <w:lang w:val="es-ES"/>
        </w:rPr>
        <w:t xml:space="preserve"> dar clic en “Buscar</w:t>
      </w:r>
      <w:r>
        <w:rPr>
          <w:lang w:val="es-ES"/>
        </w:rPr>
        <w:t>”</w:t>
      </w:r>
    </w:p>
    <w:p w14:paraId="15D1F848" w14:textId="77777777" w:rsidR="006A1597" w:rsidRDefault="006161BA" w:rsidP="006A1597">
      <w:pPr>
        <w:pStyle w:val="Prrafodelista"/>
        <w:keepNext/>
      </w:pPr>
      <w:r>
        <w:rPr>
          <w:noProof/>
        </w:rPr>
        <w:drawing>
          <wp:anchor distT="0" distB="0" distL="114300" distR="114300" simplePos="0" relativeHeight="251803653" behindDoc="0" locked="0" layoutInCell="1" allowOverlap="1" wp14:anchorId="1CD33731" wp14:editId="6589C018">
            <wp:simplePos x="0" y="0"/>
            <wp:positionH relativeFrom="margin">
              <wp:posOffset>4962842</wp:posOffset>
            </wp:positionH>
            <wp:positionV relativeFrom="paragraph">
              <wp:posOffset>246698</wp:posOffset>
            </wp:positionV>
            <wp:extent cx="261059" cy="279545"/>
            <wp:effectExtent l="0" t="9207" r="0" b="0"/>
            <wp:wrapNone/>
            <wp:docPr id="628814721" name="Gráfico 628814721"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61059" cy="279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A05F73" wp14:editId="709B3D0C">
            <wp:extent cx="4981575" cy="1131032"/>
            <wp:effectExtent l="19050" t="19050" r="9525" b="12065"/>
            <wp:docPr id="628814722" name="Imagen 62881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051986" cy="114701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E7A2858" w14:textId="6B2817E3" w:rsidR="006161BA" w:rsidRDefault="006A1597" w:rsidP="006A1597">
      <w:pPr>
        <w:pStyle w:val="Descripcin"/>
        <w:ind w:left="720"/>
        <w:jc w:val="center"/>
        <w:rPr>
          <w:lang w:val="es-ES"/>
        </w:rPr>
      </w:pPr>
      <w:bookmarkStart w:id="199" w:name="_Toc163122694"/>
      <w:r>
        <w:t xml:space="preserve">Imagen </w:t>
      </w:r>
      <w:r>
        <w:fldChar w:fldCharType="begin"/>
      </w:r>
      <w:r>
        <w:instrText xml:space="preserve"> SEQ Imagen \* ARABIC </w:instrText>
      </w:r>
      <w:r>
        <w:fldChar w:fldCharType="separate"/>
      </w:r>
      <w:r w:rsidR="00B02023">
        <w:rPr>
          <w:noProof/>
        </w:rPr>
        <w:t>92</w:t>
      </w:r>
      <w:r>
        <w:fldChar w:fldCharType="end"/>
      </w:r>
      <w:r w:rsidRPr="006A7FB9">
        <w:t xml:space="preserve">: Planes Operativos Anuales UO - Servicio de Control/ </w:t>
      </w:r>
      <w:r>
        <w:t>Editar</w:t>
      </w:r>
      <w:r w:rsidRPr="006A7FB9">
        <w:t xml:space="preserve"> SAGU</w:t>
      </w:r>
      <w:r>
        <w:rPr>
          <w:noProof/>
        </w:rPr>
        <w:t xml:space="preserve"> - Buscar Plan</w:t>
      </w:r>
      <w:bookmarkEnd w:id="199"/>
    </w:p>
    <w:p w14:paraId="795DF274" w14:textId="61D3BD79" w:rsidR="006161BA" w:rsidRDefault="006161BA" w:rsidP="00D301BB">
      <w:pPr>
        <w:pStyle w:val="Prrafodelista"/>
        <w:ind w:left="1440"/>
        <w:rPr>
          <w:lang w:val="es-ES"/>
        </w:rPr>
      </w:pPr>
      <w:r>
        <w:rPr>
          <w:lang w:val="es-ES"/>
        </w:rPr>
        <w:t>Seguidamente se desplegará la ventana “</w:t>
      </w:r>
      <w:r w:rsidRPr="006161BA">
        <w:rPr>
          <w:lang w:val="es-ES"/>
        </w:rPr>
        <w:t>Servicios de Control - Plan Inicial SAGU 2024</w:t>
      </w:r>
      <w:r>
        <w:rPr>
          <w:lang w:val="es-ES"/>
        </w:rPr>
        <w:t>”, Primero seleccionar un registro de la lista y luego dar clic en “Agregar”</w:t>
      </w:r>
    </w:p>
    <w:p w14:paraId="3E2B21A8" w14:textId="77777777" w:rsidR="006A1597" w:rsidRDefault="006161BA" w:rsidP="006A1597">
      <w:pPr>
        <w:pStyle w:val="Prrafodelista"/>
        <w:keepNext/>
      </w:pPr>
      <w:r>
        <w:rPr>
          <w:noProof/>
        </w:rPr>
        <w:drawing>
          <wp:inline distT="0" distB="0" distL="0" distR="0" wp14:anchorId="3F5799F8" wp14:editId="0E81D785">
            <wp:extent cx="4962525" cy="1667012"/>
            <wp:effectExtent l="19050" t="19050" r="9525" b="28575"/>
            <wp:docPr id="628814723" name="Imagen 62881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004803" cy="168121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2797D74" w14:textId="5CEF5FB7" w:rsidR="006161BA" w:rsidRPr="006A1597" w:rsidRDefault="006A1597" w:rsidP="006A1597">
      <w:pPr>
        <w:pStyle w:val="Descripcin"/>
        <w:ind w:left="720"/>
        <w:jc w:val="center"/>
        <w:rPr>
          <w:lang w:val="es-ES"/>
        </w:rPr>
      </w:pPr>
      <w:bookmarkStart w:id="200" w:name="_Toc163122695"/>
      <w:r>
        <w:t xml:space="preserve">Imagen </w:t>
      </w:r>
      <w:r>
        <w:fldChar w:fldCharType="begin"/>
      </w:r>
      <w:r>
        <w:instrText xml:space="preserve"> SEQ Imagen \* ARABIC </w:instrText>
      </w:r>
      <w:r>
        <w:fldChar w:fldCharType="separate"/>
      </w:r>
      <w:r w:rsidR="00B02023">
        <w:rPr>
          <w:noProof/>
        </w:rPr>
        <w:t>93</w:t>
      </w:r>
      <w:r>
        <w:fldChar w:fldCharType="end"/>
      </w:r>
      <w:r w:rsidRPr="00A372D8">
        <w:t xml:space="preserve">: Planes Operativos Anuales UO - Servicio de Control/ Editar SAGU - </w:t>
      </w:r>
      <w:r>
        <w:t>Agregar</w:t>
      </w:r>
      <w:r w:rsidRPr="00A372D8">
        <w:t xml:space="preserve"> Plan</w:t>
      </w:r>
      <w:bookmarkEnd w:id="200"/>
    </w:p>
    <w:p w14:paraId="216494D5" w14:textId="7722BA60" w:rsidR="006A1597" w:rsidRDefault="006161BA" w:rsidP="00D301BB">
      <w:pPr>
        <w:pStyle w:val="Prrafodelista"/>
        <w:ind w:left="1440"/>
        <w:rPr>
          <w:lang w:val="es-ES"/>
        </w:rPr>
      </w:pPr>
      <w:r>
        <w:rPr>
          <w:lang w:val="es-ES"/>
        </w:rPr>
        <w:t xml:space="preserve">El registro agregado se muestra en la tabla, si el usuario desea eliminar el registro hacer uso de la opción </w:t>
      </w:r>
      <w:r w:rsidR="008501AB">
        <w:rPr>
          <w:noProof/>
        </w:rPr>
        <w:drawing>
          <wp:inline distT="0" distB="0" distL="0" distR="0" wp14:anchorId="51308EA4" wp14:editId="2635BAFF">
            <wp:extent cx="114300" cy="133350"/>
            <wp:effectExtent l="0" t="0" r="0" b="0"/>
            <wp:docPr id="628814724" name="Imagen 62881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14300" cy="133350"/>
                    </a:xfrm>
                    <a:prstGeom prst="rect">
                      <a:avLst/>
                    </a:prstGeom>
                  </pic:spPr>
                </pic:pic>
              </a:graphicData>
            </a:graphic>
          </wp:inline>
        </w:drawing>
      </w:r>
      <w:r>
        <w:rPr>
          <w:lang w:val="es-ES"/>
        </w:rPr>
        <w:t>eliminar</w:t>
      </w:r>
    </w:p>
    <w:p w14:paraId="73026A29" w14:textId="77777777" w:rsidR="006A1597" w:rsidRDefault="008501AB" w:rsidP="006A1597">
      <w:pPr>
        <w:pStyle w:val="Prrafodelista"/>
        <w:keepNext/>
      </w:pPr>
      <w:r>
        <w:rPr>
          <w:noProof/>
        </w:rPr>
        <w:drawing>
          <wp:inline distT="0" distB="0" distL="0" distR="0" wp14:anchorId="3A6F8CEF" wp14:editId="76538C85">
            <wp:extent cx="4953000" cy="868886"/>
            <wp:effectExtent l="19050" t="19050" r="19050" b="26670"/>
            <wp:docPr id="628814725" name="Imagen 62881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026062" cy="88170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20E927B" w14:textId="207077C2" w:rsidR="008501AB" w:rsidRPr="006161BA" w:rsidRDefault="006A1597" w:rsidP="006A1597">
      <w:pPr>
        <w:pStyle w:val="Descripcin"/>
        <w:ind w:left="720"/>
        <w:jc w:val="center"/>
        <w:rPr>
          <w:lang w:val="es-ES"/>
        </w:rPr>
      </w:pPr>
      <w:bookmarkStart w:id="201" w:name="_Toc163122696"/>
      <w:r>
        <w:t xml:space="preserve">Imagen </w:t>
      </w:r>
      <w:r>
        <w:fldChar w:fldCharType="begin"/>
      </w:r>
      <w:r>
        <w:instrText xml:space="preserve"> SEQ Imagen \* ARABIC </w:instrText>
      </w:r>
      <w:r>
        <w:fldChar w:fldCharType="separate"/>
      </w:r>
      <w:r w:rsidR="00B02023">
        <w:rPr>
          <w:noProof/>
        </w:rPr>
        <w:t>94</w:t>
      </w:r>
      <w:r>
        <w:fldChar w:fldCharType="end"/>
      </w:r>
      <w:r w:rsidRPr="0024425B">
        <w:t xml:space="preserve">: Planes Operativos Anuales UO - Servicio de Control/ Editar SAGU - </w:t>
      </w:r>
      <w:r>
        <w:t>Eliminar</w:t>
      </w:r>
      <w:r w:rsidRPr="0024425B">
        <w:t xml:space="preserve"> Plan</w:t>
      </w:r>
      <w:bookmarkEnd w:id="201"/>
    </w:p>
    <w:p w14:paraId="075262F3" w14:textId="48C073AA" w:rsidR="008501AB" w:rsidRPr="008501AB" w:rsidRDefault="008501AB" w:rsidP="00A86BAA">
      <w:pPr>
        <w:pStyle w:val="Prrafodelista"/>
        <w:numPr>
          <w:ilvl w:val="0"/>
          <w:numId w:val="43"/>
        </w:numPr>
        <w:rPr>
          <w:lang w:val="es-ES"/>
        </w:rPr>
      </w:pPr>
      <w:r w:rsidRPr="008501AB">
        <w:rPr>
          <w:lang w:val="es-ES"/>
        </w:rPr>
        <w:t>Una vez finalizada la edición de</w:t>
      </w:r>
      <w:r>
        <w:rPr>
          <w:lang w:val="es-ES"/>
        </w:rPr>
        <w:t xml:space="preserve">l SAGU </w:t>
      </w:r>
      <w:r w:rsidRPr="008501AB">
        <w:rPr>
          <w:lang w:val="es-ES"/>
        </w:rPr>
        <w:t>dar clic en el botón “Guardar”</w:t>
      </w:r>
      <w:r w:rsidR="00D301BB">
        <w:rPr>
          <w:lang w:val="es-ES"/>
        </w:rPr>
        <w:t xml:space="preserve">, seguido </w:t>
      </w:r>
      <w:r w:rsidRPr="008501AB">
        <w:rPr>
          <w:lang w:val="es-ES"/>
        </w:rPr>
        <w:t xml:space="preserve">muestra un mensaje de éxito. </w:t>
      </w:r>
    </w:p>
    <w:p w14:paraId="0E23BAF1" w14:textId="74C43F4E" w:rsidR="00C22D14" w:rsidRDefault="00C22D14" w:rsidP="00A86BAA">
      <w:pPr>
        <w:pStyle w:val="Prrafodelista"/>
        <w:numPr>
          <w:ilvl w:val="0"/>
          <w:numId w:val="43"/>
        </w:numPr>
        <w:rPr>
          <w:lang w:val="es-ES"/>
        </w:rPr>
      </w:pPr>
      <w:r>
        <w:rPr>
          <w:lang w:val="es-ES"/>
        </w:rPr>
        <w:t xml:space="preserve">Botón Anterior: Nos permite </w:t>
      </w:r>
      <w:r w:rsidR="008501AB">
        <w:rPr>
          <w:lang w:val="es-ES"/>
        </w:rPr>
        <w:t>retornar</w:t>
      </w:r>
      <w:r>
        <w:rPr>
          <w:lang w:val="es-ES"/>
        </w:rPr>
        <w:t xml:space="preserve"> al </w:t>
      </w:r>
      <w:r w:rsidR="008501AB">
        <w:rPr>
          <w:lang w:val="es-ES"/>
        </w:rPr>
        <w:t>segmento anterior</w:t>
      </w:r>
      <w:r>
        <w:rPr>
          <w:lang w:val="es-ES"/>
        </w:rPr>
        <w:t>.</w:t>
      </w:r>
    </w:p>
    <w:p w14:paraId="0BC76979" w14:textId="77777777" w:rsidR="00C22D14" w:rsidRDefault="00C22D14" w:rsidP="00A86BAA">
      <w:pPr>
        <w:pStyle w:val="Prrafodelista"/>
        <w:numPr>
          <w:ilvl w:val="0"/>
          <w:numId w:val="43"/>
        </w:numPr>
        <w:rPr>
          <w:lang w:val="es-ES"/>
        </w:rPr>
      </w:pPr>
      <w:r>
        <w:rPr>
          <w:lang w:val="es-ES"/>
        </w:rPr>
        <w:t>Botón Cancelar: Nos permite cerra el formulario</w:t>
      </w:r>
    </w:p>
    <w:p w14:paraId="0793665D" w14:textId="77777777" w:rsidR="00C22D14" w:rsidRDefault="00C22D14" w:rsidP="0038602A">
      <w:pPr>
        <w:ind w:left="720"/>
        <w:rPr>
          <w:rFonts w:cs="Arial"/>
          <w:sz w:val="20"/>
          <w:lang w:val="es-ES" w:eastAsia="es-PE"/>
        </w:rPr>
      </w:pPr>
    </w:p>
    <w:p w14:paraId="26354AAF" w14:textId="3D5781A5" w:rsidR="0038602A" w:rsidRDefault="0038602A" w:rsidP="0038602A">
      <w:pPr>
        <w:ind w:left="720"/>
        <w:rPr>
          <w:lang w:val="es-ES"/>
        </w:rPr>
      </w:pPr>
      <w:r w:rsidRPr="00C00BD0">
        <w:rPr>
          <w:b/>
          <w:lang w:val="es-ES"/>
        </w:rPr>
        <w:t>Opción 2: ver detalle:</w:t>
      </w:r>
      <w:r>
        <w:rPr>
          <w:b/>
          <w:bCs/>
          <w:lang w:val="es-ES"/>
        </w:rPr>
        <w:t xml:space="preserve"> </w:t>
      </w:r>
      <w:r>
        <w:rPr>
          <w:lang w:val="es-ES"/>
        </w:rPr>
        <w:t>Para visualizar el detalle de los servicios:</w:t>
      </w:r>
    </w:p>
    <w:p w14:paraId="657EDCD6" w14:textId="384CABE8" w:rsidR="0038602A" w:rsidRPr="00C81977" w:rsidRDefault="0038602A" w:rsidP="0038602A">
      <w:pPr>
        <w:ind w:left="720"/>
        <w:rPr>
          <w:lang w:val="es-ES"/>
        </w:rPr>
      </w:pPr>
      <w:r w:rsidRPr="00C81977">
        <w:rPr>
          <w:lang w:val="es-ES"/>
        </w:rPr>
        <w:t xml:space="preserve">Primero se debe elegir un registro de la lista y </w:t>
      </w:r>
      <w:r>
        <w:rPr>
          <w:lang w:val="es-ES"/>
        </w:rPr>
        <w:t xml:space="preserve">luego </w:t>
      </w:r>
      <w:r w:rsidRPr="00C81977">
        <w:rPr>
          <w:lang w:val="es-ES"/>
        </w:rPr>
        <w:t xml:space="preserve">dar clic en </w:t>
      </w:r>
      <w:r>
        <w:rPr>
          <w:noProof/>
        </w:rPr>
        <w:drawing>
          <wp:inline distT="0" distB="0" distL="0" distR="0" wp14:anchorId="120588E1" wp14:editId="7E42B9E2">
            <wp:extent cx="161925" cy="152400"/>
            <wp:effectExtent l="0" t="0" r="9525" b="0"/>
            <wp:docPr id="374130320" name="Imagen 37413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1925" cy="152400"/>
                    </a:xfrm>
                    <a:prstGeom prst="rect">
                      <a:avLst/>
                    </a:prstGeom>
                  </pic:spPr>
                </pic:pic>
              </a:graphicData>
            </a:graphic>
          </wp:inline>
        </w:drawing>
      </w:r>
      <w:r>
        <w:rPr>
          <w:lang w:val="es-ES"/>
        </w:rPr>
        <w:t>Ver detalles</w:t>
      </w:r>
    </w:p>
    <w:p w14:paraId="73818CBA" w14:textId="589778DF" w:rsidR="006A1597" w:rsidRDefault="0038602A" w:rsidP="006A1597">
      <w:pPr>
        <w:keepNext/>
        <w:ind w:left="720"/>
      </w:pPr>
      <w:r>
        <w:rPr>
          <w:noProof/>
        </w:rPr>
        <w:lastRenderedPageBreak/>
        <w:drawing>
          <wp:anchor distT="0" distB="0" distL="114300" distR="114300" simplePos="0" relativeHeight="251782149" behindDoc="0" locked="0" layoutInCell="1" allowOverlap="1" wp14:anchorId="021AECF0" wp14:editId="64294B9E">
            <wp:simplePos x="0" y="0"/>
            <wp:positionH relativeFrom="margin">
              <wp:posOffset>4959944</wp:posOffset>
            </wp:positionH>
            <wp:positionV relativeFrom="paragraph">
              <wp:posOffset>1820418</wp:posOffset>
            </wp:positionV>
            <wp:extent cx="190854" cy="204368"/>
            <wp:effectExtent l="0" t="6668" r="0" b="0"/>
            <wp:wrapNone/>
            <wp:docPr id="374130318" name="Gráfico 374130318"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0854" cy="204368"/>
                    </a:xfrm>
                    <a:prstGeom prst="rect">
                      <a:avLst/>
                    </a:prstGeom>
                  </pic:spPr>
                </pic:pic>
              </a:graphicData>
            </a:graphic>
            <wp14:sizeRelH relativeFrom="margin">
              <wp14:pctWidth>0</wp14:pctWidth>
            </wp14:sizeRelH>
            <wp14:sizeRelV relativeFrom="margin">
              <wp14:pctHeight>0</wp14:pctHeight>
            </wp14:sizeRelV>
          </wp:anchor>
        </w:drawing>
      </w:r>
      <w:r w:rsidR="0076331C">
        <w:rPr>
          <w:noProof/>
        </w:rPr>
        <w:drawing>
          <wp:inline distT="0" distB="0" distL="0" distR="0" wp14:anchorId="4604E637" wp14:editId="4500B8B4">
            <wp:extent cx="4908550" cy="2263531"/>
            <wp:effectExtent l="19050" t="19050" r="25400" b="2286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919408" cy="226853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390D2F7" w14:textId="356C7FE1" w:rsidR="0038602A" w:rsidRDefault="006A1597" w:rsidP="00D301BB">
      <w:pPr>
        <w:pStyle w:val="Descripcin"/>
        <w:jc w:val="center"/>
        <w:rPr>
          <w:lang w:val="es-ES"/>
        </w:rPr>
      </w:pPr>
      <w:bookmarkStart w:id="202" w:name="_Toc163122697"/>
      <w:r>
        <w:t xml:space="preserve">Imagen </w:t>
      </w:r>
      <w:r>
        <w:fldChar w:fldCharType="begin"/>
      </w:r>
      <w:r>
        <w:instrText xml:space="preserve"> SEQ Imagen \* ARABIC </w:instrText>
      </w:r>
      <w:r>
        <w:fldChar w:fldCharType="separate"/>
      </w:r>
      <w:r w:rsidR="00B02023">
        <w:rPr>
          <w:noProof/>
        </w:rPr>
        <w:t>95</w:t>
      </w:r>
      <w:r>
        <w:fldChar w:fldCharType="end"/>
      </w:r>
      <w:r>
        <w:t xml:space="preserve">: </w:t>
      </w:r>
      <w:r w:rsidRPr="0024425B">
        <w:t xml:space="preserve">Planes Operativos Anuales UO - </w:t>
      </w:r>
      <w:r>
        <w:t>Ver Detalles Servicio de Control</w:t>
      </w:r>
      <w:bookmarkEnd w:id="202"/>
    </w:p>
    <w:p w14:paraId="78C79BE5" w14:textId="27918635" w:rsidR="004D2A1F" w:rsidRPr="00D301BB" w:rsidRDefault="0038602A" w:rsidP="00D301BB">
      <w:pPr>
        <w:ind w:left="720"/>
        <w:rPr>
          <w:lang w:val="es-ES"/>
        </w:rPr>
      </w:pPr>
      <w:r>
        <w:rPr>
          <w:lang w:val="es-ES"/>
        </w:rPr>
        <w:t>Luego se desplegará un formulario donde se muestra información del servicio de control.</w:t>
      </w:r>
      <w:r w:rsidR="004D2A1F">
        <w:rPr>
          <w:lang w:val="es-ES"/>
        </w:rPr>
        <w:t xml:space="preserve"> Donde se visualiza los datos del </w:t>
      </w:r>
      <w:r w:rsidR="004D2A1F" w:rsidRPr="004D2A1F">
        <w:rPr>
          <w:lang w:val="es-ES"/>
        </w:rPr>
        <w:t>Órgano auditor</w:t>
      </w:r>
      <w:r w:rsidR="004D2A1F">
        <w:rPr>
          <w:lang w:val="es-ES"/>
        </w:rPr>
        <w:t>.</w:t>
      </w:r>
    </w:p>
    <w:p w14:paraId="52615C0F" w14:textId="24D83E0D" w:rsidR="006A1597" w:rsidRDefault="0076331C" w:rsidP="006A1597">
      <w:pPr>
        <w:keepNext/>
        <w:ind w:left="720"/>
      </w:pPr>
      <w:r>
        <w:rPr>
          <w:noProof/>
        </w:rPr>
        <w:drawing>
          <wp:inline distT="0" distB="0" distL="0" distR="0" wp14:anchorId="16D13CC3" wp14:editId="7414B59E">
            <wp:extent cx="4943475" cy="1232235"/>
            <wp:effectExtent l="19050" t="19050" r="9525" b="2540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957966" cy="123584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78E33B2" w14:textId="262CB8EF" w:rsidR="0038602A" w:rsidRDefault="006A1597" w:rsidP="006A1597">
      <w:pPr>
        <w:pStyle w:val="Descripcin"/>
        <w:jc w:val="center"/>
        <w:rPr>
          <w:lang w:val="es-ES"/>
        </w:rPr>
      </w:pPr>
      <w:bookmarkStart w:id="203" w:name="_Toc163122698"/>
      <w:r>
        <w:t xml:space="preserve">Imagen </w:t>
      </w:r>
      <w:r>
        <w:fldChar w:fldCharType="begin"/>
      </w:r>
      <w:r>
        <w:instrText xml:space="preserve"> SEQ Imagen \* ARABIC </w:instrText>
      </w:r>
      <w:r>
        <w:fldChar w:fldCharType="separate"/>
      </w:r>
      <w:r w:rsidR="00B02023">
        <w:rPr>
          <w:noProof/>
        </w:rPr>
        <w:t>96</w:t>
      </w:r>
      <w:r>
        <w:fldChar w:fldCharType="end"/>
      </w:r>
      <w:r w:rsidRPr="004B25E6">
        <w:t>: Ver Detalles Servicio de Control</w:t>
      </w:r>
      <w:r>
        <w:t xml:space="preserve"> información</w:t>
      </w:r>
      <w:bookmarkEnd w:id="203"/>
    </w:p>
    <w:p w14:paraId="5220982A" w14:textId="1D2A601F" w:rsidR="000358B1" w:rsidRPr="00D301BB" w:rsidRDefault="004D2A1F" w:rsidP="00D301BB">
      <w:pPr>
        <w:pStyle w:val="Prrafodelista"/>
        <w:rPr>
          <w:sz w:val="22"/>
          <w:szCs w:val="22"/>
          <w:lang w:val="es-ES"/>
        </w:rPr>
      </w:pPr>
      <w:r w:rsidRPr="00D301BB">
        <w:rPr>
          <w:b/>
          <w:bCs/>
          <w:sz w:val="22"/>
          <w:szCs w:val="22"/>
          <w:lang w:val="es-ES"/>
        </w:rPr>
        <w:t>Datos del servicio de control:</w:t>
      </w:r>
      <w:r w:rsidRPr="00D301BB">
        <w:rPr>
          <w:sz w:val="22"/>
          <w:szCs w:val="22"/>
          <w:lang w:val="es-ES"/>
        </w:rPr>
        <w:t xml:space="preserve"> </w:t>
      </w:r>
    </w:p>
    <w:p w14:paraId="224CCAF1" w14:textId="15DB3A74" w:rsidR="006A1597" w:rsidRDefault="0076331C" w:rsidP="006A1597">
      <w:pPr>
        <w:pStyle w:val="Prrafodelista"/>
        <w:keepNext/>
      </w:pPr>
      <w:r>
        <w:rPr>
          <w:noProof/>
        </w:rPr>
        <w:drawing>
          <wp:inline distT="0" distB="0" distL="0" distR="0" wp14:anchorId="165E2658" wp14:editId="34F1CC45">
            <wp:extent cx="4927600" cy="360952"/>
            <wp:effectExtent l="19050" t="19050" r="6350" b="203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957957" cy="36317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DB648EB" w14:textId="36A4D10D" w:rsidR="000358B1" w:rsidRPr="000358B1" w:rsidRDefault="006A1597" w:rsidP="006A1597">
      <w:pPr>
        <w:pStyle w:val="Descripcin"/>
        <w:jc w:val="center"/>
        <w:rPr>
          <w:lang w:val="es-ES"/>
        </w:rPr>
      </w:pPr>
      <w:bookmarkStart w:id="204" w:name="_Toc163122699"/>
      <w:r>
        <w:t xml:space="preserve">Imagen </w:t>
      </w:r>
      <w:r>
        <w:fldChar w:fldCharType="begin"/>
      </w:r>
      <w:r>
        <w:instrText xml:space="preserve"> SEQ Imagen \* ARABIC </w:instrText>
      </w:r>
      <w:r>
        <w:fldChar w:fldCharType="separate"/>
      </w:r>
      <w:r w:rsidR="00B02023">
        <w:rPr>
          <w:noProof/>
        </w:rPr>
        <w:t>97</w:t>
      </w:r>
      <w:r>
        <w:fldChar w:fldCharType="end"/>
      </w:r>
      <w:r w:rsidRPr="00B0458F">
        <w:t>: Ver Detalles Servicio de Control</w:t>
      </w:r>
      <w:r>
        <w:t>/ Ver Datos Servicio</w:t>
      </w:r>
      <w:bookmarkEnd w:id="204"/>
    </w:p>
    <w:p w14:paraId="4D5F5DA2" w14:textId="77777777" w:rsidR="006A1597" w:rsidRDefault="004D2A1F" w:rsidP="006A1597">
      <w:pPr>
        <w:keepNext/>
        <w:ind w:left="720"/>
      </w:pPr>
      <w:r>
        <w:rPr>
          <w:noProof/>
          <w:lang w:val="es-ES"/>
        </w:rPr>
        <w:lastRenderedPageBreak/>
        <mc:AlternateContent>
          <mc:Choice Requires="wpg">
            <w:drawing>
              <wp:inline distT="0" distB="0" distL="0" distR="0" wp14:anchorId="1C90BBEB" wp14:editId="7A904079">
                <wp:extent cx="4968815" cy="3597215"/>
                <wp:effectExtent l="0" t="0" r="3810" b="3810"/>
                <wp:docPr id="374130327" name="Grupo 374130327"/>
                <wp:cNvGraphicFramePr/>
                <a:graphic xmlns:a="http://schemas.openxmlformats.org/drawingml/2006/main">
                  <a:graphicData uri="http://schemas.microsoft.com/office/word/2010/wordprocessingGroup">
                    <wpg:wgp>
                      <wpg:cNvGrpSpPr/>
                      <wpg:grpSpPr>
                        <a:xfrm>
                          <a:off x="0" y="0"/>
                          <a:ext cx="4968815" cy="3597215"/>
                          <a:chOff x="0" y="0"/>
                          <a:chExt cx="5400675" cy="4734033"/>
                        </a:xfrm>
                      </wpg:grpSpPr>
                      <pic:pic xmlns:pic="http://schemas.openxmlformats.org/drawingml/2006/picture">
                        <pic:nvPicPr>
                          <pic:cNvPr id="374130325" name="Imagen 374130325"/>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5400675" cy="3246120"/>
                          </a:xfrm>
                          <a:prstGeom prst="rect">
                            <a:avLst/>
                          </a:prstGeom>
                        </pic:spPr>
                      </pic:pic>
                      <pic:pic xmlns:pic="http://schemas.openxmlformats.org/drawingml/2006/picture">
                        <pic:nvPicPr>
                          <pic:cNvPr id="374130326" name="Imagen 374130326"/>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3217653"/>
                            <a:ext cx="5400675" cy="1516380"/>
                          </a:xfrm>
                          <a:prstGeom prst="rect">
                            <a:avLst/>
                          </a:prstGeom>
                        </pic:spPr>
                      </pic:pic>
                    </wpg:wgp>
                  </a:graphicData>
                </a:graphic>
              </wp:inline>
            </w:drawing>
          </mc:Choice>
          <mc:Fallback>
            <w:pict>
              <v:group w14:anchorId="7470D543" id="Grupo 374130327" o:spid="_x0000_s1026" style="width:391.25pt;height:283.25pt;mso-position-horizontal-relative:char;mso-position-vertical-relative:line" coordsize="54006,4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">
                <v:shape id="Imagen 374130325" o:spid="_x0000_s1027" type="#_x0000_t75" style="position:absolute;width:54006;height:3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">
                  <v:imagedata r:id="rId172" o:title=""/>
                </v:shape>
                <v:shape id="Imagen 374130326" o:spid="_x0000_s1028" type="#_x0000_t75" style="position:absolute;top:32176;width:54006;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">
                  <v:imagedata r:id="rId173" o:title=""/>
                </v:shape>
                <w10:anchorlock/>
              </v:group>
            </w:pict>
          </mc:Fallback>
        </mc:AlternateContent>
      </w:r>
    </w:p>
    <w:p w14:paraId="7495450D" w14:textId="0D0894A5" w:rsidR="004D2A1F" w:rsidRPr="004D2A1F" w:rsidRDefault="006A1597" w:rsidP="006A1597">
      <w:pPr>
        <w:pStyle w:val="Descripcin"/>
        <w:jc w:val="center"/>
        <w:rPr>
          <w:lang w:val="es-ES"/>
        </w:rPr>
      </w:pPr>
      <w:bookmarkStart w:id="205" w:name="_Toc163122700"/>
      <w:r>
        <w:t xml:space="preserve">Imagen </w:t>
      </w:r>
      <w:r>
        <w:fldChar w:fldCharType="begin"/>
      </w:r>
      <w:r>
        <w:instrText xml:space="preserve"> SEQ Imagen \* ARABIC </w:instrText>
      </w:r>
      <w:r>
        <w:fldChar w:fldCharType="separate"/>
      </w:r>
      <w:r w:rsidR="00B02023">
        <w:rPr>
          <w:noProof/>
        </w:rPr>
        <w:t>98</w:t>
      </w:r>
      <w:r>
        <w:fldChar w:fldCharType="end"/>
      </w:r>
      <w:r w:rsidRPr="0012492A">
        <w:t>: Ver Detalles Servicio de Control/ Ver Datos Servicio</w:t>
      </w:r>
      <w:r>
        <w:t xml:space="preserve"> de control</w:t>
      </w:r>
      <w:bookmarkEnd w:id="205"/>
    </w:p>
    <w:p w14:paraId="4ECFF537" w14:textId="30D2AC57" w:rsidR="000358B1" w:rsidRPr="00D301BB" w:rsidRDefault="000358B1" w:rsidP="00D301BB">
      <w:pPr>
        <w:pStyle w:val="Prrafodelista"/>
        <w:rPr>
          <w:sz w:val="22"/>
          <w:szCs w:val="22"/>
          <w:lang w:val="es-ES"/>
        </w:rPr>
      </w:pPr>
      <w:r w:rsidRPr="00D301BB">
        <w:rPr>
          <w:sz w:val="22"/>
          <w:szCs w:val="22"/>
          <w:lang w:val="es-ES"/>
        </w:rPr>
        <w:t>Muestra la información de los datos de servicio de control:</w:t>
      </w:r>
    </w:p>
    <w:p w14:paraId="1AFF0C16" w14:textId="7F30D928" w:rsidR="000358B1" w:rsidRDefault="000358B1" w:rsidP="005039EF">
      <w:pPr>
        <w:pStyle w:val="Prrafodelista"/>
        <w:numPr>
          <w:ilvl w:val="0"/>
          <w:numId w:val="58"/>
        </w:numPr>
        <w:rPr>
          <w:lang w:val="es-ES"/>
        </w:rPr>
      </w:pPr>
      <w:r>
        <w:rPr>
          <w:lang w:val="es-ES"/>
        </w:rPr>
        <w:t>Código de planificación, código de catálogo</w:t>
      </w:r>
    </w:p>
    <w:p w14:paraId="457F57F2" w14:textId="77777777" w:rsidR="000358B1" w:rsidRDefault="000358B1" w:rsidP="005039EF">
      <w:pPr>
        <w:pStyle w:val="Prrafodelista"/>
        <w:numPr>
          <w:ilvl w:val="0"/>
          <w:numId w:val="58"/>
        </w:numPr>
        <w:rPr>
          <w:lang w:val="es-ES"/>
        </w:rPr>
      </w:pPr>
      <w:r w:rsidRPr="004D2A1F">
        <w:rPr>
          <w:lang w:val="es-ES"/>
        </w:rPr>
        <w:t>Datos generales:</w:t>
      </w:r>
      <w:r>
        <w:rPr>
          <w:lang w:val="es-ES"/>
        </w:rPr>
        <w:t xml:space="preserve"> Planificada, muestra información del tipo de servicio, modalidad de servicio, </w:t>
      </w:r>
      <w:proofErr w:type="spellStart"/>
      <w:r>
        <w:rPr>
          <w:lang w:val="es-ES"/>
        </w:rPr>
        <w:t>N°</w:t>
      </w:r>
      <w:proofErr w:type="spellEnd"/>
      <w:r>
        <w:rPr>
          <w:lang w:val="es-ES"/>
        </w:rPr>
        <w:t xml:space="preserve"> de integrante, horas hombre, meta anual, costo, producto y acción estratégica.</w:t>
      </w:r>
    </w:p>
    <w:p w14:paraId="415DC258" w14:textId="77777777" w:rsidR="000358B1" w:rsidRDefault="000358B1" w:rsidP="005039EF">
      <w:pPr>
        <w:pStyle w:val="Prrafodelista"/>
        <w:numPr>
          <w:ilvl w:val="0"/>
          <w:numId w:val="58"/>
        </w:numPr>
        <w:rPr>
          <w:lang w:val="es-ES"/>
        </w:rPr>
      </w:pPr>
      <w:r>
        <w:rPr>
          <w:lang w:val="es-ES"/>
        </w:rPr>
        <w:t>Botón Siguiente: Nos permite avanzar al siguiente segmento.</w:t>
      </w:r>
    </w:p>
    <w:p w14:paraId="27778B5E" w14:textId="5D8722B8" w:rsidR="000358B1" w:rsidRDefault="000358B1" w:rsidP="005039EF">
      <w:pPr>
        <w:pStyle w:val="Prrafodelista"/>
        <w:numPr>
          <w:ilvl w:val="0"/>
          <w:numId w:val="58"/>
        </w:numPr>
        <w:rPr>
          <w:lang w:val="es-ES"/>
        </w:rPr>
      </w:pPr>
      <w:r>
        <w:rPr>
          <w:lang w:val="es-ES"/>
        </w:rPr>
        <w:t>Botón Cancelar: Nos permite cerra el formulario</w:t>
      </w:r>
    </w:p>
    <w:p w14:paraId="244BE7E1" w14:textId="77777777" w:rsidR="00C22D14" w:rsidRPr="00C22D14" w:rsidRDefault="00C22D14" w:rsidP="00C22D14">
      <w:pPr>
        <w:pStyle w:val="Prrafodelista"/>
        <w:ind w:left="1800"/>
        <w:rPr>
          <w:lang w:val="es-ES"/>
        </w:rPr>
      </w:pPr>
    </w:p>
    <w:p w14:paraId="265DAA5F" w14:textId="147E25AC" w:rsidR="000358B1" w:rsidRPr="00D301BB" w:rsidRDefault="000358B1" w:rsidP="00D301BB">
      <w:pPr>
        <w:pStyle w:val="Prrafodelista"/>
        <w:rPr>
          <w:sz w:val="22"/>
          <w:szCs w:val="22"/>
          <w:lang w:val="es-ES"/>
        </w:rPr>
      </w:pPr>
      <w:r w:rsidRPr="00D301BB">
        <w:rPr>
          <w:b/>
          <w:bCs/>
          <w:sz w:val="22"/>
          <w:szCs w:val="22"/>
          <w:lang w:val="es-ES"/>
        </w:rPr>
        <w:t>Personal:</w:t>
      </w:r>
      <w:r w:rsidRPr="00D301BB">
        <w:rPr>
          <w:sz w:val="22"/>
          <w:szCs w:val="22"/>
          <w:lang w:val="es-ES"/>
        </w:rPr>
        <w:t xml:space="preserve"> Muestra la información:</w:t>
      </w:r>
    </w:p>
    <w:p w14:paraId="43FCC027" w14:textId="5C2ABE56" w:rsidR="006A1597" w:rsidRDefault="0076331C" w:rsidP="006A1597">
      <w:pPr>
        <w:pStyle w:val="Prrafodelista"/>
        <w:keepNext/>
      </w:pPr>
      <w:r>
        <w:rPr>
          <w:noProof/>
        </w:rPr>
        <w:drawing>
          <wp:inline distT="0" distB="0" distL="0" distR="0" wp14:anchorId="6ED4C268" wp14:editId="7332EF76">
            <wp:extent cx="5000625" cy="853134"/>
            <wp:effectExtent l="19050" t="19050" r="9525" b="23495"/>
            <wp:docPr id="628814726" name="Imagen 6288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010916" cy="85489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23120AF" w14:textId="1BA5CDBB" w:rsidR="000358B1" w:rsidRPr="000358B1" w:rsidRDefault="006A1597" w:rsidP="006A1597">
      <w:pPr>
        <w:pStyle w:val="Descripcin"/>
        <w:jc w:val="center"/>
        <w:rPr>
          <w:lang w:val="es-ES"/>
        </w:rPr>
      </w:pPr>
      <w:bookmarkStart w:id="206" w:name="_Toc163122701"/>
      <w:r>
        <w:t xml:space="preserve">Imagen </w:t>
      </w:r>
      <w:r>
        <w:fldChar w:fldCharType="begin"/>
      </w:r>
      <w:r>
        <w:instrText xml:space="preserve"> SEQ Imagen \* ARABIC </w:instrText>
      </w:r>
      <w:r>
        <w:fldChar w:fldCharType="separate"/>
      </w:r>
      <w:r w:rsidR="00B02023">
        <w:rPr>
          <w:noProof/>
        </w:rPr>
        <w:t>99</w:t>
      </w:r>
      <w:r>
        <w:fldChar w:fldCharType="end"/>
      </w:r>
      <w:r w:rsidRPr="00EC5C26">
        <w:t xml:space="preserve">: Ver Detalles Servicio de Control/ Ver Datos </w:t>
      </w:r>
      <w:r>
        <w:t>Personal</w:t>
      </w:r>
      <w:bookmarkEnd w:id="206"/>
    </w:p>
    <w:p w14:paraId="443F8AA6" w14:textId="77777777" w:rsidR="006A1597" w:rsidRDefault="000358B1" w:rsidP="006A1597">
      <w:pPr>
        <w:pStyle w:val="Prrafodelista"/>
        <w:keepNext/>
      </w:pPr>
      <w:r>
        <w:rPr>
          <w:noProof/>
        </w:rPr>
        <w:lastRenderedPageBreak/>
        <w:drawing>
          <wp:inline distT="0" distB="0" distL="0" distR="0" wp14:anchorId="0688FDF4" wp14:editId="0D4CE387">
            <wp:extent cx="4985832" cy="2251206"/>
            <wp:effectExtent l="19050" t="19050" r="24765" b="15875"/>
            <wp:docPr id="374130331" name="Imagen 37413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t="8676"/>
                    <a:stretch/>
                  </pic:blipFill>
                  <pic:spPr bwMode="auto">
                    <a:xfrm>
                      <a:off x="0" y="0"/>
                      <a:ext cx="4993953" cy="225487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3306F67" w14:textId="5E1D8FA3" w:rsidR="000358B1" w:rsidRDefault="006A1597" w:rsidP="006A1597">
      <w:pPr>
        <w:pStyle w:val="Descripcin"/>
        <w:jc w:val="center"/>
        <w:rPr>
          <w:lang w:val="es-ES"/>
        </w:rPr>
      </w:pPr>
      <w:bookmarkStart w:id="207" w:name="_Toc163122702"/>
      <w:r>
        <w:t xml:space="preserve">Imagen </w:t>
      </w:r>
      <w:r>
        <w:fldChar w:fldCharType="begin"/>
      </w:r>
      <w:r>
        <w:instrText xml:space="preserve"> SEQ Imagen \* ARABIC </w:instrText>
      </w:r>
      <w:r>
        <w:fldChar w:fldCharType="separate"/>
      </w:r>
      <w:r w:rsidR="00B02023">
        <w:rPr>
          <w:noProof/>
        </w:rPr>
        <w:t>100</w:t>
      </w:r>
      <w:r>
        <w:fldChar w:fldCharType="end"/>
      </w:r>
      <w:r w:rsidRPr="00692EC2">
        <w:t xml:space="preserve">: Ver Detalles Servicio de Control/ Ver Datos </w:t>
      </w:r>
      <w:r>
        <w:t>Información de Personal</w:t>
      </w:r>
      <w:bookmarkEnd w:id="207"/>
    </w:p>
    <w:p w14:paraId="4C84EB97" w14:textId="42C6753F" w:rsidR="000358B1" w:rsidRPr="00D301BB" w:rsidRDefault="000358B1" w:rsidP="00D301BB">
      <w:pPr>
        <w:pStyle w:val="Prrafodelista"/>
        <w:rPr>
          <w:sz w:val="22"/>
          <w:szCs w:val="22"/>
          <w:lang w:val="es-ES"/>
        </w:rPr>
      </w:pPr>
      <w:r w:rsidRPr="00D301BB">
        <w:rPr>
          <w:sz w:val="22"/>
          <w:szCs w:val="22"/>
          <w:lang w:val="es-ES"/>
        </w:rPr>
        <w:t>Muestra la información d</w:t>
      </w:r>
      <w:r w:rsidR="00AF51AD" w:rsidRPr="00D301BB">
        <w:rPr>
          <w:sz w:val="22"/>
          <w:szCs w:val="22"/>
          <w:lang w:val="es-ES"/>
        </w:rPr>
        <w:t>el personal</w:t>
      </w:r>
      <w:r w:rsidRPr="00D301BB">
        <w:rPr>
          <w:sz w:val="22"/>
          <w:szCs w:val="22"/>
          <w:lang w:val="es-ES"/>
        </w:rPr>
        <w:t>:</w:t>
      </w:r>
    </w:p>
    <w:p w14:paraId="725DC398" w14:textId="1D4A09B2" w:rsidR="000358B1" w:rsidRDefault="000358B1" w:rsidP="005039EF">
      <w:pPr>
        <w:pStyle w:val="Prrafodelista"/>
        <w:numPr>
          <w:ilvl w:val="0"/>
          <w:numId w:val="59"/>
        </w:numPr>
        <w:rPr>
          <w:lang w:val="es-ES"/>
        </w:rPr>
      </w:pPr>
      <w:r>
        <w:rPr>
          <w:lang w:val="es-ES"/>
        </w:rPr>
        <w:t>Fecha inicio, fecha fin</w:t>
      </w:r>
    </w:p>
    <w:p w14:paraId="12258A32" w14:textId="0B876755" w:rsidR="000358B1" w:rsidRDefault="00AF51AD" w:rsidP="005039EF">
      <w:pPr>
        <w:pStyle w:val="Prrafodelista"/>
        <w:numPr>
          <w:ilvl w:val="0"/>
          <w:numId w:val="59"/>
        </w:numPr>
        <w:rPr>
          <w:lang w:val="es-ES"/>
        </w:rPr>
      </w:pPr>
      <w:r>
        <w:rPr>
          <w:lang w:val="es-ES"/>
        </w:rPr>
        <w:t>Tabla agregar personal: muestra nombres, categoría, cargo, fechas, horas, costos, días de comisión, viáticos y otros.</w:t>
      </w:r>
    </w:p>
    <w:p w14:paraId="55AFEC0B" w14:textId="10B800E5" w:rsidR="00AF51AD" w:rsidRDefault="00AF51AD" w:rsidP="005039EF">
      <w:pPr>
        <w:pStyle w:val="Prrafodelista"/>
        <w:numPr>
          <w:ilvl w:val="0"/>
          <w:numId w:val="59"/>
        </w:numPr>
        <w:rPr>
          <w:lang w:val="es-ES"/>
        </w:rPr>
      </w:pPr>
      <w:r>
        <w:rPr>
          <w:lang w:val="es-ES"/>
        </w:rPr>
        <w:t xml:space="preserve">Botón Anterior: </w:t>
      </w:r>
      <w:r w:rsidR="003E2944">
        <w:rPr>
          <w:lang w:val="es-ES"/>
        </w:rPr>
        <w:t>Nos permite retornar al segmento anterior</w:t>
      </w:r>
      <w:r>
        <w:rPr>
          <w:lang w:val="es-ES"/>
        </w:rPr>
        <w:t>.</w:t>
      </w:r>
    </w:p>
    <w:p w14:paraId="453349E6" w14:textId="0C0C79F9" w:rsidR="000358B1" w:rsidRDefault="000358B1" w:rsidP="005039EF">
      <w:pPr>
        <w:pStyle w:val="Prrafodelista"/>
        <w:numPr>
          <w:ilvl w:val="0"/>
          <w:numId w:val="59"/>
        </w:numPr>
        <w:rPr>
          <w:lang w:val="es-ES"/>
        </w:rPr>
      </w:pPr>
      <w:r>
        <w:rPr>
          <w:lang w:val="es-ES"/>
        </w:rPr>
        <w:t>Botón Siguiente: Nos permite avanzar al siguiente segmento.</w:t>
      </w:r>
    </w:p>
    <w:p w14:paraId="5BA6DD10" w14:textId="77777777" w:rsidR="000358B1" w:rsidRPr="000358B1" w:rsidRDefault="000358B1" w:rsidP="005039EF">
      <w:pPr>
        <w:pStyle w:val="Prrafodelista"/>
        <w:numPr>
          <w:ilvl w:val="0"/>
          <w:numId w:val="59"/>
        </w:numPr>
        <w:rPr>
          <w:lang w:val="es-ES"/>
        </w:rPr>
      </w:pPr>
      <w:r>
        <w:rPr>
          <w:lang w:val="es-ES"/>
        </w:rPr>
        <w:t>Botón Cancelar: Nos permite cerra el formulario</w:t>
      </w:r>
    </w:p>
    <w:p w14:paraId="5CBD78C8" w14:textId="691F5B87" w:rsidR="004D2A1F" w:rsidRDefault="004D2A1F" w:rsidP="0038602A">
      <w:pPr>
        <w:ind w:left="720"/>
        <w:rPr>
          <w:rFonts w:cs="Arial"/>
          <w:sz w:val="20"/>
          <w:lang w:val="es-ES" w:eastAsia="es-PE"/>
        </w:rPr>
      </w:pPr>
    </w:p>
    <w:p w14:paraId="6A8404B8" w14:textId="112A9BCA" w:rsidR="00AF51AD" w:rsidRPr="00D301BB" w:rsidRDefault="00AF51AD" w:rsidP="00D301BB">
      <w:pPr>
        <w:pStyle w:val="Prrafodelista"/>
        <w:rPr>
          <w:sz w:val="22"/>
          <w:szCs w:val="22"/>
          <w:lang w:val="es-ES"/>
        </w:rPr>
      </w:pPr>
      <w:r w:rsidRPr="00D301BB">
        <w:rPr>
          <w:b/>
          <w:bCs/>
          <w:sz w:val="22"/>
          <w:szCs w:val="22"/>
          <w:lang w:val="es-ES"/>
        </w:rPr>
        <w:t>Metas acumuladas:</w:t>
      </w:r>
      <w:r w:rsidRPr="00D301BB">
        <w:rPr>
          <w:sz w:val="22"/>
          <w:szCs w:val="22"/>
          <w:lang w:val="es-ES"/>
        </w:rPr>
        <w:t xml:space="preserve"> Muestra la información:</w:t>
      </w:r>
    </w:p>
    <w:p w14:paraId="4E6B935C" w14:textId="3973CDA6" w:rsidR="006A1597" w:rsidRDefault="0076331C" w:rsidP="006A1597">
      <w:pPr>
        <w:pStyle w:val="Prrafodelista"/>
        <w:keepNext/>
      </w:pPr>
      <w:r>
        <w:rPr>
          <w:noProof/>
        </w:rPr>
        <w:drawing>
          <wp:inline distT="0" distB="0" distL="0" distR="0" wp14:anchorId="2AA520CA" wp14:editId="1BE7A3CD">
            <wp:extent cx="4914900" cy="811926"/>
            <wp:effectExtent l="19050" t="19050" r="19050" b="26670"/>
            <wp:docPr id="628814727" name="Imagen 62881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948640" cy="81750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5B5E94C" w14:textId="6C9E477A" w:rsidR="00AF51AD" w:rsidRPr="000358B1" w:rsidRDefault="006A1597" w:rsidP="006A1597">
      <w:pPr>
        <w:pStyle w:val="Descripcin"/>
        <w:jc w:val="center"/>
        <w:rPr>
          <w:lang w:val="es-ES"/>
        </w:rPr>
      </w:pPr>
      <w:bookmarkStart w:id="208" w:name="_Toc163122703"/>
      <w:r>
        <w:t xml:space="preserve">Imagen </w:t>
      </w:r>
      <w:r>
        <w:fldChar w:fldCharType="begin"/>
      </w:r>
      <w:r>
        <w:instrText xml:space="preserve"> SEQ Imagen \* ARABIC </w:instrText>
      </w:r>
      <w:r>
        <w:fldChar w:fldCharType="separate"/>
      </w:r>
      <w:r w:rsidR="00B02023">
        <w:rPr>
          <w:noProof/>
        </w:rPr>
        <w:t>101</w:t>
      </w:r>
      <w:r>
        <w:fldChar w:fldCharType="end"/>
      </w:r>
      <w:r>
        <w:t>:</w:t>
      </w:r>
      <w:r w:rsidRPr="000670B9">
        <w:t xml:space="preserve">: Ver Detalles Servicio de Control/ Ver </w:t>
      </w:r>
      <w:r>
        <w:t>Metas Acumuladas</w:t>
      </w:r>
      <w:bookmarkEnd w:id="208"/>
    </w:p>
    <w:p w14:paraId="433F7BD0" w14:textId="77777777" w:rsidR="006A1597" w:rsidRDefault="00AF51AD" w:rsidP="006A1597">
      <w:pPr>
        <w:pStyle w:val="Prrafodelista"/>
        <w:keepNext/>
      </w:pPr>
      <w:r>
        <w:rPr>
          <w:noProof/>
        </w:rPr>
        <w:lastRenderedPageBreak/>
        <w:drawing>
          <wp:inline distT="0" distB="0" distL="0" distR="0" wp14:anchorId="1CE47C0D" wp14:editId="6A88DAAF">
            <wp:extent cx="4873924" cy="3046990"/>
            <wp:effectExtent l="19050" t="19050" r="22225" b="20320"/>
            <wp:docPr id="374130336" name="Imagen 37413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880659" cy="305120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EC3FC60" w14:textId="38C2269E" w:rsidR="00AF51AD" w:rsidRDefault="006A1597" w:rsidP="006A1597">
      <w:pPr>
        <w:pStyle w:val="Descripcin"/>
        <w:jc w:val="center"/>
        <w:rPr>
          <w:lang w:val="es-ES"/>
        </w:rPr>
      </w:pPr>
      <w:bookmarkStart w:id="209" w:name="_Toc163122704"/>
      <w:r>
        <w:t xml:space="preserve">Imagen </w:t>
      </w:r>
      <w:r>
        <w:fldChar w:fldCharType="begin"/>
      </w:r>
      <w:r>
        <w:instrText xml:space="preserve"> SEQ Imagen \* ARABIC </w:instrText>
      </w:r>
      <w:r>
        <w:fldChar w:fldCharType="separate"/>
      </w:r>
      <w:r w:rsidR="00B02023">
        <w:rPr>
          <w:noProof/>
        </w:rPr>
        <w:t>102</w:t>
      </w:r>
      <w:r>
        <w:fldChar w:fldCharType="end"/>
      </w:r>
      <w:r w:rsidRPr="00636395">
        <w:t xml:space="preserve">: Ver Detalles Servicio de Control/ Ver Datos </w:t>
      </w:r>
      <w:r>
        <w:t>Metas Acumuladas</w:t>
      </w:r>
      <w:bookmarkEnd w:id="209"/>
    </w:p>
    <w:p w14:paraId="0FB5BAB5" w14:textId="58734828" w:rsidR="00AF51AD" w:rsidRPr="00D301BB" w:rsidRDefault="00AF51AD" w:rsidP="00D301BB">
      <w:pPr>
        <w:pStyle w:val="Prrafodelista"/>
        <w:rPr>
          <w:sz w:val="22"/>
          <w:szCs w:val="22"/>
          <w:lang w:val="es-ES"/>
        </w:rPr>
      </w:pPr>
      <w:r w:rsidRPr="00D301BB">
        <w:rPr>
          <w:sz w:val="22"/>
          <w:szCs w:val="22"/>
          <w:lang w:val="es-ES"/>
        </w:rPr>
        <w:t>Muestra la información de las metas acumuladas:</w:t>
      </w:r>
    </w:p>
    <w:p w14:paraId="49C85E56" w14:textId="7DF43589" w:rsidR="00AF51AD" w:rsidRDefault="00AF51AD" w:rsidP="005039EF">
      <w:pPr>
        <w:pStyle w:val="Prrafodelista"/>
        <w:numPr>
          <w:ilvl w:val="0"/>
          <w:numId w:val="60"/>
        </w:numPr>
        <w:rPr>
          <w:lang w:val="es-ES"/>
        </w:rPr>
      </w:pPr>
      <w:r>
        <w:rPr>
          <w:lang w:val="es-ES"/>
        </w:rPr>
        <w:t>Numero de servicio, denominación, ejecución, meta anual, horas hombre, costo personal y estado.</w:t>
      </w:r>
    </w:p>
    <w:p w14:paraId="26D7E601" w14:textId="5C1A90BF" w:rsidR="00AF51AD" w:rsidRDefault="00AF51AD" w:rsidP="005039EF">
      <w:pPr>
        <w:pStyle w:val="Prrafodelista"/>
        <w:numPr>
          <w:ilvl w:val="0"/>
          <w:numId w:val="60"/>
        </w:numPr>
        <w:rPr>
          <w:lang w:val="es-ES"/>
        </w:rPr>
      </w:pPr>
      <w:r>
        <w:rPr>
          <w:lang w:val="es-ES"/>
        </w:rPr>
        <w:t xml:space="preserve">Tabla prorrateo: muestra información sobre fecha de corte, meta, avance%, </w:t>
      </w:r>
      <w:proofErr w:type="spellStart"/>
      <w:r>
        <w:rPr>
          <w:lang w:val="es-ES"/>
        </w:rPr>
        <w:t>N°</w:t>
      </w:r>
      <w:proofErr w:type="spellEnd"/>
      <w:r>
        <w:rPr>
          <w:lang w:val="es-ES"/>
        </w:rPr>
        <w:t xml:space="preserve"> HH, costo personal</w:t>
      </w:r>
    </w:p>
    <w:p w14:paraId="439F8942" w14:textId="5BB9F83C" w:rsidR="00AF51AD" w:rsidRDefault="00AF51AD" w:rsidP="005039EF">
      <w:pPr>
        <w:pStyle w:val="Prrafodelista"/>
        <w:numPr>
          <w:ilvl w:val="0"/>
          <w:numId w:val="60"/>
        </w:numPr>
        <w:rPr>
          <w:lang w:val="es-ES"/>
        </w:rPr>
      </w:pPr>
      <w:r>
        <w:rPr>
          <w:lang w:val="es-ES"/>
        </w:rPr>
        <w:t xml:space="preserve">Botón Anterior: </w:t>
      </w:r>
      <w:r w:rsidR="00063797">
        <w:rPr>
          <w:lang w:val="es-ES"/>
        </w:rPr>
        <w:t>Nos permite retornar al segmento anterior.</w:t>
      </w:r>
    </w:p>
    <w:p w14:paraId="5A617B19" w14:textId="77777777" w:rsidR="00AF51AD" w:rsidRDefault="00AF51AD" w:rsidP="005039EF">
      <w:pPr>
        <w:pStyle w:val="Prrafodelista"/>
        <w:numPr>
          <w:ilvl w:val="0"/>
          <w:numId w:val="60"/>
        </w:numPr>
        <w:rPr>
          <w:lang w:val="es-ES"/>
        </w:rPr>
      </w:pPr>
      <w:r>
        <w:rPr>
          <w:lang w:val="es-ES"/>
        </w:rPr>
        <w:t>Botón Siguiente: Nos permite avanzar al siguiente segmento.</w:t>
      </w:r>
    </w:p>
    <w:p w14:paraId="68BC4AEB" w14:textId="77777777" w:rsidR="00AF51AD" w:rsidRPr="000358B1" w:rsidRDefault="00AF51AD" w:rsidP="005039EF">
      <w:pPr>
        <w:pStyle w:val="Prrafodelista"/>
        <w:numPr>
          <w:ilvl w:val="0"/>
          <w:numId w:val="60"/>
        </w:numPr>
        <w:rPr>
          <w:lang w:val="es-ES"/>
        </w:rPr>
      </w:pPr>
      <w:r>
        <w:rPr>
          <w:lang w:val="es-ES"/>
        </w:rPr>
        <w:t>Botón Cancelar: Nos permite cerra el formulario</w:t>
      </w:r>
    </w:p>
    <w:p w14:paraId="73073291" w14:textId="77777777" w:rsidR="00AF51AD" w:rsidRDefault="00AF51AD" w:rsidP="0038602A">
      <w:pPr>
        <w:ind w:left="720"/>
        <w:rPr>
          <w:rFonts w:cs="Arial"/>
          <w:sz w:val="20"/>
          <w:lang w:val="es-ES" w:eastAsia="es-PE"/>
        </w:rPr>
      </w:pPr>
    </w:p>
    <w:p w14:paraId="209B5116" w14:textId="62C4DAA3" w:rsidR="00AF51AD" w:rsidRPr="00D301BB" w:rsidRDefault="00AF51AD" w:rsidP="00D301BB">
      <w:pPr>
        <w:pStyle w:val="Prrafodelista"/>
        <w:rPr>
          <w:sz w:val="22"/>
          <w:szCs w:val="22"/>
          <w:lang w:val="es-ES"/>
        </w:rPr>
      </w:pPr>
      <w:r w:rsidRPr="00D301BB">
        <w:rPr>
          <w:b/>
          <w:bCs/>
          <w:sz w:val="22"/>
          <w:szCs w:val="22"/>
          <w:lang w:val="es-ES"/>
        </w:rPr>
        <w:t>Gestión de Riesgo:</w:t>
      </w:r>
      <w:r w:rsidRPr="00D301BB">
        <w:rPr>
          <w:sz w:val="22"/>
          <w:szCs w:val="22"/>
          <w:lang w:val="es-ES"/>
        </w:rPr>
        <w:t xml:space="preserve"> Muestra la información:</w:t>
      </w:r>
    </w:p>
    <w:p w14:paraId="634A7368" w14:textId="63B496BB" w:rsidR="006A1597" w:rsidRDefault="0076331C" w:rsidP="006A1597">
      <w:pPr>
        <w:pStyle w:val="Prrafodelista"/>
        <w:keepNext/>
      </w:pPr>
      <w:r>
        <w:rPr>
          <w:noProof/>
        </w:rPr>
        <w:drawing>
          <wp:inline distT="0" distB="0" distL="0" distR="0" wp14:anchorId="22076DF6" wp14:editId="12122AAC">
            <wp:extent cx="4867275" cy="872161"/>
            <wp:effectExtent l="19050" t="19050" r="9525" b="23495"/>
            <wp:docPr id="628814728" name="Imagen 62881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883783" cy="87511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182862C" w14:textId="55A8DBF3" w:rsidR="00AF51AD" w:rsidRPr="000358B1" w:rsidRDefault="006A1597" w:rsidP="006A1597">
      <w:pPr>
        <w:pStyle w:val="Descripcin"/>
        <w:jc w:val="center"/>
        <w:rPr>
          <w:lang w:val="es-ES"/>
        </w:rPr>
      </w:pPr>
      <w:bookmarkStart w:id="210" w:name="_Toc163122705"/>
      <w:r>
        <w:t xml:space="preserve">Imagen </w:t>
      </w:r>
      <w:r>
        <w:fldChar w:fldCharType="begin"/>
      </w:r>
      <w:r>
        <w:instrText xml:space="preserve"> SEQ Imagen \* ARABIC </w:instrText>
      </w:r>
      <w:r>
        <w:fldChar w:fldCharType="separate"/>
      </w:r>
      <w:r w:rsidR="00B02023">
        <w:rPr>
          <w:noProof/>
        </w:rPr>
        <w:t>103</w:t>
      </w:r>
      <w:r>
        <w:fldChar w:fldCharType="end"/>
      </w:r>
      <w:r>
        <w:t>:</w:t>
      </w:r>
      <w:r w:rsidR="005039EF">
        <w:t xml:space="preserve"> </w:t>
      </w:r>
      <w:r w:rsidRPr="0074089E">
        <w:t xml:space="preserve">Ver Detalles Servicio de Control/ Ver </w:t>
      </w:r>
      <w:r>
        <w:t>Gestión de Riesgos</w:t>
      </w:r>
      <w:bookmarkEnd w:id="210"/>
    </w:p>
    <w:p w14:paraId="15356A84" w14:textId="77777777" w:rsidR="006A1597" w:rsidRDefault="00AF51AD" w:rsidP="006A1597">
      <w:pPr>
        <w:pStyle w:val="Prrafodelista"/>
        <w:keepNext/>
      </w:pPr>
      <w:r>
        <w:rPr>
          <w:noProof/>
        </w:rPr>
        <w:lastRenderedPageBreak/>
        <w:drawing>
          <wp:inline distT="0" distB="0" distL="0" distR="0" wp14:anchorId="73FA38DD" wp14:editId="1F879FFE">
            <wp:extent cx="4951562" cy="3194500"/>
            <wp:effectExtent l="19050" t="19050" r="20955" b="25400"/>
            <wp:docPr id="374130340" name="Imagen 37413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958518" cy="319898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761FCE9" w14:textId="13D32113" w:rsidR="00AF51AD" w:rsidRDefault="006A1597" w:rsidP="006A1597">
      <w:pPr>
        <w:pStyle w:val="Descripcin"/>
        <w:jc w:val="center"/>
        <w:rPr>
          <w:lang w:val="es-ES"/>
        </w:rPr>
      </w:pPr>
      <w:bookmarkStart w:id="211" w:name="_Toc163122706"/>
      <w:r>
        <w:t xml:space="preserve">Imagen </w:t>
      </w:r>
      <w:r>
        <w:fldChar w:fldCharType="begin"/>
      </w:r>
      <w:r>
        <w:instrText xml:space="preserve"> SEQ Imagen \* ARABIC </w:instrText>
      </w:r>
      <w:r>
        <w:fldChar w:fldCharType="separate"/>
      </w:r>
      <w:r w:rsidR="00B02023">
        <w:rPr>
          <w:noProof/>
        </w:rPr>
        <w:t>104</w:t>
      </w:r>
      <w:r>
        <w:fldChar w:fldCharType="end"/>
      </w:r>
      <w:r w:rsidRPr="00FB6926">
        <w:t xml:space="preserve">: Ver Detalles Servicio de Control/ Ver Datos </w:t>
      </w:r>
      <w:r>
        <w:t>Gestión de Riesgos</w:t>
      </w:r>
      <w:bookmarkEnd w:id="211"/>
    </w:p>
    <w:p w14:paraId="55302F97" w14:textId="643B1D9C" w:rsidR="00AF51AD" w:rsidRPr="00D301BB" w:rsidRDefault="00AF51AD" w:rsidP="00D301BB">
      <w:pPr>
        <w:pStyle w:val="Prrafodelista"/>
        <w:rPr>
          <w:sz w:val="22"/>
          <w:szCs w:val="22"/>
          <w:lang w:val="es-ES"/>
        </w:rPr>
      </w:pPr>
      <w:r w:rsidRPr="00D301BB">
        <w:rPr>
          <w:sz w:val="22"/>
          <w:szCs w:val="22"/>
          <w:lang w:val="es-ES"/>
        </w:rPr>
        <w:t>Muestra la información de l</w:t>
      </w:r>
      <w:r w:rsidR="00D301BB">
        <w:rPr>
          <w:sz w:val="22"/>
          <w:szCs w:val="22"/>
          <w:lang w:val="es-ES"/>
        </w:rPr>
        <w:t>os Riesgos</w:t>
      </w:r>
      <w:r w:rsidRPr="00D301BB">
        <w:rPr>
          <w:sz w:val="22"/>
          <w:szCs w:val="22"/>
          <w:lang w:val="es-ES"/>
        </w:rPr>
        <w:t>:</w:t>
      </w:r>
    </w:p>
    <w:p w14:paraId="349E9AFF" w14:textId="4723A1AB" w:rsidR="00AF51AD" w:rsidRDefault="00AF51AD" w:rsidP="005039EF">
      <w:pPr>
        <w:pStyle w:val="Prrafodelista"/>
        <w:numPr>
          <w:ilvl w:val="0"/>
          <w:numId w:val="61"/>
        </w:numPr>
        <w:rPr>
          <w:lang w:val="es-ES"/>
        </w:rPr>
      </w:pPr>
      <w:r>
        <w:rPr>
          <w:lang w:val="es-ES"/>
        </w:rPr>
        <w:t>Numero de servicio</w:t>
      </w:r>
    </w:p>
    <w:p w14:paraId="43ACF06B" w14:textId="2C5A5A36" w:rsidR="00AF51AD" w:rsidRDefault="00AF51AD" w:rsidP="005039EF">
      <w:pPr>
        <w:pStyle w:val="Prrafodelista"/>
        <w:numPr>
          <w:ilvl w:val="0"/>
          <w:numId w:val="61"/>
        </w:numPr>
        <w:rPr>
          <w:lang w:val="es-ES"/>
        </w:rPr>
      </w:pPr>
      <w:r>
        <w:rPr>
          <w:lang w:val="es-ES"/>
        </w:rPr>
        <w:t xml:space="preserve">Tabla Riesgo sugerido: muestra información sobre riesgo, tipo, probabilidad, impacto y estrategia. </w:t>
      </w:r>
    </w:p>
    <w:p w14:paraId="2143A3D5" w14:textId="2C194362" w:rsidR="00AF51AD" w:rsidRPr="00AF51AD" w:rsidRDefault="00AF51AD" w:rsidP="005039EF">
      <w:pPr>
        <w:pStyle w:val="Prrafodelista"/>
        <w:numPr>
          <w:ilvl w:val="0"/>
          <w:numId w:val="61"/>
        </w:numPr>
        <w:rPr>
          <w:lang w:val="es-ES"/>
        </w:rPr>
      </w:pPr>
      <w:r>
        <w:rPr>
          <w:lang w:val="es-ES"/>
        </w:rPr>
        <w:t xml:space="preserve">Tabla Riesgo manualmente: muestra información sobre riesgo, tipo, probabilidad, impacto y estrategia. </w:t>
      </w:r>
    </w:p>
    <w:p w14:paraId="5C901329" w14:textId="60062A4E" w:rsidR="00AF51AD" w:rsidRDefault="00AF51AD" w:rsidP="005039EF">
      <w:pPr>
        <w:pStyle w:val="Prrafodelista"/>
        <w:numPr>
          <w:ilvl w:val="0"/>
          <w:numId w:val="61"/>
        </w:numPr>
        <w:rPr>
          <w:lang w:val="es-ES"/>
        </w:rPr>
      </w:pPr>
      <w:r>
        <w:rPr>
          <w:lang w:val="es-ES"/>
        </w:rPr>
        <w:t xml:space="preserve">Botón Anterior: </w:t>
      </w:r>
      <w:r w:rsidR="00063797">
        <w:rPr>
          <w:lang w:val="es-ES"/>
        </w:rPr>
        <w:t>Nos permite retornar al segmento anterior.</w:t>
      </w:r>
    </w:p>
    <w:p w14:paraId="1E3BE104" w14:textId="77777777" w:rsidR="00AF51AD" w:rsidRDefault="00AF51AD" w:rsidP="005039EF">
      <w:pPr>
        <w:pStyle w:val="Prrafodelista"/>
        <w:numPr>
          <w:ilvl w:val="0"/>
          <w:numId w:val="61"/>
        </w:numPr>
        <w:rPr>
          <w:lang w:val="es-ES"/>
        </w:rPr>
      </w:pPr>
      <w:r>
        <w:rPr>
          <w:lang w:val="es-ES"/>
        </w:rPr>
        <w:t>Botón Siguiente: Nos permite avanzar al siguiente segmento.</w:t>
      </w:r>
    </w:p>
    <w:p w14:paraId="7A34171D" w14:textId="77777777" w:rsidR="00AF51AD" w:rsidRPr="000358B1" w:rsidRDefault="00AF51AD" w:rsidP="005039EF">
      <w:pPr>
        <w:pStyle w:val="Prrafodelista"/>
        <w:numPr>
          <w:ilvl w:val="0"/>
          <w:numId w:val="61"/>
        </w:numPr>
        <w:rPr>
          <w:lang w:val="es-ES"/>
        </w:rPr>
      </w:pPr>
      <w:r>
        <w:rPr>
          <w:lang w:val="es-ES"/>
        </w:rPr>
        <w:t>Botón Cancelar: Nos permite cerra el formulario</w:t>
      </w:r>
    </w:p>
    <w:p w14:paraId="629DE90A" w14:textId="565EB511" w:rsidR="0038602A" w:rsidRDefault="0038602A" w:rsidP="0038602A">
      <w:pPr>
        <w:ind w:left="720"/>
        <w:rPr>
          <w:rFonts w:cs="Arial"/>
          <w:sz w:val="20"/>
          <w:lang w:val="es-ES" w:eastAsia="es-PE"/>
        </w:rPr>
      </w:pPr>
    </w:p>
    <w:p w14:paraId="799D0D10" w14:textId="03F1630B" w:rsidR="00AF51AD" w:rsidRPr="00D301BB" w:rsidRDefault="00C22D14" w:rsidP="00D301BB">
      <w:pPr>
        <w:pStyle w:val="Prrafodelista"/>
        <w:rPr>
          <w:sz w:val="22"/>
          <w:szCs w:val="22"/>
          <w:lang w:val="es-ES"/>
        </w:rPr>
      </w:pPr>
      <w:r w:rsidRPr="00D301BB">
        <w:rPr>
          <w:b/>
          <w:bCs/>
          <w:sz w:val="22"/>
          <w:szCs w:val="22"/>
          <w:lang w:val="es-ES"/>
        </w:rPr>
        <w:t>SAGU</w:t>
      </w:r>
      <w:r w:rsidR="00AF51AD" w:rsidRPr="00D301BB">
        <w:rPr>
          <w:b/>
          <w:bCs/>
          <w:sz w:val="22"/>
          <w:szCs w:val="22"/>
          <w:lang w:val="es-ES"/>
        </w:rPr>
        <w:t>:</w:t>
      </w:r>
      <w:r w:rsidR="00AF51AD" w:rsidRPr="00D301BB">
        <w:rPr>
          <w:sz w:val="22"/>
          <w:szCs w:val="22"/>
          <w:lang w:val="es-ES"/>
        </w:rPr>
        <w:t xml:space="preserve"> Muestra la información:</w:t>
      </w:r>
    </w:p>
    <w:p w14:paraId="631E987A" w14:textId="079602E1" w:rsidR="006A1597" w:rsidRDefault="0076331C" w:rsidP="006A1597">
      <w:pPr>
        <w:pStyle w:val="Prrafodelista"/>
        <w:keepNext/>
      </w:pPr>
      <w:r>
        <w:rPr>
          <w:noProof/>
        </w:rPr>
        <w:drawing>
          <wp:inline distT="0" distB="0" distL="0" distR="0" wp14:anchorId="20F91B53" wp14:editId="0F9A11BA">
            <wp:extent cx="4977665" cy="1733550"/>
            <wp:effectExtent l="19050" t="19050" r="13970" b="19050"/>
            <wp:docPr id="628814729" name="Imagen 62881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982255" cy="173514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BE8203B" w14:textId="03B2834D" w:rsidR="00AF51AD" w:rsidRDefault="006A1597" w:rsidP="006A1597">
      <w:pPr>
        <w:pStyle w:val="Descripcin"/>
        <w:jc w:val="center"/>
        <w:rPr>
          <w:lang w:val="es-ES"/>
        </w:rPr>
      </w:pPr>
      <w:bookmarkStart w:id="212" w:name="_Toc163122707"/>
      <w:r>
        <w:t xml:space="preserve">Imagen </w:t>
      </w:r>
      <w:r>
        <w:fldChar w:fldCharType="begin"/>
      </w:r>
      <w:r>
        <w:instrText xml:space="preserve"> SEQ Imagen \* ARABIC </w:instrText>
      </w:r>
      <w:r>
        <w:fldChar w:fldCharType="separate"/>
      </w:r>
      <w:r w:rsidR="00B02023">
        <w:rPr>
          <w:noProof/>
        </w:rPr>
        <w:t>105</w:t>
      </w:r>
      <w:r>
        <w:fldChar w:fldCharType="end"/>
      </w:r>
      <w:r w:rsidRPr="00932ED6">
        <w:t>: Ver Detalles Servicio de Control/ Ver Da</w:t>
      </w:r>
      <w:r>
        <w:t>tos SAGU</w:t>
      </w:r>
      <w:bookmarkEnd w:id="212"/>
    </w:p>
    <w:p w14:paraId="68A32D64" w14:textId="77777777" w:rsidR="00C22D14" w:rsidRPr="00AF51AD" w:rsidRDefault="00C22D14" w:rsidP="00AF51AD">
      <w:pPr>
        <w:pStyle w:val="Prrafodelista"/>
        <w:rPr>
          <w:lang w:val="es-ES"/>
        </w:rPr>
      </w:pPr>
    </w:p>
    <w:p w14:paraId="73296713" w14:textId="6D6F25E1" w:rsidR="00AF51AD" w:rsidRPr="00D301BB" w:rsidRDefault="00AF51AD" w:rsidP="00D301BB">
      <w:pPr>
        <w:pStyle w:val="Prrafodelista"/>
        <w:rPr>
          <w:sz w:val="22"/>
          <w:szCs w:val="22"/>
          <w:lang w:val="es-ES"/>
        </w:rPr>
      </w:pPr>
      <w:r w:rsidRPr="00D301BB">
        <w:rPr>
          <w:sz w:val="22"/>
          <w:szCs w:val="22"/>
          <w:lang w:val="es-ES"/>
        </w:rPr>
        <w:lastRenderedPageBreak/>
        <w:t xml:space="preserve">Muestra la información </w:t>
      </w:r>
      <w:r w:rsidR="00D301BB">
        <w:rPr>
          <w:sz w:val="22"/>
          <w:szCs w:val="22"/>
          <w:lang w:val="es-ES"/>
        </w:rPr>
        <w:t>del SAGU</w:t>
      </w:r>
      <w:r w:rsidRPr="00D301BB">
        <w:rPr>
          <w:sz w:val="22"/>
          <w:szCs w:val="22"/>
          <w:lang w:val="es-ES"/>
        </w:rPr>
        <w:t>:</w:t>
      </w:r>
    </w:p>
    <w:p w14:paraId="61EE8CD7" w14:textId="2D08E0F3" w:rsidR="00AF51AD" w:rsidRPr="00AF51AD" w:rsidRDefault="00AF51AD" w:rsidP="005039EF">
      <w:pPr>
        <w:pStyle w:val="Prrafodelista"/>
        <w:numPr>
          <w:ilvl w:val="0"/>
          <w:numId w:val="62"/>
        </w:numPr>
        <w:rPr>
          <w:lang w:val="es-ES"/>
        </w:rPr>
      </w:pPr>
      <w:r>
        <w:rPr>
          <w:lang w:val="es-ES"/>
        </w:rPr>
        <w:t xml:space="preserve">Vincular plan inicial SAGU </w:t>
      </w:r>
    </w:p>
    <w:p w14:paraId="6697D785" w14:textId="77777777" w:rsidR="00C22D14" w:rsidRDefault="00AF51AD" w:rsidP="005039EF">
      <w:pPr>
        <w:pStyle w:val="Prrafodelista"/>
        <w:numPr>
          <w:ilvl w:val="0"/>
          <w:numId w:val="62"/>
        </w:numPr>
        <w:rPr>
          <w:lang w:val="es-ES"/>
        </w:rPr>
      </w:pPr>
      <w:r>
        <w:rPr>
          <w:lang w:val="es-ES"/>
        </w:rPr>
        <w:t>Botón Anterior: Nos permite avanzar al siguiente segmento.</w:t>
      </w:r>
    </w:p>
    <w:p w14:paraId="0A553BEC" w14:textId="0809448F" w:rsidR="004D2A1F" w:rsidRDefault="00AF51AD" w:rsidP="005039EF">
      <w:pPr>
        <w:pStyle w:val="Prrafodelista"/>
        <w:numPr>
          <w:ilvl w:val="0"/>
          <w:numId w:val="62"/>
        </w:numPr>
        <w:rPr>
          <w:lang w:val="es-ES"/>
        </w:rPr>
      </w:pPr>
      <w:r>
        <w:rPr>
          <w:lang w:val="es-ES"/>
        </w:rPr>
        <w:t>Botón Cancelar: Nos permite cerra el formulario</w:t>
      </w:r>
    </w:p>
    <w:p w14:paraId="34F98AA1" w14:textId="77777777" w:rsidR="004D2A1F" w:rsidRDefault="004D2A1F" w:rsidP="0038602A">
      <w:pPr>
        <w:ind w:left="720"/>
        <w:rPr>
          <w:rFonts w:cs="Arial"/>
          <w:sz w:val="20"/>
          <w:lang w:val="es-ES" w:eastAsia="es-PE"/>
        </w:rPr>
      </w:pPr>
    </w:p>
    <w:p w14:paraId="280B72A0" w14:textId="3265C8A1" w:rsidR="0038602A" w:rsidRDefault="0038602A" w:rsidP="0038602A">
      <w:pPr>
        <w:ind w:left="720"/>
        <w:rPr>
          <w:lang w:val="es-ES"/>
        </w:rPr>
      </w:pPr>
      <w:r w:rsidRPr="00C00BD0">
        <w:rPr>
          <w:b/>
          <w:lang w:val="es-ES"/>
        </w:rPr>
        <w:t>Opción 3: Metas Programadas según fecha programada</w:t>
      </w:r>
      <w:r w:rsidRPr="00C00BD0">
        <w:rPr>
          <w:rStyle w:val="Ttulo3Car"/>
        </w:rPr>
        <w:t>:</w:t>
      </w:r>
      <w:r>
        <w:rPr>
          <w:b/>
          <w:bCs/>
          <w:lang w:val="es-ES"/>
        </w:rPr>
        <w:t xml:space="preserve"> </w:t>
      </w:r>
      <w:r>
        <w:rPr>
          <w:lang w:val="es-ES"/>
        </w:rPr>
        <w:t>Para visualizar las metas programadas:</w:t>
      </w:r>
    </w:p>
    <w:p w14:paraId="5A392B61" w14:textId="77777777" w:rsidR="0038602A" w:rsidRPr="00C81977" w:rsidRDefault="0038602A" w:rsidP="0038602A">
      <w:pPr>
        <w:ind w:left="720"/>
        <w:rPr>
          <w:lang w:val="es-ES"/>
        </w:rPr>
      </w:pPr>
      <w:r w:rsidRPr="00C81977">
        <w:rPr>
          <w:lang w:val="es-ES"/>
        </w:rPr>
        <w:t xml:space="preserve">Primero se debe elegir un registro de la lista y </w:t>
      </w:r>
      <w:r>
        <w:rPr>
          <w:lang w:val="es-ES"/>
        </w:rPr>
        <w:t xml:space="preserve">luego </w:t>
      </w:r>
      <w:r w:rsidRPr="00C81977">
        <w:rPr>
          <w:lang w:val="es-ES"/>
        </w:rPr>
        <w:t xml:space="preserve">dar clic en </w:t>
      </w:r>
      <w:r>
        <w:rPr>
          <w:noProof/>
        </w:rPr>
        <w:drawing>
          <wp:inline distT="0" distB="0" distL="0" distR="0" wp14:anchorId="3E11F6BD" wp14:editId="0B650327">
            <wp:extent cx="133350" cy="114300"/>
            <wp:effectExtent l="0" t="0" r="0" b="0"/>
            <wp:docPr id="374130313" name="Imagen 37413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33350" cy="114300"/>
                    </a:xfrm>
                    <a:prstGeom prst="rect">
                      <a:avLst/>
                    </a:prstGeom>
                  </pic:spPr>
                </pic:pic>
              </a:graphicData>
            </a:graphic>
          </wp:inline>
        </w:drawing>
      </w:r>
      <w:r w:rsidRPr="00C81977">
        <w:rPr>
          <w:lang w:val="es-ES"/>
        </w:rPr>
        <w:t>metas programadas.</w:t>
      </w:r>
    </w:p>
    <w:p w14:paraId="0B627BA6" w14:textId="6D9D9880" w:rsidR="005039EF" w:rsidRDefault="0038602A" w:rsidP="005039EF">
      <w:pPr>
        <w:keepNext/>
        <w:ind w:left="720"/>
      </w:pPr>
      <w:r>
        <w:rPr>
          <w:noProof/>
        </w:rPr>
        <w:drawing>
          <wp:anchor distT="0" distB="0" distL="114300" distR="114300" simplePos="0" relativeHeight="251784197" behindDoc="0" locked="0" layoutInCell="1" allowOverlap="1" wp14:anchorId="1DCB2862" wp14:editId="024550D4">
            <wp:simplePos x="0" y="0"/>
            <wp:positionH relativeFrom="margin">
              <wp:posOffset>5106988</wp:posOffset>
            </wp:positionH>
            <wp:positionV relativeFrom="paragraph">
              <wp:posOffset>1882193</wp:posOffset>
            </wp:positionV>
            <wp:extent cx="190854" cy="204368"/>
            <wp:effectExtent l="0" t="6668" r="0" b="0"/>
            <wp:wrapNone/>
            <wp:docPr id="374130314" name="Gráfico 37413031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0854" cy="204368"/>
                    </a:xfrm>
                    <a:prstGeom prst="rect">
                      <a:avLst/>
                    </a:prstGeom>
                  </pic:spPr>
                </pic:pic>
              </a:graphicData>
            </a:graphic>
            <wp14:sizeRelH relativeFrom="margin">
              <wp14:pctWidth>0</wp14:pctWidth>
            </wp14:sizeRelH>
            <wp14:sizeRelV relativeFrom="margin">
              <wp14:pctHeight>0</wp14:pctHeight>
            </wp14:sizeRelV>
          </wp:anchor>
        </w:drawing>
      </w:r>
      <w:r w:rsidR="0076331C">
        <w:rPr>
          <w:noProof/>
        </w:rPr>
        <w:drawing>
          <wp:inline distT="0" distB="0" distL="0" distR="0" wp14:anchorId="51F05C36" wp14:editId="0D0E6B3F">
            <wp:extent cx="4915861" cy="2305050"/>
            <wp:effectExtent l="19050" t="19050" r="18415" b="19050"/>
            <wp:docPr id="628814730" name="Imagen 62881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927678" cy="231059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997F9ED" w14:textId="251096A1" w:rsidR="0038602A" w:rsidRDefault="005039EF" w:rsidP="005039EF">
      <w:pPr>
        <w:pStyle w:val="Descripcin"/>
        <w:jc w:val="center"/>
        <w:rPr>
          <w:lang w:val="es-ES"/>
        </w:rPr>
      </w:pPr>
      <w:bookmarkStart w:id="213" w:name="_Toc163122708"/>
      <w:r>
        <w:t xml:space="preserve">Imagen </w:t>
      </w:r>
      <w:r>
        <w:fldChar w:fldCharType="begin"/>
      </w:r>
      <w:r>
        <w:instrText xml:space="preserve"> SEQ Imagen \* ARABIC </w:instrText>
      </w:r>
      <w:r>
        <w:fldChar w:fldCharType="separate"/>
      </w:r>
      <w:r w:rsidR="00B02023">
        <w:rPr>
          <w:noProof/>
        </w:rPr>
        <w:t>106</w:t>
      </w:r>
      <w:r>
        <w:fldChar w:fldCharType="end"/>
      </w:r>
      <w:r>
        <w:t>: Servicio de Control - Metas Programadas</w:t>
      </w:r>
      <w:bookmarkEnd w:id="213"/>
    </w:p>
    <w:p w14:paraId="465BB723" w14:textId="77777777" w:rsidR="0038602A" w:rsidRDefault="0038602A" w:rsidP="0038602A">
      <w:pPr>
        <w:ind w:left="720"/>
        <w:rPr>
          <w:lang w:val="es-ES"/>
        </w:rPr>
      </w:pPr>
      <w:r>
        <w:rPr>
          <w:lang w:val="es-ES"/>
        </w:rPr>
        <w:t>Luego se desplegará una ventana con la lista de las metas programadas según fecha de término.</w:t>
      </w:r>
    </w:p>
    <w:p w14:paraId="1F6659E2" w14:textId="77777777" w:rsidR="005039EF" w:rsidRDefault="0038602A" w:rsidP="005039EF">
      <w:pPr>
        <w:keepNext/>
        <w:ind w:left="720"/>
      </w:pPr>
      <w:r>
        <w:rPr>
          <w:noProof/>
        </w:rPr>
        <w:drawing>
          <wp:inline distT="0" distB="0" distL="0" distR="0" wp14:anchorId="609CA1FE" wp14:editId="5159823B">
            <wp:extent cx="4796155" cy="1299276"/>
            <wp:effectExtent l="19050" t="19050" r="23495" b="15240"/>
            <wp:docPr id="374130316" name="Imagen 37413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813129" cy="130387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FACE5E1" w14:textId="0C45C222" w:rsidR="0038602A" w:rsidRPr="00C81977" w:rsidRDefault="005039EF" w:rsidP="005039EF">
      <w:pPr>
        <w:pStyle w:val="Descripcin"/>
        <w:jc w:val="center"/>
        <w:rPr>
          <w:lang w:val="es-ES"/>
        </w:rPr>
      </w:pPr>
      <w:bookmarkStart w:id="214" w:name="_Toc163122709"/>
      <w:r>
        <w:t xml:space="preserve">Imagen </w:t>
      </w:r>
      <w:r>
        <w:fldChar w:fldCharType="begin"/>
      </w:r>
      <w:r>
        <w:instrText xml:space="preserve"> SEQ Imagen \* ARABIC </w:instrText>
      </w:r>
      <w:r>
        <w:fldChar w:fldCharType="separate"/>
      </w:r>
      <w:r w:rsidR="00B02023">
        <w:rPr>
          <w:noProof/>
        </w:rPr>
        <w:t>107</w:t>
      </w:r>
      <w:r>
        <w:fldChar w:fldCharType="end"/>
      </w:r>
      <w:r w:rsidRPr="0020335A">
        <w:t xml:space="preserve">: Servicio de Control - </w:t>
      </w:r>
      <w:r>
        <w:t xml:space="preserve">Lista de </w:t>
      </w:r>
      <w:r w:rsidRPr="0020335A">
        <w:t>Metas Programadas</w:t>
      </w:r>
      <w:bookmarkEnd w:id="214"/>
    </w:p>
    <w:p w14:paraId="4597A324" w14:textId="71909A61" w:rsidR="00D621D7" w:rsidRDefault="0038602A" w:rsidP="008501AB">
      <w:pPr>
        <w:ind w:left="720"/>
        <w:rPr>
          <w:rFonts w:cs="Arial"/>
          <w:szCs w:val="22"/>
          <w:lang w:val="es-ES" w:eastAsia="es-PE"/>
        </w:rPr>
      </w:pPr>
      <w:r w:rsidRPr="00515CFB">
        <w:rPr>
          <w:szCs w:val="22"/>
          <w:lang w:val="es-ES"/>
        </w:rPr>
        <w:t>En la ventana “Metas programadas según fecha de término” se visualiza:</w:t>
      </w:r>
      <w:r w:rsidRPr="00515CFB">
        <w:rPr>
          <w:rFonts w:cs="Arial"/>
          <w:szCs w:val="22"/>
          <w:lang w:val="es-ES" w:eastAsia="es-PE"/>
        </w:rPr>
        <w:t xml:space="preserve"> El año, mes y meta.</w:t>
      </w:r>
    </w:p>
    <w:p w14:paraId="587F401C" w14:textId="5C7A2C65" w:rsidR="00D77061" w:rsidRDefault="00D77061" w:rsidP="00D77061">
      <w:pPr>
        <w:ind w:left="720"/>
        <w:rPr>
          <w:lang w:val="es-ES"/>
        </w:rPr>
      </w:pPr>
      <w:r w:rsidRPr="00C00BD0">
        <w:rPr>
          <w:b/>
          <w:lang w:val="es-ES"/>
        </w:rPr>
        <w:t xml:space="preserve">Opción </w:t>
      </w:r>
      <w:r>
        <w:rPr>
          <w:b/>
          <w:lang w:val="es-ES"/>
        </w:rPr>
        <w:t>4</w:t>
      </w:r>
      <w:r w:rsidRPr="00C00BD0">
        <w:rPr>
          <w:b/>
          <w:lang w:val="es-ES"/>
        </w:rPr>
        <w:t xml:space="preserve">: </w:t>
      </w:r>
      <w:r>
        <w:rPr>
          <w:b/>
          <w:lang w:val="es-ES"/>
        </w:rPr>
        <w:t>Planificar Servicio</w:t>
      </w:r>
      <w:r w:rsidRPr="00C00BD0">
        <w:rPr>
          <w:rStyle w:val="Ttulo3Car"/>
        </w:rPr>
        <w:t>:</w:t>
      </w:r>
      <w:r>
        <w:rPr>
          <w:b/>
          <w:bCs/>
          <w:lang w:val="es-ES"/>
        </w:rPr>
        <w:t xml:space="preserve"> </w:t>
      </w:r>
    </w:p>
    <w:p w14:paraId="24CB5C1F" w14:textId="4CA89628" w:rsidR="00D77061" w:rsidRPr="00C81977" w:rsidRDefault="00D77061" w:rsidP="00D77061">
      <w:pPr>
        <w:ind w:left="720"/>
        <w:rPr>
          <w:lang w:val="es-ES"/>
        </w:rPr>
      </w:pPr>
      <w:r w:rsidRPr="00C81977">
        <w:rPr>
          <w:lang w:val="es-ES"/>
        </w:rPr>
        <w:t>Primero se debe elegir un registro</w:t>
      </w:r>
      <w:r w:rsidR="006326CE">
        <w:rPr>
          <w:lang w:val="es-ES"/>
        </w:rPr>
        <w:t xml:space="preserve"> en estado “Pendiente”</w:t>
      </w:r>
      <w:r w:rsidRPr="00C81977">
        <w:rPr>
          <w:lang w:val="es-ES"/>
        </w:rPr>
        <w:t xml:space="preserve"> de la lista y </w:t>
      </w:r>
      <w:r>
        <w:rPr>
          <w:lang w:val="es-ES"/>
        </w:rPr>
        <w:t xml:space="preserve">luego </w:t>
      </w:r>
      <w:r w:rsidRPr="00C81977">
        <w:rPr>
          <w:lang w:val="es-ES"/>
        </w:rPr>
        <w:t xml:space="preserve">dar clic en </w:t>
      </w:r>
      <w:r>
        <w:rPr>
          <w:noProof/>
        </w:rPr>
        <w:drawing>
          <wp:inline distT="0" distB="0" distL="0" distR="0" wp14:anchorId="4BCC9ECA" wp14:editId="03F47A5C">
            <wp:extent cx="123825" cy="1143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23825" cy="114300"/>
                    </a:xfrm>
                    <a:prstGeom prst="rect">
                      <a:avLst/>
                    </a:prstGeom>
                  </pic:spPr>
                </pic:pic>
              </a:graphicData>
            </a:graphic>
          </wp:inline>
        </w:drawing>
      </w:r>
      <w:r w:rsidR="006326CE">
        <w:rPr>
          <w:lang w:val="es-ES"/>
        </w:rPr>
        <w:t>Planificar Servicio</w:t>
      </w:r>
    </w:p>
    <w:p w14:paraId="2FEDDA2D" w14:textId="77777777" w:rsidR="006326CE" w:rsidRDefault="00D77061" w:rsidP="006326CE">
      <w:pPr>
        <w:keepNext/>
        <w:ind w:left="720"/>
      </w:pPr>
      <w:r>
        <w:rPr>
          <w:noProof/>
        </w:rPr>
        <w:lastRenderedPageBreak/>
        <w:drawing>
          <wp:anchor distT="0" distB="0" distL="114300" distR="114300" simplePos="0" relativeHeight="251823109" behindDoc="0" locked="0" layoutInCell="1" allowOverlap="1" wp14:anchorId="534C7706" wp14:editId="1B008ECE">
            <wp:simplePos x="0" y="0"/>
            <wp:positionH relativeFrom="margin">
              <wp:posOffset>5100714</wp:posOffset>
            </wp:positionH>
            <wp:positionV relativeFrom="paragraph">
              <wp:posOffset>1045933</wp:posOffset>
            </wp:positionV>
            <wp:extent cx="190854" cy="204368"/>
            <wp:effectExtent l="0" t="6668" r="0" b="0"/>
            <wp:wrapNone/>
            <wp:docPr id="15" name="Gráfico 15"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0854" cy="204368"/>
                    </a:xfrm>
                    <a:prstGeom prst="rect">
                      <a:avLst/>
                    </a:prstGeom>
                  </pic:spPr>
                </pic:pic>
              </a:graphicData>
            </a:graphic>
            <wp14:sizeRelH relativeFrom="margin">
              <wp14:pctWidth>0</wp14:pctWidth>
            </wp14:sizeRelH>
            <wp14:sizeRelV relativeFrom="margin">
              <wp14:pctHeight>0</wp14:pctHeight>
            </wp14:sizeRelV>
          </wp:anchor>
        </w:drawing>
      </w:r>
      <w:r w:rsidR="006326CE">
        <w:rPr>
          <w:noProof/>
        </w:rPr>
        <w:drawing>
          <wp:inline distT="0" distB="0" distL="0" distR="0" wp14:anchorId="40D97995" wp14:editId="36F934CF">
            <wp:extent cx="4952390" cy="2376914"/>
            <wp:effectExtent l="19050" t="19050" r="19685" b="2349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958781" cy="237998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899E4F5" w14:textId="4BF08311" w:rsidR="00D77061" w:rsidRDefault="006326CE" w:rsidP="006326CE">
      <w:pPr>
        <w:pStyle w:val="Descripcin"/>
        <w:jc w:val="center"/>
      </w:pPr>
      <w:r>
        <w:t xml:space="preserve">Imagen </w:t>
      </w:r>
      <w:r>
        <w:fldChar w:fldCharType="begin"/>
      </w:r>
      <w:r>
        <w:instrText xml:space="preserve"> SEQ Imagen \* ARABIC </w:instrText>
      </w:r>
      <w:r>
        <w:fldChar w:fldCharType="separate"/>
      </w:r>
      <w:r w:rsidR="00B02023">
        <w:rPr>
          <w:noProof/>
        </w:rPr>
        <w:t>108</w:t>
      </w:r>
      <w:r>
        <w:fldChar w:fldCharType="end"/>
      </w:r>
      <w:r w:rsidRPr="009C741F">
        <w:t>: Servicio de Control – Planificar Servicio</w:t>
      </w:r>
    </w:p>
    <w:p w14:paraId="71186B40" w14:textId="695A9BBB" w:rsidR="00D77061" w:rsidRDefault="00D77061" w:rsidP="00D77061">
      <w:pPr>
        <w:ind w:left="720"/>
        <w:rPr>
          <w:lang w:val="es-ES"/>
        </w:rPr>
      </w:pPr>
      <w:r>
        <w:rPr>
          <w:lang w:val="es-ES"/>
        </w:rPr>
        <w:t xml:space="preserve">Luego se desplegará una ventana </w:t>
      </w:r>
      <w:r w:rsidR="006326CE">
        <w:rPr>
          <w:lang w:val="es-ES"/>
        </w:rPr>
        <w:t>de confirmación, el registro pasaría a un estado “Planificado”</w:t>
      </w:r>
    </w:p>
    <w:p w14:paraId="50D7727B" w14:textId="5DD3B451" w:rsidR="00D77061" w:rsidRDefault="006326CE" w:rsidP="00D77061">
      <w:pPr>
        <w:keepNext/>
        <w:ind w:left="720"/>
      </w:pPr>
      <w:r>
        <w:rPr>
          <w:noProof/>
        </w:rPr>
        <w:drawing>
          <wp:inline distT="0" distB="0" distL="0" distR="0" wp14:anchorId="1DB9671D" wp14:editId="572E3707">
            <wp:extent cx="4898263" cy="1839512"/>
            <wp:effectExtent l="19050" t="19050" r="17145" b="279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905532" cy="184224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44FB8D0" w14:textId="286132BA" w:rsidR="00D77061" w:rsidRPr="00C81977" w:rsidRDefault="00D77061" w:rsidP="00D77061">
      <w:pPr>
        <w:pStyle w:val="Descripcin"/>
        <w:jc w:val="center"/>
        <w:rPr>
          <w:lang w:val="es-ES"/>
        </w:rPr>
      </w:pPr>
      <w:r>
        <w:t xml:space="preserve">Imagen </w:t>
      </w:r>
      <w:r>
        <w:fldChar w:fldCharType="begin"/>
      </w:r>
      <w:r>
        <w:instrText xml:space="preserve"> SEQ Imagen \* ARABIC </w:instrText>
      </w:r>
      <w:r>
        <w:fldChar w:fldCharType="separate"/>
      </w:r>
      <w:r w:rsidR="00B02023">
        <w:rPr>
          <w:noProof/>
        </w:rPr>
        <w:t>109</w:t>
      </w:r>
      <w:r>
        <w:fldChar w:fldCharType="end"/>
      </w:r>
      <w:r w:rsidRPr="0020335A">
        <w:t xml:space="preserve">: Servicio de Control </w:t>
      </w:r>
      <w:r w:rsidR="006326CE">
        <w:t>–</w:t>
      </w:r>
      <w:r w:rsidRPr="0020335A">
        <w:t xml:space="preserve"> </w:t>
      </w:r>
      <w:r w:rsidR="006326CE">
        <w:t>Ventana de confirmación</w:t>
      </w:r>
    </w:p>
    <w:p w14:paraId="77F9B80B" w14:textId="42168278" w:rsidR="00FE416A" w:rsidRDefault="00FE416A" w:rsidP="008501AB">
      <w:pPr>
        <w:ind w:left="720"/>
        <w:rPr>
          <w:rFonts w:cs="Arial"/>
          <w:sz w:val="20"/>
          <w:lang w:val="es-ES" w:eastAsia="es-PE"/>
        </w:rPr>
      </w:pPr>
    </w:p>
    <w:p w14:paraId="432D8F1C" w14:textId="6E6E84E9" w:rsidR="00FE416A" w:rsidRDefault="00FE416A" w:rsidP="00FE416A">
      <w:pPr>
        <w:ind w:left="720"/>
        <w:rPr>
          <w:lang w:val="es-ES"/>
        </w:rPr>
      </w:pPr>
      <w:bookmarkStart w:id="215" w:name="_Toc167292055"/>
      <w:r w:rsidRPr="00C00BD0">
        <w:rPr>
          <w:rStyle w:val="Ttulo3Car"/>
          <w:u w:val="single"/>
        </w:rPr>
        <w:t>Sección Otros Servicios:</w:t>
      </w:r>
      <w:bookmarkEnd w:id="215"/>
      <w:r>
        <w:rPr>
          <w:b/>
          <w:bCs/>
          <w:lang w:val="es-ES"/>
        </w:rPr>
        <w:t xml:space="preserve"> </w:t>
      </w:r>
      <w:r w:rsidRPr="0005635A">
        <w:rPr>
          <w:lang w:val="es-ES"/>
        </w:rPr>
        <w:t xml:space="preserve">Para </w:t>
      </w:r>
      <w:r>
        <w:rPr>
          <w:lang w:val="es-ES"/>
        </w:rPr>
        <w:t xml:space="preserve">visualizar los </w:t>
      </w:r>
      <w:r w:rsidR="00D83D1A" w:rsidRPr="00D83D1A">
        <w:rPr>
          <w:lang w:val="es-ES"/>
        </w:rPr>
        <w:t>Servicios Relacionados, Otros Productos, Conducción OUO y Operativos de Control POU - OP</w:t>
      </w:r>
      <w:r w:rsidR="00D83D1A">
        <w:rPr>
          <w:lang w:val="es-ES"/>
        </w:rPr>
        <w:t>.</w:t>
      </w:r>
    </w:p>
    <w:p w14:paraId="45D7F7AB" w14:textId="430F47CF" w:rsidR="00FE416A" w:rsidRDefault="00FE416A" w:rsidP="00FE416A">
      <w:pPr>
        <w:ind w:left="720"/>
        <w:rPr>
          <w:lang w:val="es-ES"/>
        </w:rPr>
      </w:pPr>
      <w:r>
        <w:rPr>
          <w:lang w:val="es-ES"/>
        </w:rPr>
        <w:t xml:space="preserve">Primeramente, debe seleccionar un registro de la lista y en </w:t>
      </w:r>
      <w:r>
        <w:rPr>
          <w:noProof/>
          <w:lang w:val="es-ES"/>
        </w:rPr>
        <w:drawing>
          <wp:inline distT="0" distB="0" distL="0" distR="0" wp14:anchorId="74EF6595" wp14:editId="71E5F6F5">
            <wp:extent cx="159026" cy="159026"/>
            <wp:effectExtent l="0" t="0" r="0" b="0"/>
            <wp:docPr id="628814732" name="Gráfico 628814732"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25" name="Gráfico 814168225" descr="Engranaje único con relleno sólido"/>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flipV="1">
                      <a:off x="0" y="0"/>
                      <a:ext cx="165778" cy="165778"/>
                    </a:xfrm>
                    <a:prstGeom prst="rect">
                      <a:avLst/>
                    </a:prstGeom>
                  </pic:spPr>
                </pic:pic>
              </a:graphicData>
            </a:graphic>
          </wp:inline>
        </w:drawing>
      </w:r>
      <w:r>
        <w:rPr>
          <w:lang w:val="es-ES"/>
        </w:rPr>
        <w:t>Acciones hacer clic en</w:t>
      </w:r>
      <w:r w:rsidRPr="002A47A2">
        <w:rPr>
          <w:noProof/>
        </w:rPr>
        <w:t xml:space="preserve"> </w:t>
      </w:r>
      <w:r>
        <w:rPr>
          <w:lang w:val="es-ES"/>
        </w:rPr>
        <w:t>“</w:t>
      </w:r>
      <w:r w:rsidR="00D83D1A">
        <w:rPr>
          <w:lang w:val="es-ES"/>
        </w:rPr>
        <w:t>Otros Servicios</w:t>
      </w:r>
      <w:r>
        <w:rPr>
          <w:lang w:val="es-ES"/>
        </w:rPr>
        <w:t>”</w:t>
      </w:r>
    </w:p>
    <w:p w14:paraId="0F4AEFB6" w14:textId="5E95835F" w:rsidR="00FF7EB8" w:rsidRDefault="00FE416A" w:rsidP="00FF7EB8">
      <w:pPr>
        <w:keepNext/>
        <w:ind w:left="720"/>
      </w:pPr>
      <w:r>
        <w:rPr>
          <w:noProof/>
        </w:rPr>
        <w:lastRenderedPageBreak/>
        <w:drawing>
          <wp:anchor distT="0" distB="0" distL="114300" distR="114300" simplePos="0" relativeHeight="251805701" behindDoc="0" locked="0" layoutInCell="1" allowOverlap="1" wp14:anchorId="1A568903" wp14:editId="516E126E">
            <wp:simplePos x="0" y="0"/>
            <wp:positionH relativeFrom="margin">
              <wp:posOffset>5096192</wp:posOffset>
            </wp:positionH>
            <wp:positionV relativeFrom="paragraph">
              <wp:posOffset>1456002</wp:posOffset>
            </wp:positionV>
            <wp:extent cx="206456" cy="221075"/>
            <wp:effectExtent l="0" t="7302" r="0" b="0"/>
            <wp:wrapNone/>
            <wp:docPr id="628814733" name="Gráfico 628814733"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06456" cy="221075"/>
                    </a:xfrm>
                    <a:prstGeom prst="rect">
                      <a:avLst/>
                    </a:prstGeom>
                  </pic:spPr>
                </pic:pic>
              </a:graphicData>
            </a:graphic>
            <wp14:sizeRelH relativeFrom="margin">
              <wp14:pctWidth>0</wp14:pctWidth>
            </wp14:sizeRelH>
            <wp14:sizeRelV relativeFrom="margin">
              <wp14:pctHeight>0</wp14:pctHeight>
            </wp14:sizeRelV>
          </wp:anchor>
        </w:drawing>
      </w:r>
      <w:r w:rsidR="00D83D1A">
        <w:rPr>
          <w:noProof/>
        </w:rPr>
        <w:drawing>
          <wp:inline distT="0" distB="0" distL="0" distR="0" wp14:anchorId="55D7C5AC" wp14:editId="1C2F7BEE">
            <wp:extent cx="4915259" cy="2115210"/>
            <wp:effectExtent l="19050" t="19050" r="19050" b="18415"/>
            <wp:docPr id="371519457" name="Imagen 37151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938447" cy="212518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EF973F2" w14:textId="2CA2B494" w:rsidR="00FE416A" w:rsidRPr="00515CFB" w:rsidRDefault="00FF7EB8" w:rsidP="00515CFB">
      <w:pPr>
        <w:pStyle w:val="Descripcin"/>
        <w:jc w:val="center"/>
        <w:rPr>
          <w:lang w:val="es-ES"/>
        </w:rPr>
      </w:pPr>
      <w:bookmarkStart w:id="216" w:name="_Toc163122710"/>
      <w:r>
        <w:t xml:space="preserve">Imagen </w:t>
      </w:r>
      <w:r>
        <w:fldChar w:fldCharType="begin"/>
      </w:r>
      <w:r>
        <w:instrText xml:space="preserve"> SEQ Imagen \* ARABIC </w:instrText>
      </w:r>
      <w:r>
        <w:fldChar w:fldCharType="separate"/>
      </w:r>
      <w:r w:rsidR="00B02023">
        <w:rPr>
          <w:noProof/>
        </w:rPr>
        <w:t>110</w:t>
      </w:r>
      <w:r>
        <w:fldChar w:fldCharType="end"/>
      </w:r>
      <w:r>
        <w:t>:Planes Operativos Anuales - Otros Servicios</w:t>
      </w:r>
      <w:bookmarkEnd w:id="216"/>
    </w:p>
    <w:p w14:paraId="02E1DACB" w14:textId="3506B3A5" w:rsidR="00FE416A" w:rsidRDefault="00FE416A" w:rsidP="00FE416A">
      <w:pPr>
        <w:ind w:left="720"/>
        <w:rPr>
          <w:lang w:val="es-ES"/>
        </w:rPr>
      </w:pPr>
      <w:r>
        <w:rPr>
          <w:lang w:val="es-ES"/>
        </w:rPr>
        <w:t>Seguidamente se desplegará el formulario “</w:t>
      </w:r>
      <w:r w:rsidR="00D83D1A" w:rsidRPr="00D83D1A">
        <w:rPr>
          <w:lang w:val="es-ES"/>
        </w:rPr>
        <w:t>Servicios Relacionados, Otros Productos, Conducción OUO y Operativos de Control POU - OP</w:t>
      </w:r>
      <w:r>
        <w:rPr>
          <w:lang w:val="es-ES"/>
        </w:rPr>
        <w:t xml:space="preserve">”: </w:t>
      </w:r>
    </w:p>
    <w:p w14:paraId="64A67AD5" w14:textId="77777777" w:rsidR="00FF7EB8" w:rsidRDefault="00D83D1A" w:rsidP="00FF7EB8">
      <w:pPr>
        <w:keepNext/>
        <w:ind w:left="720"/>
      </w:pPr>
      <w:r>
        <w:rPr>
          <w:noProof/>
        </w:rPr>
        <w:drawing>
          <wp:inline distT="0" distB="0" distL="0" distR="0" wp14:anchorId="04F268C9" wp14:editId="64B22357">
            <wp:extent cx="4942936" cy="2006233"/>
            <wp:effectExtent l="19050" t="19050" r="10160" b="13335"/>
            <wp:docPr id="371519458" name="Imagen 37151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955986" cy="201153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D9342FD" w14:textId="0F641216" w:rsidR="00FE416A" w:rsidRDefault="00FF7EB8" w:rsidP="00FF7EB8">
      <w:pPr>
        <w:pStyle w:val="Descripcin"/>
        <w:jc w:val="center"/>
        <w:rPr>
          <w:lang w:val="es-ES"/>
        </w:rPr>
      </w:pPr>
      <w:bookmarkStart w:id="217" w:name="_Toc163122711"/>
      <w:r>
        <w:t xml:space="preserve">Imagen </w:t>
      </w:r>
      <w:r>
        <w:fldChar w:fldCharType="begin"/>
      </w:r>
      <w:r>
        <w:instrText xml:space="preserve"> SEQ Imagen \* ARABIC </w:instrText>
      </w:r>
      <w:r>
        <w:fldChar w:fldCharType="separate"/>
      </w:r>
      <w:r w:rsidR="00B02023">
        <w:rPr>
          <w:noProof/>
        </w:rPr>
        <w:t>111</w:t>
      </w:r>
      <w:r>
        <w:fldChar w:fldCharType="end"/>
      </w:r>
      <w:r w:rsidRPr="00F33C5D">
        <w:t xml:space="preserve">:Planes Operativos Anuales - </w:t>
      </w:r>
      <w:r>
        <w:t>Lista Otros Servicios</w:t>
      </w:r>
      <w:bookmarkEnd w:id="217"/>
    </w:p>
    <w:p w14:paraId="057DA1F5" w14:textId="071E0951" w:rsidR="00FE416A" w:rsidRDefault="00FE416A" w:rsidP="00FE416A">
      <w:pPr>
        <w:ind w:left="720"/>
        <w:rPr>
          <w:lang w:val="es-ES"/>
        </w:rPr>
      </w:pPr>
      <w:r>
        <w:rPr>
          <w:b/>
          <w:bCs/>
          <w:noProof/>
          <w:lang w:val="es-ES"/>
        </w:rPr>
        <w:drawing>
          <wp:inline distT="0" distB="0" distL="0" distR="0" wp14:anchorId="0E9F7125" wp14:editId="21029E31">
            <wp:extent cx="258793" cy="258793"/>
            <wp:effectExtent l="0" t="0" r="8255" b="8255"/>
            <wp:docPr id="628814736" name="Gráfico 628814736"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38536" name="Gráfico 1611738536"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2304" cy="262304"/>
                    </a:xfrm>
                    <a:prstGeom prst="rect">
                      <a:avLst/>
                    </a:prstGeom>
                  </pic:spPr>
                </pic:pic>
              </a:graphicData>
            </a:graphic>
          </wp:inline>
        </w:drawing>
      </w:r>
      <w:r w:rsidRPr="00842563">
        <w:rPr>
          <w:b/>
          <w:bCs/>
          <w:lang w:val="es-ES"/>
        </w:rPr>
        <w:t>Sección Filtro de Búsqueda:</w:t>
      </w:r>
      <w:r>
        <w:rPr>
          <w:lang w:val="es-ES"/>
        </w:rPr>
        <w:t xml:space="preserve"> Se puede </w:t>
      </w:r>
      <w:r w:rsidRPr="002A66EA">
        <w:rPr>
          <w:lang w:val="es-ES"/>
        </w:rPr>
        <w:t xml:space="preserve">buscar </w:t>
      </w:r>
      <w:r w:rsidR="00D83D1A" w:rsidRPr="00D83D1A">
        <w:rPr>
          <w:lang w:val="es-ES"/>
        </w:rPr>
        <w:t xml:space="preserve">Servicios Relacionados, Otros Productos, Conducción OUO y Operativos de Control POU </w:t>
      </w:r>
      <w:r w:rsidR="00D83D1A">
        <w:rPr>
          <w:lang w:val="es-ES"/>
        </w:rPr>
        <w:t>–</w:t>
      </w:r>
      <w:r w:rsidR="00D83D1A" w:rsidRPr="00D83D1A">
        <w:rPr>
          <w:lang w:val="es-ES"/>
        </w:rPr>
        <w:t xml:space="preserve"> OP</w:t>
      </w:r>
      <w:r w:rsidRPr="002A66EA">
        <w:rPr>
          <w:lang w:val="es-ES"/>
        </w:rPr>
        <w:t xml:space="preserve"> utilizando los filtros disponibles</w:t>
      </w:r>
      <w:r>
        <w:rPr>
          <w:lang w:val="es-ES"/>
        </w:rPr>
        <w:t xml:space="preserve"> </w:t>
      </w:r>
      <w:r w:rsidR="00D83D1A">
        <w:rPr>
          <w:lang w:val="es-ES"/>
        </w:rPr>
        <w:t>Tipo de actividad.</w:t>
      </w:r>
    </w:p>
    <w:p w14:paraId="3FBAE768" w14:textId="77777777" w:rsidR="00FE416A" w:rsidRDefault="00FE416A" w:rsidP="00FE416A">
      <w:pPr>
        <w:ind w:left="720"/>
        <w:rPr>
          <w:lang w:val="es-ES"/>
        </w:rPr>
      </w:pPr>
      <w:r w:rsidRPr="002A66EA">
        <w:rPr>
          <w:lang w:val="es-ES"/>
        </w:rPr>
        <w:t xml:space="preserve">Luego </w:t>
      </w:r>
      <w:r>
        <w:rPr>
          <w:lang w:val="es-ES"/>
        </w:rPr>
        <w:t>ingresar</w:t>
      </w:r>
      <w:r w:rsidRPr="002A66EA">
        <w:rPr>
          <w:lang w:val="es-ES"/>
        </w:rPr>
        <w:t xml:space="preserve"> los criterios de búsqueda, ha</w:t>
      </w:r>
      <w:r>
        <w:rPr>
          <w:lang w:val="es-ES"/>
        </w:rPr>
        <w:t xml:space="preserve">cer </w:t>
      </w:r>
      <w:r w:rsidRPr="002A66EA">
        <w:rPr>
          <w:lang w:val="es-ES"/>
        </w:rPr>
        <w:t>clic en "Buscar".</w:t>
      </w:r>
    </w:p>
    <w:p w14:paraId="004C4B7D" w14:textId="77777777" w:rsidR="00FE416A" w:rsidRPr="002A66EA" w:rsidRDefault="00FE416A" w:rsidP="00FE416A">
      <w:pPr>
        <w:ind w:left="720"/>
        <w:rPr>
          <w:lang w:val="es-ES"/>
        </w:rPr>
      </w:pPr>
    </w:p>
    <w:p w14:paraId="090F7D19" w14:textId="77777777" w:rsidR="00FF7EB8" w:rsidRDefault="00D83D1A" w:rsidP="00FF7EB8">
      <w:pPr>
        <w:keepNext/>
        <w:ind w:left="720"/>
      </w:pPr>
      <w:r>
        <w:rPr>
          <w:noProof/>
        </w:rPr>
        <w:lastRenderedPageBreak/>
        <w:drawing>
          <wp:inline distT="0" distB="0" distL="0" distR="0" wp14:anchorId="251D6A9E" wp14:editId="7C7B929E">
            <wp:extent cx="4924425" cy="1991193"/>
            <wp:effectExtent l="19050" t="19050" r="9525" b="28575"/>
            <wp:docPr id="371519459" name="Imagen 37151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949248" cy="200123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4C088CE" w14:textId="1D867B11" w:rsidR="00FE416A" w:rsidRDefault="00FF7EB8" w:rsidP="00FF7EB8">
      <w:pPr>
        <w:pStyle w:val="Descripcin"/>
        <w:jc w:val="center"/>
        <w:rPr>
          <w:lang w:val="es-ES"/>
        </w:rPr>
      </w:pPr>
      <w:bookmarkStart w:id="218" w:name="_Toc163122712"/>
      <w:r>
        <w:t xml:space="preserve">Imagen </w:t>
      </w:r>
      <w:r>
        <w:fldChar w:fldCharType="begin"/>
      </w:r>
      <w:r>
        <w:instrText xml:space="preserve"> SEQ Imagen \* ARABIC </w:instrText>
      </w:r>
      <w:r>
        <w:fldChar w:fldCharType="separate"/>
      </w:r>
      <w:r w:rsidR="00B02023">
        <w:rPr>
          <w:noProof/>
        </w:rPr>
        <w:t>112</w:t>
      </w:r>
      <w:r>
        <w:fldChar w:fldCharType="end"/>
      </w:r>
      <w:r w:rsidRPr="005C21D0">
        <w:t>:Planes Operativos Anuales - Lista Otros Servicios</w:t>
      </w:r>
      <w:r>
        <w:t>/Sección búsqueda</w:t>
      </w:r>
      <w:bookmarkEnd w:id="218"/>
    </w:p>
    <w:p w14:paraId="094CFE21" w14:textId="7E8371CB" w:rsidR="00FE416A" w:rsidRPr="00515CFB" w:rsidRDefault="00FE416A" w:rsidP="00515CFB">
      <w:pPr>
        <w:pStyle w:val="Prrafodelista"/>
        <w:numPr>
          <w:ilvl w:val="0"/>
          <w:numId w:val="44"/>
        </w:numPr>
        <w:ind w:left="1352"/>
        <w:rPr>
          <w:lang w:val="es-ES"/>
        </w:rPr>
      </w:pPr>
      <w:r w:rsidRPr="00515CFB">
        <w:rPr>
          <w:lang w:val="es-ES"/>
        </w:rPr>
        <w:t xml:space="preserve">Filtros de búsqueda: </w:t>
      </w:r>
    </w:p>
    <w:p w14:paraId="207A5C53" w14:textId="317EF1F1" w:rsidR="002B4471" w:rsidRPr="00515CFB" w:rsidRDefault="00FE416A" w:rsidP="00515CFB">
      <w:pPr>
        <w:pStyle w:val="Prrafodelista"/>
        <w:numPr>
          <w:ilvl w:val="0"/>
          <w:numId w:val="27"/>
        </w:numPr>
        <w:ind w:left="1624"/>
        <w:rPr>
          <w:rFonts w:cs="Times New Roman"/>
          <w:lang w:val="es-ES" w:eastAsia="es-ES"/>
        </w:rPr>
      </w:pPr>
      <w:r w:rsidRPr="00515CFB">
        <w:rPr>
          <w:rFonts w:cs="Times New Roman"/>
          <w:b/>
          <w:bCs/>
          <w:lang w:val="es-ES" w:eastAsia="es-ES"/>
        </w:rPr>
        <w:t xml:space="preserve">Tipo de </w:t>
      </w:r>
      <w:r w:rsidR="002B4471" w:rsidRPr="00515CFB">
        <w:rPr>
          <w:rFonts w:cs="Times New Roman"/>
          <w:b/>
          <w:bCs/>
          <w:lang w:val="es-ES" w:eastAsia="es-ES"/>
        </w:rPr>
        <w:t>actividad</w:t>
      </w:r>
      <w:r w:rsidRPr="00515CFB">
        <w:rPr>
          <w:rFonts w:cs="Times New Roman"/>
          <w:lang w:val="es-ES" w:eastAsia="es-ES"/>
        </w:rPr>
        <w:t xml:space="preserve">: </w:t>
      </w:r>
      <w:r w:rsidR="002B4471" w:rsidRPr="00515CFB">
        <w:rPr>
          <w:rFonts w:cs="Times New Roman"/>
          <w:lang w:val="es-ES" w:eastAsia="es-ES"/>
        </w:rPr>
        <w:t>el usuario puede seleccionar servicios relacionados, conducción del UO, Otros productos, Operativos de control</w:t>
      </w:r>
    </w:p>
    <w:p w14:paraId="1DBFDCC1" w14:textId="69F4E30C" w:rsidR="00FE416A" w:rsidRPr="00515CFB" w:rsidRDefault="00FE416A" w:rsidP="00515CFB">
      <w:pPr>
        <w:pStyle w:val="Prrafodelista"/>
        <w:numPr>
          <w:ilvl w:val="0"/>
          <w:numId w:val="44"/>
        </w:numPr>
        <w:ind w:left="1352"/>
        <w:rPr>
          <w:rFonts w:cs="Times New Roman"/>
          <w:lang w:val="es-ES" w:eastAsia="es-ES"/>
        </w:rPr>
      </w:pPr>
      <w:r w:rsidRPr="00515CFB">
        <w:rPr>
          <w:bdr w:val="single" w:sz="12" w:space="0" w:color="CC0000"/>
          <w:lang w:val="es-ES"/>
        </w:rPr>
        <w:t xml:space="preserve"> </w:t>
      </w:r>
      <w:proofErr w:type="gramStart"/>
      <w:r w:rsidRPr="00515CFB">
        <w:rPr>
          <w:bdr w:val="single" w:sz="12" w:space="0" w:color="CC0000"/>
          <w:lang w:val="es-ES"/>
        </w:rPr>
        <w:t xml:space="preserve">Buscar </w:t>
      </w:r>
      <w:r w:rsidRPr="00515CFB">
        <w:rPr>
          <w:lang w:val="es-ES"/>
        </w:rPr>
        <w:t>:</w:t>
      </w:r>
      <w:proofErr w:type="gramEnd"/>
      <w:r w:rsidRPr="00515CFB">
        <w:rPr>
          <w:lang w:val="es-ES"/>
        </w:rPr>
        <w:t xml:space="preserve"> Se hace uso para realizar la búsqueda, posterior al ingreso de un criterio de búsqueda.</w:t>
      </w:r>
    </w:p>
    <w:p w14:paraId="6484A0DE" w14:textId="72B7207E" w:rsidR="00FE416A" w:rsidRPr="00515CFB" w:rsidRDefault="00FE416A" w:rsidP="00515CFB">
      <w:pPr>
        <w:pStyle w:val="Prrafodelista"/>
        <w:numPr>
          <w:ilvl w:val="0"/>
          <w:numId w:val="44"/>
        </w:numPr>
        <w:ind w:left="1352"/>
        <w:rPr>
          <w:rFonts w:cs="Times New Roman"/>
          <w:lang w:val="es-ES" w:eastAsia="es-ES"/>
        </w:rPr>
      </w:pPr>
      <w:r w:rsidRPr="00515CFB">
        <w:rPr>
          <w:bdr w:val="single" w:sz="12" w:space="0" w:color="CC0000"/>
          <w:lang w:val="es-ES"/>
        </w:rPr>
        <w:t xml:space="preserve"> </w:t>
      </w:r>
      <w:proofErr w:type="gramStart"/>
      <w:r w:rsidRPr="00515CFB">
        <w:rPr>
          <w:bdr w:val="single" w:sz="12" w:space="0" w:color="CC0000"/>
          <w:lang w:val="es-ES"/>
        </w:rPr>
        <w:t xml:space="preserve">Limpiar </w:t>
      </w:r>
      <w:r w:rsidRPr="00515CFB">
        <w:rPr>
          <w:lang w:val="es-ES"/>
        </w:rPr>
        <w:t>:</w:t>
      </w:r>
      <w:proofErr w:type="gramEnd"/>
      <w:r w:rsidRPr="00515CFB">
        <w:rPr>
          <w:lang w:val="es-ES"/>
        </w:rPr>
        <w:t xml:space="preserve"> Permite eliminar los criterios de búsqueda y empezar de nuevo.</w:t>
      </w:r>
    </w:p>
    <w:p w14:paraId="0BBB1A62" w14:textId="77777777" w:rsidR="00FE416A" w:rsidRDefault="00FE416A" w:rsidP="002B4471">
      <w:pPr>
        <w:rPr>
          <w:lang w:val="es-ES"/>
        </w:rPr>
      </w:pPr>
    </w:p>
    <w:p w14:paraId="23EFE723" w14:textId="0CF54054" w:rsidR="00FE416A" w:rsidRDefault="00FE416A" w:rsidP="00FE416A">
      <w:pPr>
        <w:ind w:left="720"/>
        <w:rPr>
          <w:lang w:val="es-ES"/>
        </w:rPr>
      </w:pPr>
      <w:r>
        <w:rPr>
          <w:lang w:val="es-ES"/>
        </w:rPr>
        <w:t xml:space="preserve">Como ejemplo seleccionaremos </w:t>
      </w:r>
      <w:r w:rsidR="002B4471">
        <w:rPr>
          <w:lang w:val="es-ES"/>
        </w:rPr>
        <w:t>Servicios Relacionados</w:t>
      </w:r>
      <w:r>
        <w:rPr>
          <w:lang w:val="es-ES"/>
        </w:rPr>
        <w:t>. En la columna acciones de la tabla se muestra las tres opciones que tiene acceso el usuario.</w:t>
      </w:r>
    </w:p>
    <w:p w14:paraId="5E94603E" w14:textId="77777777" w:rsidR="00FF7EB8" w:rsidRDefault="002B4471" w:rsidP="00FF7EB8">
      <w:pPr>
        <w:keepNext/>
        <w:ind w:left="720"/>
      </w:pPr>
      <w:r>
        <w:rPr>
          <w:noProof/>
        </w:rPr>
        <w:drawing>
          <wp:inline distT="0" distB="0" distL="0" distR="0" wp14:anchorId="70FE7A82" wp14:editId="2BB4A8EB">
            <wp:extent cx="4977704" cy="2324100"/>
            <wp:effectExtent l="19050" t="19050" r="13970" b="19050"/>
            <wp:docPr id="371519460" name="Imagen 37151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000876" cy="233491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582F2C5" w14:textId="3BC06720" w:rsidR="00FE416A" w:rsidRDefault="00FF7EB8" w:rsidP="00FF7EB8">
      <w:pPr>
        <w:pStyle w:val="Descripcin"/>
        <w:jc w:val="center"/>
        <w:rPr>
          <w:lang w:val="es-ES"/>
        </w:rPr>
      </w:pPr>
      <w:bookmarkStart w:id="219" w:name="_Toc163122713"/>
      <w:r>
        <w:t xml:space="preserve">Imagen </w:t>
      </w:r>
      <w:r>
        <w:fldChar w:fldCharType="begin"/>
      </w:r>
      <w:r>
        <w:instrText xml:space="preserve"> SEQ Imagen \* ARABIC </w:instrText>
      </w:r>
      <w:r>
        <w:fldChar w:fldCharType="separate"/>
      </w:r>
      <w:r w:rsidR="00B02023">
        <w:rPr>
          <w:noProof/>
        </w:rPr>
        <w:t>113</w:t>
      </w:r>
      <w:r>
        <w:fldChar w:fldCharType="end"/>
      </w:r>
      <w:r w:rsidRPr="00D1599F">
        <w:t>:Planes Operativos Anuales - Lista Otros Servicios</w:t>
      </w:r>
      <w:r>
        <w:t>/Acciones</w:t>
      </w:r>
      <w:bookmarkEnd w:id="219"/>
    </w:p>
    <w:p w14:paraId="4BA84D3A" w14:textId="77777777" w:rsidR="00FE416A" w:rsidRDefault="00FE416A" w:rsidP="00FE416A">
      <w:pPr>
        <w:ind w:left="720"/>
        <w:rPr>
          <w:lang w:val="es-ES"/>
        </w:rPr>
      </w:pPr>
    </w:p>
    <w:p w14:paraId="12A785DC" w14:textId="61BEAD6A" w:rsidR="00FE416A" w:rsidRDefault="00FE416A" w:rsidP="00FE416A">
      <w:pPr>
        <w:ind w:left="720"/>
        <w:rPr>
          <w:lang w:val="es-ES"/>
        </w:rPr>
      </w:pPr>
      <w:r w:rsidRPr="00C00BD0">
        <w:rPr>
          <w:b/>
          <w:lang w:val="es-ES"/>
        </w:rPr>
        <w:t>Opción 1: Editar Servicio Simultaneo:</w:t>
      </w:r>
      <w:r>
        <w:rPr>
          <w:b/>
          <w:bCs/>
          <w:lang w:val="es-ES"/>
        </w:rPr>
        <w:t xml:space="preserve"> </w:t>
      </w:r>
      <w:r>
        <w:rPr>
          <w:lang w:val="es-ES"/>
        </w:rPr>
        <w:t xml:space="preserve">Para editar un servicio </w:t>
      </w:r>
      <w:r w:rsidR="00AE7C27">
        <w:rPr>
          <w:lang w:val="es-ES"/>
        </w:rPr>
        <w:t>relacionado</w:t>
      </w:r>
      <w:r>
        <w:rPr>
          <w:lang w:val="es-ES"/>
        </w:rPr>
        <w:t>.</w:t>
      </w:r>
    </w:p>
    <w:p w14:paraId="3FC70FF4" w14:textId="77777777" w:rsidR="00FE416A" w:rsidRPr="00C81977" w:rsidRDefault="00FE416A" w:rsidP="00FE416A">
      <w:pPr>
        <w:ind w:left="720"/>
        <w:rPr>
          <w:lang w:val="es-ES"/>
        </w:rPr>
      </w:pPr>
      <w:r w:rsidRPr="00C81977">
        <w:rPr>
          <w:lang w:val="es-ES"/>
        </w:rPr>
        <w:t xml:space="preserve">Primero se debe elegir un registro de la lista y </w:t>
      </w:r>
      <w:r>
        <w:rPr>
          <w:lang w:val="es-ES"/>
        </w:rPr>
        <w:t xml:space="preserve">luego </w:t>
      </w:r>
      <w:r w:rsidRPr="00C81977">
        <w:rPr>
          <w:lang w:val="es-ES"/>
        </w:rPr>
        <w:t xml:space="preserve">dar clic en </w:t>
      </w:r>
      <w:r>
        <w:rPr>
          <w:noProof/>
        </w:rPr>
        <w:drawing>
          <wp:inline distT="0" distB="0" distL="0" distR="0" wp14:anchorId="396B34CF" wp14:editId="4CC0FA0A">
            <wp:extent cx="190500" cy="180975"/>
            <wp:effectExtent l="0" t="0" r="0" b="9525"/>
            <wp:docPr id="628814739" name="Imagen 62881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0500" cy="180975"/>
                    </a:xfrm>
                    <a:prstGeom prst="rect">
                      <a:avLst/>
                    </a:prstGeom>
                  </pic:spPr>
                </pic:pic>
              </a:graphicData>
            </a:graphic>
          </wp:inline>
        </w:drawing>
      </w:r>
      <w:r>
        <w:rPr>
          <w:lang w:val="es-ES"/>
        </w:rPr>
        <w:t>Editar Servicio.</w:t>
      </w:r>
    </w:p>
    <w:p w14:paraId="52BBE4F9" w14:textId="77777777" w:rsidR="00FE416A" w:rsidRDefault="00FE416A" w:rsidP="00FE416A">
      <w:pPr>
        <w:ind w:left="720"/>
        <w:rPr>
          <w:rFonts w:cs="Arial"/>
          <w:sz w:val="20"/>
          <w:lang w:val="es-ES" w:eastAsia="es-PE"/>
        </w:rPr>
      </w:pPr>
    </w:p>
    <w:p w14:paraId="5AEA2574" w14:textId="76667982" w:rsidR="00FF7EB8" w:rsidRDefault="00FE416A" w:rsidP="00FF7EB8">
      <w:pPr>
        <w:keepNext/>
        <w:ind w:left="720"/>
      </w:pPr>
      <w:r>
        <w:rPr>
          <w:noProof/>
        </w:rPr>
        <w:lastRenderedPageBreak/>
        <w:drawing>
          <wp:anchor distT="0" distB="0" distL="114300" distR="114300" simplePos="0" relativeHeight="251808773" behindDoc="0" locked="0" layoutInCell="1" allowOverlap="1" wp14:anchorId="013E241D" wp14:editId="6659CA0C">
            <wp:simplePos x="0" y="0"/>
            <wp:positionH relativeFrom="margin">
              <wp:posOffset>4948335</wp:posOffset>
            </wp:positionH>
            <wp:positionV relativeFrom="paragraph">
              <wp:posOffset>1457187</wp:posOffset>
            </wp:positionV>
            <wp:extent cx="190854" cy="204368"/>
            <wp:effectExtent l="0" t="6668" r="0" b="0"/>
            <wp:wrapNone/>
            <wp:docPr id="628814740" name="Gráfico 628814740"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0854" cy="204368"/>
                    </a:xfrm>
                    <a:prstGeom prst="rect">
                      <a:avLst/>
                    </a:prstGeom>
                  </pic:spPr>
                </pic:pic>
              </a:graphicData>
            </a:graphic>
            <wp14:sizeRelH relativeFrom="margin">
              <wp14:pctWidth>0</wp14:pctWidth>
            </wp14:sizeRelH>
            <wp14:sizeRelV relativeFrom="margin">
              <wp14:pctHeight>0</wp14:pctHeight>
            </wp14:sizeRelV>
          </wp:anchor>
        </w:drawing>
      </w:r>
      <w:r w:rsidR="00AE7C27">
        <w:rPr>
          <w:noProof/>
        </w:rPr>
        <w:drawing>
          <wp:inline distT="0" distB="0" distL="0" distR="0" wp14:anchorId="6AA956DB" wp14:editId="53EC23C1">
            <wp:extent cx="4953000" cy="2197839"/>
            <wp:effectExtent l="19050" t="19050" r="19050" b="12065"/>
            <wp:docPr id="371519461" name="Imagen 37151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967777" cy="220439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71F9E84" w14:textId="5BC1633F" w:rsidR="00FE416A" w:rsidRDefault="00FF7EB8" w:rsidP="00FF7EB8">
      <w:pPr>
        <w:pStyle w:val="Descripcin"/>
        <w:jc w:val="center"/>
        <w:rPr>
          <w:rFonts w:cs="Arial"/>
          <w:sz w:val="20"/>
          <w:lang w:val="es-ES" w:eastAsia="es-PE"/>
        </w:rPr>
      </w:pPr>
      <w:bookmarkStart w:id="220" w:name="_Toc163122714"/>
      <w:r>
        <w:t xml:space="preserve">Imagen </w:t>
      </w:r>
      <w:r>
        <w:fldChar w:fldCharType="begin"/>
      </w:r>
      <w:r>
        <w:instrText xml:space="preserve"> SEQ Imagen \* ARABIC </w:instrText>
      </w:r>
      <w:r>
        <w:fldChar w:fldCharType="separate"/>
      </w:r>
      <w:r w:rsidR="00B02023">
        <w:rPr>
          <w:noProof/>
        </w:rPr>
        <w:t>114</w:t>
      </w:r>
      <w:r>
        <w:fldChar w:fldCharType="end"/>
      </w:r>
      <w:r w:rsidRPr="00C24619">
        <w:t xml:space="preserve">:Planes Operativos Anuales - </w:t>
      </w:r>
      <w:r>
        <w:t xml:space="preserve">Editar </w:t>
      </w:r>
      <w:r w:rsidRPr="00C24619">
        <w:t>Otros Servicios</w:t>
      </w:r>
      <w:bookmarkEnd w:id="220"/>
    </w:p>
    <w:p w14:paraId="5310FB47" w14:textId="0C7EE3D8" w:rsidR="00FE416A" w:rsidRDefault="00FE416A" w:rsidP="00FE416A">
      <w:pPr>
        <w:ind w:left="720"/>
        <w:rPr>
          <w:lang w:val="es-ES"/>
        </w:rPr>
      </w:pPr>
      <w:r>
        <w:rPr>
          <w:lang w:val="es-ES"/>
        </w:rPr>
        <w:t xml:space="preserve">Luego se desplegará un formulario donde se podrá editar la información del </w:t>
      </w:r>
      <w:r w:rsidR="00AE7C27">
        <w:rPr>
          <w:lang w:val="es-ES"/>
        </w:rPr>
        <w:t>S</w:t>
      </w:r>
      <w:r>
        <w:rPr>
          <w:lang w:val="es-ES"/>
        </w:rPr>
        <w:t xml:space="preserve">ervicio </w:t>
      </w:r>
      <w:r w:rsidR="00AE7C27">
        <w:rPr>
          <w:lang w:val="es-ES"/>
        </w:rPr>
        <w:t>Relacionado</w:t>
      </w:r>
      <w:r>
        <w:rPr>
          <w:lang w:val="es-ES"/>
        </w:rPr>
        <w:t xml:space="preserve">. Se visualiza los datos del </w:t>
      </w:r>
      <w:r w:rsidRPr="004D2A1F">
        <w:rPr>
          <w:lang w:val="es-ES"/>
        </w:rPr>
        <w:t>Órgano auditor</w:t>
      </w:r>
      <w:r>
        <w:rPr>
          <w:lang w:val="es-ES"/>
        </w:rPr>
        <w:t xml:space="preserve"> no editable.</w:t>
      </w:r>
    </w:p>
    <w:p w14:paraId="787A7684" w14:textId="57634609" w:rsidR="00FE416A" w:rsidRPr="00AE7C27" w:rsidRDefault="00FE416A" w:rsidP="00AE7C27">
      <w:pPr>
        <w:ind w:left="720"/>
        <w:rPr>
          <w:lang w:val="es-ES"/>
        </w:rPr>
      </w:pPr>
      <w:r>
        <w:rPr>
          <w:lang w:val="es-ES"/>
        </w:rPr>
        <w:t>E</w:t>
      </w:r>
      <w:r w:rsidR="00AE7C27">
        <w:rPr>
          <w:lang w:val="es-ES"/>
        </w:rPr>
        <w:t>n</w:t>
      </w:r>
      <w:r>
        <w:rPr>
          <w:lang w:val="es-ES"/>
        </w:rPr>
        <w:t xml:space="preserve"> el presente segmento se podrá editar los datos del servicio</w:t>
      </w:r>
      <w:r w:rsidR="00AE7C27">
        <w:rPr>
          <w:lang w:val="es-ES"/>
        </w:rPr>
        <w:t xml:space="preserve"> Relacionado</w:t>
      </w:r>
      <w:r>
        <w:rPr>
          <w:lang w:val="es-ES"/>
        </w:rPr>
        <w:t>, personal, metas acumuladas, gestión de riesgos</w:t>
      </w:r>
      <w:r w:rsidR="00AE7C27">
        <w:rPr>
          <w:lang w:val="es-ES"/>
        </w:rPr>
        <w:t>, Productos clave y SAGU</w:t>
      </w:r>
      <w:r>
        <w:rPr>
          <w:lang w:val="es-ES"/>
        </w:rPr>
        <w:t>.</w:t>
      </w:r>
    </w:p>
    <w:p w14:paraId="4F66DAC0" w14:textId="77777777" w:rsidR="00FF7EB8" w:rsidRDefault="00AE7C27" w:rsidP="00FF7EB8">
      <w:pPr>
        <w:keepNext/>
        <w:ind w:left="720"/>
      </w:pPr>
      <w:r>
        <w:rPr>
          <w:noProof/>
        </w:rPr>
        <w:drawing>
          <wp:inline distT="0" distB="0" distL="0" distR="0" wp14:anchorId="6D03F170" wp14:editId="2524954E">
            <wp:extent cx="4905854" cy="1112686"/>
            <wp:effectExtent l="19050" t="19050" r="9525" b="11430"/>
            <wp:docPr id="371519462" name="Imagen 37151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935787" cy="111947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D21A8B5" w14:textId="4481097C" w:rsidR="00FE416A" w:rsidRDefault="00FF7EB8" w:rsidP="00FF7EB8">
      <w:pPr>
        <w:pStyle w:val="Descripcin"/>
        <w:jc w:val="center"/>
        <w:rPr>
          <w:lang w:val="es-ES"/>
        </w:rPr>
      </w:pPr>
      <w:bookmarkStart w:id="221" w:name="_Toc163122715"/>
      <w:r>
        <w:t xml:space="preserve">Imagen </w:t>
      </w:r>
      <w:r>
        <w:fldChar w:fldCharType="begin"/>
      </w:r>
      <w:r>
        <w:instrText xml:space="preserve"> SEQ Imagen \* ARABIC </w:instrText>
      </w:r>
      <w:r>
        <w:fldChar w:fldCharType="separate"/>
      </w:r>
      <w:r w:rsidR="00B02023">
        <w:rPr>
          <w:noProof/>
        </w:rPr>
        <w:t>115</w:t>
      </w:r>
      <w:r>
        <w:fldChar w:fldCharType="end"/>
      </w:r>
      <w:r w:rsidRPr="005A324F">
        <w:t xml:space="preserve">:Planes Operativos Anuales - </w:t>
      </w:r>
      <w:r>
        <w:t>Editar</w:t>
      </w:r>
      <w:r w:rsidRPr="005A324F">
        <w:t xml:space="preserve"> </w:t>
      </w:r>
      <w:r>
        <w:t>Servicios Relacionados</w:t>
      </w:r>
      <w:bookmarkEnd w:id="221"/>
    </w:p>
    <w:p w14:paraId="30B86F50" w14:textId="77777777" w:rsidR="00AE7C27" w:rsidRDefault="00AE7C27" w:rsidP="00FE416A">
      <w:pPr>
        <w:ind w:left="720"/>
        <w:rPr>
          <w:lang w:val="es-ES"/>
        </w:rPr>
      </w:pPr>
    </w:p>
    <w:p w14:paraId="5F51D9E1" w14:textId="5DCA81E8" w:rsidR="00FE416A" w:rsidRPr="00515CFB" w:rsidRDefault="00FE416A" w:rsidP="00515CFB">
      <w:pPr>
        <w:pStyle w:val="Prrafodelista"/>
        <w:rPr>
          <w:sz w:val="22"/>
          <w:szCs w:val="22"/>
          <w:lang w:val="es-ES"/>
        </w:rPr>
      </w:pPr>
      <w:r w:rsidRPr="00515CFB">
        <w:rPr>
          <w:b/>
          <w:bCs/>
          <w:sz w:val="22"/>
          <w:szCs w:val="22"/>
          <w:lang w:val="es-ES"/>
        </w:rPr>
        <w:t xml:space="preserve">Editar Datos del </w:t>
      </w:r>
      <w:r w:rsidR="00AE7C27" w:rsidRPr="00515CFB">
        <w:rPr>
          <w:b/>
          <w:bCs/>
          <w:sz w:val="22"/>
          <w:szCs w:val="22"/>
          <w:lang w:val="es-ES"/>
        </w:rPr>
        <w:t>S</w:t>
      </w:r>
      <w:r w:rsidRPr="00515CFB">
        <w:rPr>
          <w:b/>
          <w:bCs/>
          <w:sz w:val="22"/>
          <w:szCs w:val="22"/>
          <w:lang w:val="es-ES"/>
        </w:rPr>
        <w:t xml:space="preserve">ervicio </w:t>
      </w:r>
      <w:r w:rsidR="00AE7C27" w:rsidRPr="00515CFB">
        <w:rPr>
          <w:b/>
          <w:bCs/>
          <w:sz w:val="22"/>
          <w:szCs w:val="22"/>
          <w:lang w:val="es-ES"/>
        </w:rPr>
        <w:t>Relacionado</w:t>
      </w:r>
      <w:r w:rsidRPr="00515CFB">
        <w:rPr>
          <w:b/>
          <w:bCs/>
          <w:sz w:val="22"/>
          <w:szCs w:val="22"/>
          <w:lang w:val="es-ES"/>
        </w:rPr>
        <w:t>:</w:t>
      </w:r>
      <w:r w:rsidRPr="00515CFB">
        <w:rPr>
          <w:sz w:val="22"/>
          <w:szCs w:val="22"/>
          <w:lang w:val="es-ES"/>
        </w:rPr>
        <w:t xml:space="preserve"> </w:t>
      </w:r>
    </w:p>
    <w:p w14:paraId="5F9BE9F5" w14:textId="77777777" w:rsidR="00FF7EB8" w:rsidRDefault="00AE7C27" w:rsidP="00FF7EB8">
      <w:pPr>
        <w:pStyle w:val="Prrafodelista"/>
        <w:keepNext/>
      </w:pPr>
      <w:r>
        <w:rPr>
          <w:noProof/>
        </w:rPr>
        <w:drawing>
          <wp:inline distT="0" distB="0" distL="0" distR="0" wp14:anchorId="6A5F5BE5" wp14:editId="0780A449">
            <wp:extent cx="4932512" cy="482523"/>
            <wp:effectExtent l="19050" t="19050" r="20955" b="13335"/>
            <wp:docPr id="371519463" name="Imagen 3715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978863" cy="48705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2207A6E" w14:textId="2129DBA7" w:rsidR="00FE416A" w:rsidRDefault="00FF7EB8" w:rsidP="00FF7EB8">
      <w:pPr>
        <w:pStyle w:val="Descripcin"/>
        <w:jc w:val="center"/>
        <w:rPr>
          <w:lang w:val="es-ES"/>
        </w:rPr>
      </w:pPr>
      <w:bookmarkStart w:id="222" w:name="_Toc163122716"/>
      <w:r>
        <w:t xml:space="preserve">Imagen </w:t>
      </w:r>
      <w:r>
        <w:fldChar w:fldCharType="begin"/>
      </w:r>
      <w:r>
        <w:instrText xml:space="preserve"> SEQ Imagen \* ARABIC </w:instrText>
      </w:r>
      <w:r>
        <w:fldChar w:fldCharType="separate"/>
      </w:r>
      <w:r w:rsidR="00B02023">
        <w:rPr>
          <w:noProof/>
        </w:rPr>
        <w:t>116</w:t>
      </w:r>
      <w:r>
        <w:fldChar w:fldCharType="end"/>
      </w:r>
      <w:r w:rsidRPr="00B729D3">
        <w:t>:Planes Operativos Anuales - Servicios Relacionados</w:t>
      </w:r>
      <w:bookmarkEnd w:id="222"/>
    </w:p>
    <w:p w14:paraId="41827261" w14:textId="77777777" w:rsidR="00FF7EB8" w:rsidRDefault="00AE7C27" w:rsidP="00FF7EB8">
      <w:pPr>
        <w:pStyle w:val="Prrafodelista"/>
        <w:keepNext/>
      </w:pPr>
      <w:r>
        <w:rPr>
          <w:noProof/>
          <w:lang w:val="es-ES"/>
        </w:rPr>
        <w:lastRenderedPageBreak/>
        <mc:AlternateContent>
          <mc:Choice Requires="wpg">
            <w:drawing>
              <wp:inline distT="0" distB="0" distL="0" distR="0" wp14:anchorId="0D3AE2C4" wp14:editId="6D2B3AEA">
                <wp:extent cx="5080958" cy="4477110"/>
                <wp:effectExtent l="0" t="0" r="5715" b="0"/>
                <wp:docPr id="371519466" name="Grupo 371519466"/>
                <wp:cNvGraphicFramePr/>
                <a:graphic xmlns:a="http://schemas.openxmlformats.org/drawingml/2006/main">
                  <a:graphicData uri="http://schemas.microsoft.com/office/word/2010/wordprocessingGroup">
                    <wpg:wgp>
                      <wpg:cNvGrpSpPr/>
                      <wpg:grpSpPr>
                        <a:xfrm>
                          <a:off x="0" y="0"/>
                          <a:ext cx="5080958" cy="4477110"/>
                          <a:chOff x="0" y="0"/>
                          <a:chExt cx="5400675" cy="4662266"/>
                        </a:xfrm>
                      </wpg:grpSpPr>
                      <pic:pic xmlns:pic="http://schemas.openxmlformats.org/drawingml/2006/picture">
                        <pic:nvPicPr>
                          <pic:cNvPr id="371519465" name="Imagen 371519465"/>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0" y="3114136"/>
                            <a:ext cx="5400675" cy="1548130"/>
                          </a:xfrm>
                          <a:prstGeom prst="rect">
                            <a:avLst/>
                          </a:prstGeom>
                        </pic:spPr>
                      </pic:pic>
                      <pic:pic xmlns:pic="http://schemas.openxmlformats.org/drawingml/2006/picture">
                        <pic:nvPicPr>
                          <pic:cNvPr id="371519464" name="Imagen 371519464"/>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5400675" cy="3161030"/>
                          </a:xfrm>
                          <a:prstGeom prst="rect">
                            <a:avLst/>
                          </a:prstGeom>
                        </pic:spPr>
                      </pic:pic>
                    </wpg:wgp>
                  </a:graphicData>
                </a:graphic>
              </wp:inline>
            </w:drawing>
          </mc:Choice>
          <mc:Fallback>
            <w:pict>
              <v:group w14:anchorId="58485FBA" id="Grupo 371519466" o:spid="_x0000_s1026" style="width:400.1pt;height:352.55pt;mso-position-horizontal-relative:char;mso-position-vertical-relative:line" coordsize="54006,46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">
                <v:shape id="Imagen 371519465" o:spid="_x0000_s1027" type="#_x0000_t75" style="position:absolute;top:31141;width:54006;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">
                  <v:imagedata r:id="rId196" o:title=""/>
                </v:shape>
                <v:shape id="Imagen 371519464" o:spid="_x0000_s1028" type="#_x0000_t75" style="position:absolute;width:54006;height:3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">
                  <v:imagedata r:id="rId197" o:title=""/>
                </v:shape>
                <w10:anchorlock/>
              </v:group>
            </w:pict>
          </mc:Fallback>
        </mc:AlternateContent>
      </w:r>
    </w:p>
    <w:p w14:paraId="76EDE239" w14:textId="2EB10896" w:rsidR="00FE416A" w:rsidRPr="004D2A1F" w:rsidRDefault="00FF7EB8" w:rsidP="00FF7EB8">
      <w:pPr>
        <w:pStyle w:val="Descripcin"/>
        <w:ind w:left="720"/>
        <w:jc w:val="center"/>
        <w:rPr>
          <w:lang w:val="es-ES"/>
        </w:rPr>
      </w:pPr>
      <w:bookmarkStart w:id="223" w:name="_Toc163122717"/>
      <w:r>
        <w:t xml:space="preserve">Imagen </w:t>
      </w:r>
      <w:r>
        <w:fldChar w:fldCharType="begin"/>
      </w:r>
      <w:r>
        <w:instrText xml:space="preserve"> SEQ Imagen \* ARABIC </w:instrText>
      </w:r>
      <w:r>
        <w:fldChar w:fldCharType="separate"/>
      </w:r>
      <w:r w:rsidR="00B02023">
        <w:rPr>
          <w:noProof/>
        </w:rPr>
        <w:t>117</w:t>
      </w:r>
      <w:r>
        <w:fldChar w:fldCharType="end"/>
      </w:r>
      <w:r w:rsidRPr="0026248A">
        <w:t xml:space="preserve">:Planes Operativos Anuales - Editar </w:t>
      </w:r>
      <w:r>
        <w:t xml:space="preserve">Datos </w:t>
      </w:r>
      <w:r w:rsidRPr="0026248A">
        <w:t>Servicios Relacionados</w:t>
      </w:r>
      <w:bookmarkEnd w:id="223"/>
    </w:p>
    <w:p w14:paraId="1F0C8A50" w14:textId="46193604" w:rsidR="00FE416A" w:rsidRPr="00515CFB" w:rsidRDefault="00FE416A" w:rsidP="00515CFB">
      <w:pPr>
        <w:pStyle w:val="Prrafodelista"/>
        <w:rPr>
          <w:sz w:val="22"/>
          <w:szCs w:val="22"/>
          <w:lang w:val="es-ES"/>
        </w:rPr>
      </w:pPr>
      <w:r w:rsidRPr="00515CFB">
        <w:rPr>
          <w:sz w:val="22"/>
          <w:szCs w:val="22"/>
          <w:lang w:val="es-ES"/>
        </w:rPr>
        <w:t xml:space="preserve">Muestra la información </w:t>
      </w:r>
      <w:r w:rsidR="00515CFB">
        <w:rPr>
          <w:sz w:val="22"/>
          <w:szCs w:val="22"/>
          <w:lang w:val="es-ES"/>
        </w:rPr>
        <w:t xml:space="preserve">donde se podrá editar </w:t>
      </w:r>
      <w:r w:rsidRPr="00515CFB">
        <w:rPr>
          <w:sz w:val="22"/>
          <w:szCs w:val="22"/>
          <w:lang w:val="es-ES"/>
        </w:rPr>
        <w:t>los datos de</w:t>
      </w:r>
      <w:r w:rsidR="006826EF" w:rsidRPr="00515CFB">
        <w:rPr>
          <w:sz w:val="22"/>
          <w:szCs w:val="22"/>
          <w:lang w:val="es-ES"/>
        </w:rPr>
        <w:t>l</w:t>
      </w:r>
      <w:r w:rsidRPr="00515CFB">
        <w:rPr>
          <w:sz w:val="22"/>
          <w:szCs w:val="22"/>
          <w:lang w:val="es-ES"/>
        </w:rPr>
        <w:t xml:space="preserve"> servicio</w:t>
      </w:r>
      <w:r w:rsidR="006826EF" w:rsidRPr="00515CFB">
        <w:rPr>
          <w:sz w:val="22"/>
          <w:szCs w:val="22"/>
          <w:lang w:val="es-ES"/>
        </w:rPr>
        <w:t xml:space="preserve"> relacionado</w:t>
      </w:r>
      <w:r w:rsidRPr="00515CFB">
        <w:rPr>
          <w:sz w:val="22"/>
          <w:szCs w:val="22"/>
          <w:lang w:val="es-ES"/>
        </w:rPr>
        <w:t>:</w:t>
      </w:r>
    </w:p>
    <w:p w14:paraId="3F22DE3A" w14:textId="087FB296" w:rsidR="00FE416A" w:rsidRDefault="00FE416A" w:rsidP="00A86BAA">
      <w:pPr>
        <w:pStyle w:val="Prrafodelista"/>
        <w:numPr>
          <w:ilvl w:val="0"/>
          <w:numId w:val="45"/>
        </w:numPr>
        <w:rPr>
          <w:lang w:val="es-ES"/>
        </w:rPr>
      </w:pPr>
      <w:r>
        <w:rPr>
          <w:lang w:val="es-ES"/>
        </w:rPr>
        <w:t>Código de planificación, código de catálogo (No editables)</w:t>
      </w:r>
    </w:p>
    <w:p w14:paraId="37B435A1" w14:textId="6203772D" w:rsidR="00FE416A" w:rsidRDefault="00FE416A" w:rsidP="00A86BAA">
      <w:pPr>
        <w:pStyle w:val="Prrafodelista"/>
        <w:numPr>
          <w:ilvl w:val="0"/>
          <w:numId w:val="45"/>
        </w:numPr>
        <w:rPr>
          <w:lang w:val="es-ES"/>
        </w:rPr>
      </w:pPr>
      <w:r w:rsidRPr="004D2A1F">
        <w:rPr>
          <w:lang w:val="es-ES"/>
        </w:rPr>
        <w:t>Datos generales:</w:t>
      </w:r>
      <w:r>
        <w:rPr>
          <w:lang w:val="es-ES"/>
        </w:rPr>
        <w:t xml:space="preserve"> Solo se podrá editar la </w:t>
      </w:r>
      <w:r w:rsidRPr="00F86569">
        <w:rPr>
          <w:i/>
          <w:iCs/>
          <w:lang w:val="es-ES"/>
        </w:rPr>
        <w:t>meta anual</w:t>
      </w:r>
      <w:r w:rsidR="006826EF">
        <w:rPr>
          <w:i/>
          <w:iCs/>
          <w:lang w:val="es-ES"/>
        </w:rPr>
        <w:t xml:space="preserve">, </w:t>
      </w:r>
      <w:r w:rsidRPr="00F86569">
        <w:rPr>
          <w:i/>
          <w:iCs/>
          <w:lang w:val="es-ES"/>
        </w:rPr>
        <w:t>el producto</w:t>
      </w:r>
      <w:r w:rsidR="006826EF">
        <w:rPr>
          <w:i/>
          <w:iCs/>
          <w:lang w:val="es-ES"/>
        </w:rPr>
        <w:t xml:space="preserve"> y Seleccionar producto clave</w:t>
      </w:r>
      <w:r>
        <w:rPr>
          <w:lang w:val="es-ES"/>
        </w:rPr>
        <w:t>.</w:t>
      </w:r>
      <w:r w:rsidR="006826EF">
        <w:rPr>
          <w:lang w:val="es-ES"/>
        </w:rPr>
        <w:t xml:space="preserve"> El nombre de actividad,</w:t>
      </w:r>
      <w:r>
        <w:rPr>
          <w:lang w:val="es-ES"/>
        </w:rPr>
        <w:t xml:space="preserve"> </w:t>
      </w:r>
      <w:r w:rsidR="006826EF">
        <w:rPr>
          <w:lang w:val="es-ES"/>
        </w:rPr>
        <w:t>base legal</w:t>
      </w:r>
      <w:r>
        <w:rPr>
          <w:lang w:val="es-ES"/>
        </w:rPr>
        <w:t xml:space="preserve">, </w:t>
      </w:r>
      <w:proofErr w:type="spellStart"/>
      <w:r>
        <w:rPr>
          <w:lang w:val="es-ES"/>
        </w:rPr>
        <w:t>N°</w:t>
      </w:r>
      <w:proofErr w:type="spellEnd"/>
      <w:r>
        <w:rPr>
          <w:lang w:val="es-ES"/>
        </w:rPr>
        <w:t xml:space="preserve"> de integrante, horas hombre, costo y acción estratégica son campos no editables. </w:t>
      </w:r>
    </w:p>
    <w:p w14:paraId="177A442C" w14:textId="4226652E" w:rsidR="00FE416A" w:rsidRDefault="00FE416A" w:rsidP="00A86BAA">
      <w:pPr>
        <w:pStyle w:val="Prrafodelista"/>
        <w:numPr>
          <w:ilvl w:val="0"/>
          <w:numId w:val="45"/>
        </w:numPr>
        <w:rPr>
          <w:lang w:val="es-ES"/>
        </w:rPr>
      </w:pPr>
      <w:r>
        <w:rPr>
          <w:lang w:val="es-ES"/>
        </w:rPr>
        <w:t xml:space="preserve">Objetivos de calidad: </w:t>
      </w:r>
      <w:r w:rsidR="006826EF">
        <w:rPr>
          <w:lang w:val="es-ES"/>
        </w:rPr>
        <w:t>El usuario puede</w:t>
      </w:r>
      <w:r>
        <w:rPr>
          <w:lang w:val="es-ES"/>
        </w:rPr>
        <w:t xml:space="preserve"> seleccionar uno o más objetivos de calidad.</w:t>
      </w:r>
    </w:p>
    <w:p w14:paraId="3EBAF4ED" w14:textId="10B20213" w:rsidR="00FE416A" w:rsidRDefault="006826EF" w:rsidP="00A86BAA">
      <w:pPr>
        <w:pStyle w:val="Prrafodelista"/>
        <w:numPr>
          <w:ilvl w:val="0"/>
          <w:numId w:val="45"/>
        </w:numPr>
        <w:rPr>
          <w:lang w:val="es-ES"/>
        </w:rPr>
      </w:pPr>
      <w:r>
        <w:rPr>
          <w:lang w:val="es-ES"/>
        </w:rPr>
        <w:t>El usuario debe s</w:t>
      </w:r>
      <w:r w:rsidR="00FE416A">
        <w:rPr>
          <w:lang w:val="es-ES"/>
        </w:rPr>
        <w:t>eleccionar la fecha de inicio y la fecha final del periodo de ejecución: Considerar que l</w:t>
      </w:r>
      <w:r w:rsidR="00FE416A" w:rsidRPr="00A966AE">
        <w:rPr>
          <w:lang w:val="es-ES"/>
        </w:rPr>
        <w:t>a fecha de fin de ejecución no puede ser menor o igual a la fecha de inicio de ejecución</w:t>
      </w:r>
      <w:r w:rsidR="00FE416A">
        <w:rPr>
          <w:lang w:val="es-ES"/>
        </w:rPr>
        <w:t>.</w:t>
      </w:r>
    </w:p>
    <w:p w14:paraId="2552FC2B" w14:textId="1AD7998E" w:rsidR="00FE416A" w:rsidRDefault="00FE416A" w:rsidP="00A86BAA">
      <w:pPr>
        <w:pStyle w:val="Prrafodelista"/>
        <w:numPr>
          <w:ilvl w:val="0"/>
          <w:numId w:val="45"/>
        </w:numPr>
        <w:rPr>
          <w:lang w:val="es-ES"/>
        </w:rPr>
      </w:pPr>
      <w:r>
        <w:rPr>
          <w:lang w:val="es-ES"/>
        </w:rPr>
        <w:t xml:space="preserve">Una vez finalizada la edición de los datos del servicio </w:t>
      </w:r>
      <w:r w:rsidR="004A731A">
        <w:rPr>
          <w:lang w:val="es-ES"/>
        </w:rPr>
        <w:t>relacionado</w:t>
      </w:r>
      <w:r>
        <w:rPr>
          <w:lang w:val="es-ES"/>
        </w:rPr>
        <w:t xml:space="preserve"> dar clic en el botón “Guardar” y muestra un mensaje de éxito.</w:t>
      </w:r>
    </w:p>
    <w:p w14:paraId="7BA0CFD0" w14:textId="77777777" w:rsidR="00FE416A" w:rsidRPr="00F86569" w:rsidRDefault="00FE416A" w:rsidP="00A86BAA">
      <w:pPr>
        <w:pStyle w:val="Prrafodelista"/>
        <w:numPr>
          <w:ilvl w:val="0"/>
          <w:numId w:val="45"/>
        </w:numPr>
        <w:rPr>
          <w:lang w:val="es-ES"/>
        </w:rPr>
      </w:pPr>
      <w:r>
        <w:rPr>
          <w:lang w:val="es-ES"/>
        </w:rPr>
        <w:t>Botón Reestablecer: Nos permite borrar los cambios realizados antes de guardar.</w:t>
      </w:r>
    </w:p>
    <w:p w14:paraId="635168BA" w14:textId="77777777" w:rsidR="00FE416A" w:rsidRDefault="00FE416A" w:rsidP="00A86BAA">
      <w:pPr>
        <w:pStyle w:val="Prrafodelista"/>
        <w:numPr>
          <w:ilvl w:val="0"/>
          <w:numId w:val="45"/>
        </w:numPr>
        <w:rPr>
          <w:lang w:val="es-ES"/>
        </w:rPr>
      </w:pPr>
      <w:r>
        <w:rPr>
          <w:lang w:val="es-ES"/>
        </w:rPr>
        <w:t>Botón Siguiente: Nos permite avanzar al siguiente segmento.</w:t>
      </w:r>
    </w:p>
    <w:p w14:paraId="367FAC39" w14:textId="5E0155FB" w:rsidR="00FE416A" w:rsidRPr="009D52FE" w:rsidRDefault="00FE416A" w:rsidP="009D52FE">
      <w:pPr>
        <w:pStyle w:val="Prrafodelista"/>
        <w:numPr>
          <w:ilvl w:val="0"/>
          <w:numId w:val="45"/>
        </w:numPr>
        <w:rPr>
          <w:lang w:val="es-ES"/>
        </w:rPr>
      </w:pPr>
      <w:r>
        <w:rPr>
          <w:lang w:val="es-ES"/>
        </w:rPr>
        <w:t>Botón Cancelar: Nos permite cerra el formulario</w:t>
      </w:r>
      <w:r w:rsidR="006826EF">
        <w:rPr>
          <w:lang w:val="es-ES"/>
        </w:rPr>
        <w:t>.</w:t>
      </w:r>
    </w:p>
    <w:p w14:paraId="5AFEE065" w14:textId="77777777" w:rsidR="00FE416A" w:rsidRPr="009D52FE" w:rsidRDefault="00FE416A" w:rsidP="009D52FE">
      <w:pPr>
        <w:pStyle w:val="Prrafodelista"/>
        <w:rPr>
          <w:sz w:val="22"/>
          <w:szCs w:val="22"/>
          <w:lang w:val="es-ES"/>
        </w:rPr>
      </w:pPr>
      <w:r w:rsidRPr="009D52FE">
        <w:rPr>
          <w:b/>
          <w:bCs/>
          <w:sz w:val="22"/>
          <w:szCs w:val="22"/>
          <w:lang w:val="es-ES"/>
        </w:rPr>
        <w:lastRenderedPageBreak/>
        <w:t>Editar Personal:</w:t>
      </w:r>
      <w:r w:rsidRPr="009D52FE">
        <w:rPr>
          <w:sz w:val="22"/>
          <w:szCs w:val="22"/>
          <w:lang w:val="es-ES"/>
        </w:rPr>
        <w:t xml:space="preserve"> Muestra la información:</w:t>
      </w:r>
    </w:p>
    <w:p w14:paraId="65DC42E7" w14:textId="77777777" w:rsidR="00FF7EB8" w:rsidRDefault="006826EF" w:rsidP="00FF7EB8">
      <w:pPr>
        <w:pStyle w:val="Prrafodelista"/>
        <w:keepNext/>
      </w:pPr>
      <w:r>
        <w:rPr>
          <w:noProof/>
        </w:rPr>
        <w:drawing>
          <wp:inline distT="0" distB="0" distL="0" distR="0" wp14:anchorId="73061BAA" wp14:editId="2E801E44">
            <wp:extent cx="4972050" cy="1000256"/>
            <wp:effectExtent l="19050" t="19050" r="19050" b="28575"/>
            <wp:docPr id="371519468" name="Imagen 37151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009614" cy="100781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8DE1638" w14:textId="1EEFC2C4" w:rsidR="006D1CA3" w:rsidRPr="009D52FE" w:rsidRDefault="00FF7EB8" w:rsidP="009D52FE">
      <w:pPr>
        <w:pStyle w:val="Descripcin"/>
        <w:jc w:val="center"/>
        <w:rPr>
          <w:lang w:val="es-ES"/>
        </w:rPr>
      </w:pPr>
      <w:bookmarkStart w:id="224" w:name="_Toc163122718"/>
      <w:r>
        <w:t xml:space="preserve">Imagen </w:t>
      </w:r>
      <w:r>
        <w:fldChar w:fldCharType="begin"/>
      </w:r>
      <w:r>
        <w:instrText xml:space="preserve"> SEQ Imagen \* ARABIC </w:instrText>
      </w:r>
      <w:r>
        <w:fldChar w:fldCharType="separate"/>
      </w:r>
      <w:r w:rsidR="00B02023">
        <w:rPr>
          <w:noProof/>
        </w:rPr>
        <w:t>118</w:t>
      </w:r>
      <w:r>
        <w:fldChar w:fldCharType="end"/>
      </w:r>
      <w:r w:rsidRPr="00903FA6">
        <w:t>:Planes Operativos Anuales - Editar</w:t>
      </w:r>
      <w:r>
        <w:t xml:space="preserve"> Personal</w:t>
      </w:r>
      <w:bookmarkEnd w:id="224"/>
    </w:p>
    <w:p w14:paraId="6C0354D2" w14:textId="77777777" w:rsidR="00FF7EB8" w:rsidRDefault="006D1CA3" w:rsidP="00FF7EB8">
      <w:pPr>
        <w:pStyle w:val="Prrafodelista"/>
        <w:keepNext/>
      </w:pPr>
      <w:r>
        <w:rPr>
          <w:noProof/>
        </w:rPr>
        <w:drawing>
          <wp:inline distT="0" distB="0" distL="0" distR="0" wp14:anchorId="73980B93" wp14:editId="0415E8E7">
            <wp:extent cx="4981575" cy="2178891"/>
            <wp:effectExtent l="19050" t="19050" r="9525" b="12065"/>
            <wp:docPr id="371519469" name="Imagen 37151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994702" cy="218463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9605E01" w14:textId="7A0879CA" w:rsidR="00FE416A" w:rsidRDefault="00FF7EB8" w:rsidP="00FF7EB8">
      <w:pPr>
        <w:pStyle w:val="Descripcin"/>
        <w:jc w:val="center"/>
        <w:rPr>
          <w:lang w:val="es-ES"/>
        </w:rPr>
      </w:pPr>
      <w:bookmarkStart w:id="225" w:name="_Toc163122719"/>
      <w:r>
        <w:t xml:space="preserve">Imagen </w:t>
      </w:r>
      <w:r>
        <w:fldChar w:fldCharType="begin"/>
      </w:r>
      <w:r>
        <w:instrText xml:space="preserve"> SEQ Imagen \* ARABIC </w:instrText>
      </w:r>
      <w:r>
        <w:fldChar w:fldCharType="separate"/>
      </w:r>
      <w:r w:rsidR="00B02023">
        <w:rPr>
          <w:noProof/>
        </w:rPr>
        <w:t>119</w:t>
      </w:r>
      <w:r>
        <w:fldChar w:fldCharType="end"/>
      </w:r>
      <w:r w:rsidRPr="00184EC0">
        <w:t xml:space="preserve">:Planes Operativos Anuales - Editar </w:t>
      </w:r>
      <w:r>
        <w:t xml:space="preserve">Datos </w:t>
      </w:r>
      <w:r w:rsidRPr="00184EC0">
        <w:t>Personal</w:t>
      </w:r>
      <w:bookmarkEnd w:id="225"/>
    </w:p>
    <w:p w14:paraId="61032620" w14:textId="77777777" w:rsidR="00FE416A" w:rsidRPr="009D52FE" w:rsidRDefault="00FE416A" w:rsidP="009D52FE">
      <w:pPr>
        <w:pStyle w:val="Prrafodelista"/>
        <w:rPr>
          <w:sz w:val="22"/>
          <w:szCs w:val="22"/>
          <w:lang w:val="es-ES"/>
        </w:rPr>
      </w:pPr>
      <w:r w:rsidRPr="009D52FE">
        <w:rPr>
          <w:sz w:val="22"/>
          <w:szCs w:val="22"/>
          <w:lang w:val="es-ES"/>
        </w:rPr>
        <w:t>Muestra la información del personal:</w:t>
      </w:r>
    </w:p>
    <w:p w14:paraId="50DA8AB1" w14:textId="3CB9B215" w:rsidR="00FE416A" w:rsidRDefault="00FE416A" w:rsidP="00A86BAA">
      <w:pPr>
        <w:pStyle w:val="Prrafodelista"/>
        <w:numPr>
          <w:ilvl w:val="0"/>
          <w:numId w:val="46"/>
        </w:numPr>
        <w:rPr>
          <w:lang w:val="es-ES"/>
        </w:rPr>
      </w:pPr>
      <w:r>
        <w:rPr>
          <w:lang w:val="es-ES"/>
        </w:rPr>
        <w:t>Fecha inicio, fecha fin: campos no editables</w:t>
      </w:r>
    </w:p>
    <w:p w14:paraId="6B0785CF" w14:textId="386EB18D" w:rsidR="00FE416A" w:rsidRDefault="00FE416A" w:rsidP="00A86BAA">
      <w:pPr>
        <w:pStyle w:val="Prrafodelista"/>
        <w:numPr>
          <w:ilvl w:val="0"/>
          <w:numId w:val="46"/>
        </w:numPr>
        <w:rPr>
          <w:lang w:val="es-ES"/>
        </w:rPr>
      </w:pPr>
      <w:r>
        <w:rPr>
          <w:lang w:val="es-ES"/>
        </w:rPr>
        <w:t>Tabla agregar personal: Para agregar un personal dar clic en “Buscar y agregar</w:t>
      </w:r>
    </w:p>
    <w:p w14:paraId="63DDA3C6" w14:textId="77777777" w:rsidR="00EB762C" w:rsidRDefault="00FE416A" w:rsidP="00EB762C">
      <w:pPr>
        <w:pStyle w:val="Prrafodelista"/>
        <w:keepNext/>
      </w:pPr>
      <w:r>
        <w:rPr>
          <w:noProof/>
        </w:rPr>
        <w:drawing>
          <wp:anchor distT="0" distB="0" distL="114300" distR="114300" simplePos="0" relativeHeight="251810821" behindDoc="0" locked="0" layoutInCell="1" allowOverlap="1" wp14:anchorId="0AEC190F" wp14:editId="5794A35C">
            <wp:simplePos x="0" y="0"/>
            <wp:positionH relativeFrom="margin">
              <wp:posOffset>3298028</wp:posOffset>
            </wp:positionH>
            <wp:positionV relativeFrom="paragraph">
              <wp:posOffset>331470</wp:posOffset>
            </wp:positionV>
            <wp:extent cx="287796" cy="308175"/>
            <wp:effectExtent l="0" t="0" r="0" b="6985"/>
            <wp:wrapNone/>
            <wp:docPr id="628814747" name="Gráfico 628814747"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87796" cy="308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366FDDA" wp14:editId="7C4BD829">
            <wp:extent cx="5029200" cy="1446965"/>
            <wp:effectExtent l="19050" t="19050" r="19050" b="20320"/>
            <wp:docPr id="628814748" name="Imagen 62881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12795" cy="147101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AA54A6A" w14:textId="584D9A05" w:rsidR="00FE416A" w:rsidRDefault="00EB762C" w:rsidP="00EB762C">
      <w:pPr>
        <w:pStyle w:val="Descripcin"/>
        <w:jc w:val="center"/>
        <w:rPr>
          <w:lang w:val="es-ES"/>
        </w:rPr>
      </w:pPr>
      <w:bookmarkStart w:id="226" w:name="_Toc163122720"/>
      <w:r>
        <w:t xml:space="preserve">Imagen </w:t>
      </w:r>
      <w:r>
        <w:fldChar w:fldCharType="begin"/>
      </w:r>
      <w:r>
        <w:instrText xml:space="preserve"> SEQ Imagen \* ARABIC </w:instrText>
      </w:r>
      <w:r>
        <w:fldChar w:fldCharType="separate"/>
      </w:r>
      <w:r w:rsidR="00B02023">
        <w:rPr>
          <w:noProof/>
        </w:rPr>
        <w:t>120</w:t>
      </w:r>
      <w:r>
        <w:fldChar w:fldCharType="end"/>
      </w:r>
      <w:r w:rsidRPr="002532D5">
        <w:t>:Planes Operativos Anuales - Editar Datos Personal</w:t>
      </w:r>
      <w:r>
        <w:t>/Buscar</w:t>
      </w:r>
      <w:bookmarkEnd w:id="226"/>
    </w:p>
    <w:p w14:paraId="522493DB" w14:textId="77777777" w:rsidR="00FE416A" w:rsidRDefault="00FE416A" w:rsidP="009D52FE">
      <w:pPr>
        <w:pStyle w:val="Prrafodelista"/>
        <w:ind w:left="1440"/>
        <w:rPr>
          <w:lang w:val="es-ES"/>
        </w:rPr>
      </w:pPr>
      <w:r>
        <w:rPr>
          <w:lang w:val="es-ES"/>
        </w:rPr>
        <w:t>Luego se desplegará la ventana Agregar Personal, donde se debe seleccionar por lo menos un registro y dar clic en “Agregar Personal”</w:t>
      </w:r>
    </w:p>
    <w:p w14:paraId="681A72F9" w14:textId="77777777" w:rsidR="00EB762C" w:rsidRDefault="006D1CA3" w:rsidP="00EB762C">
      <w:pPr>
        <w:pStyle w:val="Prrafodelista"/>
        <w:keepNext/>
      </w:pPr>
      <w:r>
        <w:rPr>
          <w:noProof/>
        </w:rPr>
        <w:lastRenderedPageBreak/>
        <w:drawing>
          <wp:inline distT="0" distB="0" distL="0" distR="0" wp14:anchorId="5A564914" wp14:editId="04B091A3">
            <wp:extent cx="4953000" cy="2759822"/>
            <wp:effectExtent l="19050" t="19050" r="19050" b="21590"/>
            <wp:docPr id="371519470" name="Imagen 37151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992772" cy="278198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049201C" w14:textId="3AC49D1C" w:rsidR="00FE416A" w:rsidRDefault="00EB762C" w:rsidP="00EB762C">
      <w:pPr>
        <w:pStyle w:val="Descripcin"/>
        <w:ind w:left="720"/>
        <w:jc w:val="center"/>
        <w:rPr>
          <w:lang w:val="es-ES"/>
        </w:rPr>
      </w:pPr>
      <w:bookmarkStart w:id="227" w:name="_Toc163122721"/>
      <w:r>
        <w:t xml:space="preserve">Imagen </w:t>
      </w:r>
      <w:r>
        <w:fldChar w:fldCharType="begin"/>
      </w:r>
      <w:r>
        <w:instrText xml:space="preserve"> SEQ Imagen \* ARABIC </w:instrText>
      </w:r>
      <w:r>
        <w:fldChar w:fldCharType="separate"/>
      </w:r>
      <w:r w:rsidR="00B02023">
        <w:rPr>
          <w:noProof/>
        </w:rPr>
        <w:t>121</w:t>
      </w:r>
      <w:r>
        <w:fldChar w:fldCharType="end"/>
      </w:r>
      <w:r w:rsidRPr="00610B41">
        <w:t>:Planes Operativos Anuales - Editar Datos Personal</w:t>
      </w:r>
      <w:r>
        <w:t>/Agregar</w:t>
      </w:r>
      <w:bookmarkEnd w:id="227"/>
    </w:p>
    <w:p w14:paraId="7061AD0F" w14:textId="1FAA0348" w:rsidR="00FE416A" w:rsidRDefault="00FE416A" w:rsidP="009D52FE">
      <w:pPr>
        <w:pStyle w:val="Prrafodelista"/>
        <w:ind w:left="1440"/>
        <w:rPr>
          <w:lang w:val="es-ES"/>
        </w:rPr>
      </w:pPr>
      <w:r w:rsidRPr="00216E5C">
        <w:rPr>
          <w:b/>
          <w:bCs/>
          <w:lang w:val="es-ES"/>
        </w:rPr>
        <w:t>Nota</w:t>
      </w:r>
      <w:r w:rsidRPr="00256014">
        <w:rPr>
          <w:b/>
          <w:bCs/>
          <w:i/>
          <w:iCs/>
          <w:lang w:val="es-ES"/>
        </w:rPr>
        <w:t>:</w:t>
      </w:r>
      <w:r w:rsidRPr="00256014">
        <w:rPr>
          <w:i/>
          <w:iCs/>
          <w:lang w:val="es-ES"/>
        </w:rPr>
        <w:t xml:space="preserve"> Para visualizar el servicio/actividad y HH asignadas del personal dar clic en la flecha</w:t>
      </w:r>
      <w:r>
        <w:rPr>
          <w:lang w:val="es-ES"/>
        </w:rPr>
        <w:t xml:space="preserve"> </w:t>
      </w:r>
      <w:r w:rsidR="004665C6">
        <w:rPr>
          <w:lang w:val="es-ES"/>
        </w:rPr>
        <w:t xml:space="preserve"> </w:t>
      </w:r>
      <w:r w:rsidR="006D1CA3">
        <w:rPr>
          <w:noProof/>
        </w:rPr>
        <w:drawing>
          <wp:inline distT="0" distB="0" distL="0" distR="0" wp14:anchorId="68C1480C" wp14:editId="04CFCDB2">
            <wp:extent cx="1457325" cy="189781"/>
            <wp:effectExtent l="0" t="0" r="0" b="1270"/>
            <wp:docPr id="371519473" name="Imagen 37151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540692" cy="200638"/>
                    </a:xfrm>
                    <a:prstGeom prst="rect">
                      <a:avLst/>
                    </a:prstGeom>
                  </pic:spPr>
                </pic:pic>
              </a:graphicData>
            </a:graphic>
          </wp:inline>
        </w:drawing>
      </w:r>
    </w:p>
    <w:p w14:paraId="6E38FEF3" w14:textId="506CF121" w:rsidR="00FE416A" w:rsidRDefault="004665C6" w:rsidP="009D52FE">
      <w:pPr>
        <w:pStyle w:val="Prrafodelista"/>
        <w:ind w:left="1440"/>
        <w:rPr>
          <w:lang w:val="es-ES"/>
        </w:rPr>
      </w:pPr>
      <w:r>
        <w:rPr>
          <w:lang w:val="es-ES"/>
        </w:rPr>
        <w:t>Luego de agregar, e</w:t>
      </w:r>
      <w:r w:rsidR="00FE416A">
        <w:rPr>
          <w:lang w:val="es-ES"/>
        </w:rPr>
        <w:t>l personal se muestra en la tabla donde se visualiza los nombres y apellidos, categoría, cargo, HH, fecha inicio y fecha final. En la tabla se tiene las opciones de editar y eliminar el registro.</w:t>
      </w:r>
    </w:p>
    <w:p w14:paraId="47F76E4E" w14:textId="77777777" w:rsidR="00EB762C" w:rsidRDefault="004665C6" w:rsidP="00EB762C">
      <w:pPr>
        <w:pStyle w:val="Prrafodelista"/>
        <w:keepNext/>
      </w:pPr>
      <w:r>
        <w:rPr>
          <w:noProof/>
        </w:rPr>
        <w:drawing>
          <wp:inline distT="0" distB="0" distL="0" distR="0" wp14:anchorId="70644088" wp14:editId="3312D0F9">
            <wp:extent cx="5029200" cy="1063790"/>
            <wp:effectExtent l="19050" t="19050" r="19050" b="22225"/>
            <wp:docPr id="371519474" name="Imagen 37151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104291" cy="107967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B999CB3" w14:textId="0AF2E9CF" w:rsidR="00FE416A" w:rsidRDefault="00EB762C" w:rsidP="00EB762C">
      <w:pPr>
        <w:pStyle w:val="Descripcin"/>
        <w:jc w:val="center"/>
        <w:rPr>
          <w:lang w:val="es-ES"/>
        </w:rPr>
      </w:pPr>
      <w:bookmarkStart w:id="228" w:name="_Toc163122722"/>
      <w:r>
        <w:t xml:space="preserve">Imagen </w:t>
      </w:r>
      <w:r>
        <w:fldChar w:fldCharType="begin"/>
      </w:r>
      <w:r>
        <w:instrText xml:space="preserve"> SEQ Imagen \* ARABIC </w:instrText>
      </w:r>
      <w:r>
        <w:fldChar w:fldCharType="separate"/>
      </w:r>
      <w:r w:rsidR="00B02023">
        <w:rPr>
          <w:noProof/>
        </w:rPr>
        <w:t>122</w:t>
      </w:r>
      <w:r>
        <w:fldChar w:fldCharType="end"/>
      </w:r>
      <w:bookmarkStart w:id="229" w:name="_Hlk163117888"/>
      <w:r w:rsidRPr="0035442D">
        <w:t>:Planes Operativos Anuales - Editar Datos Personal/</w:t>
      </w:r>
      <w:r>
        <w:t>Acciones</w:t>
      </w:r>
      <w:bookmarkEnd w:id="228"/>
    </w:p>
    <w:bookmarkEnd w:id="229"/>
    <w:p w14:paraId="6F1D5292" w14:textId="77777777" w:rsidR="00FE416A" w:rsidRDefault="00FE416A" w:rsidP="009D52FE">
      <w:pPr>
        <w:pStyle w:val="Prrafodelista"/>
        <w:ind w:left="1440"/>
        <w:rPr>
          <w:lang w:val="es-ES"/>
        </w:rPr>
      </w:pPr>
      <w:r>
        <w:rPr>
          <w:lang w:val="es-ES"/>
        </w:rPr>
        <w:t xml:space="preserve">Seleccionar el icono de </w:t>
      </w:r>
      <w:r>
        <w:rPr>
          <w:noProof/>
        </w:rPr>
        <w:drawing>
          <wp:inline distT="0" distB="0" distL="0" distR="0" wp14:anchorId="5A3FFDA6" wp14:editId="73E7B9D8">
            <wp:extent cx="142875" cy="133350"/>
            <wp:effectExtent l="0" t="0" r="9525" b="0"/>
            <wp:docPr id="628814752" name="Imagen 62881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2875" cy="133350"/>
                    </a:xfrm>
                    <a:prstGeom prst="rect">
                      <a:avLst/>
                    </a:prstGeom>
                  </pic:spPr>
                </pic:pic>
              </a:graphicData>
            </a:graphic>
          </wp:inline>
        </w:drawing>
      </w:r>
      <w:r>
        <w:rPr>
          <w:lang w:val="es-ES"/>
        </w:rPr>
        <w:t>editar para completar el registro del personal</w:t>
      </w:r>
    </w:p>
    <w:p w14:paraId="32935FCC" w14:textId="77777777" w:rsidR="00EB762C" w:rsidRDefault="00FE416A" w:rsidP="00EB762C">
      <w:pPr>
        <w:pStyle w:val="Prrafodelista"/>
        <w:keepNext/>
      </w:pPr>
      <w:r>
        <w:rPr>
          <w:noProof/>
        </w:rPr>
        <w:drawing>
          <wp:anchor distT="0" distB="0" distL="114300" distR="114300" simplePos="0" relativeHeight="251812869" behindDoc="0" locked="0" layoutInCell="1" allowOverlap="1" wp14:anchorId="709FDAA2" wp14:editId="1BD1880F">
            <wp:simplePos x="0" y="0"/>
            <wp:positionH relativeFrom="margin">
              <wp:posOffset>5234940</wp:posOffset>
            </wp:positionH>
            <wp:positionV relativeFrom="paragraph">
              <wp:posOffset>626110</wp:posOffset>
            </wp:positionV>
            <wp:extent cx="234633" cy="251247"/>
            <wp:effectExtent l="0" t="8255" r="0" b="5080"/>
            <wp:wrapNone/>
            <wp:docPr id="628814753" name="Gráfico 628814753"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34633" cy="251247"/>
                    </a:xfrm>
                    <a:prstGeom prst="rect">
                      <a:avLst/>
                    </a:prstGeom>
                  </pic:spPr>
                </pic:pic>
              </a:graphicData>
            </a:graphic>
            <wp14:sizeRelH relativeFrom="margin">
              <wp14:pctWidth>0</wp14:pctWidth>
            </wp14:sizeRelH>
            <wp14:sizeRelV relativeFrom="margin">
              <wp14:pctHeight>0</wp14:pctHeight>
            </wp14:sizeRelV>
          </wp:anchor>
        </w:drawing>
      </w:r>
      <w:r w:rsidR="004665C6">
        <w:rPr>
          <w:noProof/>
        </w:rPr>
        <w:drawing>
          <wp:inline distT="0" distB="0" distL="0" distR="0" wp14:anchorId="151BEE4F" wp14:editId="505D7333">
            <wp:extent cx="5086350" cy="907230"/>
            <wp:effectExtent l="19050" t="19050" r="19050" b="26670"/>
            <wp:docPr id="371519475" name="Imagen 37151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207908" cy="92891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2F5992F" w14:textId="3B8AD8B8" w:rsidR="00FE416A" w:rsidRDefault="00EB762C" w:rsidP="00EB762C">
      <w:pPr>
        <w:pStyle w:val="Descripcin"/>
        <w:jc w:val="center"/>
        <w:rPr>
          <w:lang w:val="es-ES"/>
        </w:rPr>
      </w:pPr>
      <w:bookmarkStart w:id="230" w:name="_Toc163122723"/>
      <w:r>
        <w:t xml:space="preserve">Imagen </w:t>
      </w:r>
      <w:r>
        <w:fldChar w:fldCharType="begin"/>
      </w:r>
      <w:r>
        <w:instrText xml:space="preserve"> SEQ Imagen \* ARABIC </w:instrText>
      </w:r>
      <w:r>
        <w:fldChar w:fldCharType="separate"/>
      </w:r>
      <w:r w:rsidR="00B02023">
        <w:rPr>
          <w:noProof/>
        </w:rPr>
        <w:t>123</w:t>
      </w:r>
      <w:r>
        <w:fldChar w:fldCharType="end"/>
      </w:r>
      <w:r w:rsidRPr="00B43405">
        <w:t>:Planes Operativos Anuales - Editar Datos Personal/</w:t>
      </w:r>
      <w:r>
        <w:t>Editar</w:t>
      </w:r>
      <w:bookmarkEnd w:id="230"/>
    </w:p>
    <w:p w14:paraId="33027A84" w14:textId="6DF0B7C6" w:rsidR="00FE416A" w:rsidRDefault="00FE416A" w:rsidP="009D52FE">
      <w:pPr>
        <w:pStyle w:val="Prrafodelista"/>
        <w:ind w:left="1440"/>
        <w:rPr>
          <w:lang w:val="es-ES"/>
        </w:rPr>
      </w:pPr>
      <w:r>
        <w:rPr>
          <w:lang w:val="es-ES"/>
        </w:rPr>
        <w:t xml:space="preserve">Al hacer uso de la opción editar se podrá </w:t>
      </w:r>
      <w:r w:rsidR="004665C6">
        <w:rPr>
          <w:lang w:val="es-ES"/>
        </w:rPr>
        <w:t>modificar</w:t>
      </w:r>
      <w:r>
        <w:rPr>
          <w:lang w:val="es-ES"/>
        </w:rPr>
        <w:t xml:space="preserve"> la fila del registro, permitiendo seleccionar el cargo, Fecha fin, HH por </w:t>
      </w:r>
      <w:r w:rsidR="004665C6">
        <w:rPr>
          <w:lang w:val="es-ES"/>
        </w:rPr>
        <w:t>asignar, pasaje</w:t>
      </w:r>
      <w:r>
        <w:rPr>
          <w:lang w:val="es-ES"/>
        </w:rPr>
        <w:t xml:space="preserve">, días de comisión, viatico y otros. Al finalizar la edición dar clic en </w:t>
      </w:r>
      <w:r>
        <w:rPr>
          <w:noProof/>
        </w:rPr>
        <w:drawing>
          <wp:inline distT="0" distB="0" distL="0" distR="0" wp14:anchorId="70307A9B" wp14:editId="2C195DDF">
            <wp:extent cx="123825" cy="152400"/>
            <wp:effectExtent l="0" t="0" r="9525" b="0"/>
            <wp:docPr id="628814755" name="Imagen 62881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23825" cy="152400"/>
                    </a:xfrm>
                    <a:prstGeom prst="rect">
                      <a:avLst/>
                    </a:prstGeom>
                  </pic:spPr>
                </pic:pic>
              </a:graphicData>
            </a:graphic>
          </wp:inline>
        </w:drawing>
      </w:r>
      <w:r>
        <w:rPr>
          <w:lang w:val="es-ES"/>
        </w:rPr>
        <w:t xml:space="preserve">Guardar o </w:t>
      </w:r>
      <w:r>
        <w:rPr>
          <w:noProof/>
        </w:rPr>
        <w:drawing>
          <wp:inline distT="0" distB="0" distL="0" distR="0" wp14:anchorId="3D01BB08" wp14:editId="6432EE87">
            <wp:extent cx="190500" cy="95250"/>
            <wp:effectExtent l="0" t="0" r="0" b="0"/>
            <wp:docPr id="628814756" name="Imagen 62881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0500" cy="95250"/>
                    </a:xfrm>
                    <a:prstGeom prst="rect">
                      <a:avLst/>
                    </a:prstGeom>
                  </pic:spPr>
                </pic:pic>
              </a:graphicData>
            </a:graphic>
          </wp:inline>
        </w:drawing>
      </w:r>
      <w:r w:rsidR="009D52FE">
        <w:rPr>
          <w:lang w:val="es-ES"/>
        </w:rPr>
        <w:t xml:space="preserve">Cancelar </w:t>
      </w:r>
      <w:r>
        <w:rPr>
          <w:lang w:val="es-ES"/>
        </w:rPr>
        <w:t xml:space="preserve">para deshacer los cambios realizados en la tabla y seguidamente se activará el botón “Guardar”. </w:t>
      </w:r>
    </w:p>
    <w:p w14:paraId="6FF70969" w14:textId="77777777" w:rsidR="00EB762C" w:rsidRDefault="004665C6" w:rsidP="00EB762C">
      <w:pPr>
        <w:pStyle w:val="Prrafodelista"/>
        <w:keepNext/>
      </w:pPr>
      <w:r>
        <w:rPr>
          <w:noProof/>
        </w:rPr>
        <w:lastRenderedPageBreak/>
        <w:drawing>
          <wp:inline distT="0" distB="0" distL="0" distR="0" wp14:anchorId="24BDC3F7" wp14:editId="10F5ABEE">
            <wp:extent cx="4966970" cy="1093259"/>
            <wp:effectExtent l="19050" t="19050" r="24130" b="12065"/>
            <wp:docPr id="371519478" name="Imagen 3715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014334" cy="110368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122D6A6" w14:textId="38A8215F" w:rsidR="00FE416A" w:rsidRDefault="00EB762C" w:rsidP="00EB762C">
      <w:pPr>
        <w:pStyle w:val="Descripcin"/>
        <w:jc w:val="center"/>
        <w:rPr>
          <w:lang w:val="es-ES"/>
        </w:rPr>
      </w:pPr>
      <w:bookmarkStart w:id="231" w:name="_Toc163122724"/>
      <w:r>
        <w:t xml:space="preserve">Imagen </w:t>
      </w:r>
      <w:r>
        <w:fldChar w:fldCharType="begin"/>
      </w:r>
      <w:r>
        <w:instrText xml:space="preserve"> SEQ Imagen \* ARABIC </w:instrText>
      </w:r>
      <w:r>
        <w:fldChar w:fldCharType="separate"/>
      </w:r>
      <w:r w:rsidR="00B02023">
        <w:rPr>
          <w:noProof/>
        </w:rPr>
        <w:t>124</w:t>
      </w:r>
      <w:r>
        <w:fldChar w:fldCharType="end"/>
      </w:r>
      <w:r w:rsidRPr="001053D1">
        <w:t>:Planes Operativos Anuales - Editar Datos Personal/</w:t>
      </w:r>
      <w:r>
        <w:t>Guarda</w:t>
      </w:r>
      <w:bookmarkEnd w:id="231"/>
    </w:p>
    <w:p w14:paraId="309156BA" w14:textId="77777777" w:rsidR="00FE416A" w:rsidRDefault="00FE416A" w:rsidP="009D52FE">
      <w:pPr>
        <w:pStyle w:val="Prrafodelista"/>
        <w:ind w:left="1440"/>
        <w:rPr>
          <w:lang w:val="es-ES"/>
        </w:rPr>
      </w:pPr>
      <w:r>
        <w:rPr>
          <w:noProof/>
          <w:lang w:val="es-ES"/>
        </w:rPr>
        <w:drawing>
          <wp:inline distT="0" distB="0" distL="0" distR="0" wp14:anchorId="1E6A75CC" wp14:editId="3BD178BE">
            <wp:extent cx="207034" cy="207034"/>
            <wp:effectExtent l="0" t="0" r="2540" b="2540"/>
            <wp:docPr id="628814758" name="Gráfico 628814758"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4545" name="Gráfico 2085334545" descr="Advertencia con relleno sólido"/>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10746" cy="210746"/>
                    </a:xfrm>
                    <a:prstGeom prst="rect">
                      <a:avLst/>
                    </a:prstGeom>
                  </pic:spPr>
                </pic:pic>
              </a:graphicData>
            </a:graphic>
          </wp:inline>
        </w:drawing>
      </w:r>
      <w:r w:rsidRPr="00B353AC">
        <w:rPr>
          <w:b/>
          <w:bCs/>
          <w:i/>
          <w:iCs/>
          <w:lang w:val="es-ES"/>
        </w:rPr>
        <w:t>Importante</w:t>
      </w:r>
      <w:r w:rsidRPr="00B353AC">
        <w:rPr>
          <w:i/>
          <w:iCs/>
          <w:lang w:val="es-ES"/>
        </w:rPr>
        <w:t xml:space="preserve">: </w:t>
      </w:r>
      <w:r w:rsidRPr="00256014">
        <w:rPr>
          <w:i/>
          <w:iCs/>
          <w:lang w:val="es-ES"/>
        </w:rPr>
        <w:t>El Cargo es requerido, Horas Asignado el valor vacío no está permitido, Horas Asignado el valor nulo no está permitido, Ingrese un año fin no nulo.</w:t>
      </w:r>
    </w:p>
    <w:p w14:paraId="52B8EECB" w14:textId="77777777" w:rsidR="00FE416A" w:rsidRPr="00B353AC" w:rsidRDefault="00FE416A" w:rsidP="00A86BAA">
      <w:pPr>
        <w:pStyle w:val="Prrafodelista"/>
        <w:numPr>
          <w:ilvl w:val="0"/>
          <w:numId w:val="46"/>
        </w:numPr>
        <w:rPr>
          <w:lang w:val="es-ES"/>
        </w:rPr>
      </w:pPr>
      <w:r w:rsidRPr="00B353AC">
        <w:rPr>
          <w:lang w:val="es-ES"/>
        </w:rPr>
        <w:t xml:space="preserve">Una vez finalizada la edición de los datos del </w:t>
      </w:r>
      <w:r>
        <w:rPr>
          <w:lang w:val="es-ES"/>
        </w:rPr>
        <w:t>Personal</w:t>
      </w:r>
      <w:r w:rsidRPr="00B353AC">
        <w:rPr>
          <w:lang w:val="es-ES"/>
        </w:rPr>
        <w:t xml:space="preserve"> dar clic en el botón “Guardar”.</w:t>
      </w:r>
    </w:p>
    <w:p w14:paraId="37882360" w14:textId="114EFA46" w:rsidR="004665C6" w:rsidRPr="004665C6" w:rsidRDefault="004665C6" w:rsidP="00A86BAA">
      <w:pPr>
        <w:pStyle w:val="Prrafodelista"/>
        <w:numPr>
          <w:ilvl w:val="0"/>
          <w:numId w:val="46"/>
        </w:numPr>
        <w:rPr>
          <w:lang w:val="es-ES"/>
        </w:rPr>
      </w:pPr>
      <w:r>
        <w:rPr>
          <w:lang w:val="es-ES"/>
        </w:rPr>
        <w:t>Botón Anterior: Nos permite retornar al segmento anterior.</w:t>
      </w:r>
    </w:p>
    <w:p w14:paraId="1BADC331" w14:textId="6DF6FE56" w:rsidR="00FE416A" w:rsidRDefault="00FE416A" w:rsidP="00A86BAA">
      <w:pPr>
        <w:pStyle w:val="Prrafodelista"/>
        <w:numPr>
          <w:ilvl w:val="0"/>
          <w:numId w:val="46"/>
        </w:numPr>
        <w:rPr>
          <w:lang w:val="es-ES"/>
        </w:rPr>
      </w:pPr>
      <w:r>
        <w:rPr>
          <w:lang w:val="es-ES"/>
        </w:rPr>
        <w:t>Botón Siguiente: Nos permite avanzar al siguiente segmento.</w:t>
      </w:r>
    </w:p>
    <w:p w14:paraId="7090FF7B" w14:textId="77777777" w:rsidR="00FE416A" w:rsidRPr="000358B1" w:rsidRDefault="00FE416A" w:rsidP="00A86BAA">
      <w:pPr>
        <w:pStyle w:val="Prrafodelista"/>
        <w:numPr>
          <w:ilvl w:val="0"/>
          <w:numId w:val="46"/>
        </w:numPr>
        <w:rPr>
          <w:lang w:val="es-ES"/>
        </w:rPr>
      </w:pPr>
      <w:r>
        <w:rPr>
          <w:lang w:val="es-ES"/>
        </w:rPr>
        <w:t>Botón Cancelar: Nos permite cerra el formulario</w:t>
      </w:r>
    </w:p>
    <w:p w14:paraId="05A61723" w14:textId="77777777" w:rsidR="00FE416A" w:rsidRDefault="00FE416A" w:rsidP="00FE416A">
      <w:pPr>
        <w:ind w:left="720"/>
        <w:rPr>
          <w:rFonts w:cs="Arial"/>
          <w:sz w:val="20"/>
          <w:lang w:val="es-ES" w:eastAsia="es-PE"/>
        </w:rPr>
      </w:pPr>
    </w:p>
    <w:p w14:paraId="4FD23A28" w14:textId="77777777" w:rsidR="00FE416A" w:rsidRPr="009D52FE" w:rsidRDefault="00FE416A" w:rsidP="009D52FE">
      <w:pPr>
        <w:pStyle w:val="Prrafodelista"/>
        <w:rPr>
          <w:sz w:val="22"/>
          <w:szCs w:val="22"/>
          <w:lang w:val="es-ES"/>
        </w:rPr>
      </w:pPr>
      <w:r w:rsidRPr="009D52FE">
        <w:rPr>
          <w:b/>
          <w:bCs/>
          <w:sz w:val="22"/>
          <w:szCs w:val="22"/>
          <w:lang w:val="es-ES"/>
        </w:rPr>
        <w:t>Editar Metas acumuladas:</w:t>
      </w:r>
      <w:r w:rsidRPr="009D52FE">
        <w:rPr>
          <w:sz w:val="22"/>
          <w:szCs w:val="22"/>
          <w:lang w:val="es-ES"/>
        </w:rPr>
        <w:t xml:space="preserve"> Muestra la información:</w:t>
      </w:r>
    </w:p>
    <w:p w14:paraId="774E75FE" w14:textId="77777777" w:rsidR="00977AEB" w:rsidRDefault="004665C6" w:rsidP="00977AEB">
      <w:pPr>
        <w:pStyle w:val="Prrafodelista"/>
        <w:keepNext/>
      </w:pPr>
      <w:r>
        <w:rPr>
          <w:noProof/>
        </w:rPr>
        <w:drawing>
          <wp:inline distT="0" distB="0" distL="0" distR="0" wp14:anchorId="27AC394A" wp14:editId="6E11DC19">
            <wp:extent cx="4976495" cy="737259"/>
            <wp:effectExtent l="19050" t="19050" r="14605" b="24765"/>
            <wp:docPr id="371519479" name="Imagen 3715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985999" cy="73866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F0E0352" w14:textId="52E1BF52" w:rsidR="00FE416A" w:rsidRPr="000358B1" w:rsidRDefault="00977AEB" w:rsidP="00977AEB">
      <w:pPr>
        <w:pStyle w:val="Descripcin"/>
        <w:jc w:val="center"/>
        <w:rPr>
          <w:lang w:val="es-ES"/>
        </w:rPr>
      </w:pPr>
      <w:bookmarkStart w:id="232" w:name="_Toc163122725"/>
      <w:r>
        <w:t xml:space="preserve">Imagen </w:t>
      </w:r>
      <w:r>
        <w:fldChar w:fldCharType="begin"/>
      </w:r>
      <w:r>
        <w:instrText xml:space="preserve"> SEQ Imagen \* ARABIC </w:instrText>
      </w:r>
      <w:r>
        <w:fldChar w:fldCharType="separate"/>
      </w:r>
      <w:r w:rsidR="00B02023">
        <w:rPr>
          <w:noProof/>
        </w:rPr>
        <w:t>125</w:t>
      </w:r>
      <w:r>
        <w:fldChar w:fldCharType="end"/>
      </w:r>
      <w:r w:rsidRPr="00AD1342">
        <w:t xml:space="preserve">:Planes Operativos Anuales - Editar </w:t>
      </w:r>
      <w:r>
        <w:t>Metas Acumuladas</w:t>
      </w:r>
      <w:bookmarkEnd w:id="232"/>
    </w:p>
    <w:p w14:paraId="3B91CEF3" w14:textId="77777777" w:rsidR="00977AEB" w:rsidRDefault="00215B5B" w:rsidP="00977AEB">
      <w:pPr>
        <w:pStyle w:val="Prrafodelista"/>
        <w:keepNext/>
      </w:pPr>
      <w:r>
        <w:rPr>
          <w:noProof/>
        </w:rPr>
        <w:drawing>
          <wp:inline distT="0" distB="0" distL="0" distR="0" wp14:anchorId="5EA9DDDF" wp14:editId="3E35AB6F">
            <wp:extent cx="4986068" cy="3209140"/>
            <wp:effectExtent l="0" t="0" r="5080" b="0"/>
            <wp:docPr id="371519480" name="Imagen 3715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999149" cy="3217559"/>
                    </a:xfrm>
                    <a:prstGeom prst="rect">
                      <a:avLst/>
                    </a:prstGeom>
                  </pic:spPr>
                </pic:pic>
              </a:graphicData>
            </a:graphic>
          </wp:inline>
        </w:drawing>
      </w:r>
    </w:p>
    <w:p w14:paraId="67A2451E" w14:textId="0093A85A" w:rsidR="00FE416A" w:rsidRDefault="00977AEB" w:rsidP="00977AEB">
      <w:pPr>
        <w:pStyle w:val="Descripcin"/>
        <w:jc w:val="center"/>
        <w:rPr>
          <w:lang w:val="es-ES"/>
        </w:rPr>
      </w:pPr>
      <w:bookmarkStart w:id="233" w:name="_Toc163122726"/>
      <w:r>
        <w:t xml:space="preserve">Imagen </w:t>
      </w:r>
      <w:r>
        <w:fldChar w:fldCharType="begin"/>
      </w:r>
      <w:r>
        <w:instrText xml:space="preserve"> SEQ Imagen \* ARABIC </w:instrText>
      </w:r>
      <w:r>
        <w:fldChar w:fldCharType="separate"/>
      </w:r>
      <w:r w:rsidR="00B02023">
        <w:rPr>
          <w:noProof/>
        </w:rPr>
        <w:t>126</w:t>
      </w:r>
      <w:r>
        <w:fldChar w:fldCharType="end"/>
      </w:r>
      <w:r w:rsidRPr="0004251B">
        <w:t xml:space="preserve">:Planes Operativos Anuales - Editar </w:t>
      </w:r>
      <w:r>
        <w:t xml:space="preserve">Datos </w:t>
      </w:r>
      <w:r w:rsidRPr="0004251B">
        <w:t>Metas Acumuladas</w:t>
      </w:r>
      <w:bookmarkEnd w:id="233"/>
    </w:p>
    <w:p w14:paraId="5742720E" w14:textId="77777777" w:rsidR="00FE416A" w:rsidRPr="009D52FE" w:rsidRDefault="00FE416A" w:rsidP="009D52FE">
      <w:pPr>
        <w:pStyle w:val="Prrafodelista"/>
        <w:rPr>
          <w:sz w:val="22"/>
          <w:szCs w:val="22"/>
          <w:lang w:val="es-ES"/>
        </w:rPr>
      </w:pPr>
      <w:r w:rsidRPr="009D52FE">
        <w:rPr>
          <w:sz w:val="22"/>
          <w:szCs w:val="22"/>
          <w:lang w:val="es-ES"/>
        </w:rPr>
        <w:lastRenderedPageBreak/>
        <w:t>Permite editar la información de las metas acumuladas:</w:t>
      </w:r>
    </w:p>
    <w:p w14:paraId="2B1E5AFA" w14:textId="15432DCF" w:rsidR="00FE416A" w:rsidRDefault="00FE416A" w:rsidP="00A86BAA">
      <w:pPr>
        <w:pStyle w:val="Prrafodelista"/>
        <w:numPr>
          <w:ilvl w:val="0"/>
          <w:numId w:val="47"/>
        </w:numPr>
        <w:rPr>
          <w:lang w:val="es-ES"/>
        </w:rPr>
      </w:pPr>
      <w:r>
        <w:rPr>
          <w:lang w:val="es-ES"/>
        </w:rPr>
        <w:t>Campos no editables: Numero de servicio, denominación, ejecución, meta anual, horas hombre</w:t>
      </w:r>
      <w:r w:rsidR="00215B5B">
        <w:rPr>
          <w:lang w:val="es-ES"/>
        </w:rPr>
        <w:t xml:space="preserve"> y</w:t>
      </w:r>
      <w:r>
        <w:rPr>
          <w:lang w:val="es-ES"/>
        </w:rPr>
        <w:t xml:space="preserve"> costo personal </w:t>
      </w:r>
    </w:p>
    <w:p w14:paraId="46950522" w14:textId="4BDA0DB2" w:rsidR="00FE416A" w:rsidRDefault="00FE416A" w:rsidP="00A86BAA">
      <w:pPr>
        <w:pStyle w:val="Prrafodelista"/>
        <w:numPr>
          <w:ilvl w:val="0"/>
          <w:numId w:val="47"/>
        </w:numPr>
        <w:rPr>
          <w:lang w:val="es-ES"/>
        </w:rPr>
      </w:pPr>
      <w:r>
        <w:rPr>
          <w:lang w:val="es-ES"/>
        </w:rPr>
        <w:t>Tabla prorrateo: Para agregar un prorrateo dar clic en “</w:t>
      </w:r>
      <w:r w:rsidR="00AF2D9A">
        <w:rPr>
          <w:lang w:val="es-ES"/>
        </w:rPr>
        <w:t>Prorr</w:t>
      </w:r>
      <w:r w:rsidR="00977AEB">
        <w:rPr>
          <w:lang w:val="es-ES"/>
        </w:rPr>
        <w:t>a</w:t>
      </w:r>
      <w:r w:rsidR="00AF2D9A">
        <w:rPr>
          <w:lang w:val="es-ES"/>
        </w:rPr>
        <w:t>tear”</w:t>
      </w:r>
    </w:p>
    <w:p w14:paraId="6D3671A5" w14:textId="117B2FAF" w:rsidR="00977AEB" w:rsidRDefault="00FE416A" w:rsidP="00977AEB">
      <w:pPr>
        <w:pStyle w:val="Prrafodelista"/>
        <w:keepNext/>
      </w:pPr>
      <w:r>
        <w:rPr>
          <w:noProof/>
        </w:rPr>
        <w:drawing>
          <wp:anchor distT="0" distB="0" distL="114300" distR="114300" simplePos="0" relativeHeight="251811845" behindDoc="0" locked="0" layoutInCell="1" allowOverlap="1" wp14:anchorId="20A0539E" wp14:editId="2BFEA102">
            <wp:simplePos x="0" y="0"/>
            <wp:positionH relativeFrom="margin">
              <wp:posOffset>4712970</wp:posOffset>
            </wp:positionH>
            <wp:positionV relativeFrom="paragraph">
              <wp:posOffset>227330</wp:posOffset>
            </wp:positionV>
            <wp:extent cx="253191" cy="271119"/>
            <wp:effectExtent l="0" t="8890" r="0" b="5080"/>
            <wp:wrapNone/>
            <wp:docPr id="628814761" name="Gráfico 628814761"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53191" cy="2711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3D0679" wp14:editId="6273A1D7">
            <wp:extent cx="4972050" cy="1155761"/>
            <wp:effectExtent l="19050" t="19050" r="19050" b="25400"/>
            <wp:docPr id="628814762" name="Imagen 62881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976619" cy="115682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DF2BACC" w14:textId="301BD3A3" w:rsidR="00FE416A" w:rsidRDefault="00977AEB" w:rsidP="00977AEB">
      <w:pPr>
        <w:pStyle w:val="Descripcin"/>
        <w:jc w:val="center"/>
        <w:rPr>
          <w:lang w:val="es-ES"/>
        </w:rPr>
      </w:pPr>
      <w:bookmarkStart w:id="234" w:name="_Toc163122727"/>
      <w:r>
        <w:t xml:space="preserve">Imagen </w:t>
      </w:r>
      <w:r>
        <w:fldChar w:fldCharType="begin"/>
      </w:r>
      <w:r>
        <w:instrText xml:space="preserve"> SEQ Imagen \* ARABIC </w:instrText>
      </w:r>
      <w:r>
        <w:fldChar w:fldCharType="separate"/>
      </w:r>
      <w:r w:rsidR="00B02023">
        <w:rPr>
          <w:noProof/>
        </w:rPr>
        <w:t>127</w:t>
      </w:r>
      <w:r>
        <w:fldChar w:fldCharType="end"/>
      </w:r>
      <w:r w:rsidRPr="004C121B">
        <w:t>:Planes Operativos Anuales - Editar Metas Acumuladas</w:t>
      </w:r>
      <w:r>
        <w:rPr>
          <w:noProof/>
        </w:rPr>
        <w:t xml:space="preserve"> /Prorrateo</w:t>
      </w:r>
      <w:bookmarkEnd w:id="234"/>
    </w:p>
    <w:p w14:paraId="43F50EF5" w14:textId="77777777" w:rsidR="00FE416A" w:rsidRDefault="00FE416A" w:rsidP="009D52FE">
      <w:pPr>
        <w:pStyle w:val="Prrafodelista"/>
        <w:ind w:left="1440"/>
        <w:rPr>
          <w:lang w:val="es-ES"/>
        </w:rPr>
      </w:pPr>
      <w:r>
        <w:rPr>
          <w:lang w:val="es-ES"/>
        </w:rPr>
        <w:t xml:space="preserve">Luego se desplegará la ventana </w:t>
      </w:r>
      <w:r w:rsidRPr="00B2206B">
        <w:rPr>
          <w:lang w:val="es-ES"/>
        </w:rPr>
        <w:t>Prorrateo Metas Acumuladas</w:t>
      </w:r>
      <w:r>
        <w:rPr>
          <w:lang w:val="es-ES"/>
        </w:rPr>
        <w:t>, donde se debe seleccionar por lo menos un registro y dar clic en “+Agregar”</w:t>
      </w:r>
    </w:p>
    <w:p w14:paraId="2317C897" w14:textId="77777777" w:rsidR="00977AEB" w:rsidRDefault="00AF2D9A" w:rsidP="00977AEB">
      <w:pPr>
        <w:pStyle w:val="Prrafodelista"/>
        <w:keepNext/>
      </w:pPr>
      <w:r>
        <w:rPr>
          <w:noProof/>
        </w:rPr>
        <w:drawing>
          <wp:inline distT="0" distB="0" distL="0" distR="0" wp14:anchorId="07910842" wp14:editId="0914A653">
            <wp:extent cx="4914457" cy="1285097"/>
            <wp:effectExtent l="19050" t="19050" r="19685" b="10795"/>
            <wp:docPr id="371519481" name="Imagen 37151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971628" cy="130004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B4BA798" w14:textId="33AD3D52" w:rsidR="00FE416A" w:rsidRDefault="00977AEB" w:rsidP="00977AEB">
      <w:pPr>
        <w:pStyle w:val="Descripcin"/>
        <w:ind w:left="720"/>
        <w:jc w:val="center"/>
        <w:rPr>
          <w:lang w:val="es-ES"/>
        </w:rPr>
      </w:pPr>
      <w:bookmarkStart w:id="235" w:name="_Toc163122728"/>
      <w:r>
        <w:t xml:space="preserve">Imagen </w:t>
      </w:r>
      <w:r>
        <w:fldChar w:fldCharType="begin"/>
      </w:r>
      <w:r>
        <w:instrText xml:space="preserve"> SEQ Imagen \* ARABIC </w:instrText>
      </w:r>
      <w:r>
        <w:fldChar w:fldCharType="separate"/>
      </w:r>
      <w:r w:rsidR="00B02023">
        <w:rPr>
          <w:noProof/>
        </w:rPr>
        <w:t>128</w:t>
      </w:r>
      <w:r>
        <w:fldChar w:fldCharType="end"/>
      </w:r>
      <w:r w:rsidRPr="005B6883">
        <w:t>:Planes Operativos Anuales - Editar Metas Acumuladas /</w:t>
      </w:r>
      <w:r>
        <w:t xml:space="preserve">Agrega </w:t>
      </w:r>
      <w:r w:rsidRPr="005B6883">
        <w:t>Prorrateo</w:t>
      </w:r>
      <w:bookmarkEnd w:id="235"/>
    </w:p>
    <w:p w14:paraId="10693CDA" w14:textId="79DE7AB0" w:rsidR="00FE416A" w:rsidRDefault="00FE416A" w:rsidP="009D52FE">
      <w:pPr>
        <w:pStyle w:val="Prrafodelista"/>
        <w:ind w:left="1440"/>
        <w:rPr>
          <w:lang w:val="es-ES"/>
        </w:rPr>
      </w:pPr>
      <w:r w:rsidRPr="00216E5C">
        <w:rPr>
          <w:b/>
          <w:bCs/>
          <w:lang w:val="es-ES"/>
        </w:rPr>
        <w:t>Nota</w:t>
      </w:r>
      <w:r w:rsidRPr="00256014">
        <w:rPr>
          <w:b/>
          <w:bCs/>
          <w:i/>
          <w:iCs/>
          <w:lang w:val="es-ES"/>
        </w:rPr>
        <w:t>:</w:t>
      </w:r>
      <w:r w:rsidRPr="00256014">
        <w:rPr>
          <w:i/>
          <w:iCs/>
          <w:lang w:val="es-ES"/>
        </w:rPr>
        <w:t xml:space="preserve"> Para </w:t>
      </w:r>
      <w:r>
        <w:rPr>
          <w:i/>
          <w:iCs/>
          <w:lang w:val="es-ES"/>
        </w:rPr>
        <w:t xml:space="preserve">seleccionar el registro de la lista dar clic en </w:t>
      </w:r>
      <w:r w:rsidR="00AF2D9A">
        <w:rPr>
          <w:noProof/>
        </w:rPr>
        <w:drawing>
          <wp:inline distT="0" distB="0" distL="0" distR="0" wp14:anchorId="6715B4C3" wp14:editId="783D833C">
            <wp:extent cx="827550" cy="210868"/>
            <wp:effectExtent l="0" t="0" r="0" b="0"/>
            <wp:docPr id="371519482" name="Imagen 37151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838404" cy="213634"/>
                    </a:xfrm>
                    <a:prstGeom prst="rect">
                      <a:avLst/>
                    </a:prstGeom>
                  </pic:spPr>
                </pic:pic>
              </a:graphicData>
            </a:graphic>
          </wp:inline>
        </w:drawing>
      </w:r>
    </w:p>
    <w:p w14:paraId="30502760" w14:textId="77777777" w:rsidR="00FE416A" w:rsidRDefault="00FE416A" w:rsidP="009D52FE">
      <w:pPr>
        <w:pStyle w:val="Prrafodelista"/>
        <w:ind w:left="1440"/>
        <w:rPr>
          <w:lang w:val="es-ES"/>
        </w:rPr>
      </w:pPr>
      <w:r>
        <w:rPr>
          <w:lang w:val="es-ES"/>
        </w:rPr>
        <w:t xml:space="preserve">El prorrateo agregado se muestra en la tabla donde se visualiza la fecha de corte, meta, avance%, </w:t>
      </w:r>
      <w:proofErr w:type="spellStart"/>
      <w:r>
        <w:rPr>
          <w:lang w:val="es-ES"/>
        </w:rPr>
        <w:t>N°HH</w:t>
      </w:r>
      <w:proofErr w:type="spellEnd"/>
      <w:r>
        <w:rPr>
          <w:lang w:val="es-ES"/>
        </w:rPr>
        <w:t>, Costo personal. En la tabla se tiene las opciones de editar y eliminar el registro.</w:t>
      </w:r>
    </w:p>
    <w:p w14:paraId="67942B6F" w14:textId="77777777" w:rsidR="00977AEB" w:rsidRDefault="00AF2D9A" w:rsidP="00977AEB">
      <w:pPr>
        <w:pStyle w:val="Prrafodelista"/>
        <w:keepNext/>
      </w:pPr>
      <w:r>
        <w:rPr>
          <w:noProof/>
        </w:rPr>
        <w:drawing>
          <wp:inline distT="0" distB="0" distL="0" distR="0" wp14:anchorId="13688FFD" wp14:editId="6AE080C4">
            <wp:extent cx="4943475" cy="759105"/>
            <wp:effectExtent l="19050" t="19050" r="9525" b="22225"/>
            <wp:docPr id="371519483" name="Imagen 37151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087006" cy="78114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E035FDA" w14:textId="10819C89" w:rsidR="00FE416A" w:rsidRDefault="00977AEB" w:rsidP="00977AEB">
      <w:pPr>
        <w:pStyle w:val="Descripcin"/>
        <w:ind w:left="720"/>
        <w:jc w:val="center"/>
        <w:rPr>
          <w:lang w:val="es-ES"/>
        </w:rPr>
      </w:pPr>
      <w:bookmarkStart w:id="236" w:name="_Toc163122729"/>
      <w:r>
        <w:t xml:space="preserve">Imagen </w:t>
      </w:r>
      <w:r>
        <w:fldChar w:fldCharType="begin"/>
      </w:r>
      <w:r>
        <w:instrText xml:space="preserve"> SEQ Imagen \* ARABIC </w:instrText>
      </w:r>
      <w:r>
        <w:fldChar w:fldCharType="separate"/>
      </w:r>
      <w:r w:rsidR="00B02023">
        <w:rPr>
          <w:noProof/>
        </w:rPr>
        <w:t>129</w:t>
      </w:r>
      <w:r>
        <w:fldChar w:fldCharType="end"/>
      </w:r>
      <w:r w:rsidRPr="004E54AB">
        <w:t>:Planes Operativos Anuales - Editar Metas Acumuladas /Prorrate</w:t>
      </w:r>
      <w:r>
        <w:t>o - Acciones</w:t>
      </w:r>
      <w:bookmarkEnd w:id="236"/>
    </w:p>
    <w:p w14:paraId="3280D6BC" w14:textId="478DA276" w:rsidR="00FE416A" w:rsidRDefault="00FE416A" w:rsidP="009D52FE">
      <w:pPr>
        <w:pStyle w:val="Prrafodelista"/>
        <w:ind w:left="1440"/>
        <w:rPr>
          <w:lang w:val="es-ES"/>
        </w:rPr>
      </w:pPr>
      <w:r>
        <w:rPr>
          <w:lang w:val="es-ES"/>
        </w:rPr>
        <w:t xml:space="preserve">Seleccionar el icono de </w:t>
      </w:r>
      <w:r>
        <w:rPr>
          <w:noProof/>
        </w:rPr>
        <w:drawing>
          <wp:inline distT="0" distB="0" distL="0" distR="0" wp14:anchorId="6F51D657" wp14:editId="41B8D5AA">
            <wp:extent cx="142875" cy="133350"/>
            <wp:effectExtent l="0" t="0" r="9525" b="0"/>
            <wp:docPr id="628814766" name="Imagen 6288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2875" cy="133350"/>
                    </a:xfrm>
                    <a:prstGeom prst="rect">
                      <a:avLst/>
                    </a:prstGeom>
                  </pic:spPr>
                </pic:pic>
              </a:graphicData>
            </a:graphic>
          </wp:inline>
        </w:drawing>
      </w:r>
      <w:r>
        <w:rPr>
          <w:lang w:val="es-ES"/>
        </w:rPr>
        <w:t xml:space="preserve">editar para </w:t>
      </w:r>
      <w:r w:rsidR="000F26DF">
        <w:rPr>
          <w:lang w:val="es-ES"/>
        </w:rPr>
        <w:t>modificar</w:t>
      </w:r>
      <w:r>
        <w:rPr>
          <w:lang w:val="es-ES"/>
        </w:rPr>
        <w:t xml:space="preserve"> el registro del prorrateo</w:t>
      </w:r>
    </w:p>
    <w:p w14:paraId="61B69D9F" w14:textId="77777777" w:rsidR="00977AEB" w:rsidRDefault="00FE416A" w:rsidP="00977AEB">
      <w:pPr>
        <w:pStyle w:val="Prrafodelista"/>
        <w:keepNext/>
      </w:pPr>
      <w:r>
        <w:rPr>
          <w:noProof/>
        </w:rPr>
        <w:drawing>
          <wp:anchor distT="0" distB="0" distL="114300" distR="114300" simplePos="0" relativeHeight="251813893" behindDoc="0" locked="0" layoutInCell="1" allowOverlap="1" wp14:anchorId="4BA0D441" wp14:editId="6AE9BB57">
            <wp:simplePos x="0" y="0"/>
            <wp:positionH relativeFrom="margin">
              <wp:posOffset>5064125</wp:posOffset>
            </wp:positionH>
            <wp:positionV relativeFrom="paragraph">
              <wp:posOffset>672465</wp:posOffset>
            </wp:positionV>
            <wp:extent cx="217962" cy="233395"/>
            <wp:effectExtent l="0" t="7620" r="0" b="3175"/>
            <wp:wrapNone/>
            <wp:docPr id="628814767" name="Gráfico 628814767"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17962" cy="233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6481D6" wp14:editId="23C4D79E">
            <wp:extent cx="4962525" cy="950495"/>
            <wp:effectExtent l="19050" t="19050" r="9525" b="21590"/>
            <wp:docPr id="628814768" name="Imagen 62881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081704" cy="97332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3BAA80A" w14:textId="24514CD5" w:rsidR="00FE416A" w:rsidRDefault="00977AEB" w:rsidP="00977AEB">
      <w:pPr>
        <w:pStyle w:val="Descripcin"/>
        <w:ind w:left="720"/>
        <w:jc w:val="center"/>
        <w:rPr>
          <w:lang w:val="es-ES"/>
        </w:rPr>
      </w:pPr>
      <w:bookmarkStart w:id="237" w:name="_Toc163122730"/>
      <w:r>
        <w:t xml:space="preserve">Imagen </w:t>
      </w:r>
      <w:r>
        <w:fldChar w:fldCharType="begin"/>
      </w:r>
      <w:r>
        <w:instrText xml:space="preserve"> SEQ Imagen \* ARABIC </w:instrText>
      </w:r>
      <w:r>
        <w:fldChar w:fldCharType="separate"/>
      </w:r>
      <w:r w:rsidR="00B02023">
        <w:rPr>
          <w:noProof/>
        </w:rPr>
        <w:t>130</w:t>
      </w:r>
      <w:r>
        <w:fldChar w:fldCharType="end"/>
      </w:r>
      <w:r w:rsidRPr="00716E00">
        <w:t>:Planes Operativos Anuales - Editar Metas Acumuladas /</w:t>
      </w:r>
      <w:r>
        <w:t>Editar</w:t>
      </w:r>
      <w:r w:rsidRPr="00716E00">
        <w:t xml:space="preserve"> Prorrateo</w:t>
      </w:r>
      <w:bookmarkEnd w:id="237"/>
    </w:p>
    <w:p w14:paraId="7ACD54E1" w14:textId="2D2CB80D" w:rsidR="00FE416A" w:rsidRDefault="00FE416A" w:rsidP="009D52FE">
      <w:pPr>
        <w:pStyle w:val="Prrafodelista"/>
        <w:ind w:left="1440"/>
        <w:rPr>
          <w:lang w:val="es-ES"/>
        </w:rPr>
      </w:pPr>
      <w:r>
        <w:rPr>
          <w:lang w:val="es-ES"/>
        </w:rPr>
        <w:lastRenderedPageBreak/>
        <w:t xml:space="preserve">Al hacer uso de la opción editar se podrá modificar la fila del registro, permitiendo ingresar un valor numérico solo en la columna meta, el resto de las columnas no se podrán editar. Al finalizar la edición dar clic en </w:t>
      </w:r>
      <w:r>
        <w:rPr>
          <w:noProof/>
        </w:rPr>
        <w:drawing>
          <wp:inline distT="0" distB="0" distL="0" distR="0" wp14:anchorId="052CA872" wp14:editId="51908829">
            <wp:extent cx="123825" cy="152400"/>
            <wp:effectExtent l="0" t="0" r="9525" b="0"/>
            <wp:docPr id="628814769" name="Imagen 62881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23825" cy="152400"/>
                    </a:xfrm>
                    <a:prstGeom prst="rect">
                      <a:avLst/>
                    </a:prstGeom>
                  </pic:spPr>
                </pic:pic>
              </a:graphicData>
            </a:graphic>
          </wp:inline>
        </w:drawing>
      </w:r>
      <w:r>
        <w:rPr>
          <w:lang w:val="es-ES"/>
        </w:rPr>
        <w:t xml:space="preserve">Guardar o </w:t>
      </w:r>
      <w:r>
        <w:rPr>
          <w:noProof/>
        </w:rPr>
        <w:drawing>
          <wp:inline distT="0" distB="0" distL="0" distR="0" wp14:anchorId="417504BE" wp14:editId="30C47CD7">
            <wp:extent cx="190500" cy="95250"/>
            <wp:effectExtent l="0" t="0" r="0" b="0"/>
            <wp:docPr id="628814770" name="Imagen 62881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0500" cy="95250"/>
                    </a:xfrm>
                    <a:prstGeom prst="rect">
                      <a:avLst/>
                    </a:prstGeom>
                  </pic:spPr>
                </pic:pic>
              </a:graphicData>
            </a:graphic>
          </wp:inline>
        </w:drawing>
      </w:r>
      <w:r w:rsidR="009D52FE">
        <w:rPr>
          <w:lang w:val="es-ES"/>
        </w:rPr>
        <w:t xml:space="preserve">Cancelar </w:t>
      </w:r>
      <w:r>
        <w:rPr>
          <w:lang w:val="es-ES"/>
        </w:rPr>
        <w:t xml:space="preserve">para deshacer los cambios realizados en la tabla y seguidamente se activará el botón “Guardar”. </w:t>
      </w:r>
    </w:p>
    <w:p w14:paraId="47BFAF9D" w14:textId="77777777" w:rsidR="00977AEB" w:rsidRDefault="00F503AF" w:rsidP="00977AEB">
      <w:pPr>
        <w:pStyle w:val="Prrafodelista"/>
        <w:keepNext/>
      </w:pPr>
      <w:r>
        <w:rPr>
          <w:noProof/>
        </w:rPr>
        <w:drawing>
          <wp:inline distT="0" distB="0" distL="0" distR="0" wp14:anchorId="6984CA23" wp14:editId="7CF605D0">
            <wp:extent cx="4988885" cy="933252"/>
            <wp:effectExtent l="19050" t="19050" r="21590" b="19685"/>
            <wp:docPr id="371519484" name="Imagen 3715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073729" cy="94912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23E465B" w14:textId="0F6A2B4C" w:rsidR="00FE416A" w:rsidRDefault="00977AEB" w:rsidP="00977AEB">
      <w:pPr>
        <w:pStyle w:val="Descripcin"/>
        <w:ind w:left="720"/>
        <w:jc w:val="center"/>
        <w:rPr>
          <w:lang w:val="es-ES"/>
        </w:rPr>
      </w:pPr>
      <w:bookmarkStart w:id="238" w:name="_Toc163122731"/>
      <w:r>
        <w:t xml:space="preserve">Imagen </w:t>
      </w:r>
      <w:r>
        <w:fldChar w:fldCharType="begin"/>
      </w:r>
      <w:r>
        <w:instrText xml:space="preserve"> SEQ Imagen \* ARABIC </w:instrText>
      </w:r>
      <w:r>
        <w:fldChar w:fldCharType="separate"/>
      </w:r>
      <w:r w:rsidR="00B02023">
        <w:rPr>
          <w:noProof/>
        </w:rPr>
        <w:t>131</w:t>
      </w:r>
      <w:r>
        <w:fldChar w:fldCharType="end"/>
      </w:r>
      <w:r w:rsidRPr="00C65233">
        <w:t>:Planes Operativos Anuales - Editar Metas Acumuladas /</w:t>
      </w:r>
      <w:r>
        <w:t>Guardar</w:t>
      </w:r>
      <w:r w:rsidRPr="00C65233">
        <w:t xml:space="preserve"> Prorrateo</w:t>
      </w:r>
      <w:bookmarkEnd w:id="238"/>
    </w:p>
    <w:p w14:paraId="1A1DEC66" w14:textId="77777777" w:rsidR="00FE416A" w:rsidRPr="00A61FB8" w:rsidRDefault="00FE416A" w:rsidP="009D52FE">
      <w:pPr>
        <w:pStyle w:val="Prrafodelista"/>
        <w:ind w:left="1440"/>
        <w:rPr>
          <w:lang w:val="es-ES"/>
        </w:rPr>
      </w:pPr>
      <w:r>
        <w:rPr>
          <w:noProof/>
          <w:lang w:val="es-ES"/>
        </w:rPr>
        <w:drawing>
          <wp:inline distT="0" distB="0" distL="0" distR="0" wp14:anchorId="50427678" wp14:editId="054A083C">
            <wp:extent cx="207034" cy="207034"/>
            <wp:effectExtent l="0" t="0" r="2540" b="2540"/>
            <wp:docPr id="628814772" name="Gráfico 628814772"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4545" name="Gráfico 2085334545" descr="Advertencia con relleno sólido"/>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10746" cy="210746"/>
                    </a:xfrm>
                    <a:prstGeom prst="rect">
                      <a:avLst/>
                    </a:prstGeom>
                  </pic:spPr>
                </pic:pic>
              </a:graphicData>
            </a:graphic>
          </wp:inline>
        </w:drawing>
      </w:r>
      <w:r w:rsidRPr="00B353AC">
        <w:rPr>
          <w:b/>
          <w:bCs/>
          <w:i/>
          <w:iCs/>
          <w:lang w:val="es-ES"/>
        </w:rPr>
        <w:t>Importante</w:t>
      </w:r>
      <w:r w:rsidRPr="00B353AC">
        <w:rPr>
          <w:i/>
          <w:iCs/>
          <w:lang w:val="es-ES"/>
        </w:rPr>
        <w:t xml:space="preserve">: </w:t>
      </w:r>
      <w:r>
        <w:rPr>
          <w:i/>
          <w:iCs/>
          <w:lang w:val="es-ES"/>
        </w:rPr>
        <w:t>Al ingresar un valor en la meta el resto de las columnas se actualizarán automáticamente</w:t>
      </w:r>
      <w:r w:rsidRPr="00256014">
        <w:rPr>
          <w:i/>
          <w:iCs/>
          <w:lang w:val="es-ES"/>
        </w:rPr>
        <w:t>.</w:t>
      </w:r>
    </w:p>
    <w:p w14:paraId="0902C8A5" w14:textId="0A18DA34" w:rsidR="00FE416A" w:rsidRPr="00A61FB8" w:rsidRDefault="00FE416A" w:rsidP="009D52FE">
      <w:pPr>
        <w:ind w:left="1440"/>
        <w:rPr>
          <w:rFonts w:cs="Arial"/>
          <w:sz w:val="20"/>
          <w:lang w:val="es-ES" w:eastAsia="es-PE"/>
        </w:rPr>
      </w:pPr>
      <w:r w:rsidRPr="00A61FB8">
        <w:rPr>
          <w:rFonts w:cs="Arial"/>
          <w:sz w:val="20"/>
          <w:lang w:val="es-ES" w:eastAsia="es-PE"/>
        </w:rPr>
        <w:t>Una vez finalizada la edición de</w:t>
      </w:r>
      <w:r w:rsidR="00F503AF">
        <w:rPr>
          <w:rFonts w:cs="Arial"/>
          <w:sz w:val="20"/>
          <w:lang w:val="es-ES" w:eastAsia="es-PE"/>
        </w:rPr>
        <w:t xml:space="preserve"> las metas acumuladas </w:t>
      </w:r>
      <w:r w:rsidRPr="00A61FB8">
        <w:rPr>
          <w:rFonts w:cs="Arial"/>
          <w:sz w:val="20"/>
          <w:lang w:val="es-ES" w:eastAsia="es-PE"/>
        </w:rPr>
        <w:t>dar clic en el botón “Guardar” y muestra un mensaje de éxito.</w:t>
      </w:r>
    </w:p>
    <w:p w14:paraId="4AD80F46" w14:textId="77777777" w:rsidR="00FE416A" w:rsidRPr="00F62FD6" w:rsidRDefault="00FE416A" w:rsidP="00A86BAA">
      <w:pPr>
        <w:pStyle w:val="Prrafodelista"/>
        <w:numPr>
          <w:ilvl w:val="0"/>
          <w:numId w:val="47"/>
        </w:numPr>
        <w:rPr>
          <w:lang w:val="es-ES"/>
        </w:rPr>
      </w:pPr>
      <w:r w:rsidRPr="00F62FD6">
        <w:rPr>
          <w:lang w:val="es-ES"/>
        </w:rPr>
        <w:t>Botón Reestablecer: Nos permite borrar los cambios realizados antes de guardar.</w:t>
      </w:r>
    </w:p>
    <w:p w14:paraId="5DCEC625" w14:textId="77777777" w:rsidR="00FE416A" w:rsidRDefault="00FE416A" w:rsidP="00A86BAA">
      <w:pPr>
        <w:pStyle w:val="Prrafodelista"/>
        <w:numPr>
          <w:ilvl w:val="0"/>
          <w:numId w:val="47"/>
        </w:numPr>
        <w:rPr>
          <w:lang w:val="es-ES"/>
        </w:rPr>
      </w:pPr>
      <w:r>
        <w:rPr>
          <w:lang w:val="es-ES"/>
        </w:rPr>
        <w:t>Botón Anterior: Nos permite retornar al segmento anterior.</w:t>
      </w:r>
    </w:p>
    <w:p w14:paraId="609471D9" w14:textId="77777777" w:rsidR="00FE416A" w:rsidRDefault="00FE416A" w:rsidP="00A86BAA">
      <w:pPr>
        <w:pStyle w:val="Prrafodelista"/>
        <w:numPr>
          <w:ilvl w:val="0"/>
          <w:numId w:val="47"/>
        </w:numPr>
        <w:rPr>
          <w:lang w:val="es-ES"/>
        </w:rPr>
      </w:pPr>
      <w:r>
        <w:rPr>
          <w:lang w:val="es-ES"/>
        </w:rPr>
        <w:t>Botón Siguiente: Nos permite avanzar al siguiente segmento.</w:t>
      </w:r>
    </w:p>
    <w:p w14:paraId="39E08E10" w14:textId="77777777" w:rsidR="00FE416A" w:rsidRPr="000358B1" w:rsidRDefault="00FE416A" w:rsidP="00A86BAA">
      <w:pPr>
        <w:pStyle w:val="Prrafodelista"/>
        <w:numPr>
          <w:ilvl w:val="0"/>
          <w:numId w:val="47"/>
        </w:numPr>
        <w:rPr>
          <w:lang w:val="es-ES"/>
        </w:rPr>
      </w:pPr>
      <w:r>
        <w:rPr>
          <w:lang w:val="es-ES"/>
        </w:rPr>
        <w:t>Botón Cancelar: Nos permite cerra el formulario</w:t>
      </w:r>
    </w:p>
    <w:p w14:paraId="76B6DBCB" w14:textId="77777777" w:rsidR="00FE416A" w:rsidRDefault="00FE416A" w:rsidP="00FE416A">
      <w:pPr>
        <w:ind w:left="720"/>
        <w:rPr>
          <w:rFonts w:cs="Arial"/>
          <w:sz w:val="20"/>
          <w:lang w:val="es-ES" w:eastAsia="es-PE"/>
        </w:rPr>
      </w:pPr>
    </w:p>
    <w:p w14:paraId="601AEEBC" w14:textId="77777777" w:rsidR="00FE416A" w:rsidRPr="009D52FE" w:rsidRDefault="00FE416A" w:rsidP="009D52FE">
      <w:pPr>
        <w:pStyle w:val="Prrafodelista"/>
        <w:rPr>
          <w:sz w:val="22"/>
          <w:szCs w:val="22"/>
          <w:lang w:val="es-ES"/>
        </w:rPr>
      </w:pPr>
      <w:r w:rsidRPr="009D52FE">
        <w:rPr>
          <w:b/>
          <w:bCs/>
          <w:sz w:val="22"/>
          <w:szCs w:val="22"/>
          <w:lang w:val="es-ES"/>
        </w:rPr>
        <w:t>Editar Gestión de Riesgo:</w:t>
      </w:r>
      <w:r w:rsidRPr="009D52FE">
        <w:rPr>
          <w:sz w:val="22"/>
          <w:szCs w:val="22"/>
          <w:lang w:val="es-ES"/>
        </w:rPr>
        <w:t xml:space="preserve"> Muestra la información:</w:t>
      </w:r>
    </w:p>
    <w:p w14:paraId="15AF841A" w14:textId="77777777" w:rsidR="00A943D5" w:rsidRDefault="00F503AF" w:rsidP="00A943D5">
      <w:pPr>
        <w:pStyle w:val="Prrafodelista"/>
        <w:keepNext/>
      </w:pPr>
      <w:r>
        <w:rPr>
          <w:noProof/>
        </w:rPr>
        <w:drawing>
          <wp:inline distT="0" distB="0" distL="0" distR="0" wp14:anchorId="2F3E87BF" wp14:editId="042A8918">
            <wp:extent cx="4962525" cy="752109"/>
            <wp:effectExtent l="19050" t="19050" r="9525" b="10160"/>
            <wp:docPr id="371519485" name="Imagen 3715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980723" cy="75486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4458309" w14:textId="3537AF92" w:rsidR="00FE416A" w:rsidRPr="000358B1" w:rsidRDefault="00A943D5" w:rsidP="00A943D5">
      <w:pPr>
        <w:pStyle w:val="Descripcin"/>
        <w:jc w:val="center"/>
        <w:rPr>
          <w:lang w:val="es-ES"/>
        </w:rPr>
      </w:pPr>
      <w:bookmarkStart w:id="239" w:name="_Toc163122732"/>
      <w:r>
        <w:t xml:space="preserve">Imagen </w:t>
      </w:r>
      <w:r>
        <w:fldChar w:fldCharType="begin"/>
      </w:r>
      <w:r>
        <w:instrText xml:space="preserve"> SEQ Imagen \* ARABIC </w:instrText>
      </w:r>
      <w:r>
        <w:fldChar w:fldCharType="separate"/>
      </w:r>
      <w:r w:rsidR="00B02023">
        <w:rPr>
          <w:noProof/>
        </w:rPr>
        <w:t>132</w:t>
      </w:r>
      <w:r>
        <w:fldChar w:fldCharType="end"/>
      </w:r>
      <w:r w:rsidRPr="00E01B07">
        <w:t xml:space="preserve">:Planes Operativos Anuales - Editar </w:t>
      </w:r>
      <w:r>
        <w:t>Gestión de Riesgos</w:t>
      </w:r>
      <w:bookmarkEnd w:id="239"/>
    </w:p>
    <w:p w14:paraId="3B4977D0" w14:textId="77777777" w:rsidR="00A943D5" w:rsidRDefault="00F503AF" w:rsidP="00A943D5">
      <w:pPr>
        <w:pStyle w:val="Prrafodelista"/>
        <w:keepNext/>
      </w:pPr>
      <w:r>
        <w:rPr>
          <w:noProof/>
        </w:rPr>
        <w:lastRenderedPageBreak/>
        <w:drawing>
          <wp:inline distT="0" distB="0" distL="0" distR="0" wp14:anchorId="24EE7884" wp14:editId="6EDA0009">
            <wp:extent cx="4933950" cy="3267836"/>
            <wp:effectExtent l="19050" t="19050" r="19050" b="27940"/>
            <wp:docPr id="371519486" name="Imagen 37151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942371" cy="327341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9C0907C" w14:textId="1FA68BCA" w:rsidR="00FE416A" w:rsidRDefault="00A943D5" w:rsidP="00A943D5">
      <w:pPr>
        <w:pStyle w:val="Descripcin"/>
        <w:jc w:val="center"/>
        <w:rPr>
          <w:lang w:val="es-ES"/>
        </w:rPr>
      </w:pPr>
      <w:bookmarkStart w:id="240" w:name="_Toc163122733"/>
      <w:r>
        <w:t xml:space="preserve">Imagen </w:t>
      </w:r>
      <w:r>
        <w:fldChar w:fldCharType="begin"/>
      </w:r>
      <w:r>
        <w:instrText xml:space="preserve"> SEQ Imagen \* ARABIC </w:instrText>
      </w:r>
      <w:r>
        <w:fldChar w:fldCharType="separate"/>
      </w:r>
      <w:r w:rsidR="00B02023">
        <w:rPr>
          <w:noProof/>
        </w:rPr>
        <w:t>133</w:t>
      </w:r>
      <w:r>
        <w:fldChar w:fldCharType="end"/>
      </w:r>
      <w:r w:rsidRPr="008C2DA3">
        <w:t xml:space="preserve">:Planes Operativos Anuales - Editar </w:t>
      </w:r>
      <w:r>
        <w:t xml:space="preserve">Datos </w:t>
      </w:r>
      <w:r w:rsidRPr="008C2DA3">
        <w:t>Gestión de Riesgos</w:t>
      </w:r>
      <w:bookmarkEnd w:id="240"/>
    </w:p>
    <w:p w14:paraId="6B73E94B" w14:textId="798DD11A" w:rsidR="00FE416A" w:rsidRPr="009D52FE" w:rsidRDefault="00FE416A" w:rsidP="009D52FE">
      <w:pPr>
        <w:pStyle w:val="Prrafodelista"/>
        <w:rPr>
          <w:sz w:val="22"/>
          <w:szCs w:val="22"/>
          <w:lang w:val="es-ES"/>
        </w:rPr>
      </w:pPr>
      <w:r w:rsidRPr="009D52FE">
        <w:rPr>
          <w:sz w:val="22"/>
          <w:szCs w:val="22"/>
          <w:lang w:val="es-ES"/>
        </w:rPr>
        <w:t xml:space="preserve">Muestra la información de </w:t>
      </w:r>
      <w:r w:rsidR="00F503AF" w:rsidRPr="009D52FE">
        <w:rPr>
          <w:sz w:val="22"/>
          <w:szCs w:val="22"/>
          <w:lang w:val="es-ES"/>
        </w:rPr>
        <w:t>gestión de riesgos</w:t>
      </w:r>
      <w:r w:rsidRPr="009D52FE">
        <w:rPr>
          <w:sz w:val="22"/>
          <w:szCs w:val="22"/>
          <w:lang w:val="es-ES"/>
        </w:rPr>
        <w:t>:</w:t>
      </w:r>
    </w:p>
    <w:p w14:paraId="58C9D303" w14:textId="63602FD8" w:rsidR="00FE416A" w:rsidRDefault="00FE416A" w:rsidP="00A86BAA">
      <w:pPr>
        <w:pStyle w:val="Prrafodelista"/>
        <w:numPr>
          <w:ilvl w:val="0"/>
          <w:numId w:val="48"/>
        </w:numPr>
        <w:rPr>
          <w:lang w:val="es-ES"/>
        </w:rPr>
      </w:pPr>
      <w:r w:rsidRPr="0014099D">
        <w:rPr>
          <w:lang w:val="es-ES"/>
        </w:rPr>
        <w:t>Numero de servicio</w:t>
      </w:r>
      <w:r>
        <w:rPr>
          <w:lang w:val="es-ES"/>
        </w:rPr>
        <w:t xml:space="preserve"> (no editable)</w:t>
      </w:r>
    </w:p>
    <w:p w14:paraId="51B1022A" w14:textId="4353AB84" w:rsidR="00FE416A" w:rsidRDefault="00FE416A" w:rsidP="00A86BAA">
      <w:pPr>
        <w:pStyle w:val="Prrafodelista"/>
        <w:numPr>
          <w:ilvl w:val="0"/>
          <w:numId w:val="48"/>
        </w:numPr>
        <w:rPr>
          <w:lang w:val="es-ES"/>
        </w:rPr>
      </w:pPr>
      <w:r w:rsidRPr="0014099D">
        <w:rPr>
          <w:lang w:val="es-ES"/>
        </w:rPr>
        <w:t xml:space="preserve">Tabla Riesgo sugerido: </w:t>
      </w:r>
      <w:r>
        <w:rPr>
          <w:lang w:val="es-ES"/>
        </w:rPr>
        <w:t>Para agregar un Riesgo sugerido dar clic en “</w:t>
      </w:r>
      <w:r w:rsidR="004A731A">
        <w:rPr>
          <w:lang w:val="es-ES"/>
        </w:rPr>
        <w:t>Nuevo”</w:t>
      </w:r>
    </w:p>
    <w:p w14:paraId="3A1A5563" w14:textId="77777777" w:rsidR="00A943D5" w:rsidRDefault="00FE416A" w:rsidP="00A943D5">
      <w:pPr>
        <w:pStyle w:val="Prrafodelista"/>
        <w:keepNext/>
      </w:pPr>
      <w:r>
        <w:rPr>
          <w:noProof/>
        </w:rPr>
        <w:drawing>
          <wp:anchor distT="0" distB="0" distL="114300" distR="114300" simplePos="0" relativeHeight="251814917" behindDoc="0" locked="0" layoutInCell="1" allowOverlap="1" wp14:anchorId="5FC076CB" wp14:editId="3C403A74">
            <wp:simplePos x="0" y="0"/>
            <wp:positionH relativeFrom="margin">
              <wp:posOffset>5027211</wp:posOffset>
            </wp:positionH>
            <wp:positionV relativeFrom="paragraph">
              <wp:posOffset>226563</wp:posOffset>
            </wp:positionV>
            <wp:extent cx="253191" cy="271119"/>
            <wp:effectExtent l="0" t="8890" r="0" b="5080"/>
            <wp:wrapNone/>
            <wp:docPr id="628814775" name="Gráfico 628814775"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53191" cy="2711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A252BAF" wp14:editId="070F3E40">
            <wp:extent cx="5010150" cy="1155191"/>
            <wp:effectExtent l="19050" t="19050" r="19050" b="26035"/>
            <wp:docPr id="628814776" name="Imagen 62881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074276" cy="116997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EACEA90" w14:textId="3EB66AC5" w:rsidR="00FE416A" w:rsidRDefault="00A943D5" w:rsidP="00A943D5">
      <w:pPr>
        <w:pStyle w:val="Descripcin"/>
        <w:jc w:val="center"/>
        <w:rPr>
          <w:lang w:val="es-ES"/>
        </w:rPr>
      </w:pPr>
      <w:bookmarkStart w:id="241" w:name="_Toc163122734"/>
      <w:r>
        <w:t xml:space="preserve">Imagen </w:t>
      </w:r>
      <w:r>
        <w:fldChar w:fldCharType="begin"/>
      </w:r>
      <w:r>
        <w:instrText xml:space="preserve"> SEQ Imagen \* ARABIC </w:instrText>
      </w:r>
      <w:r>
        <w:fldChar w:fldCharType="separate"/>
      </w:r>
      <w:r w:rsidR="00B02023">
        <w:rPr>
          <w:noProof/>
        </w:rPr>
        <w:t>134</w:t>
      </w:r>
      <w:r>
        <w:fldChar w:fldCharType="end"/>
      </w:r>
      <w:r w:rsidRPr="00E23C2E">
        <w:t>:Planes Operativos Anuales - Gestión de Riesgos</w:t>
      </w:r>
      <w:r>
        <w:rPr>
          <w:noProof/>
        </w:rPr>
        <w:t>/Agregar Riesgo</w:t>
      </w:r>
      <w:bookmarkEnd w:id="241"/>
    </w:p>
    <w:p w14:paraId="1AAF5FF8" w14:textId="5D9A0F15" w:rsidR="00FE416A" w:rsidRDefault="00FE416A" w:rsidP="009D52FE">
      <w:pPr>
        <w:pStyle w:val="Prrafodelista"/>
        <w:ind w:left="1440"/>
        <w:rPr>
          <w:lang w:val="es-ES"/>
        </w:rPr>
      </w:pPr>
      <w:r>
        <w:rPr>
          <w:lang w:val="es-ES"/>
        </w:rPr>
        <w:t xml:space="preserve">Luego se activará una fila en donde se muestran desplegables para seleccionar datos del riesgo, tipo, probabilidad, impacto y registrar la estrategia. Una vez finalizado hacer uso de </w:t>
      </w:r>
      <w:r>
        <w:rPr>
          <w:noProof/>
        </w:rPr>
        <w:drawing>
          <wp:inline distT="0" distB="0" distL="0" distR="0" wp14:anchorId="71846462" wp14:editId="6ED3C303">
            <wp:extent cx="123825" cy="114300"/>
            <wp:effectExtent l="0" t="0" r="9525" b="0"/>
            <wp:docPr id="628814777" name="Imagen 62881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23825" cy="114300"/>
                    </a:xfrm>
                    <a:prstGeom prst="rect">
                      <a:avLst/>
                    </a:prstGeom>
                  </pic:spPr>
                </pic:pic>
              </a:graphicData>
            </a:graphic>
          </wp:inline>
        </w:drawing>
      </w:r>
      <w:r>
        <w:rPr>
          <w:lang w:val="es-ES"/>
        </w:rPr>
        <w:t xml:space="preserve">Guardar para salvar la información ingresada o </w:t>
      </w:r>
      <w:r>
        <w:rPr>
          <w:noProof/>
        </w:rPr>
        <w:drawing>
          <wp:inline distT="0" distB="0" distL="0" distR="0" wp14:anchorId="0BCF7E04" wp14:editId="4CED38E9">
            <wp:extent cx="142875" cy="85725"/>
            <wp:effectExtent l="0" t="0" r="9525" b="9525"/>
            <wp:docPr id="628814778" name="Imagen 62881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2875" cy="85725"/>
                    </a:xfrm>
                    <a:prstGeom prst="rect">
                      <a:avLst/>
                    </a:prstGeom>
                  </pic:spPr>
                </pic:pic>
              </a:graphicData>
            </a:graphic>
          </wp:inline>
        </w:drawing>
      </w:r>
      <w:r>
        <w:rPr>
          <w:lang w:val="es-ES"/>
        </w:rPr>
        <w:t xml:space="preserve"> Cancelar para borrar los cambios realizados. </w:t>
      </w:r>
    </w:p>
    <w:p w14:paraId="7ACD06DE" w14:textId="77777777" w:rsidR="00A943D5" w:rsidRDefault="00FE416A" w:rsidP="00A943D5">
      <w:pPr>
        <w:pStyle w:val="Prrafodelista"/>
        <w:keepNext/>
      </w:pPr>
      <w:r>
        <w:rPr>
          <w:noProof/>
        </w:rPr>
        <w:drawing>
          <wp:inline distT="0" distB="0" distL="0" distR="0" wp14:anchorId="6184B763" wp14:editId="43AD0EFF">
            <wp:extent cx="4991100" cy="890827"/>
            <wp:effectExtent l="19050" t="19050" r="19050" b="24130"/>
            <wp:docPr id="628814779" name="Imagen 62881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067872" cy="90453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50175C6" w14:textId="28A46284" w:rsidR="00FE416A" w:rsidRDefault="00A943D5" w:rsidP="00A943D5">
      <w:pPr>
        <w:pStyle w:val="Descripcin"/>
        <w:jc w:val="center"/>
        <w:rPr>
          <w:lang w:val="es-ES"/>
        </w:rPr>
      </w:pPr>
      <w:bookmarkStart w:id="242" w:name="_Toc163122735"/>
      <w:r>
        <w:t xml:space="preserve">Imagen </w:t>
      </w:r>
      <w:r>
        <w:fldChar w:fldCharType="begin"/>
      </w:r>
      <w:r>
        <w:instrText xml:space="preserve"> SEQ Imagen \* ARABIC </w:instrText>
      </w:r>
      <w:r>
        <w:fldChar w:fldCharType="separate"/>
      </w:r>
      <w:r w:rsidR="00B02023">
        <w:rPr>
          <w:noProof/>
        </w:rPr>
        <w:t>135</w:t>
      </w:r>
      <w:r>
        <w:fldChar w:fldCharType="end"/>
      </w:r>
      <w:r w:rsidRPr="00584F0E">
        <w:t>:Planes Operativos Anuales - Gestión de Riesgos</w:t>
      </w:r>
      <w:r>
        <w:rPr>
          <w:noProof/>
        </w:rPr>
        <w:t xml:space="preserve"> /Guardar Riesgo</w:t>
      </w:r>
      <w:bookmarkEnd w:id="242"/>
    </w:p>
    <w:p w14:paraId="34100E1D" w14:textId="77777777" w:rsidR="00FE416A" w:rsidRDefault="00FE416A" w:rsidP="00FE416A">
      <w:pPr>
        <w:pStyle w:val="Prrafodelista"/>
        <w:ind w:left="1440"/>
        <w:rPr>
          <w:lang w:val="es-ES"/>
        </w:rPr>
      </w:pPr>
    </w:p>
    <w:p w14:paraId="66FA3890" w14:textId="691109A5" w:rsidR="00FE416A" w:rsidRDefault="00FE416A" w:rsidP="009D52FE">
      <w:pPr>
        <w:pStyle w:val="Prrafodelista"/>
        <w:ind w:left="1440"/>
        <w:rPr>
          <w:lang w:val="es-ES"/>
        </w:rPr>
      </w:pPr>
      <w:r>
        <w:rPr>
          <w:lang w:val="es-ES"/>
        </w:rPr>
        <w:lastRenderedPageBreak/>
        <w:t>Luego de guardar</w:t>
      </w:r>
      <w:r w:rsidR="004A731A">
        <w:rPr>
          <w:lang w:val="es-ES"/>
        </w:rPr>
        <w:t>,</w:t>
      </w:r>
      <w:r w:rsidR="004A731A" w:rsidRPr="004A731A">
        <w:rPr>
          <w:lang w:val="es-ES"/>
        </w:rPr>
        <w:t xml:space="preserve"> </w:t>
      </w:r>
      <w:r w:rsidR="004A731A">
        <w:rPr>
          <w:lang w:val="es-ES"/>
        </w:rPr>
        <w:t xml:space="preserve">en la tabla se muestra los registros y </w:t>
      </w:r>
      <w:r>
        <w:rPr>
          <w:lang w:val="es-ES"/>
        </w:rPr>
        <w:t>se tiene las opciones de editar y eliminar el registro ingresado.</w:t>
      </w:r>
    </w:p>
    <w:p w14:paraId="2254489C" w14:textId="77777777" w:rsidR="00A943D5" w:rsidRDefault="00FE416A" w:rsidP="00A943D5">
      <w:pPr>
        <w:pStyle w:val="Prrafodelista"/>
        <w:keepNext/>
      </w:pPr>
      <w:r>
        <w:rPr>
          <w:noProof/>
        </w:rPr>
        <w:drawing>
          <wp:inline distT="0" distB="0" distL="0" distR="0" wp14:anchorId="29C7415E" wp14:editId="612529FF">
            <wp:extent cx="5010150" cy="923682"/>
            <wp:effectExtent l="19050" t="19050" r="19050" b="10160"/>
            <wp:docPr id="628814780" name="Imagen 62881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078100" cy="93620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858D7D6" w14:textId="277C82B6" w:rsidR="00FE416A" w:rsidRDefault="00A943D5" w:rsidP="00A943D5">
      <w:pPr>
        <w:pStyle w:val="Descripcin"/>
        <w:jc w:val="center"/>
        <w:rPr>
          <w:lang w:val="es-ES"/>
        </w:rPr>
      </w:pPr>
      <w:bookmarkStart w:id="243" w:name="_Toc163122736"/>
      <w:r>
        <w:t xml:space="preserve">Imagen </w:t>
      </w:r>
      <w:r>
        <w:fldChar w:fldCharType="begin"/>
      </w:r>
      <w:r>
        <w:instrText xml:space="preserve"> SEQ Imagen \* ARABIC </w:instrText>
      </w:r>
      <w:r>
        <w:fldChar w:fldCharType="separate"/>
      </w:r>
      <w:r w:rsidR="00B02023">
        <w:rPr>
          <w:noProof/>
        </w:rPr>
        <w:t>136</w:t>
      </w:r>
      <w:r>
        <w:fldChar w:fldCharType="end"/>
      </w:r>
      <w:r w:rsidRPr="00495153">
        <w:t xml:space="preserve">:Planes Operativos Anuales - Gestión de Riesgos </w:t>
      </w:r>
      <w:r>
        <w:t>/Acciones</w:t>
      </w:r>
      <w:bookmarkEnd w:id="243"/>
    </w:p>
    <w:p w14:paraId="735CF951" w14:textId="4A661AC7" w:rsidR="00FE416A" w:rsidRDefault="00FE416A" w:rsidP="00A86BAA">
      <w:pPr>
        <w:pStyle w:val="Prrafodelista"/>
        <w:numPr>
          <w:ilvl w:val="0"/>
          <w:numId w:val="48"/>
        </w:numPr>
        <w:rPr>
          <w:lang w:val="es-ES"/>
        </w:rPr>
      </w:pPr>
      <w:r w:rsidRPr="0014099D">
        <w:rPr>
          <w:lang w:val="es-ES"/>
        </w:rPr>
        <w:t xml:space="preserve">Tabla Riesgo </w:t>
      </w:r>
      <w:r>
        <w:rPr>
          <w:lang w:val="es-ES"/>
        </w:rPr>
        <w:t>Manualmente</w:t>
      </w:r>
      <w:r w:rsidRPr="0014099D">
        <w:rPr>
          <w:lang w:val="es-ES"/>
        </w:rPr>
        <w:t xml:space="preserve">: </w:t>
      </w:r>
      <w:r>
        <w:rPr>
          <w:lang w:val="es-ES"/>
        </w:rPr>
        <w:t>Para agregar un Riesgo manualmente dar clic en “</w:t>
      </w:r>
      <w:r w:rsidR="004A731A">
        <w:rPr>
          <w:lang w:val="es-ES"/>
        </w:rPr>
        <w:t>Nuevo”</w:t>
      </w:r>
    </w:p>
    <w:p w14:paraId="1314BD3B" w14:textId="77777777" w:rsidR="00A943D5" w:rsidRDefault="00FE416A" w:rsidP="00A943D5">
      <w:pPr>
        <w:pStyle w:val="Prrafodelista"/>
        <w:keepNext/>
      </w:pPr>
      <w:r>
        <w:rPr>
          <w:noProof/>
        </w:rPr>
        <w:drawing>
          <wp:anchor distT="0" distB="0" distL="114300" distR="114300" simplePos="0" relativeHeight="251815941" behindDoc="0" locked="0" layoutInCell="1" allowOverlap="1" wp14:anchorId="561C0EAC" wp14:editId="69C901E9">
            <wp:simplePos x="0" y="0"/>
            <wp:positionH relativeFrom="margin">
              <wp:posOffset>5023485</wp:posOffset>
            </wp:positionH>
            <wp:positionV relativeFrom="paragraph">
              <wp:posOffset>288763</wp:posOffset>
            </wp:positionV>
            <wp:extent cx="253191" cy="271119"/>
            <wp:effectExtent l="0" t="8890" r="0" b="5080"/>
            <wp:wrapNone/>
            <wp:docPr id="628814781" name="Gráfico 628814781"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53191" cy="27111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C8E2E29" wp14:editId="5F5B4586">
            <wp:extent cx="5052680" cy="1152522"/>
            <wp:effectExtent l="19050" t="19050" r="15240" b="10160"/>
            <wp:docPr id="628814782" name="Imagen 62881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105449" cy="116455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0D58AB1" w14:textId="2026FD10" w:rsidR="00FE416A" w:rsidRDefault="00A943D5" w:rsidP="00A943D5">
      <w:pPr>
        <w:pStyle w:val="Descripcin"/>
        <w:ind w:left="720"/>
        <w:jc w:val="center"/>
        <w:rPr>
          <w:lang w:val="es-ES"/>
        </w:rPr>
      </w:pPr>
      <w:bookmarkStart w:id="244" w:name="_Toc163122737"/>
      <w:r>
        <w:t xml:space="preserve">Imagen </w:t>
      </w:r>
      <w:r>
        <w:fldChar w:fldCharType="begin"/>
      </w:r>
      <w:r>
        <w:instrText xml:space="preserve"> SEQ Imagen \* ARABIC </w:instrText>
      </w:r>
      <w:r>
        <w:fldChar w:fldCharType="separate"/>
      </w:r>
      <w:r w:rsidR="00B02023">
        <w:rPr>
          <w:noProof/>
        </w:rPr>
        <w:t>137</w:t>
      </w:r>
      <w:r>
        <w:fldChar w:fldCharType="end"/>
      </w:r>
      <w:r w:rsidRPr="00CA6B78">
        <w:t>:Planes Operativos Anuales - Gestión de Riesgos</w:t>
      </w:r>
      <w:r>
        <w:t>/Nuevo Riesgo Manual</w:t>
      </w:r>
      <w:bookmarkEnd w:id="244"/>
    </w:p>
    <w:p w14:paraId="2B36824B" w14:textId="77777777" w:rsidR="00FE416A" w:rsidRDefault="00FE416A" w:rsidP="009D52FE">
      <w:pPr>
        <w:pStyle w:val="Prrafodelista"/>
        <w:ind w:left="1440"/>
        <w:rPr>
          <w:lang w:val="es-ES"/>
        </w:rPr>
      </w:pPr>
      <w:r>
        <w:rPr>
          <w:lang w:val="es-ES"/>
        </w:rPr>
        <w:t xml:space="preserve">Luego se activará una fila en donde el usuario tiene que ingresar manualmente el riesgo, seguidamente hacer uso de los desplegables para seleccionar el tipo de riesgo, la probabilidad, el impacto e ingresar la estrategia a tomar. Una vez finalizado hacer uso de </w:t>
      </w:r>
      <w:r>
        <w:rPr>
          <w:noProof/>
        </w:rPr>
        <w:drawing>
          <wp:inline distT="0" distB="0" distL="0" distR="0" wp14:anchorId="5C99F128" wp14:editId="4B870583">
            <wp:extent cx="123825" cy="114300"/>
            <wp:effectExtent l="0" t="0" r="9525" b="0"/>
            <wp:docPr id="371519425" name="Imagen 37151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23825" cy="114300"/>
                    </a:xfrm>
                    <a:prstGeom prst="rect">
                      <a:avLst/>
                    </a:prstGeom>
                  </pic:spPr>
                </pic:pic>
              </a:graphicData>
            </a:graphic>
          </wp:inline>
        </w:drawing>
      </w:r>
      <w:r>
        <w:rPr>
          <w:lang w:val="es-ES"/>
        </w:rPr>
        <w:t xml:space="preserve">Guardar para salvar la información ingresada o </w:t>
      </w:r>
      <w:r>
        <w:rPr>
          <w:noProof/>
        </w:rPr>
        <w:drawing>
          <wp:inline distT="0" distB="0" distL="0" distR="0" wp14:anchorId="6B1059AD" wp14:editId="15EB58A5">
            <wp:extent cx="142875" cy="85725"/>
            <wp:effectExtent l="0" t="0" r="9525" b="9525"/>
            <wp:docPr id="371519426" name="Imagen 37151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2875" cy="85725"/>
                    </a:xfrm>
                    <a:prstGeom prst="rect">
                      <a:avLst/>
                    </a:prstGeom>
                  </pic:spPr>
                </pic:pic>
              </a:graphicData>
            </a:graphic>
          </wp:inline>
        </w:drawing>
      </w:r>
      <w:r>
        <w:rPr>
          <w:lang w:val="es-ES"/>
        </w:rPr>
        <w:t xml:space="preserve"> Cancelar para borrar los cambios realizados. </w:t>
      </w:r>
    </w:p>
    <w:p w14:paraId="3B65003E" w14:textId="77777777" w:rsidR="00A943D5" w:rsidRDefault="00FE416A" w:rsidP="00A943D5">
      <w:pPr>
        <w:pStyle w:val="Prrafodelista"/>
        <w:keepNext/>
      </w:pPr>
      <w:r>
        <w:rPr>
          <w:noProof/>
        </w:rPr>
        <w:drawing>
          <wp:inline distT="0" distB="0" distL="0" distR="0" wp14:anchorId="46FA4955" wp14:editId="00B4748F">
            <wp:extent cx="5105843" cy="1027772"/>
            <wp:effectExtent l="19050" t="19050" r="19050" b="20320"/>
            <wp:docPr id="371519427" name="Imagen 37151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154321" cy="103753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B1E22EC" w14:textId="26C22A39" w:rsidR="00FE416A" w:rsidRPr="00A943D5" w:rsidRDefault="00A943D5" w:rsidP="00A943D5">
      <w:pPr>
        <w:pStyle w:val="Descripcin"/>
        <w:ind w:left="720"/>
        <w:jc w:val="center"/>
        <w:rPr>
          <w:lang w:val="es-ES"/>
        </w:rPr>
      </w:pPr>
      <w:bookmarkStart w:id="245" w:name="_Toc163122738"/>
      <w:r>
        <w:t xml:space="preserve">Imagen </w:t>
      </w:r>
      <w:r>
        <w:fldChar w:fldCharType="begin"/>
      </w:r>
      <w:r>
        <w:instrText xml:space="preserve"> SEQ Imagen \* ARABIC </w:instrText>
      </w:r>
      <w:r>
        <w:fldChar w:fldCharType="separate"/>
      </w:r>
      <w:r w:rsidR="00B02023">
        <w:rPr>
          <w:noProof/>
        </w:rPr>
        <w:t>138</w:t>
      </w:r>
      <w:r>
        <w:fldChar w:fldCharType="end"/>
      </w:r>
      <w:r w:rsidRPr="0050779E">
        <w:t>:Planes Operativos Anuales - Gestión de Riesgos</w:t>
      </w:r>
      <w:r>
        <w:t>/Guardar Riesgo Manual</w:t>
      </w:r>
      <w:bookmarkEnd w:id="245"/>
    </w:p>
    <w:p w14:paraId="3E2E86B6" w14:textId="76ABF2B4" w:rsidR="00FE416A" w:rsidRDefault="00FE416A" w:rsidP="009D52FE">
      <w:pPr>
        <w:pStyle w:val="Prrafodelista"/>
        <w:ind w:left="1440"/>
        <w:rPr>
          <w:lang w:val="es-ES"/>
        </w:rPr>
      </w:pPr>
      <w:r>
        <w:rPr>
          <w:lang w:val="es-ES"/>
        </w:rPr>
        <w:t>Luego de guarda</w:t>
      </w:r>
      <w:r w:rsidR="004A731A">
        <w:rPr>
          <w:lang w:val="es-ES"/>
        </w:rPr>
        <w:t>r, en la tabla se muestra los registros y</w:t>
      </w:r>
      <w:r>
        <w:rPr>
          <w:lang w:val="es-ES"/>
        </w:rPr>
        <w:t xml:space="preserve"> se tiene las opciones de editar y eliminar el registro ingresado.</w:t>
      </w:r>
    </w:p>
    <w:p w14:paraId="131ABD19" w14:textId="77777777" w:rsidR="00A943D5" w:rsidRDefault="00FE416A" w:rsidP="00A943D5">
      <w:pPr>
        <w:pStyle w:val="Prrafodelista"/>
        <w:keepNext/>
      </w:pPr>
      <w:r>
        <w:rPr>
          <w:noProof/>
        </w:rPr>
        <w:drawing>
          <wp:inline distT="0" distB="0" distL="0" distR="0" wp14:anchorId="3A3FA695" wp14:editId="25E8316C">
            <wp:extent cx="5127108" cy="938614"/>
            <wp:effectExtent l="19050" t="19050" r="16510" b="13970"/>
            <wp:docPr id="371519428" name="Imagen 37151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193974" cy="95085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9F2B8D4" w14:textId="0CD04936" w:rsidR="00FE416A" w:rsidRDefault="00A943D5" w:rsidP="00A943D5">
      <w:pPr>
        <w:pStyle w:val="Descripcin"/>
        <w:ind w:left="720"/>
        <w:jc w:val="center"/>
        <w:rPr>
          <w:lang w:val="es-ES"/>
        </w:rPr>
      </w:pPr>
      <w:bookmarkStart w:id="246" w:name="_Toc163122739"/>
      <w:r>
        <w:t xml:space="preserve">Imagen </w:t>
      </w:r>
      <w:r>
        <w:fldChar w:fldCharType="begin"/>
      </w:r>
      <w:r>
        <w:instrText xml:space="preserve"> SEQ Imagen \* ARABIC </w:instrText>
      </w:r>
      <w:r>
        <w:fldChar w:fldCharType="separate"/>
      </w:r>
      <w:r w:rsidR="00B02023">
        <w:rPr>
          <w:noProof/>
        </w:rPr>
        <w:t>139</w:t>
      </w:r>
      <w:r>
        <w:fldChar w:fldCharType="end"/>
      </w:r>
      <w:r w:rsidRPr="00817A6D">
        <w:t>:Planes Operativos Anuales - Gestión de Riesgos</w:t>
      </w:r>
      <w:r>
        <w:t>/Riesgo Manual-Acciones</w:t>
      </w:r>
      <w:bookmarkEnd w:id="246"/>
    </w:p>
    <w:p w14:paraId="0FA96626" w14:textId="77777777" w:rsidR="00FE416A" w:rsidRPr="0014099D" w:rsidRDefault="00FE416A" w:rsidP="00FE416A">
      <w:pPr>
        <w:pStyle w:val="Prrafodelista"/>
        <w:ind w:left="2160"/>
        <w:rPr>
          <w:lang w:val="es-ES"/>
        </w:rPr>
      </w:pPr>
    </w:p>
    <w:p w14:paraId="70C07E11" w14:textId="41811F10" w:rsidR="00FE416A" w:rsidRDefault="00FE416A" w:rsidP="00A86BAA">
      <w:pPr>
        <w:pStyle w:val="Prrafodelista"/>
        <w:numPr>
          <w:ilvl w:val="0"/>
          <w:numId w:val="48"/>
        </w:numPr>
        <w:rPr>
          <w:lang w:val="es-ES"/>
        </w:rPr>
      </w:pPr>
      <w:r w:rsidRPr="00397BE9">
        <w:rPr>
          <w:lang w:val="es-ES"/>
        </w:rPr>
        <w:lastRenderedPageBreak/>
        <w:t>Una vez finalizada la edición de los datos dar clic en el botón “Guardar” y muestra un mensaje de éxito.</w:t>
      </w:r>
      <w:r>
        <w:rPr>
          <w:lang w:val="es-ES"/>
        </w:rPr>
        <w:t xml:space="preserve"> </w:t>
      </w:r>
    </w:p>
    <w:p w14:paraId="23B15035" w14:textId="77777777" w:rsidR="00FE416A" w:rsidRDefault="00FE416A" w:rsidP="00A86BAA">
      <w:pPr>
        <w:pStyle w:val="Prrafodelista"/>
        <w:numPr>
          <w:ilvl w:val="0"/>
          <w:numId w:val="48"/>
        </w:numPr>
        <w:rPr>
          <w:lang w:val="es-ES"/>
        </w:rPr>
      </w:pPr>
      <w:r>
        <w:rPr>
          <w:lang w:val="es-ES"/>
        </w:rPr>
        <w:t>Botón Siguiente: Nos permite avanzar al siguiente segmento.</w:t>
      </w:r>
    </w:p>
    <w:p w14:paraId="645EC8CF" w14:textId="77777777" w:rsidR="00FE416A" w:rsidRDefault="00FE416A" w:rsidP="00A86BAA">
      <w:pPr>
        <w:pStyle w:val="Prrafodelista"/>
        <w:numPr>
          <w:ilvl w:val="0"/>
          <w:numId w:val="48"/>
        </w:numPr>
        <w:rPr>
          <w:lang w:val="es-ES"/>
        </w:rPr>
      </w:pPr>
      <w:r>
        <w:rPr>
          <w:lang w:val="es-ES"/>
        </w:rPr>
        <w:t>Botón Anterior: Nos permite retornar al segmento anterior.</w:t>
      </w:r>
    </w:p>
    <w:p w14:paraId="234A98F3" w14:textId="77777777" w:rsidR="00FE416A" w:rsidRPr="000358B1" w:rsidRDefault="00FE416A" w:rsidP="00A86BAA">
      <w:pPr>
        <w:pStyle w:val="Prrafodelista"/>
        <w:numPr>
          <w:ilvl w:val="0"/>
          <w:numId w:val="48"/>
        </w:numPr>
        <w:rPr>
          <w:lang w:val="es-ES"/>
        </w:rPr>
      </w:pPr>
      <w:r>
        <w:rPr>
          <w:lang w:val="es-ES"/>
        </w:rPr>
        <w:t>Botón Cancelar: Nos permite cerra el formulario</w:t>
      </w:r>
    </w:p>
    <w:p w14:paraId="7FDA5D64" w14:textId="36BCDFA8" w:rsidR="00FE416A" w:rsidRDefault="00FE416A" w:rsidP="00FE416A">
      <w:pPr>
        <w:ind w:left="720"/>
        <w:rPr>
          <w:rFonts w:cs="Arial"/>
          <w:sz w:val="20"/>
          <w:lang w:val="es-ES" w:eastAsia="es-PE"/>
        </w:rPr>
      </w:pPr>
    </w:p>
    <w:p w14:paraId="49AA3BA1" w14:textId="79B416F9" w:rsidR="0023280C" w:rsidRPr="009D52FE" w:rsidRDefault="0023280C" w:rsidP="009D52FE">
      <w:pPr>
        <w:pStyle w:val="Prrafodelista"/>
        <w:rPr>
          <w:sz w:val="22"/>
          <w:szCs w:val="22"/>
          <w:lang w:val="es-ES"/>
        </w:rPr>
      </w:pPr>
      <w:r w:rsidRPr="009D52FE">
        <w:rPr>
          <w:b/>
          <w:bCs/>
          <w:sz w:val="22"/>
          <w:szCs w:val="22"/>
          <w:lang w:val="es-ES"/>
        </w:rPr>
        <w:t>Editar Producto Clave:</w:t>
      </w:r>
      <w:r w:rsidRPr="009D52FE">
        <w:rPr>
          <w:sz w:val="22"/>
          <w:szCs w:val="22"/>
          <w:lang w:val="es-ES"/>
        </w:rPr>
        <w:t xml:space="preserve"> Muestra la información:</w:t>
      </w:r>
    </w:p>
    <w:p w14:paraId="26C7457E" w14:textId="77777777" w:rsidR="00A943D5" w:rsidRDefault="0023280C" w:rsidP="00A943D5">
      <w:pPr>
        <w:pStyle w:val="Prrafodelista"/>
        <w:keepNext/>
      </w:pPr>
      <w:r>
        <w:rPr>
          <w:noProof/>
        </w:rPr>
        <w:drawing>
          <wp:inline distT="0" distB="0" distL="0" distR="0" wp14:anchorId="4FB5670C" wp14:editId="57BCBACD">
            <wp:extent cx="5122293" cy="792585"/>
            <wp:effectExtent l="19050" t="19050" r="21590" b="26670"/>
            <wp:docPr id="1169907521" name="Imagen 116990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140165" cy="795350"/>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278AE60" w14:textId="70162E24" w:rsidR="0023280C" w:rsidRPr="009D52FE" w:rsidRDefault="00A943D5" w:rsidP="009D52FE">
      <w:pPr>
        <w:pStyle w:val="Descripcin"/>
        <w:jc w:val="center"/>
        <w:rPr>
          <w:lang w:val="es-ES"/>
        </w:rPr>
      </w:pPr>
      <w:bookmarkStart w:id="247" w:name="_Toc163122740"/>
      <w:r>
        <w:t xml:space="preserve">Imagen </w:t>
      </w:r>
      <w:r>
        <w:fldChar w:fldCharType="begin"/>
      </w:r>
      <w:r>
        <w:instrText xml:space="preserve"> SEQ Imagen \* ARABIC </w:instrText>
      </w:r>
      <w:r>
        <w:fldChar w:fldCharType="separate"/>
      </w:r>
      <w:r w:rsidR="00B02023">
        <w:rPr>
          <w:noProof/>
        </w:rPr>
        <w:t>140</w:t>
      </w:r>
      <w:r>
        <w:fldChar w:fldCharType="end"/>
      </w:r>
      <w:r w:rsidRPr="00F63EF7">
        <w:t xml:space="preserve">:Planes Operativos Anuales - </w:t>
      </w:r>
      <w:r>
        <w:t>Editar Producto Clave</w:t>
      </w:r>
      <w:bookmarkEnd w:id="247"/>
    </w:p>
    <w:p w14:paraId="4B541C9F" w14:textId="77777777" w:rsidR="00A943D5" w:rsidRDefault="0023280C" w:rsidP="00A943D5">
      <w:pPr>
        <w:pStyle w:val="Prrafodelista"/>
        <w:keepNext/>
      </w:pPr>
      <w:r>
        <w:rPr>
          <w:noProof/>
          <w:lang w:val="es-ES"/>
        </w:rPr>
        <w:lastRenderedPageBreak/>
        <mc:AlternateContent>
          <mc:Choice Requires="wpg">
            <w:drawing>
              <wp:inline distT="0" distB="0" distL="0" distR="0" wp14:anchorId="46A1D526" wp14:editId="7E572326">
                <wp:extent cx="4867275" cy="6467475"/>
                <wp:effectExtent l="0" t="0" r="9525" b="9525"/>
                <wp:docPr id="1169907526" name="Grupo 1169907526"/>
                <wp:cNvGraphicFramePr/>
                <a:graphic xmlns:a="http://schemas.openxmlformats.org/drawingml/2006/main">
                  <a:graphicData uri="http://schemas.microsoft.com/office/word/2010/wordprocessingGroup">
                    <wpg:wgp>
                      <wpg:cNvGrpSpPr/>
                      <wpg:grpSpPr>
                        <a:xfrm>
                          <a:off x="0" y="0"/>
                          <a:ext cx="4867275" cy="6467475"/>
                          <a:chOff x="0" y="0"/>
                          <a:chExt cx="5231130" cy="7235262"/>
                        </a:xfrm>
                      </wpg:grpSpPr>
                      <pic:pic xmlns:pic="http://schemas.openxmlformats.org/drawingml/2006/picture">
                        <pic:nvPicPr>
                          <pic:cNvPr id="1169907523" name="Imagen 1169907523"/>
                          <pic:cNvPicPr>
                            <a:picLocks noChangeAspect="1"/>
                          </pic:cNvPicPr>
                        </pic:nvPicPr>
                        <pic:blipFill>
                          <a:blip r:embed="rId214">
                            <a:extLst>
                              <a:ext uri="{28A0092B-C50C-407E-A947-70E740481C1C}">
                                <a14:useLocalDpi xmlns:a14="http://schemas.microsoft.com/office/drawing/2010/main" val="0"/>
                              </a:ext>
                            </a:extLst>
                          </a:blip>
                          <a:stretch>
                            <a:fillRect/>
                          </a:stretch>
                        </pic:blipFill>
                        <pic:spPr>
                          <a:xfrm>
                            <a:off x="0" y="0"/>
                            <a:ext cx="5203825" cy="3374390"/>
                          </a:xfrm>
                          <a:prstGeom prst="rect">
                            <a:avLst/>
                          </a:prstGeom>
                        </pic:spPr>
                      </pic:pic>
                      <pic:pic xmlns:pic="http://schemas.openxmlformats.org/drawingml/2006/picture">
                        <pic:nvPicPr>
                          <pic:cNvPr id="1169907524" name="Imagen 1169907524"/>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3364302"/>
                            <a:ext cx="5231130" cy="3234690"/>
                          </a:xfrm>
                          <a:prstGeom prst="rect">
                            <a:avLst/>
                          </a:prstGeom>
                        </pic:spPr>
                      </pic:pic>
                      <pic:pic xmlns:pic="http://schemas.openxmlformats.org/drawingml/2006/picture">
                        <pic:nvPicPr>
                          <pic:cNvPr id="1169907525" name="Imagen 1169907525"/>
                          <pic:cNvPicPr>
                            <a:picLocks noChangeAspect="1"/>
                          </pic:cNvPicPr>
                        </pic:nvPicPr>
                        <pic:blipFill>
                          <a:blip r:embed="rId216">
                            <a:extLst>
                              <a:ext uri="{28A0092B-C50C-407E-A947-70E740481C1C}">
                                <a14:useLocalDpi xmlns:a14="http://schemas.microsoft.com/office/drawing/2010/main" val="0"/>
                              </a:ext>
                            </a:extLst>
                          </a:blip>
                          <a:stretch>
                            <a:fillRect/>
                          </a:stretch>
                        </pic:blipFill>
                        <pic:spPr>
                          <a:xfrm>
                            <a:off x="0" y="6564702"/>
                            <a:ext cx="5175250" cy="670560"/>
                          </a:xfrm>
                          <a:prstGeom prst="rect">
                            <a:avLst/>
                          </a:prstGeom>
                        </pic:spPr>
                      </pic:pic>
                    </wpg:wgp>
                  </a:graphicData>
                </a:graphic>
              </wp:inline>
            </w:drawing>
          </mc:Choice>
          <mc:Fallback>
            <w:pict>
              <v:group w14:anchorId="29D0C04A" id="Grupo 1169907526" o:spid="_x0000_s1026" style="width:383.25pt;height:509.25pt;mso-position-horizontal-relative:char;mso-position-vertical-relative:line" coordsize="52311,7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">
                <v:shape id="Imagen 1169907523" o:spid="_x0000_s1027" type="#_x0000_t75" style="position:absolute;width:52038;height:3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">
                  <v:imagedata r:id="rId217" o:title=""/>
                </v:shape>
                <v:shape id="Imagen 1169907524" o:spid="_x0000_s1028" type="#_x0000_t75" style="position:absolute;top:33643;width:52311;height:3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">
                  <v:imagedata r:id="rId218" o:title=""/>
                </v:shape>
                <v:shape id="Imagen 1169907525" o:spid="_x0000_s1029" type="#_x0000_t75" style="position:absolute;top:65647;width:51752;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">
                  <v:imagedata r:id="rId219" o:title=""/>
                </v:shape>
                <w10:anchorlock/>
              </v:group>
            </w:pict>
          </mc:Fallback>
        </mc:AlternateContent>
      </w:r>
    </w:p>
    <w:p w14:paraId="7BEB9681" w14:textId="2BB80870" w:rsidR="0023280C" w:rsidRDefault="00A943D5" w:rsidP="009D52FE">
      <w:pPr>
        <w:pStyle w:val="Descripcin"/>
        <w:jc w:val="center"/>
      </w:pPr>
      <w:bookmarkStart w:id="248" w:name="_Toc163122741"/>
      <w:r>
        <w:t xml:space="preserve">Imagen </w:t>
      </w:r>
      <w:r>
        <w:fldChar w:fldCharType="begin"/>
      </w:r>
      <w:r>
        <w:instrText xml:space="preserve"> SEQ Imagen \* ARABIC </w:instrText>
      </w:r>
      <w:r>
        <w:fldChar w:fldCharType="separate"/>
      </w:r>
      <w:r w:rsidR="00B02023">
        <w:rPr>
          <w:noProof/>
        </w:rPr>
        <w:t>141</w:t>
      </w:r>
      <w:r>
        <w:fldChar w:fldCharType="end"/>
      </w:r>
      <w:r w:rsidRPr="00D652F7">
        <w:t xml:space="preserve">:Planes Operativos Anuales - Editar </w:t>
      </w:r>
      <w:r>
        <w:t xml:space="preserve">Datos </w:t>
      </w:r>
      <w:r w:rsidRPr="00D652F7">
        <w:t>Producto Clave</w:t>
      </w:r>
      <w:bookmarkEnd w:id="248"/>
    </w:p>
    <w:p w14:paraId="4CEAC374" w14:textId="262E4DDD" w:rsidR="009D52FE" w:rsidRPr="009D52FE" w:rsidRDefault="009D52FE" w:rsidP="009D52FE">
      <w:pPr>
        <w:pStyle w:val="Prrafodelista"/>
        <w:rPr>
          <w:sz w:val="22"/>
          <w:szCs w:val="22"/>
          <w:lang w:val="es-ES"/>
        </w:rPr>
      </w:pPr>
      <w:r w:rsidRPr="009D52FE">
        <w:rPr>
          <w:sz w:val="22"/>
          <w:szCs w:val="22"/>
          <w:lang w:val="es-ES"/>
        </w:rPr>
        <w:t>En esta sección solo se podrá visualizar los registros, los campos se encuentran bloqueados por ende no se puede editar</w:t>
      </w:r>
    </w:p>
    <w:p w14:paraId="24616459" w14:textId="77777777" w:rsidR="0023280C" w:rsidRDefault="0023280C" w:rsidP="00A86BAA">
      <w:pPr>
        <w:pStyle w:val="Prrafodelista"/>
        <w:numPr>
          <w:ilvl w:val="0"/>
          <w:numId w:val="49"/>
        </w:numPr>
        <w:rPr>
          <w:lang w:val="es-ES"/>
        </w:rPr>
      </w:pPr>
      <w:r>
        <w:rPr>
          <w:lang w:val="es-ES"/>
        </w:rPr>
        <w:t>Botón Siguiente: Nos permite avanzar al siguiente segmento.</w:t>
      </w:r>
    </w:p>
    <w:p w14:paraId="47536839" w14:textId="77777777" w:rsidR="0023280C" w:rsidRDefault="0023280C" w:rsidP="00A86BAA">
      <w:pPr>
        <w:pStyle w:val="Prrafodelista"/>
        <w:numPr>
          <w:ilvl w:val="0"/>
          <w:numId w:val="49"/>
        </w:numPr>
        <w:rPr>
          <w:lang w:val="es-ES"/>
        </w:rPr>
      </w:pPr>
      <w:r>
        <w:rPr>
          <w:lang w:val="es-ES"/>
        </w:rPr>
        <w:t>Botón Anterior: Nos permite retornar al segmento anterior.</w:t>
      </w:r>
    </w:p>
    <w:p w14:paraId="65D22DE5" w14:textId="77777777" w:rsidR="0023280C" w:rsidRPr="000358B1" w:rsidRDefault="0023280C" w:rsidP="00A86BAA">
      <w:pPr>
        <w:pStyle w:val="Prrafodelista"/>
        <w:numPr>
          <w:ilvl w:val="0"/>
          <w:numId w:val="49"/>
        </w:numPr>
        <w:rPr>
          <w:lang w:val="es-ES"/>
        </w:rPr>
      </w:pPr>
      <w:r>
        <w:rPr>
          <w:lang w:val="es-ES"/>
        </w:rPr>
        <w:t>Botón Cancelar: Nos permite cerra el formulario</w:t>
      </w:r>
    </w:p>
    <w:p w14:paraId="73D0342A" w14:textId="04FB0BA7" w:rsidR="0023280C" w:rsidRDefault="0023280C" w:rsidP="0023280C">
      <w:pPr>
        <w:pStyle w:val="Prrafodelista"/>
        <w:rPr>
          <w:lang w:val="es-ES"/>
        </w:rPr>
      </w:pPr>
    </w:p>
    <w:p w14:paraId="66D24CA3" w14:textId="77777777" w:rsidR="0023280C" w:rsidRDefault="0023280C" w:rsidP="00A943D5">
      <w:pPr>
        <w:rPr>
          <w:rFonts w:cs="Arial"/>
          <w:sz w:val="20"/>
          <w:lang w:val="es-ES" w:eastAsia="es-PE"/>
        </w:rPr>
      </w:pPr>
    </w:p>
    <w:p w14:paraId="199E8F42" w14:textId="4F0E8B44" w:rsidR="00FE416A" w:rsidRPr="009D52FE" w:rsidRDefault="00FE416A" w:rsidP="009D52FE">
      <w:pPr>
        <w:pStyle w:val="Prrafodelista"/>
        <w:rPr>
          <w:sz w:val="22"/>
          <w:szCs w:val="22"/>
          <w:lang w:val="es-ES"/>
        </w:rPr>
      </w:pPr>
      <w:r w:rsidRPr="009D52FE">
        <w:rPr>
          <w:b/>
          <w:bCs/>
          <w:sz w:val="22"/>
          <w:szCs w:val="22"/>
          <w:lang w:val="es-ES"/>
        </w:rPr>
        <w:lastRenderedPageBreak/>
        <w:t>Editar SAGU:</w:t>
      </w:r>
      <w:r w:rsidRPr="009D52FE">
        <w:rPr>
          <w:sz w:val="22"/>
          <w:szCs w:val="22"/>
          <w:lang w:val="es-ES"/>
        </w:rPr>
        <w:t xml:space="preserve"> Muestra la información:</w:t>
      </w:r>
    </w:p>
    <w:p w14:paraId="5D5475BA" w14:textId="77777777" w:rsidR="00A943D5" w:rsidRDefault="0023280C" w:rsidP="00A943D5">
      <w:pPr>
        <w:pStyle w:val="Prrafodelista"/>
        <w:keepNext/>
      </w:pPr>
      <w:r>
        <w:rPr>
          <w:noProof/>
        </w:rPr>
        <w:drawing>
          <wp:inline distT="0" distB="0" distL="0" distR="0" wp14:anchorId="28A7BBCD" wp14:editId="6FEC54B3">
            <wp:extent cx="4943475" cy="630648"/>
            <wp:effectExtent l="19050" t="19050" r="9525" b="17145"/>
            <wp:docPr id="1169907527" name="Imagen 116990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997115" cy="63749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2EAA520" w14:textId="31F3A0CA" w:rsidR="00FE416A" w:rsidRDefault="00A943D5" w:rsidP="00A943D5">
      <w:pPr>
        <w:pStyle w:val="Descripcin"/>
        <w:jc w:val="center"/>
        <w:rPr>
          <w:lang w:val="es-ES"/>
        </w:rPr>
      </w:pPr>
      <w:bookmarkStart w:id="249" w:name="_Toc163122742"/>
      <w:r>
        <w:t xml:space="preserve">Imagen </w:t>
      </w:r>
      <w:r>
        <w:fldChar w:fldCharType="begin"/>
      </w:r>
      <w:r>
        <w:instrText xml:space="preserve"> SEQ Imagen \* ARABIC </w:instrText>
      </w:r>
      <w:r>
        <w:fldChar w:fldCharType="separate"/>
      </w:r>
      <w:r w:rsidR="00B02023">
        <w:rPr>
          <w:noProof/>
        </w:rPr>
        <w:t>142</w:t>
      </w:r>
      <w:r>
        <w:fldChar w:fldCharType="end"/>
      </w:r>
      <w:r w:rsidRPr="00382F4D">
        <w:t xml:space="preserve">:Planes Operativos Anuales - Editar </w:t>
      </w:r>
      <w:r>
        <w:t>SAGU</w:t>
      </w:r>
      <w:bookmarkEnd w:id="249"/>
    </w:p>
    <w:p w14:paraId="30891AD3" w14:textId="77777777" w:rsidR="00A943D5" w:rsidRDefault="0023280C" w:rsidP="00A943D5">
      <w:pPr>
        <w:pStyle w:val="Prrafodelista"/>
        <w:keepNext/>
      </w:pPr>
      <w:r>
        <w:rPr>
          <w:noProof/>
        </w:rPr>
        <w:drawing>
          <wp:inline distT="0" distB="0" distL="0" distR="0" wp14:anchorId="15251199" wp14:editId="587A4672">
            <wp:extent cx="4943475" cy="1854748"/>
            <wp:effectExtent l="19050" t="19050" r="9525" b="12700"/>
            <wp:docPr id="1169907528" name="Imagen 116990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969376" cy="186446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ECDA7C6" w14:textId="2570AC6F" w:rsidR="00FE416A" w:rsidRPr="00AF51AD" w:rsidRDefault="00A943D5" w:rsidP="00A943D5">
      <w:pPr>
        <w:pStyle w:val="Descripcin"/>
        <w:jc w:val="center"/>
        <w:rPr>
          <w:lang w:val="es-ES"/>
        </w:rPr>
      </w:pPr>
      <w:bookmarkStart w:id="250" w:name="_Toc163122743"/>
      <w:r>
        <w:t xml:space="preserve">Imagen </w:t>
      </w:r>
      <w:r>
        <w:fldChar w:fldCharType="begin"/>
      </w:r>
      <w:r>
        <w:instrText xml:space="preserve"> SEQ Imagen \* ARABIC </w:instrText>
      </w:r>
      <w:r>
        <w:fldChar w:fldCharType="separate"/>
      </w:r>
      <w:r w:rsidR="00B02023">
        <w:rPr>
          <w:noProof/>
        </w:rPr>
        <w:t>143</w:t>
      </w:r>
      <w:r>
        <w:fldChar w:fldCharType="end"/>
      </w:r>
      <w:r w:rsidRPr="005E1D16">
        <w:t xml:space="preserve">:Planes Operativos Anuales - Editar </w:t>
      </w:r>
      <w:r>
        <w:t>Datos SAGU</w:t>
      </w:r>
      <w:bookmarkEnd w:id="250"/>
    </w:p>
    <w:p w14:paraId="22AA272E" w14:textId="2CE45748" w:rsidR="00FE416A" w:rsidRPr="006161BA" w:rsidRDefault="00FE416A" w:rsidP="00A86BAA">
      <w:pPr>
        <w:pStyle w:val="Prrafodelista"/>
        <w:numPr>
          <w:ilvl w:val="0"/>
          <w:numId w:val="50"/>
        </w:numPr>
        <w:rPr>
          <w:lang w:val="es-ES"/>
        </w:rPr>
      </w:pPr>
      <w:r>
        <w:rPr>
          <w:lang w:val="es-ES"/>
        </w:rPr>
        <w:t>Para vincular el Plan inicial SAGU,</w:t>
      </w:r>
      <w:r w:rsidRPr="006161BA">
        <w:t xml:space="preserve"> </w:t>
      </w:r>
      <w:r>
        <w:t xml:space="preserve">dar clic en el </w:t>
      </w:r>
      <w:proofErr w:type="spellStart"/>
      <w:r>
        <w:t>check</w:t>
      </w:r>
      <w:proofErr w:type="spellEnd"/>
      <w:r>
        <w:t xml:space="preserve"> y se activa una nueva tabla.</w:t>
      </w:r>
    </w:p>
    <w:p w14:paraId="7F3BD0BB" w14:textId="36448FC1" w:rsidR="00A943D5" w:rsidRDefault="00BA4877" w:rsidP="00A943D5">
      <w:pPr>
        <w:pStyle w:val="Prrafodelista"/>
        <w:keepNext/>
      </w:pPr>
      <w:r>
        <w:rPr>
          <w:noProof/>
        </w:rPr>
        <w:drawing>
          <wp:anchor distT="0" distB="0" distL="114300" distR="114300" simplePos="0" relativeHeight="251821061" behindDoc="0" locked="0" layoutInCell="1" allowOverlap="1" wp14:anchorId="7F4BC0AB" wp14:editId="65ED6126">
            <wp:simplePos x="0" y="0"/>
            <wp:positionH relativeFrom="margin">
              <wp:posOffset>1192847</wp:posOffset>
            </wp:positionH>
            <wp:positionV relativeFrom="paragraph">
              <wp:posOffset>183198</wp:posOffset>
            </wp:positionV>
            <wp:extent cx="261059" cy="279545"/>
            <wp:effectExtent l="0" t="9207" r="0" b="0"/>
            <wp:wrapNone/>
            <wp:docPr id="31" name="Gráfico 31"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61059" cy="279545"/>
                    </a:xfrm>
                    <a:prstGeom prst="rect">
                      <a:avLst/>
                    </a:prstGeom>
                  </pic:spPr>
                </pic:pic>
              </a:graphicData>
            </a:graphic>
            <wp14:sizeRelH relativeFrom="margin">
              <wp14:pctWidth>0</wp14:pctWidth>
            </wp14:sizeRelH>
            <wp14:sizeRelV relativeFrom="margin">
              <wp14:pctHeight>0</wp14:pctHeight>
            </wp14:sizeRelV>
          </wp:anchor>
        </w:drawing>
      </w:r>
      <w:r w:rsidR="00FE416A">
        <w:rPr>
          <w:noProof/>
        </w:rPr>
        <w:drawing>
          <wp:inline distT="0" distB="0" distL="0" distR="0" wp14:anchorId="50ABC7CF" wp14:editId="5EB4D18F">
            <wp:extent cx="5010150" cy="1464460"/>
            <wp:effectExtent l="19050" t="19050" r="19050" b="21590"/>
            <wp:docPr id="371519431" name="Imagen 37151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064610" cy="148037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C3C568B" w14:textId="59760C30" w:rsidR="00FE416A" w:rsidRPr="00A943D5" w:rsidRDefault="00A943D5" w:rsidP="00A943D5">
      <w:pPr>
        <w:pStyle w:val="Descripcin"/>
        <w:jc w:val="center"/>
        <w:rPr>
          <w:lang w:val="es-ES"/>
        </w:rPr>
      </w:pPr>
      <w:bookmarkStart w:id="251" w:name="_Toc163122744"/>
      <w:r>
        <w:t xml:space="preserve">Imagen </w:t>
      </w:r>
      <w:r>
        <w:fldChar w:fldCharType="begin"/>
      </w:r>
      <w:r>
        <w:instrText xml:space="preserve"> SEQ Imagen \* ARABIC </w:instrText>
      </w:r>
      <w:r>
        <w:fldChar w:fldCharType="separate"/>
      </w:r>
      <w:r w:rsidR="00B02023">
        <w:rPr>
          <w:noProof/>
        </w:rPr>
        <w:t>144</w:t>
      </w:r>
      <w:r>
        <w:fldChar w:fldCharType="end"/>
      </w:r>
      <w:r w:rsidRPr="003978FB">
        <w:t>:Planes Operativos Anuales - Editar SAGU</w:t>
      </w:r>
      <w:r>
        <w:t>/Vincular Plan Inicial</w:t>
      </w:r>
      <w:bookmarkEnd w:id="251"/>
    </w:p>
    <w:p w14:paraId="41D0FD92" w14:textId="77777777" w:rsidR="00FE416A" w:rsidRDefault="00FE416A" w:rsidP="00A86BAA">
      <w:pPr>
        <w:pStyle w:val="Prrafodelista"/>
        <w:numPr>
          <w:ilvl w:val="0"/>
          <w:numId w:val="50"/>
        </w:numPr>
        <w:rPr>
          <w:lang w:val="es-ES"/>
        </w:rPr>
      </w:pPr>
      <w:r w:rsidRPr="006161BA">
        <w:rPr>
          <w:lang w:val="es-ES"/>
        </w:rPr>
        <w:t xml:space="preserve">Para </w:t>
      </w:r>
      <w:r>
        <w:rPr>
          <w:lang w:val="es-ES"/>
        </w:rPr>
        <w:t>vincular un Plan SAGU</w:t>
      </w:r>
      <w:r w:rsidRPr="006161BA">
        <w:rPr>
          <w:lang w:val="es-ES"/>
        </w:rPr>
        <w:t xml:space="preserve"> dar clic en “Buscar</w:t>
      </w:r>
      <w:r>
        <w:rPr>
          <w:lang w:val="es-ES"/>
        </w:rPr>
        <w:t>”</w:t>
      </w:r>
    </w:p>
    <w:p w14:paraId="2BB03254" w14:textId="77777777" w:rsidR="00A943D5" w:rsidRDefault="00FE416A" w:rsidP="00A943D5">
      <w:pPr>
        <w:pStyle w:val="Prrafodelista"/>
        <w:keepNext/>
      </w:pPr>
      <w:r>
        <w:rPr>
          <w:noProof/>
        </w:rPr>
        <w:drawing>
          <wp:anchor distT="0" distB="0" distL="114300" distR="114300" simplePos="0" relativeHeight="251816965" behindDoc="0" locked="0" layoutInCell="1" allowOverlap="1" wp14:anchorId="20D0FD10" wp14:editId="59D84439">
            <wp:simplePos x="0" y="0"/>
            <wp:positionH relativeFrom="margin">
              <wp:posOffset>4983797</wp:posOffset>
            </wp:positionH>
            <wp:positionV relativeFrom="paragraph">
              <wp:posOffset>275273</wp:posOffset>
            </wp:positionV>
            <wp:extent cx="261059" cy="279545"/>
            <wp:effectExtent l="0" t="9207" r="0" b="0"/>
            <wp:wrapNone/>
            <wp:docPr id="371519432" name="Gráfico 37151943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261059" cy="279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1AC0AD" wp14:editId="58BE206A">
            <wp:extent cx="5029200" cy="1141845"/>
            <wp:effectExtent l="19050" t="19050" r="19050" b="20320"/>
            <wp:docPr id="371519433" name="Imagen 37151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118166" cy="116204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99C932C" w14:textId="37CE3562" w:rsidR="00FE416A" w:rsidRDefault="00A943D5" w:rsidP="00A943D5">
      <w:pPr>
        <w:pStyle w:val="Descripcin"/>
        <w:ind w:left="720"/>
        <w:jc w:val="center"/>
        <w:rPr>
          <w:lang w:val="es-ES"/>
        </w:rPr>
      </w:pPr>
      <w:bookmarkStart w:id="252" w:name="_Toc163122745"/>
      <w:r>
        <w:t xml:space="preserve">Imagen </w:t>
      </w:r>
      <w:r>
        <w:fldChar w:fldCharType="begin"/>
      </w:r>
      <w:r>
        <w:instrText xml:space="preserve"> SEQ Imagen \* ARABIC </w:instrText>
      </w:r>
      <w:r>
        <w:fldChar w:fldCharType="separate"/>
      </w:r>
      <w:r w:rsidR="00B02023">
        <w:rPr>
          <w:noProof/>
        </w:rPr>
        <w:t>145</w:t>
      </w:r>
      <w:r>
        <w:fldChar w:fldCharType="end"/>
      </w:r>
      <w:r w:rsidRPr="0046669A">
        <w:t>:Planes Operativos Anuales - Editar SAGU/Vincular Plan Inicial</w:t>
      </w:r>
      <w:r>
        <w:t>-Buscar</w:t>
      </w:r>
      <w:bookmarkEnd w:id="252"/>
    </w:p>
    <w:p w14:paraId="56C6BD40" w14:textId="69913A82" w:rsidR="00FE416A" w:rsidRDefault="00FE416A" w:rsidP="00BA4877">
      <w:pPr>
        <w:pStyle w:val="Prrafodelista"/>
        <w:ind w:left="1440"/>
        <w:rPr>
          <w:lang w:val="es-ES"/>
        </w:rPr>
      </w:pPr>
      <w:r>
        <w:rPr>
          <w:lang w:val="es-ES"/>
        </w:rPr>
        <w:t>Seguidamente se desplegará la ventana “</w:t>
      </w:r>
      <w:r w:rsidR="000B089E" w:rsidRPr="000B089E">
        <w:rPr>
          <w:lang w:val="es-ES"/>
        </w:rPr>
        <w:t>Servicios Relacionados y/o Actividades - Plan Inicial SAGU 2024</w:t>
      </w:r>
      <w:r w:rsidR="000B089E">
        <w:rPr>
          <w:lang w:val="es-ES"/>
        </w:rPr>
        <w:t xml:space="preserve">”. </w:t>
      </w:r>
      <w:r>
        <w:rPr>
          <w:lang w:val="es-ES"/>
        </w:rPr>
        <w:t>Primero seleccionar un registro de la lista y luego dar clic en “Agregar”</w:t>
      </w:r>
    </w:p>
    <w:p w14:paraId="26190467" w14:textId="77777777" w:rsidR="00A943D5" w:rsidRDefault="000B089E" w:rsidP="00A943D5">
      <w:pPr>
        <w:pStyle w:val="Prrafodelista"/>
        <w:keepNext/>
      </w:pPr>
      <w:r>
        <w:rPr>
          <w:noProof/>
        </w:rPr>
        <w:lastRenderedPageBreak/>
        <w:drawing>
          <wp:inline distT="0" distB="0" distL="0" distR="0" wp14:anchorId="1ABDED54" wp14:editId="10EE56F5">
            <wp:extent cx="4933950" cy="4605602"/>
            <wp:effectExtent l="19050" t="19050" r="19050" b="24130"/>
            <wp:docPr id="1169907530" name="Imagen 116990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959758" cy="462969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15717EB" w14:textId="30B82B5F" w:rsidR="00FE416A" w:rsidRDefault="00A943D5" w:rsidP="00A943D5">
      <w:pPr>
        <w:pStyle w:val="Descripcin"/>
        <w:jc w:val="center"/>
        <w:rPr>
          <w:lang w:val="es-ES"/>
        </w:rPr>
      </w:pPr>
      <w:bookmarkStart w:id="253" w:name="_Toc163122746"/>
      <w:r>
        <w:t xml:space="preserve">Imagen </w:t>
      </w:r>
      <w:r>
        <w:fldChar w:fldCharType="begin"/>
      </w:r>
      <w:r>
        <w:instrText xml:space="preserve"> SEQ Imagen \* ARABIC </w:instrText>
      </w:r>
      <w:r>
        <w:fldChar w:fldCharType="separate"/>
      </w:r>
      <w:r w:rsidR="00B02023">
        <w:rPr>
          <w:noProof/>
        </w:rPr>
        <w:t>146</w:t>
      </w:r>
      <w:r>
        <w:fldChar w:fldCharType="end"/>
      </w:r>
      <w:r w:rsidRPr="002565D9">
        <w:t>:Planes Operativos Anuales - Editar SAGU/</w:t>
      </w:r>
      <w:r>
        <w:t>Agregar</w:t>
      </w:r>
      <w:r w:rsidRPr="002565D9">
        <w:t xml:space="preserve"> Plan Inicial</w:t>
      </w:r>
      <w:bookmarkEnd w:id="253"/>
    </w:p>
    <w:p w14:paraId="5554A099" w14:textId="67DC3E5D" w:rsidR="000B089E" w:rsidRPr="00BA4877" w:rsidRDefault="000B089E" w:rsidP="00BA4877">
      <w:pPr>
        <w:pStyle w:val="Prrafodelista"/>
        <w:ind w:left="1440"/>
        <w:rPr>
          <w:i/>
          <w:iCs/>
          <w:lang w:val="es-ES"/>
        </w:rPr>
      </w:pPr>
      <w:r>
        <w:rPr>
          <w:lang w:val="es-ES"/>
        </w:rPr>
        <w:t xml:space="preserve"> </w:t>
      </w:r>
      <w:r w:rsidRPr="000B089E">
        <w:rPr>
          <w:b/>
          <w:bCs/>
          <w:i/>
          <w:iCs/>
          <w:lang w:val="es-ES"/>
        </w:rPr>
        <w:t>Nota:</w:t>
      </w:r>
      <w:r w:rsidRPr="000B089E">
        <w:rPr>
          <w:i/>
          <w:iCs/>
          <w:lang w:val="es-ES"/>
        </w:rPr>
        <w:t xml:space="preserve"> Solo se debe seleccionar un registro de la lista.</w:t>
      </w:r>
    </w:p>
    <w:p w14:paraId="3DAA051B" w14:textId="77777777" w:rsidR="00FE416A" w:rsidRDefault="00FE416A" w:rsidP="00BA4877">
      <w:pPr>
        <w:pStyle w:val="Prrafodelista"/>
        <w:ind w:left="1440"/>
        <w:rPr>
          <w:lang w:val="es-ES"/>
        </w:rPr>
      </w:pPr>
      <w:r>
        <w:rPr>
          <w:lang w:val="es-ES"/>
        </w:rPr>
        <w:t xml:space="preserve">El registro agregado se muestra en la tabla, si el usuario desea eliminar el registro hacer uso de la opción </w:t>
      </w:r>
      <w:r>
        <w:rPr>
          <w:noProof/>
        </w:rPr>
        <w:drawing>
          <wp:inline distT="0" distB="0" distL="0" distR="0" wp14:anchorId="0A485D4D" wp14:editId="228A9D51">
            <wp:extent cx="114300" cy="133350"/>
            <wp:effectExtent l="0" t="0" r="0" b="0"/>
            <wp:docPr id="371519438" name="Imagen 3715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14300" cy="133350"/>
                    </a:xfrm>
                    <a:prstGeom prst="rect">
                      <a:avLst/>
                    </a:prstGeom>
                  </pic:spPr>
                </pic:pic>
              </a:graphicData>
            </a:graphic>
          </wp:inline>
        </w:drawing>
      </w:r>
      <w:r>
        <w:rPr>
          <w:lang w:val="es-ES"/>
        </w:rPr>
        <w:t>eliminar</w:t>
      </w:r>
    </w:p>
    <w:p w14:paraId="1E22548F" w14:textId="77777777" w:rsidR="00A943D5" w:rsidRDefault="000B089E" w:rsidP="00A943D5">
      <w:pPr>
        <w:pStyle w:val="Prrafodelista"/>
        <w:keepNext/>
      </w:pPr>
      <w:r>
        <w:rPr>
          <w:noProof/>
        </w:rPr>
        <w:drawing>
          <wp:inline distT="0" distB="0" distL="0" distR="0" wp14:anchorId="43649CE3" wp14:editId="3AC1FBA0">
            <wp:extent cx="5212169" cy="974409"/>
            <wp:effectExtent l="19050" t="19050" r="26670" b="16510"/>
            <wp:docPr id="1169907531" name="Imagen 116990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287021" cy="98840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E92A02B" w14:textId="1C055437" w:rsidR="00FE416A" w:rsidRPr="006161BA" w:rsidRDefault="00A943D5" w:rsidP="00A943D5">
      <w:pPr>
        <w:pStyle w:val="Descripcin"/>
        <w:jc w:val="center"/>
        <w:rPr>
          <w:lang w:val="es-ES"/>
        </w:rPr>
      </w:pPr>
      <w:bookmarkStart w:id="254" w:name="_Toc163122747"/>
      <w:r>
        <w:t xml:space="preserve">Imagen </w:t>
      </w:r>
      <w:r>
        <w:fldChar w:fldCharType="begin"/>
      </w:r>
      <w:r>
        <w:instrText xml:space="preserve"> SEQ Imagen \* ARABIC </w:instrText>
      </w:r>
      <w:r>
        <w:fldChar w:fldCharType="separate"/>
      </w:r>
      <w:r w:rsidR="00B02023">
        <w:rPr>
          <w:noProof/>
        </w:rPr>
        <w:t>147</w:t>
      </w:r>
      <w:r>
        <w:fldChar w:fldCharType="end"/>
      </w:r>
      <w:r w:rsidRPr="00A03160">
        <w:t>:Planes Operativos Anuales - Editar SAGU/</w:t>
      </w:r>
      <w:r>
        <w:t>Eliminar</w:t>
      </w:r>
      <w:r w:rsidRPr="00A03160">
        <w:t xml:space="preserve"> Plan Inicia</w:t>
      </w:r>
      <w:r>
        <w:t>l</w:t>
      </w:r>
      <w:bookmarkEnd w:id="254"/>
    </w:p>
    <w:p w14:paraId="1A1776C7" w14:textId="77777777" w:rsidR="00FE416A" w:rsidRPr="008501AB" w:rsidRDefault="00FE416A" w:rsidP="00A86BAA">
      <w:pPr>
        <w:pStyle w:val="Prrafodelista"/>
        <w:numPr>
          <w:ilvl w:val="0"/>
          <w:numId w:val="50"/>
        </w:numPr>
        <w:rPr>
          <w:lang w:val="es-ES"/>
        </w:rPr>
      </w:pPr>
      <w:r w:rsidRPr="008501AB">
        <w:rPr>
          <w:lang w:val="es-ES"/>
        </w:rPr>
        <w:t>Una vez finalizada la edición de</w:t>
      </w:r>
      <w:r>
        <w:rPr>
          <w:lang w:val="es-ES"/>
        </w:rPr>
        <w:t xml:space="preserve">l SAGU </w:t>
      </w:r>
      <w:r w:rsidRPr="008501AB">
        <w:rPr>
          <w:lang w:val="es-ES"/>
        </w:rPr>
        <w:t xml:space="preserve">dar clic en el botón “Guardar” y muestra un mensaje de éxito. </w:t>
      </w:r>
    </w:p>
    <w:p w14:paraId="11346C04" w14:textId="77777777" w:rsidR="00FE416A" w:rsidRDefault="00FE416A" w:rsidP="00A86BAA">
      <w:pPr>
        <w:pStyle w:val="Prrafodelista"/>
        <w:numPr>
          <w:ilvl w:val="0"/>
          <w:numId w:val="50"/>
        </w:numPr>
        <w:rPr>
          <w:lang w:val="es-ES"/>
        </w:rPr>
      </w:pPr>
      <w:r>
        <w:rPr>
          <w:lang w:val="es-ES"/>
        </w:rPr>
        <w:t>Botón Anterior: Nos permite retornar al segmento anterior.</w:t>
      </w:r>
    </w:p>
    <w:p w14:paraId="23208004" w14:textId="77777777" w:rsidR="00FE416A" w:rsidRDefault="00FE416A" w:rsidP="00A86BAA">
      <w:pPr>
        <w:pStyle w:val="Prrafodelista"/>
        <w:numPr>
          <w:ilvl w:val="0"/>
          <w:numId w:val="50"/>
        </w:numPr>
        <w:rPr>
          <w:lang w:val="es-ES"/>
        </w:rPr>
      </w:pPr>
      <w:r>
        <w:rPr>
          <w:lang w:val="es-ES"/>
        </w:rPr>
        <w:t>Botón Cancelar: Nos permite cerra el formulario</w:t>
      </w:r>
    </w:p>
    <w:p w14:paraId="30DBD386" w14:textId="075171CC" w:rsidR="00FE416A" w:rsidRDefault="00FE416A" w:rsidP="00FE416A">
      <w:pPr>
        <w:ind w:left="720"/>
        <w:rPr>
          <w:rFonts w:cs="Arial"/>
          <w:sz w:val="20"/>
          <w:lang w:val="es-ES" w:eastAsia="es-PE"/>
        </w:rPr>
      </w:pPr>
    </w:p>
    <w:p w14:paraId="5A8743D3" w14:textId="1241CFA5" w:rsidR="00BA4877" w:rsidRDefault="00BA4877" w:rsidP="00FE416A">
      <w:pPr>
        <w:ind w:left="720"/>
        <w:rPr>
          <w:rFonts w:cs="Arial"/>
          <w:sz w:val="20"/>
          <w:lang w:val="es-ES" w:eastAsia="es-PE"/>
        </w:rPr>
      </w:pPr>
    </w:p>
    <w:p w14:paraId="01C7A631" w14:textId="77777777" w:rsidR="00BA4877" w:rsidRDefault="00BA4877" w:rsidP="00FE416A">
      <w:pPr>
        <w:ind w:left="720"/>
        <w:rPr>
          <w:rFonts w:cs="Arial"/>
          <w:sz w:val="20"/>
          <w:lang w:val="es-ES" w:eastAsia="es-PE"/>
        </w:rPr>
      </w:pPr>
    </w:p>
    <w:p w14:paraId="7C4E8CC0" w14:textId="77777777" w:rsidR="00FE416A" w:rsidRDefault="00FE416A" w:rsidP="00FE416A">
      <w:pPr>
        <w:ind w:left="720"/>
        <w:rPr>
          <w:lang w:val="es-ES"/>
        </w:rPr>
      </w:pPr>
      <w:r w:rsidRPr="00C81977">
        <w:rPr>
          <w:b/>
          <w:bCs/>
          <w:lang w:val="es-ES"/>
        </w:rPr>
        <w:lastRenderedPageBreak/>
        <w:t xml:space="preserve">Opción </w:t>
      </w:r>
      <w:r>
        <w:rPr>
          <w:b/>
          <w:bCs/>
          <w:lang w:val="es-ES"/>
        </w:rPr>
        <w:t>2</w:t>
      </w:r>
      <w:r w:rsidRPr="00C81977">
        <w:rPr>
          <w:b/>
          <w:bCs/>
          <w:lang w:val="es-ES"/>
        </w:rPr>
        <w:t>:</w:t>
      </w:r>
      <w:r>
        <w:rPr>
          <w:b/>
          <w:bCs/>
          <w:lang w:val="es-ES"/>
        </w:rPr>
        <w:t xml:space="preserve"> ver detalle: </w:t>
      </w:r>
      <w:r>
        <w:rPr>
          <w:lang w:val="es-ES"/>
        </w:rPr>
        <w:t>Para visualizar el detalle de los servicios:</w:t>
      </w:r>
    </w:p>
    <w:p w14:paraId="6C7A901E" w14:textId="77777777" w:rsidR="00FE416A" w:rsidRPr="00C81977" w:rsidRDefault="00FE416A" w:rsidP="00FE416A">
      <w:pPr>
        <w:ind w:left="720"/>
        <w:rPr>
          <w:lang w:val="es-ES"/>
        </w:rPr>
      </w:pPr>
      <w:r w:rsidRPr="00C81977">
        <w:rPr>
          <w:lang w:val="es-ES"/>
        </w:rPr>
        <w:t xml:space="preserve">Primero se debe elegir un registro de la lista y </w:t>
      </w:r>
      <w:r>
        <w:rPr>
          <w:lang w:val="es-ES"/>
        </w:rPr>
        <w:t xml:space="preserve">luego </w:t>
      </w:r>
      <w:r w:rsidRPr="00C81977">
        <w:rPr>
          <w:lang w:val="es-ES"/>
        </w:rPr>
        <w:t xml:space="preserve">dar clic en </w:t>
      </w:r>
      <w:r>
        <w:rPr>
          <w:noProof/>
        </w:rPr>
        <w:drawing>
          <wp:inline distT="0" distB="0" distL="0" distR="0" wp14:anchorId="76A3E3A4" wp14:editId="3EDF02BD">
            <wp:extent cx="161925" cy="152400"/>
            <wp:effectExtent l="0" t="0" r="9525" b="0"/>
            <wp:docPr id="371519440" name="Imagen 37151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1925" cy="152400"/>
                    </a:xfrm>
                    <a:prstGeom prst="rect">
                      <a:avLst/>
                    </a:prstGeom>
                  </pic:spPr>
                </pic:pic>
              </a:graphicData>
            </a:graphic>
          </wp:inline>
        </w:drawing>
      </w:r>
      <w:r>
        <w:rPr>
          <w:lang w:val="es-ES"/>
        </w:rPr>
        <w:t>Ver detalles</w:t>
      </w:r>
    </w:p>
    <w:p w14:paraId="481C7AF7" w14:textId="77777777" w:rsidR="00BD445F" w:rsidRDefault="00FE416A" w:rsidP="00BD445F">
      <w:pPr>
        <w:keepNext/>
        <w:ind w:left="720"/>
      </w:pPr>
      <w:r>
        <w:rPr>
          <w:noProof/>
        </w:rPr>
        <w:drawing>
          <wp:anchor distT="0" distB="0" distL="114300" distR="114300" simplePos="0" relativeHeight="251806725" behindDoc="0" locked="0" layoutInCell="1" allowOverlap="1" wp14:anchorId="0C521EB7" wp14:editId="0C78EFCB">
            <wp:simplePos x="0" y="0"/>
            <wp:positionH relativeFrom="margin">
              <wp:posOffset>4954324</wp:posOffset>
            </wp:positionH>
            <wp:positionV relativeFrom="paragraph">
              <wp:posOffset>1503362</wp:posOffset>
            </wp:positionV>
            <wp:extent cx="190854" cy="204368"/>
            <wp:effectExtent l="0" t="6668" r="0" b="0"/>
            <wp:wrapNone/>
            <wp:docPr id="371519441" name="Gráfico 371519441"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0854" cy="204368"/>
                    </a:xfrm>
                    <a:prstGeom prst="rect">
                      <a:avLst/>
                    </a:prstGeom>
                  </pic:spPr>
                </pic:pic>
              </a:graphicData>
            </a:graphic>
            <wp14:sizeRelH relativeFrom="margin">
              <wp14:pctWidth>0</wp14:pctWidth>
            </wp14:sizeRelH>
            <wp14:sizeRelV relativeFrom="margin">
              <wp14:pctHeight>0</wp14:pctHeight>
            </wp14:sizeRelV>
          </wp:anchor>
        </w:drawing>
      </w:r>
      <w:r w:rsidRPr="0038602A">
        <w:rPr>
          <w:noProof/>
        </w:rPr>
        <w:t xml:space="preserve"> </w:t>
      </w:r>
      <w:r w:rsidR="008B5DEE">
        <w:rPr>
          <w:noProof/>
        </w:rPr>
        <w:drawing>
          <wp:inline distT="0" distB="0" distL="0" distR="0" wp14:anchorId="580E7F02" wp14:editId="1693FE23">
            <wp:extent cx="4830792" cy="2388984"/>
            <wp:effectExtent l="19050" t="19050" r="27305" b="11430"/>
            <wp:docPr id="1169907532" name="Imagen 116990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846155" cy="239658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F47476C" w14:textId="7B07D557" w:rsidR="00FE416A" w:rsidRDefault="00BD445F" w:rsidP="00BD445F">
      <w:pPr>
        <w:pStyle w:val="Descripcin"/>
        <w:jc w:val="center"/>
        <w:rPr>
          <w:lang w:val="es-ES"/>
        </w:rPr>
      </w:pPr>
      <w:bookmarkStart w:id="255" w:name="_Toc163122748"/>
      <w:r>
        <w:t xml:space="preserve">Imagen </w:t>
      </w:r>
      <w:r>
        <w:fldChar w:fldCharType="begin"/>
      </w:r>
      <w:r>
        <w:instrText xml:space="preserve"> SEQ Imagen \* ARABIC </w:instrText>
      </w:r>
      <w:r>
        <w:fldChar w:fldCharType="separate"/>
      </w:r>
      <w:r w:rsidR="00B02023">
        <w:rPr>
          <w:noProof/>
        </w:rPr>
        <w:t>148</w:t>
      </w:r>
      <w:r>
        <w:fldChar w:fldCharType="end"/>
      </w:r>
      <w:r w:rsidRPr="003F3876">
        <w:t>:Planes Operativos Anuales</w:t>
      </w:r>
      <w:r>
        <w:t>/Otros Servicios - Ver Detalle</w:t>
      </w:r>
      <w:bookmarkEnd w:id="255"/>
    </w:p>
    <w:p w14:paraId="6826332C" w14:textId="036F22F4" w:rsidR="00FE416A" w:rsidRPr="00BD445F" w:rsidRDefault="00FE416A" w:rsidP="00BD445F">
      <w:pPr>
        <w:ind w:left="720"/>
        <w:rPr>
          <w:lang w:val="es-ES"/>
        </w:rPr>
      </w:pPr>
      <w:r>
        <w:rPr>
          <w:lang w:val="es-ES"/>
        </w:rPr>
        <w:t xml:space="preserve">Luego se desplegará un formulario donde se muestra información del servicio </w:t>
      </w:r>
      <w:r w:rsidR="008B5DEE">
        <w:rPr>
          <w:lang w:val="es-ES"/>
        </w:rPr>
        <w:t>Relacionado</w:t>
      </w:r>
      <w:r>
        <w:rPr>
          <w:lang w:val="es-ES"/>
        </w:rPr>
        <w:t xml:space="preserve">. Donde se visualiza los datos del </w:t>
      </w:r>
      <w:r w:rsidRPr="004D2A1F">
        <w:rPr>
          <w:lang w:val="es-ES"/>
        </w:rPr>
        <w:t>Órgano auditor</w:t>
      </w:r>
      <w:r>
        <w:rPr>
          <w:lang w:val="es-ES"/>
        </w:rPr>
        <w:t>.</w:t>
      </w:r>
    </w:p>
    <w:p w14:paraId="34E665C6" w14:textId="77777777" w:rsidR="00BD445F" w:rsidRDefault="008B5DEE" w:rsidP="00BD445F">
      <w:pPr>
        <w:keepNext/>
        <w:ind w:left="720"/>
      </w:pPr>
      <w:r>
        <w:rPr>
          <w:noProof/>
        </w:rPr>
        <w:drawing>
          <wp:inline distT="0" distB="0" distL="0" distR="0" wp14:anchorId="56DCBADD" wp14:editId="468951D1">
            <wp:extent cx="4905375" cy="834000"/>
            <wp:effectExtent l="19050" t="19050" r="9525" b="23495"/>
            <wp:docPr id="1169907534" name="Imagen 116990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934210" cy="83890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C8607BD" w14:textId="5B7375BA" w:rsidR="00FE416A" w:rsidRDefault="00BD445F" w:rsidP="00BD445F">
      <w:pPr>
        <w:pStyle w:val="Descripcin"/>
        <w:ind w:left="720"/>
        <w:jc w:val="center"/>
        <w:rPr>
          <w:lang w:val="es-ES"/>
        </w:rPr>
      </w:pPr>
      <w:bookmarkStart w:id="256" w:name="_Toc163122749"/>
      <w:r>
        <w:t xml:space="preserve">Imagen </w:t>
      </w:r>
      <w:r>
        <w:fldChar w:fldCharType="begin"/>
      </w:r>
      <w:r>
        <w:instrText xml:space="preserve"> SEQ Imagen \* ARABIC </w:instrText>
      </w:r>
      <w:r>
        <w:fldChar w:fldCharType="separate"/>
      </w:r>
      <w:r w:rsidR="00B02023">
        <w:rPr>
          <w:noProof/>
        </w:rPr>
        <w:t>149</w:t>
      </w:r>
      <w:r>
        <w:fldChar w:fldCharType="end"/>
      </w:r>
      <w:r w:rsidRPr="009B714A">
        <w:t xml:space="preserve">:Planes Operativos Anuales/Otros Servicios - Ver </w:t>
      </w:r>
      <w:r>
        <w:t>Información de Servicio</w:t>
      </w:r>
      <w:bookmarkEnd w:id="256"/>
    </w:p>
    <w:p w14:paraId="2718E057" w14:textId="77777777" w:rsidR="008B5DEE" w:rsidRDefault="008B5DEE" w:rsidP="00FE416A">
      <w:pPr>
        <w:ind w:left="720"/>
        <w:rPr>
          <w:lang w:val="es-ES"/>
        </w:rPr>
      </w:pPr>
    </w:p>
    <w:p w14:paraId="5CE38E96" w14:textId="61D2F757" w:rsidR="00FE416A" w:rsidRPr="00BA4877" w:rsidRDefault="00FE416A" w:rsidP="00BA4877">
      <w:pPr>
        <w:pStyle w:val="Prrafodelista"/>
        <w:rPr>
          <w:sz w:val="22"/>
          <w:szCs w:val="22"/>
          <w:lang w:val="es-ES"/>
        </w:rPr>
      </w:pPr>
      <w:r w:rsidRPr="00BA4877">
        <w:rPr>
          <w:b/>
          <w:bCs/>
          <w:sz w:val="22"/>
          <w:szCs w:val="22"/>
          <w:lang w:val="es-ES"/>
        </w:rPr>
        <w:t>Datos de</w:t>
      </w:r>
      <w:r w:rsidR="008B5DEE" w:rsidRPr="00BA4877">
        <w:rPr>
          <w:b/>
          <w:bCs/>
          <w:sz w:val="22"/>
          <w:szCs w:val="22"/>
          <w:lang w:val="es-ES"/>
        </w:rPr>
        <w:t xml:space="preserve"> Servicio Relacionado</w:t>
      </w:r>
      <w:r w:rsidRPr="00BA4877">
        <w:rPr>
          <w:b/>
          <w:bCs/>
          <w:sz w:val="22"/>
          <w:szCs w:val="22"/>
          <w:lang w:val="es-ES"/>
        </w:rPr>
        <w:t>:</w:t>
      </w:r>
      <w:r w:rsidRPr="00BA4877">
        <w:rPr>
          <w:sz w:val="22"/>
          <w:szCs w:val="22"/>
          <w:lang w:val="es-ES"/>
        </w:rPr>
        <w:t xml:space="preserve"> </w:t>
      </w:r>
    </w:p>
    <w:p w14:paraId="0F31A65A" w14:textId="77777777" w:rsidR="00BD445F" w:rsidRDefault="008B5DEE" w:rsidP="00BD445F">
      <w:pPr>
        <w:pStyle w:val="Prrafodelista"/>
        <w:keepNext/>
      </w:pPr>
      <w:r>
        <w:rPr>
          <w:noProof/>
        </w:rPr>
        <w:drawing>
          <wp:inline distT="0" distB="0" distL="0" distR="0" wp14:anchorId="2F10E51D" wp14:editId="1D14953F">
            <wp:extent cx="4889500" cy="492113"/>
            <wp:effectExtent l="19050" t="19050" r="6350" b="22860"/>
            <wp:docPr id="1169907535" name="Imagen 116990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999240" cy="503158"/>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20E201C9" w14:textId="421CC78A" w:rsidR="00FE416A" w:rsidRPr="000358B1" w:rsidRDefault="00BD445F" w:rsidP="00BD445F">
      <w:pPr>
        <w:pStyle w:val="Descripcin"/>
        <w:jc w:val="center"/>
        <w:rPr>
          <w:lang w:val="es-ES"/>
        </w:rPr>
      </w:pPr>
      <w:bookmarkStart w:id="257" w:name="_Toc163122750"/>
      <w:r>
        <w:t xml:space="preserve">Imagen </w:t>
      </w:r>
      <w:r>
        <w:fldChar w:fldCharType="begin"/>
      </w:r>
      <w:r>
        <w:instrText xml:space="preserve"> SEQ Imagen \* ARABIC </w:instrText>
      </w:r>
      <w:r>
        <w:fldChar w:fldCharType="separate"/>
      </w:r>
      <w:r w:rsidR="00B02023">
        <w:rPr>
          <w:noProof/>
        </w:rPr>
        <w:t>150</w:t>
      </w:r>
      <w:r>
        <w:fldChar w:fldCharType="end"/>
      </w:r>
      <w:r w:rsidRPr="007B285E">
        <w:t xml:space="preserve">:Planes Operativos Anuales/Otros Servicios - </w:t>
      </w:r>
      <w:r>
        <w:t>Ver Servicio Relacionado</w:t>
      </w:r>
      <w:bookmarkEnd w:id="257"/>
    </w:p>
    <w:p w14:paraId="196B4813" w14:textId="667737EA" w:rsidR="00FE416A" w:rsidRDefault="00FE416A" w:rsidP="00FE416A">
      <w:pPr>
        <w:ind w:left="720"/>
        <w:rPr>
          <w:lang w:val="es-ES"/>
        </w:rPr>
      </w:pPr>
    </w:p>
    <w:p w14:paraId="5546B434" w14:textId="77777777" w:rsidR="00BD445F" w:rsidRDefault="008B5DEE" w:rsidP="00BD445F">
      <w:pPr>
        <w:keepNext/>
        <w:ind w:left="720"/>
      </w:pPr>
      <w:r>
        <w:rPr>
          <w:noProof/>
          <w:lang w:val="es-ES"/>
        </w:rPr>
        <w:lastRenderedPageBreak/>
        <mc:AlternateContent>
          <mc:Choice Requires="wpg">
            <w:drawing>
              <wp:inline distT="0" distB="0" distL="0" distR="0" wp14:anchorId="3EEDE024" wp14:editId="39AE4EF4">
                <wp:extent cx="4942936" cy="4339087"/>
                <wp:effectExtent l="0" t="0" r="0" b="4445"/>
                <wp:docPr id="1169907538" name="Grupo 1169907538"/>
                <wp:cNvGraphicFramePr/>
                <a:graphic xmlns:a="http://schemas.openxmlformats.org/drawingml/2006/main">
                  <a:graphicData uri="http://schemas.microsoft.com/office/word/2010/wordprocessingGroup">
                    <wpg:wgp>
                      <wpg:cNvGrpSpPr/>
                      <wpg:grpSpPr>
                        <a:xfrm>
                          <a:off x="0" y="0"/>
                          <a:ext cx="4942936" cy="4339087"/>
                          <a:chOff x="0" y="0"/>
                          <a:chExt cx="5400675" cy="4723597"/>
                        </a:xfrm>
                      </wpg:grpSpPr>
                      <pic:pic xmlns:pic="http://schemas.openxmlformats.org/drawingml/2006/picture">
                        <pic:nvPicPr>
                          <pic:cNvPr id="1169907536" name="Imagen 1169907536"/>
                          <pic:cNvPicPr>
                            <a:picLocks noChangeAspect="1"/>
                          </pic:cNvPicPr>
                        </pic:nvPicPr>
                        <pic:blipFill>
                          <a:blip r:embed="rId227">
                            <a:extLst>
                              <a:ext uri="{28A0092B-C50C-407E-A947-70E740481C1C}">
                                <a14:useLocalDpi xmlns:a14="http://schemas.microsoft.com/office/drawing/2010/main" val="0"/>
                              </a:ext>
                            </a:extLst>
                          </a:blip>
                          <a:stretch>
                            <a:fillRect/>
                          </a:stretch>
                        </pic:blipFill>
                        <pic:spPr>
                          <a:xfrm>
                            <a:off x="0" y="0"/>
                            <a:ext cx="5400675" cy="3146425"/>
                          </a:xfrm>
                          <a:prstGeom prst="rect">
                            <a:avLst/>
                          </a:prstGeom>
                        </pic:spPr>
                      </pic:pic>
                      <pic:pic xmlns:pic="http://schemas.openxmlformats.org/drawingml/2006/picture">
                        <pic:nvPicPr>
                          <pic:cNvPr id="1169907537" name="Imagen 1169907537"/>
                          <pic:cNvPicPr>
                            <a:picLocks noChangeAspect="1"/>
                          </pic:cNvPicPr>
                        </pic:nvPicPr>
                        <pic:blipFill>
                          <a:blip r:embed="rId228">
                            <a:extLst>
                              <a:ext uri="{28A0092B-C50C-407E-A947-70E740481C1C}">
                                <a14:useLocalDpi xmlns:a14="http://schemas.microsoft.com/office/drawing/2010/main" val="0"/>
                              </a:ext>
                            </a:extLst>
                          </a:blip>
                          <a:stretch>
                            <a:fillRect/>
                          </a:stretch>
                        </pic:blipFill>
                        <pic:spPr>
                          <a:xfrm>
                            <a:off x="0" y="3122762"/>
                            <a:ext cx="5400675" cy="1600835"/>
                          </a:xfrm>
                          <a:prstGeom prst="rect">
                            <a:avLst/>
                          </a:prstGeom>
                        </pic:spPr>
                      </pic:pic>
                    </wpg:wgp>
                  </a:graphicData>
                </a:graphic>
              </wp:inline>
            </w:drawing>
          </mc:Choice>
          <mc:Fallback>
            <w:pict>
              <v:group w14:anchorId="32269D73" id="Grupo 1169907538" o:spid="_x0000_s1026" style="width:389.2pt;height:341.65pt;mso-position-horizontal-relative:char;mso-position-vertical-relative:line" coordsize="54006,47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">
                <v:shape id="Imagen 1169907536" o:spid="_x0000_s1027" type="#_x0000_t75" style="position:absolute;width:54006;height:3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">
                  <v:imagedata r:id="rId229" o:title=""/>
                </v:shape>
                <v:shape id="Imagen 1169907537" o:spid="_x0000_s1028" type="#_x0000_t75" style="position:absolute;top:31227;width:54006;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">
                  <v:imagedata r:id="rId230" o:title=""/>
                </v:shape>
                <w10:anchorlock/>
              </v:group>
            </w:pict>
          </mc:Fallback>
        </mc:AlternateContent>
      </w:r>
    </w:p>
    <w:p w14:paraId="43FF1C6B" w14:textId="08A1EAC6" w:rsidR="008B5DEE" w:rsidRDefault="00BD445F" w:rsidP="00BD445F">
      <w:pPr>
        <w:pStyle w:val="Descripcin"/>
        <w:ind w:left="720"/>
        <w:jc w:val="center"/>
        <w:rPr>
          <w:lang w:val="es-ES"/>
        </w:rPr>
      </w:pPr>
      <w:bookmarkStart w:id="258" w:name="_Toc163122751"/>
      <w:r>
        <w:t xml:space="preserve">Imagen </w:t>
      </w:r>
      <w:r>
        <w:fldChar w:fldCharType="begin"/>
      </w:r>
      <w:r>
        <w:instrText xml:space="preserve"> SEQ Imagen \* ARABIC </w:instrText>
      </w:r>
      <w:r>
        <w:fldChar w:fldCharType="separate"/>
      </w:r>
      <w:r w:rsidR="00B02023">
        <w:rPr>
          <w:noProof/>
        </w:rPr>
        <w:t>151</w:t>
      </w:r>
      <w:r>
        <w:fldChar w:fldCharType="end"/>
      </w:r>
      <w:r w:rsidRPr="00E97834">
        <w:t xml:space="preserve">:Planes Operativos Anuales/Otros Servicios - </w:t>
      </w:r>
      <w:r>
        <w:t>Ver Datos de Servicio</w:t>
      </w:r>
      <w:r>
        <w:rPr>
          <w:noProof/>
        </w:rPr>
        <w:t xml:space="preserve"> Relacionado</w:t>
      </w:r>
      <w:bookmarkEnd w:id="258"/>
    </w:p>
    <w:p w14:paraId="1C519F56" w14:textId="4CE5D730" w:rsidR="008B5DEE" w:rsidRPr="004D2A1F" w:rsidRDefault="008B5DEE" w:rsidP="00FE416A">
      <w:pPr>
        <w:ind w:left="720"/>
        <w:rPr>
          <w:lang w:val="es-ES"/>
        </w:rPr>
      </w:pPr>
    </w:p>
    <w:p w14:paraId="43B8C264" w14:textId="79995136" w:rsidR="00FE416A" w:rsidRPr="00BA4877" w:rsidRDefault="00FE416A" w:rsidP="00BA4877">
      <w:pPr>
        <w:pStyle w:val="Prrafodelista"/>
        <w:rPr>
          <w:sz w:val="22"/>
          <w:szCs w:val="22"/>
          <w:lang w:val="es-ES"/>
        </w:rPr>
      </w:pPr>
      <w:r w:rsidRPr="00BA4877">
        <w:rPr>
          <w:sz w:val="22"/>
          <w:szCs w:val="22"/>
          <w:lang w:val="es-ES"/>
        </w:rPr>
        <w:t xml:space="preserve">Muestra la información de los datos de servicio </w:t>
      </w:r>
      <w:r w:rsidR="00063797" w:rsidRPr="00BA4877">
        <w:rPr>
          <w:sz w:val="22"/>
          <w:szCs w:val="22"/>
          <w:lang w:val="es-ES"/>
        </w:rPr>
        <w:t>relacionado</w:t>
      </w:r>
      <w:r w:rsidRPr="00BA4877">
        <w:rPr>
          <w:sz w:val="22"/>
          <w:szCs w:val="22"/>
          <w:lang w:val="es-ES"/>
        </w:rPr>
        <w:t>:</w:t>
      </w:r>
    </w:p>
    <w:p w14:paraId="220646BA" w14:textId="6834806B" w:rsidR="00FE416A" w:rsidRDefault="00FE416A" w:rsidP="00A86BAA">
      <w:pPr>
        <w:pStyle w:val="Prrafodelista"/>
        <w:numPr>
          <w:ilvl w:val="0"/>
          <w:numId w:val="51"/>
        </w:numPr>
        <w:rPr>
          <w:lang w:val="es-ES"/>
        </w:rPr>
      </w:pPr>
      <w:r>
        <w:rPr>
          <w:lang w:val="es-ES"/>
        </w:rPr>
        <w:t>Código de planificación, código de catálogo</w:t>
      </w:r>
    </w:p>
    <w:p w14:paraId="65D42396" w14:textId="5D2C0A9A" w:rsidR="00FE416A" w:rsidRDefault="00FE416A" w:rsidP="00A86BAA">
      <w:pPr>
        <w:pStyle w:val="Prrafodelista"/>
        <w:numPr>
          <w:ilvl w:val="0"/>
          <w:numId w:val="51"/>
        </w:numPr>
        <w:rPr>
          <w:lang w:val="es-ES"/>
        </w:rPr>
      </w:pPr>
      <w:r w:rsidRPr="004D2A1F">
        <w:rPr>
          <w:lang w:val="es-ES"/>
        </w:rPr>
        <w:t>Datos generales:</w:t>
      </w:r>
      <w:r>
        <w:rPr>
          <w:lang w:val="es-ES"/>
        </w:rPr>
        <w:t xml:space="preserve"> Planificada,</w:t>
      </w:r>
      <w:r w:rsidR="008B5DEE">
        <w:rPr>
          <w:lang w:val="es-ES"/>
        </w:rPr>
        <w:t xml:space="preserve"> Es producto clave, </w:t>
      </w:r>
      <w:r>
        <w:rPr>
          <w:lang w:val="es-ES"/>
        </w:rPr>
        <w:t>muestra información del</w:t>
      </w:r>
      <w:r w:rsidR="008B5DEE">
        <w:rPr>
          <w:lang w:val="es-ES"/>
        </w:rPr>
        <w:t xml:space="preserve"> nombre de actividad, Base legal, </w:t>
      </w:r>
      <w:proofErr w:type="spellStart"/>
      <w:r>
        <w:rPr>
          <w:lang w:val="es-ES"/>
        </w:rPr>
        <w:t>N°</w:t>
      </w:r>
      <w:proofErr w:type="spellEnd"/>
      <w:r>
        <w:rPr>
          <w:lang w:val="es-ES"/>
        </w:rPr>
        <w:t xml:space="preserve"> de integrante, horas hombre, meta anual, costo, producto y acción estratégica.</w:t>
      </w:r>
    </w:p>
    <w:p w14:paraId="3AF4D214" w14:textId="1F53D7C6" w:rsidR="008B5DEE" w:rsidRDefault="008B5DEE" w:rsidP="00A86BAA">
      <w:pPr>
        <w:pStyle w:val="Prrafodelista"/>
        <w:numPr>
          <w:ilvl w:val="0"/>
          <w:numId w:val="51"/>
        </w:numPr>
        <w:rPr>
          <w:lang w:val="es-ES"/>
        </w:rPr>
      </w:pPr>
      <w:r>
        <w:rPr>
          <w:lang w:val="es-ES"/>
        </w:rPr>
        <w:t>Objetivos de calidad y el periodo de ejecución</w:t>
      </w:r>
    </w:p>
    <w:p w14:paraId="16661F6A" w14:textId="77777777" w:rsidR="00FE416A" w:rsidRDefault="00FE416A" w:rsidP="00A86BAA">
      <w:pPr>
        <w:pStyle w:val="Prrafodelista"/>
        <w:numPr>
          <w:ilvl w:val="0"/>
          <w:numId w:val="51"/>
        </w:numPr>
        <w:rPr>
          <w:lang w:val="es-ES"/>
        </w:rPr>
      </w:pPr>
      <w:r>
        <w:rPr>
          <w:lang w:val="es-ES"/>
        </w:rPr>
        <w:t>Botón Siguiente: Nos permite avanzar al siguiente segmento.</w:t>
      </w:r>
    </w:p>
    <w:p w14:paraId="66CFEAE4" w14:textId="77777777" w:rsidR="00FE416A" w:rsidRDefault="00FE416A" w:rsidP="00A86BAA">
      <w:pPr>
        <w:pStyle w:val="Prrafodelista"/>
        <w:numPr>
          <w:ilvl w:val="0"/>
          <w:numId w:val="51"/>
        </w:numPr>
        <w:rPr>
          <w:lang w:val="es-ES"/>
        </w:rPr>
      </w:pPr>
      <w:r>
        <w:rPr>
          <w:lang w:val="es-ES"/>
        </w:rPr>
        <w:t>Botón Cancelar: Nos permite cerra el formulario</w:t>
      </w:r>
    </w:p>
    <w:p w14:paraId="51730E4F" w14:textId="77777777" w:rsidR="00FE416A" w:rsidRPr="00BA4877" w:rsidRDefault="00FE416A" w:rsidP="00BA4877">
      <w:pPr>
        <w:pStyle w:val="Prrafodelista"/>
        <w:ind w:left="1080"/>
        <w:rPr>
          <w:sz w:val="22"/>
          <w:szCs w:val="22"/>
          <w:lang w:val="es-ES"/>
        </w:rPr>
      </w:pPr>
    </w:p>
    <w:p w14:paraId="45F8D29A" w14:textId="77777777" w:rsidR="00FE416A" w:rsidRPr="00BA4877" w:rsidRDefault="00FE416A" w:rsidP="00BA4877">
      <w:pPr>
        <w:pStyle w:val="Prrafodelista"/>
        <w:rPr>
          <w:sz w:val="22"/>
          <w:szCs w:val="22"/>
          <w:lang w:val="es-ES"/>
        </w:rPr>
      </w:pPr>
      <w:r w:rsidRPr="00BA4877">
        <w:rPr>
          <w:b/>
          <w:bCs/>
          <w:sz w:val="22"/>
          <w:szCs w:val="22"/>
          <w:lang w:val="es-ES"/>
        </w:rPr>
        <w:t>Personal:</w:t>
      </w:r>
      <w:r w:rsidRPr="00BA4877">
        <w:rPr>
          <w:sz w:val="22"/>
          <w:szCs w:val="22"/>
          <w:lang w:val="es-ES"/>
        </w:rPr>
        <w:t xml:space="preserve"> Muestra la información:</w:t>
      </w:r>
    </w:p>
    <w:p w14:paraId="2445559D" w14:textId="77777777" w:rsidR="00BD445F" w:rsidRDefault="008B5DEE" w:rsidP="00BD445F">
      <w:pPr>
        <w:pStyle w:val="Prrafodelista"/>
        <w:keepNext/>
      </w:pPr>
      <w:r>
        <w:rPr>
          <w:noProof/>
        </w:rPr>
        <w:drawing>
          <wp:inline distT="0" distB="0" distL="0" distR="0" wp14:anchorId="027524DD" wp14:editId="6F17C1E7">
            <wp:extent cx="4889500" cy="831875"/>
            <wp:effectExtent l="19050" t="19050" r="25400" b="25400"/>
            <wp:docPr id="1169907539" name="Imagen 116990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4915780" cy="836346"/>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5B438FB" w14:textId="321AFB90" w:rsidR="00FE416A" w:rsidRPr="000358B1" w:rsidRDefault="00BD445F" w:rsidP="00BD445F">
      <w:pPr>
        <w:pStyle w:val="Descripcin"/>
        <w:jc w:val="center"/>
        <w:rPr>
          <w:lang w:val="es-ES"/>
        </w:rPr>
      </w:pPr>
      <w:bookmarkStart w:id="259" w:name="_Toc163122752"/>
      <w:r>
        <w:t xml:space="preserve">Imagen </w:t>
      </w:r>
      <w:r>
        <w:fldChar w:fldCharType="begin"/>
      </w:r>
      <w:r>
        <w:instrText xml:space="preserve"> SEQ Imagen \* ARABIC </w:instrText>
      </w:r>
      <w:r>
        <w:fldChar w:fldCharType="separate"/>
      </w:r>
      <w:r w:rsidR="00B02023">
        <w:rPr>
          <w:noProof/>
        </w:rPr>
        <w:t>152</w:t>
      </w:r>
      <w:r>
        <w:fldChar w:fldCharType="end"/>
      </w:r>
      <w:r w:rsidRPr="00102557">
        <w:t xml:space="preserve">:Planes Operativos Anuales/Otros Servicios - </w:t>
      </w:r>
      <w:r>
        <w:t>Ver Personal</w:t>
      </w:r>
      <w:bookmarkEnd w:id="259"/>
    </w:p>
    <w:p w14:paraId="0CE3EDD6" w14:textId="77777777" w:rsidR="00BD445F" w:rsidRDefault="008B5DEE" w:rsidP="00BD445F">
      <w:pPr>
        <w:pStyle w:val="Prrafodelista"/>
        <w:keepNext/>
      </w:pPr>
      <w:r>
        <w:rPr>
          <w:noProof/>
        </w:rPr>
        <w:lastRenderedPageBreak/>
        <w:drawing>
          <wp:inline distT="0" distB="0" distL="0" distR="0" wp14:anchorId="67CE7A62" wp14:editId="7D769DE5">
            <wp:extent cx="4951562" cy="2246687"/>
            <wp:effectExtent l="19050" t="19050" r="20955" b="20320"/>
            <wp:docPr id="1169907540" name="Imagen 116990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4966037" cy="2253255"/>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DFAE9A0" w14:textId="4782E95D" w:rsidR="00FE416A" w:rsidRDefault="00BD445F" w:rsidP="00BD445F">
      <w:pPr>
        <w:pStyle w:val="Descripcin"/>
        <w:jc w:val="center"/>
        <w:rPr>
          <w:lang w:val="es-ES"/>
        </w:rPr>
      </w:pPr>
      <w:bookmarkStart w:id="260" w:name="_Toc163122753"/>
      <w:r>
        <w:t xml:space="preserve">Imagen </w:t>
      </w:r>
      <w:r>
        <w:fldChar w:fldCharType="begin"/>
      </w:r>
      <w:r>
        <w:instrText xml:space="preserve"> SEQ Imagen \* ARABIC </w:instrText>
      </w:r>
      <w:r>
        <w:fldChar w:fldCharType="separate"/>
      </w:r>
      <w:r w:rsidR="00B02023">
        <w:rPr>
          <w:noProof/>
        </w:rPr>
        <w:t>153</w:t>
      </w:r>
      <w:r>
        <w:fldChar w:fldCharType="end"/>
      </w:r>
      <w:r w:rsidRPr="00395ECD">
        <w:t xml:space="preserve">:Planes Operativos Anuales/Otros Servicios - </w:t>
      </w:r>
      <w:r>
        <w:t>Ver Datos Personal</w:t>
      </w:r>
      <w:bookmarkEnd w:id="260"/>
    </w:p>
    <w:p w14:paraId="3DE15D17" w14:textId="77777777" w:rsidR="00FE416A" w:rsidRPr="00BA4877" w:rsidRDefault="00FE416A" w:rsidP="00BA4877">
      <w:pPr>
        <w:pStyle w:val="Prrafodelista"/>
        <w:rPr>
          <w:sz w:val="22"/>
          <w:szCs w:val="22"/>
          <w:lang w:val="es-ES"/>
        </w:rPr>
      </w:pPr>
      <w:r w:rsidRPr="00BA4877">
        <w:rPr>
          <w:sz w:val="22"/>
          <w:szCs w:val="22"/>
          <w:lang w:val="es-ES"/>
        </w:rPr>
        <w:t>Muestra la información del personal:</w:t>
      </w:r>
    </w:p>
    <w:p w14:paraId="09BD1D84" w14:textId="0C2015D1" w:rsidR="00FE416A" w:rsidRDefault="00FE416A" w:rsidP="00A86BAA">
      <w:pPr>
        <w:pStyle w:val="Prrafodelista"/>
        <w:numPr>
          <w:ilvl w:val="0"/>
          <w:numId w:val="52"/>
        </w:numPr>
        <w:rPr>
          <w:lang w:val="es-ES"/>
        </w:rPr>
      </w:pPr>
      <w:r>
        <w:rPr>
          <w:lang w:val="es-ES"/>
        </w:rPr>
        <w:t>Fecha inicio, fecha fin</w:t>
      </w:r>
    </w:p>
    <w:p w14:paraId="3722027B" w14:textId="77777777" w:rsidR="00FE416A" w:rsidRDefault="00FE416A" w:rsidP="00A86BAA">
      <w:pPr>
        <w:pStyle w:val="Prrafodelista"/>
        <w:numPr>
          <w:ilvl w:val="0"/>
          <w:numId w:val="52"/>
        </w:numPr>
        <w:rPr>
          <w:lang w:val="es-ES"/>
        </w:rPr>
      </w:pPr>
      <w:r>
        <w:rPr>
          <w:lang w:val="es-ES"/>
        </w:rPr>
        <w:t>Tabla agregar personal: muestra nombres, categoría, cargo, fechas, horas, costos, días de comisión, viáticos y otros.</w:t>
      </w:r>
    </w:p>
    <w:p w14:paraId="2EC604FF" w14:textId="055BAD3E" w:rsidR="00FE416A" w:rsidRDefault="00FE416A" w:rsidP="00A86BAA">
      <w:pPr>
        <w:pStyle w:val="Prrafodelista"/>
        <w:numPr>
          <w:ilvl w:val="0"/>
          <w:numId w:val="52"/>
        </w:numPr>
        <w:rPr>
          <w:lang w:val="es-ES"/>
        </w:rPr>
      </w:pPr>
      <w:r>
        <w:rPr>
          <w:lang w:val="es-ES"/>
        </w:rPr>
        <w:t xml:space="preserve">Botón Anterior: Nos permite </w:t>
      </w:r>
      <w:r w:rsidR="003E2944">
        <w:rPr>
          <w:lang w:val="es-ES"/>
        </w:rPr>
        <w:t>retornar</w:t>
      </w:r>
      <w:r>
        <w:rPr>
          <w:lang w:val="es-ES"/>
        </w:rPr>
        <w:t xml:space="preserve"> al segmento</w:t>
      </w:r>
      <w:r w:rsidR="003E2944">
        <w:rPr>
          <w:lang w:val="es-ES"/>
        </w:rPr>
        <w:t xml:space="preserve"> anterior</w:t>
      </w:r>
      <w:r>
        <w:rPr>
          <w:lang w:val="es-ES"/>
        </w:rPr>
        <w:t>.</w:t>
      </w:r>
    </w:p>
    <w:p w14:paraId="7DBA7C15" w14:textId="77777777" w:rsidR="00FE416A" w:rsidRDefault="00FE416A" w:rsidP="00A86BAA">
      <w:pPr>
        <w:pStyle w:val="Prrafodelista"/>
        <w:numPr>
          <w:ilvl w:val="0"/>
          <w:numId w:val="52"/>
        </w:numPr>
        <w:rPr>
          <w:lang w:val="es-ES"/>
        </w:rPr>
      </w:pPr>
      <w:r>
        <w:rPr>
          <w:lang w:val="es-ES"/>
        </w:rPr>
        <w:t>Botón Siguiente: Nos permite avanzar al siguiente segmento.</w:t>
      </w:r>
    </w:p>
    <w:p w14:paraId="76371C79" w14:textId="77777777" w:rsidR="00FE416A" w:rsidRPr="000358B1" w:rsidRDefault="00FE416A" w:rsidP="00A86BAA">
      <w:pPr>
        <w:pStyle w:val="Prrafodelista"/>
        <w:numPr>
          <w:ilvl w:val="0"/>
          <w:numId w:val="52"/>
        </w:numPr>
        <w:rPr>
          <w:lang w:val="es-ES"/>
        </w:rPr>
      </w:pPr>
      <w:r>
        <w:rPr>
          <w:lang w:val="es-ES"/>
        </w:rPr>
        <w:t>Botón Cancelar: Nos permite cerra el formulario</w:t>
      </w:r>
    </w:p>
    <w:p w14:paraId="3B4C4F0F" w14:textId="77777777" w:rsidR="00FE416A" w:rsidRDefault="00FE416A" w:rsidP="00FE416A">
      <w:pPr>
        <w:ind w:left="720"/>
        <w:rPr>
          <w:rFonts w:cs="Arial"/>
          <w:sz w:val="20"/>
          <w:lang w:val="es-ES" w:eastAsia="es-PE"/>
        </w:rPr>
      </w:pPr>
    </w:p>
    <w:p w14:paraId="7981CB16" w14:textId="77777777" w:rsidR="00FE416A" w:rsidRPr="00BA4877" w:rsidRDefault="00FE416A" w:rsidP="00BA4877">
      <w:pPr>
        <w:pStyle w:val="Prrafodelista"/>
        <w:rPr>
          <w:sz w:val="22"/>
          <w:szCs w:val="22"/>
          <w:lang w:val="es-ES"/>
        </w:rPr>
      </w:pPr>
      <w:r w:rsidRPr="00BA4877">
        <w:rPr>
          <w:b/>
          <w:bCs/>
          <w:sz w:val="22"/>
          <w:szCs w:val="22"/>
          <w:lang w:val="es-ES"/>
        </w:rPr>
        <w:t>Metas acumuladas:</w:t>
      </w:r>
      <w:r w:rsidRPr="00BA4877">
        <w:rPr>
          <w:sz w:val="22"/>
          <w:szCs w:val="22"/>
          <w:lang w:val="es-ES"/>
        </w:rPr>
        <w:t xml:space="preserve"> Muestra la información:</w:t>
      </w:r>
    </w:p>
    <w:p w14:paraId="3D06F161" w14:textId="77777777" w:rsidR="00BD445F" w:rsidRDefault="00063797" w:rsidP="00BD445F">
      <w:pPr>
        <w:pStyle w:val="Prrafodelista"/>
        <w:keepNext/>
      </w:pPr>
      <w:r>
        <w:rPr>
          <w:noProof/>
        </w:rPr>
        <w:drawing>
          <wp:inline distT="0" distB="0" distL="0" distR="0" wp14:anchorId="6ED75301" wp14:editId="4A945872">
            <wp:extent cx="4873924" cy="863037"/>
            <wp:effectExtent l="19050" t="19050" r="22225" b="13335"/>
            <wp:docPr id="1169907543" name="Imagen 11699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907817" cy="86903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35906A1" w14:textId="21B5743A" w:rsidR="00FE416A" w:rsidRPr="000358B1" w:rsidRDefault="00BD445F" w:rsidP="00BD445F">
      <w:pPr>
        <w:pStyle w:val="Descripcin"/>
        <w:jc w:val="center"/>
        <w:rPr>
          <w:lang w:val="es-ES"/>
        </w:rPr>
      </w:pPr>
      <w:bookmarkStart w:id="261" w:name="_Toc163122754"/>
      <w:r>
        <w:t xml:space="preserve">Imagen </w:t>
      </w:r>
      <w:r>
        <w:fldChar w:fldCharType="begin"/>
      </w:r>
      <w:r>
        <w:instrText xml:space="preserve"> SEQ Imagen \* ARABIC </w:instrText>
      </w:r>
      <w:r>
        <w:fldChar w:fldCharType="separate"/>
      </w:r>
      <w:r w:rsidR="00B02023">
        <w:rPr>
          <w:noProof/>
        </w:rPr>
        <w:t>154</w:t>
      </w:r>
      <w:r>
        <w:fldChar w:fldCharType="end"/>
      </w:r>
      <w:r w:rsidRPr="004E2EA0">
        <w:t xml:space="preserve">:Planes Operativos Anuales/Otros Servicios - </w:t>
      </w:r>
      <w:r>
        <w:t>Ver Metas Acumuladas</w:t>
      </w:r>
      <w:bookmarkEnd w:id="261"/>
    </w:p>
    <w:p w14:paraId="687C49B1" w14:textId="77777777" w:rsidR="000C1B78" w:rsidRDefault="00063797" w:rsidP="000C1B78">
      <w:pPr>
        <w:pStyle w:val="Prrafodelista"/>
        <w:keepNext/>
      </w:pPr>
      <w:r>
        <w:rPr>
          <w:noProof/>
        </w:rPr>
        <w:lastRenderedPageBreak/>
        <w:drawing>
          <wp:inline distT="0" distB="0" distL="0" distR="0" wp14:anchorId="3CCC96BA" wp14:editId="3811E9CD">
            <wp:extent cx="4905854" cy="3299987"/>
            <wp:effectExtent l="19050" t="19050" r="9525" b="15240"/>
            <wp:docPr id="1169907544" name="Imagen 116990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914378" cy="330572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095FF6E1" w14:textId="0F638148" w:rsidR="00FE416A" w:rsidRDefault="000C1B78" w:rsidP="000C1B78">
      <w:pPr>
        <w:pStyle w:val="Descripcin"/>
        <w:ind w:left="720"/>
        <w:jc w:val="center"/>
        <w:rPr>
          <w:lang w:val="es-ES"/>
        </w:rPr>
      </w:pPr>
      <w:bookmarkStart w:id="262" w:name="_Toc163122755"/>
      <w:r>
        <w:t xml:space="preserve">Imagen </w:t>
      </w:r>
      <w:r>
        <w:fldChar w:fldCharType="begin"/>
      </w:r>
      <w:r>
        <w:instrText xml:space="preserve"> SEQ Imagen \* ARABIC </w:instrText>
      </w:r>
      <w:r>
        <w:fldChar w:fldCharType="separate"/>
      </w:r>
      <w:r w:rsidR="00B02023">
        <w:rPr>
          <w:noProof/>
        </w:rPr>
        <w:t>155</w:t>
      </w:r>
      <w:r>
        <w:fldChar w:fldCharType="end"/>
      </w:r>
      <w:r w:rsidRPr="00265528">
        <w:t xml:space="preserve">:Planes Operativos Anuales/Otros Servicios - Ver </w:t>
      </w:r>
      <w:r>
        <w:t>Datos Metas Acumuladas</w:t>
      </w:r>
      <w:bookmarkEnd w:id="262"/>
    </w:p>
    <w:p w14:paraId="418EC58B" w14:textId="77777777" w:rsidR="00FE416A" w:rsidRPr="00BA4877" w:rsidRDefault="00FE416A" w:rsidP="00BA4877">
      <w:pPr>
        <w:pStyle w:val="Prrafodelista"/>
        <w:rPr>
          <w:sz w:val="22"/>
          <w:szCs w:val="22"/>
          <w:lang w:val="es-ES"/>
        </w:rPr>
      </w:pPr>
      <w:r w:rsidRPr="00BA4877">
        <w:rPr>
          <w:sz w:val="22"/>
          <w:szCs w:val="22"/>
          <w:lang w:val="es-ES"/>
        </w:rPr>
        <w:t>Muestra la información de las metas acumuladas:</w:t>
      </w:r>
    </w:p>
    <w:p w14:paraId="1D3D3AFE" w14:textId="7687C45D" w:rsidR="00FE416A" w:rsidRDefault="00FE416A" w:rsidP="00A86BAA">
      <w:pPr>
        <w:pStyle w:val="Prrafodelista"/>
        <w:numPr>
          <w:ilvl w:val="0"/>
          <w:numId w:val="53"/>
        </w:numPr>
        <w:rPr>
          <w:lang w:val="es-ES"/>
        </w:rPr>
      </w:pPr>
      <w:r>
        <w:rPr>
          <w:lang w:val="es-ES"/>
        </w:rPr>
        <w:t>Numero de servicio, denominación, ejecución, meta anual, horas hombre</w:t>
      </w:r>
      <w:r w:rsidR="00063797">
        <w:rPr>
          <w:lang w:val="es-ES"/>
        </w:rPr>
        <w:t xml:space="preserve"> y</w:t>
      </w:r>
      <w:r>
        <w:rPr>
          <w:lang w:val="es-ES"/>
        </w:rPr>
        <w:t xml:space="preserve"> costo personal.</w:t>
      </w:r>
    </w:p>
    <w:p w14:paraId="510CDF6A" w14:textId="77777777" w:rsidR="00FE416A" w:rsidRDefault="00FE416A" w:rsidP="00A86BAA">
      <w:pPr>
        <w:pStyle w:val="Prrafodelista"/>
        <w:numPr>
          <w:ilvl w:val="0"/>
          <w:numId w:val="53"/>
        </w:numPr>
        <w:rPr>
          <w:lang w:val="es-ES"/>
        </w:rPr>
      </w:pPr>
      <w:r>
        <w:rPr>
          <w:lang w:val="es-ES"/>
        </w:rPr>
        <w:t xml:space="preserve">Tabla prorrateo: muestra información sobre fecha de corte, meta, avance%, </w:t>
      </w:r>
      <w:proofErr w:type="spellStart"/>
      <w:r>
        <w:rPr>
          <w:lang w:val="es-ES"/>
        </w:rPr>
        <w:t>N°</w:t>
      </w:r>
      <w:proofErr w:type="spellEnd"/>
      <w:r>
        <w:rPr>
          <w:lang w:val="es-ES"/>
        </w:rPr>
        <w:t xml:space="preserve"> HH, costo personal</w:t>
      </w:r>
    </w:p>
    <w:p w14:paraId="75E3C7BC" w14:textId="73265480" w:rsidR="00FE416A" w:rsidRDefault="00FE416A" w:rsidP="00A86BAA">
      <w:pPr>
        <w:pStyle w:val="Prrafodelista"/>
        <w:numPr>
          <w:ilvl w:val="0"/>
          <w:numId w:val="53"/>
        </w:numPr>
        <w:rPr>
          <w:lang w:val="es-ES"/>
        </w:rPr>
      </w:pPr>
      <w:r>
        <w:rPr>
          <w:lang w:val="es-ES"/>
        </w:rPr>
        <w:t xml:space="preserve">Botón Anterior: Nos permite </w:t>
      </w:r>
      <w:r w:rsidR="00063797">
        <w:rPr>
          <w:lang w:val="es-ES"/>
        </w:rPr>
        <w:t>retornar</w:t>
      </w:r>
      <w:r>
        <w:rPr>
          <w:lang w:val="es-ES"/>
        </w:rPr>
        <w:t xml:space="preserve"> al segmento</w:t>
      </w:r>
      <w:r w:rsidR="00063797">
        <w:rPr>
          <w:lang w:val="es-ES"/>
        </w:rPr>
        <w:t xml:space="preserve"> anterior</w:t>
      </w:r>
      <w:r>
        <w:rPr>
          <w:lang w:val="es-ES"/>
        </w:rPr>
        <w:t>.</w:t>
      </w:r>
    </w:p>
    <w:p w14:paraId="3E727C85" w14:textId="77777777" w:rsidR="00FE416A" w:rsidRDefault="00FE416A" w:rsidP="00A86BAA">
      <w:pPr>
        <w:pStyle w:val="Prrafodelista"/>
        <w:numPr>
          <w:ilvl w:val="0"/>
          <w:numId w:val="53"/>
        </w:numPr>
        <w:rPr>
          <w:lang w:val="es-ES"/>
        </w:rPr>
      </w:pPr>
      <w:r>
        <w:rPr>
          <w:lang w:val="es-ES"/>
        </w:rPr>
        <w:t>Botón Siguiente: Nos permite avanzar al siguiente segmento.</w:t>
      </w:r>
    </w:p>
    <w:p w14:paraId="491FD2A8" w14:textId="77777777" w:rsidR="00FE416A" w:rsidRPr="000358B1" w:rsidRDefault="00FE416A" w:rsidP="00A86BAA">
      <w:pPr>
        <w:pStyle w:val="Prrafodelista"/>
        <w:numPr>
          <w:ilvl w:val="0"/>
          <w:numId w:val="53"/>
        </w:numPr>
        <w:rPr>
          <w:lang w:val="es-ES"/>
        </w:rPr>
      </w:pPr>
      <w:r>
        <w:rPr>
          <w:lang w:val="es-ES"/>
        </w:rPr>
        <w:t>Botón Cancelar: Nos permite cerra el formulario</w:t>
      </w:r>
    </w:p>
    <w:p w14:paraId="64E156CA" w14:textId="77777777" w:rsidR="00FE416A" w:rsidRDefault="00FE416A" w:rsidP="00FE416A">
      <w:pPr>
        <w:ind w:left="720"/>
        <w:rPr>
          <w:rFonts w:cs="Arial"/>
          <w:sz w:val="20"/>
          <w:lang w:val="es-ES" w:eastAsia="es-PE"/>
        </w:rPr>
      </w:pPr>
    </w:p>
    <w:p w14:paraId="33CB6278" w14:textId="77777777" w:rsidR="00FE416A" w:rsidRPr="00BA4877" w:rsidRDefault="00FE416A" w:rsidP="00BA4877">
      <w:pPr>
        <w:pStyle w:val="Prrafodelista"/>
        <w:rPr>
          <w:sz w:val="22"/>
          <w:szCs w:val="22"/>
          <w:lang w:val="es-ES"/>
        </w:rPr>
      </w:pPr>
      <w:r w:rsidRPr="00BA4877">
        <w:rPr>
          <w:b/>
          <w:bCs/>
          <w:sz w:val="22"/>
          <w:szCs w:val="22"/>
          <w:lang w:val="es-ES"/>
        </w:rPr>
        <w:t>Gestión de Riesgo:</w:t>
      </w:r>
      <w:r w:rsidRPr="00BA4877">
        <w:rPr>
          <w:sz w:val="22"/>
          <w:szCs w:val="22"/>
          <w:lang w:val="es-ES"/>
        </w:rPr>
        <w:t xml:space="preserve"> Muestra la información:</w:t>
      </w:r>
    </w:p>
    <w:p w14:paraId="6F9AA4E1" w14:textId="77777777" w:rsidR="000C1B78" w:rsidRDefault="00063797" w:rsidP="000C1B78">
      <w:pPr>
        <w:pStyle w:val="Prrafodelista"/>
        <w:keepNext/>
      </w:pPr>
      <w:r>
        <w:rPr>
          <w:noProof/>
        </w:rPr>
        <w:drawing>
          <wp:inline distT="0" distB="0" distL="0" distR="0" wp14:anchorId="3E2CF416" wp14:editId="224335E4">
            <wp:extent cx="4846248" cy="711695"/>
            <wp:effectExtent l="19050" t="19050" r="12065" b="12700"/>
            <wp:docPr id="1169907546" name="Imagen 11699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881716" cy="716904"/>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C8D5C54" w14:textId="4904284B" w:rsidR="00FE416A" w:rsidRPr="000358B1" w:rsidRDefault="000C1B78" w:rsidP="000C1B78">
      <w:pPr>
        <w:pStyle w:val="Descripcin"/>
        <w:jc w:val="center"/>
        <w:rPr>
          <w:lang w:val="es-ES"/>
        </w:rPr>
      </w:pPr>
      <w:bookmarkStart w:id="263" w:name="_Toc163122756"/>
      <w:r>
        <w:t xml:space="preserve">Imagen </w:t>
      </w:r>
      <w:r>
        <w:fldChar w:fldCharType="begin"/>
      </w:r>
      <w:r>
        <w:instrText xml:space="preserve"> SEQ Imagen \* ARABIC </w:instrText>
      </w:r>
      <w:r>
        <w:fldChar w:fldCharType="separate"/>
      </w:r>
      <w:r w:rsidR="00B02023">
        <w:rPr>
          <w:noProof/>
        </w:rPr>
        <w:t>156</w:t>
      </w:r>
      <w:r>
        <w:fldChar w:fldCharType="end"/>
      </w:r>
      <w:r w:rsidRPr="00AB5B5E">
        <w:t xml:space="preserve">:Planes Operativos Anuales/Otros Servicios - Ver </w:t>
      </w:r>
      <w:r>
        <w:t>Gestión de Riesgos</w:t>
      </w:r>
      <w:bookmarkEnd w:id="263"/>
    </w:p>
    <w:p w14:paraId="404578F0" w14:textId="77777777" w:rsidR="00CA5E01" w:rsidRDefault="00063797" w:rsidP="00CA5E01">
      <w:pPr>
        <w:pStyle w:val="Prrafodelista"/>
        <w:keepNext/>
      </w:pPr>
      <w:r>
        <w:rPr>
          <w:noProof/>
        </w:rPr>
        <w:lastRenderedPageBreak/>
        <w:drawing>
          <wp:inline distT="0" distB="0" distL="0" distR="0" wp14:anchorId="2E390CAF" wp14:editId="07772C32">
            <wp:extent cx="4924425" cy="2855066"/>
            <wp:effectExtent l="19050" t="19050" r="9525" b="21590"/>
            <wp:docPr id="1169907547" name="Imagen 116990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934862" cy="286111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61BC7F9" w14:textId="4BFE61BF" w:rsidR="00FE416A" w:rsidRDefault="00CA5E01" w:rsidP="00CA5E01">
      <w:pPr>
        <w:pStyle w:val="Descripcin"/>
        <w:ind w:left="720"/>
        <w:jc w:val="center"/>
        <w:rPr>
          <w:lang w:val="es-ES"/>
        </w:rPr>
      </w:pPr>
      <w:bookmarkStart w:id="264" w:name="_Toc163122757"/>
      <w:r>
        <w:t xml:space="preserve">Imagen </w:t>
      </w:r>
      <w:r>
        <w:fldChar w:fldCharType="begin"/>
      </w:r>
      <w:r>
        <w:instrText xml:space="preserve"> SEQ Imagen \* ARABIC </w:instrText>
      </w:r>
      <w:r>
        <w:fldChar w:fldCharType="separate"/>
      </w:r>
      <w:r w:rsidR="00B02023">
        <w:rPr>
          <w:noProof/>
        </w:rPr>
        <w:t>157</w:t>
      </w:r>
      <w:r>
        <w:fldChar w:fldCharType="end"/>
      </w:r>
      <w:r w:rsidRPr="005867AB">
        <w:t xml:space="preserve">:Planes Operativos Anuales/Otros Servicios - Ver </w:t>
      </w:r>
      <w:r>
        <w:t>Datos Gestión de Riesgos</w:t>
      </w:r>
      <w:bookmarkEnd w:id="264"/>
    </w:p>
    <w:p w14:paraId="22D383E9" w14:textId="74DBCC54" w:rsidR="00FE416A" w:rsidRPr="00BA4877" w:rsidRDefault="00FE416A" w:rsidP="00BA4877">
      <w:pPr>
        <w:pStyle w:val="Prrafodelista"/>
        <w:rPr>
          <w:sz w:val="22"/>
          <w:szCs w:val="22"/>
          <w:lang w:val="es-ES"/>
        </w:rPr>
      </w:pPr>
      <w:r w:rsidRPr="00BA4877">
        <w:rPr>
          <w:sz w:val="22"/>
          <w:szCs w:val="22"/>
          <w:lang w:val="es-ES"/>
        </w:rPr>
        <w:t xml:space="preserve">Muestra la información de </w:t>
      </w:r>
      <w:r w:rsidR="00063797" w:rsidRPr="00BA4877">
        <w:rPr>
          <w:sz w:val="22"/>
          <w:szCs w:val="22"/>
          <w:lang w:val="es-ES"/>
        </w:rPr>
        <w:t>gestión de riesgos</w:t>
      </w:r>
      <w:r w:rsidRPr="00BA4877">
        <w:rPr>
          <w:sz w:val="22"/>
          <w:szCs w:val="22"/>
          <w:lang w:val="es-ES"/>
        </w:rPr>
        <w:t>:</w:t>
      </w:r>
    </w:p>
    <w:p w14:paraId="27783D37" w14:textId="13A4A5E8" w:rsidR="00FE416A" w:rsidRDefault="00FE416A" w:rsidP="00A86BAA">
      <w:pPr>
        <w:pStyle w:val="Prrafodelista"/>
        <w:numPr>
          <w:ilvl w:val="0"/>
          <w:numId w:val="54"/>
        </w:numPr>
        <w:rPr>
          <w:lang w:val="es-ES"/>
        </w:rPr>
      </w:pPr>
      <w:r>
        <w:rPr>
          <w:lang w:val="es-ES"/>
        </w:rPr>
        <w:t>Numero de servicio</w:t>
      </w:r>
    </w:p>
    <w:p w14:paraId="4AD129F7" w14:textId="77777777" w:rsidR="00FE416A" w:rsidRDefault="00FE416A" w:rsidP="00A86BAA">
      <w:pPr>
        <w:pStyle w:val="Prrafodelista"/>
        <w:numPr>
          <w:ilvl w:val="0"/>
          <w:numId w:val="54"/>
        </w:numPr>
        <w:rPr>
          <w:lang w:val="es-ES"/>
        </w:rPr>
      </w:pPr>
      <w:r>
        <w:rPr>
          <w:lang w:val="es-ES"/>
        </w:rPr>
        <w:t xml:space="preserve">Tabla Riesgo sugerido: muestra información sobre riesgo, tipo, probabilidad, impacto y estrategia. </w:t>
      </w:r>
    </w:p>
    <w:p w14:paraId="5543D168" w14:textId="77777777" w:rsidR="00FE416A" w:rsidRPr="00AF51AD" w:rsidRDefault="00FE416A" w:rsidP="00A86BAA">
      <w:pPr>
        <w:pStyle w:val="Prrafodelista"/>
        <w:numPr>
          <w:ilvl w:val="0"/>
          <w:numId w:val="54"/>
        </w:numPr>
        <w:rPr>
          <w:lang w:val="es-ES"/>
        </w:rPr>
      </w:pPr>
      <w:r>
        <w:rPr>
          <w:lang w:val="es-ES"/>
        </w:rPr>
        <w:t xml:space="preserve">Tabla Riesgo manualmente: muestra información sobre riesgo, tipo, probabilidad, impacto y estrategia. </w:t>
      </w:r>
    </w:p>
    <w:p w14:paraId="25C5531B" w14:textId="3DD826D2" w:rsidR="00FE416A" w:rsidRDefault="00FE416A" w:rsidP="00A86BAA">
      <w:pPr>
        <w:pStyle w:val="Prrafodelista"/>
        <w:numPr>
          <w:ilvl w:val="0"/>
          <w:numId w:val="54"/>
        </w:numPr>
        <w:rPr>
          <w:lang w:val="es-ES"/>
        </w:rPr>
      </w:pPr>
      <w:r>
        <w:rPr>
          <w:lang w:val="es-ES"/>
        </w:rPr>
        <w:t xml:space="preserve">Botón Anterior: Nos permite </w:t>
      </w:r>
      <w:r w:rsidR="00063797">
        <w:rPr>
          <w:lang w:val="es-ES"/>
        </w:rPr>
        <w:t>retornar</w:t>
      </w:r>
      <w:r>
        <w:rPr>
          <w:lang w:val="es-ES"/>
        </w:rPr>
        <w:t xml:space="preserve"> al segmento</w:t>
      </w:r>
      <w:r w:rsidR="00063797">
        <w:rPr>
          <w:lang w:val="es-ES"/>
        </w:rPr>
        <w:t xml:space="preserve"> anterior</w:t>
      </w:r>
      <w:r>
        <w:rPr>
          <w:lang w:val="es-ES"/>
        </w:rPr>
        <w:t>.</w:t>
      </w:r>
    </w:p>
    <w:p w14:paraId="1E1201DC" w14:textId="77777777" w:rsidR="00FE416A" w:rsidRDefault="00FE416A" w:rsidP="00A86BAA">
      <w:pPr>
        <w:pStyle w:val="Prrafodelista"/>
        <w:numPr>
          <w:ilvl w:val="0"/>
          <w:numId w:val="54"/>
        </w:numPr>
        <w:rPr>
          <w:lang w:val="es-ES"/>
        </w:rPr>
      </w:pPr>
      <w:r>
        <w:rPr>
          <w:lang w:val="es-ES"/>
        </w:rPr>
        <w:t>Botón Siguiente: Nos permite avanzar al siguiente segmento.</w:t>
      </w:r>
    </w:p>
    <w:p w14:paraId="33DE209A" w14:textId="77777777" w:rsidR="00FE416A" w:rsidRPr="000358B1" w:rsidRDefault="00FE416A" w:rsidP="00A86BAA">
      <w:pPr>
        <w:pStyle w:val="Prrafodelista"/>
        <w:numPr>
          <w:ilvl w:val="0"/>
          <w:numId w:val="54"/>
        </w:numPr>
        <w:rPr>
          <w:lang w:val="es-ES"/>
        </w:rPr>
      </w:pPr>
      <w:r>
        <w:rPr>
          <w:lang w:val="es-ES"/>
        </w:rPr>
        <w:t>Botón Cancelar: Nos permite cerra el formulario</w:t>
      </w:r>
    </w:p>
    <w:p w14:paraId="6B9578F4" w14:textId="694923E6" w:rsidR="00FE416A" w:rsidRDefault="00FE416A" w:rsidP="00FE416A">
      <w:pPr>
        <w:ind w:left="720"/>
        <w:rPr>
          <w:rFonts w:cs="Arial"/>
          <w:sz w:val="20"/>
          <w:lang w:val="es-ES" w:eastAsia="es-PE"/>
        </w:rPr>
      </w:pPr>
    </w:p>
    <w:p w14:paraId="4CEE1ECE" w14:textId="28668166" w:rsidR="00063797" w:rsidRPr="00BA4877" w:rsidRDefault="00063797" w:rsidP="00BA4877">
      <w:pPr>
        <w:pStyle w:val="Prrafodelista"/>
        <w:rPr>
          <w:sz w:val="22"/>
          <w:szCs w:val="22"/>
          <w:lang w:val="es-ES"/>
        </w:rPr>
      </w:pPr>
      <w:r w:rsidRPr="00BA4877">
        <w:rPr>
          <w:b/>
          <w:bCs/>
          <w:sz w:val="22"/>
          <w:szCs w:val="22"/>
          <w:lang w:val="es-ES"/>
        </w:rPr>
        <w:t>Producto Clave:</w:t>
      </w:r>
      <w:r w:rsidRPr="00BA4877">
        <w:rPr>
          <w:sz w:val="22"/>
          <w:szCs w:val="22"/>
          <w:lang w:val="es-ES"/>
        </w:rPr>
        <w:t xml:space="preserve"> Muestra la información:</w:t>
      </w:r>
    </w:p>
    <w:p w14:paraId="2D2EFBAC" w14:textId="77777777" w:rsidR="00CA5E01" w:rsidRDefault="00063797" w:rsidP="00CA5E01">
      <w:pPr>
        <w:pStyle w:val="Prrafodelista"/>
        <w:keepNext/>
      </w:pPr>
      <w:r>
        <w:rPr>
          <w:noProof/>
        </w:rPr>
        <w:drawing>
          <wp:inline distT="0" distB="0" distL="0" distR="0" wp14:anchorId="6D0D21F8" wp14:editId="01E72EC5">
            <wp:extent cx="4873924" cy="727794"/>
            <wp:effectExtent l="19050" t="19050" r="22225" b="15240"/>
            <wp:docPr id="1169907550" name="Imagen 11699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898752" cy="73150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66209921" w14:textId="0CD9B960" w:rsidR="00063797" w:rsidRPr="000358B1" w:rsidRDefault="00CA5E01" w:rsidP="00CA5E01">
      <w:pPr>
        <w:pStyle w:val="Descripcin"/>
        <w:jc w:val="center"/>
        <w:rPr>
          <w:lang w:val="es-ES"/>
        </w:rPr>
      </w:pPr>
      <w:bookmarkStart w:id="265" w:name="_Toc163122758"/>
      <w:r>
        <w:t xml:space="preserve">Imagen </w:t>
      </w:r>
      <w:r>
        <w:fldChar w:fldCharType="begin"/>
      </w:r>
      <w:r>
        <w:instrText xml:space="preserve"> SEQ Imagen \* ARABIC </w:instrText>
      </w:r>
      <w:r>
        <w:fldChar w:fldCharType="separate"/>
      </w:r>
      <w:r w:rsidR="00B02023">
        <w:rPr>
          <w:noProof/>
        </w:rPr>
        <w:t>158</w:t>
      </w:r>
      <w:r>
        <w:fldChar w:fldCharType="end"/>
      </w:r>
      <w:r w:rsidRPr="002E522A">
        <w:t xml:space="preserve">:Planes Operativos Anuales/Otros Servicios - Ver </w:t>
      </w:r>
      <w:r>
        <w:t>Producto Clave</w:t>
      </w:r>
      <w:bookmarkEnd w:id="265"/>
    </w:p>
    <w:p w14:paraId="2367DB18" w14:textId="77777777" w:rsidR="00CA5E01" w:rsidRDefault="00063797" w:rsidP="00CA5E01">
      <w:pPr>
        <w:pStyle w:val="Prrafodelista"/>
        <w:keepNext/>
      </w:pPr>
      <w:r>
        <w:rPr>
          <w:noProof/>
          <w:lang w:val="es-ES"/>
        </w:rPr>
        <w:lastRenderedPageBreak/>
        <mc:AlternateContent>
          <mc:Choice Requires="wpg">
            <w:drawing>
              <wp:inline distT="0" distB="0" distL="0" distR="0" wp14:anchorId="7B33F5C0" wp14:editId="1CF9DC50">
                <wp:extent cx="4905854" cy="6392174"/>
                <wp:effectExtent l="0" t="0" r="9525" b="8890"/>
                <wp:docPr id="1169907553" name="Grupo 1169907553"/>
                <wp:cNvGraphicFramePr/>
                <a:graphic xmlns:a="http://schemas.openxmlformats.org/drawingml/2006/main">
                  <a:graphicData uri="http://schemas.microsoft.com/office/word/2010/wordprocessingGroup">
                    <wpg:wgp>
                      <wpg:cNvGrpSpPr/>
                      <wpg:grpSpPr>
                        <a:xfrm>
                          <a:off x="0" y="0"/>
                          <a:ext cx="4905854" cy="6392174"/>
                          <a:chOff x="0" y="0"/>
                          <a:chExt cx="5400675" cy="7060817"/>
                        </a:xfrm>
                      </wpg:grpSpPr>
                      <pic:pic xmlns:pic="http://schemas.openxmlformats.org/drawingml/2006/picture">
                        <pic:nvPicPr>
                          <pic:cNvPr id="1169907551" name="Imagen 1169907551"/>
                          <pic:cNvPicPr>
                            <a:picLocks noChangeAspect="1"/>
                          </pic:cNvPicPr>
                        </pic:nvPicPr>
                        <pic:blipFill>
                          <a:blip r:embed="rId238">
                            <a:extLst>
                              <a:ext uri="{28A0092B-C50C-407E-A947-70E740481C1C}">
                                <a14:useLocalDpi xmlns:a14="http://schemas.microsoft.com/office/drawing/2010/main" val="0"/>
                              </a:ext>
                            </a:extLst>
                          </a:blip>
                          <a:stretch>
                            <a:fillRect/>
                          </a:stretch>
                        </pic:blipFill>
                        <pic:spPr>
                          <a:xfrm>
                            <a:off x="0" y="0"/>
                            <a:ext cx="5400675" cy="3526790"/>
                          </a:xfrm>
                          <a:prstGeom prst="rect">
                            <a:avLst/>
                          </a:prstGeom>
                        </pic:spPr>
                      </pic:pic>
                      <pic:pic xmlns:pic="http://schemas.openxmlformats.org/drawingml/2006/picture">
                        <pic:nvPicPr>
                          <pic:cNvPr id="1169907552" name="Imagen 1169907552"/>
                          <pic:cNvPicPr>
                            <a:picLocks noChangeAspect="1"/>
                          </pic:cNvPicPr>
                        </pic:nvPicPr>
                        <pic:blipFill>
                          <a:blip r:embed="rId239">
                            <a:extLst>
                              <a:ext uri="{28A0092B-C50C-407E-A947-70E740481C1C}">
                                <a14:useLocalDpi xmlns:a14="http://schemas.microsoft.com/office/drawing/2010/main" val="0"/>
                              </a:ext>
                            </a:extLst>
                          </a:blip>
                          <a:stretch>
                            <a:fillRect/>
                          </a:stretch>
                        </pic:blipFill>
                        <pic:spPr>
                          <a:xfrm>
                            <a:off x="0" y="3545457"/>
                            <a:ext cx="5400675" cy="3515360"/>
                          </a:xfrm>
                          <a:prstGeom prst="rect">
                            <a:avLst/>
                          </a:prstGeom>
                        </pic:spPr>
                      </pic:pic>
                    </wpg:wgp>
                  </a:graphicData>
                </a:graphic>
              </wp:inline>
            </w:drawing>
          </mc:Choice>
          <mc:Fallback>
            <w:pict>
              <v:group w14:anchorId="14C04E63" id="Grupo 1169907553" o:spid="_x0000_s1026" style="width:386.3pt;height:503.3pt;mso-position-horizontal-relative:char;mso-position-vertical-relative:line" coordsize="54006,70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">
                <v:shape id="Imagen 1169907551" o:spid="_x0000_s1027" type="#_x0000_t75" style="position:absolute;width:54006;height:3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">
                  <v:imagedata r:id="rId240" o:title=""/>
                </v:shape>
                <v:shape id="Imagen 1169907552" o:spid="_x0000_s1028" type="#_x0000_t75" style="position:absolute;top:35454;width:54006;height:3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">
                  <v:imagedata r:id="rId241" o:title=""/>
                </v:shape>
                <w10:anchorlock/>
              </v:group>
            </w:pict>
          </mc:Fallback>
        </mc:AlternateContent>
      </w:r>
    </w:p>
    <w:p w14:paraId="18A89BB3" w14:textId="42B73A27" w:rsidR="00063797" w:rsidRPr="00CA5E01" w:rsidRDefault="00CA5E01" w:rsidP="00CA5E01">
      <w:pPr>
        <w:pStyle w:val="Descripcin"/>
        <w:jc w:val="center"/>
        <w:rPr>
          <w:lang w:val="es-ES"/>
        </w:rPr>
      </w:pPr>
      <w:bookmarkStart w:id="266" w:name="_Toc163122759"/>
      <w:r>
        <w:t xml:space="preserve">Imagen </w:t>
      </w:r>
      <w:r>
        <w:fldChar w:fldCharType="begin"/>
      </w:r>
      <w:r>
        <w:instrText xml:space="preserve"> SEQ Imagen \* ARABIC </w:instrText>
      </w:r>
      <w:r>
        <w:fldChar w:fldCharType="separate"/>
      </w:r>
      <w:r w:rsidR="00B02023">
        <w:rPr>
          <w:noProof/>
        </w:rPr>
        <w:t>159</w:t>
      </w:r>
      <w:r>
        <w:fldChar w:fldCharType="end"/>
      </w:r>
      <w:r w:rsidRPr="0068300D">
        <w:t xml:space="preserve">:Planes Operativos Anuales/Otros Servicios - Ver </w:t>
      </w:r>
      <w:r>
        <w:t>Datos Producto Clave</w:t>
      </w:r>
      <w:bookmarkEnd w:id="266"/>
    </w:p>
    <w:p w14:paraId="7E4F3FCB" w14:textId="1ABAE017" w:rsidR="00063797" w:rsidRPr="00BA4877" w:rsidRDefault="00063797" w:rsidP="00BA4877">
      <w:pPr>
        <w:pStyle w:val="Prrafodelista"/>
        <w:rPr>
          <w:sz w:val="22"/>
          <w:szCs w:val="22"/>
          <w:lang w:val="es-ES"/>
        </w:rPr>
      </w:pPr>
      <w:r w:rsidRPr="00BA4877">
        <w:rPr>
          <w:sz w:val="22"/>
          <w:szCs w:val="22"/>
          <w:lang w:val="es-ES"/>
        </w:rPr>
        <w:t>Muestra la información de los Productos Claves:</w:t>
      </w:r>
    </w:p>
    <w:p w14:paraId="414F4DF9" w14:textId="7EF141E0" w:rsidR="00063797" w:rsidRDefault="00063797" w:rsidP="00A86BAA">
      <w:pPr>
        <w:pStyle w:val="Prrafodelista"/>
        <w:numPr>
          <w:ilvl w:val="0"/>
          <w:numId w:val="55"/>
        </w:numPr>
        <w:rPr>
          <w:lang w:val="es-ES"/>
        </w:rPr>
      </w:pPr>
      <w:r>
        <w:rPr>
          <w:lang w:val="es-ES"/>
        </w:rPr>
        <w:t>Muestra código, código producto clave, código UO responsable, UO responsable.</w:t>
      </w:r>
    </w:p>
    <w:p w14:paraId="1A6F33C8" w14:textId="1EC6720B" w:rsidR="00063797" w:rsidRDefault="00063797" w:rsidP="00A86BAA">
      <w:pPr>
        <w:pStyle w:val="Prrafodelista"/>
        <w:numPr>
          <w:ilvl w:val="0"/>
          <w:numId w:val="55"/>
        </w:numPr>
        <w:rPr>
          <w:lang w:val="es-ES"/>
        </w:rPr>
      </w:pPr>
      <w:r>
        <w:rPr>
          <w:lang w:val="es-ES"/>
        </w:rPr>
        <w:t>Proyecto, organismo, producto clave, indicador, objetivo de indicador, descripción del numerador, descripción del denominador, formula, fuente de información, meta, entregables, línea de datos, líneas de valor y observaciones.</w:t>
      </w:r>
    </w:p>
    <w:p w14:paraId="3A5D5F7E" w14:textId="77777777" w:rsidR="00063797" w:rsidRDefault="00063797" w:rsidP="00A86BAA">
      <w:pPr>
        <w:pStyle w:val="Prrafodelista"/>
        <w:numPr>
          <w:ilvl w:val="0"/>
          <w:numId w:val="55"/>
        </w:numPr>
        <w:rPr>
          <w:lang w:val="es-ES"/>
        </w:rPr>
      </w:pPr>
      <w:r>
        <w:rPr>
          <w:lang w:val="es-ES"/>
        </w:rPr>
        <w:t>Botón Anterior: Nos permite retornar al segmento anterior.</w:t>
      </w:r>
    </w:p>
    <w:p w14:paraId="2B2538B2" w14:textId="77777777" w:rsidR="00063797" w:rsidRDefault="00063797" w:rsidP="00A86BAA">
      <w:pPr>
        <w:pStyle w:val="Prrafodelista"/>
        <w:numPr>
          <w:ilvl w:val="0"/>
          <w:numId w:val="55"/>
        </w:numPr>
        <w:rPr>
          <w:lang w:val="es-ES"/>
        </w:rPr>
      </w:pPr>
      <w:r>
        <w:rPr>
          <w:lang w:val="es-ES"/>
        </w:rPr>
        <w:t>Botón Siguiente: Nos permite avanzar al siguiente segmento.</w:t>
      </w:r>
    </w:p>
    <w:p w14:paraId="4DFCC8EC" w14:textId="77777777" w:rsidR="00063797" w:rsidRPr="000358B1" w:rsidRDefault="00063797" w:rsidP="00A86BAA">
      <w:pPr>
        <w:pStyle w:val="Prrafodelista"/>
        <w:numPr>
          <w:ilvl w:val="0"/>
          <w:numId w:val="55"/>
        </w:numPr>
        <w:rPr>
          <w:lang w:val="es-ES"/>
        </w:rPr>
      </w:pPr>
      <w:r>
        <w:rPr>
          <w:lang w:val="es-ES"/>
        </w:rPr>
        <w:lastRenderedPageBreak/>
        <w:t>Botón Cancelar: Nos permite cerra el formulario</w:t>
      </w:r>
    </w:p>
    <w:p w14:paraId="35F32C0F" w14:textId="77777777" w:rsidR="00063797" w:rsidRDefault="00063797" w:rsidP="00FE416A">
      <w:pPr>
        <w:ind w:left="720"/>
        <w:rPr>
          <w:rFonts w:cs="Arial"/>
          <w:sz w:val="20"/>
          <w:lang w:val="es-ES" w:eastAsia="es-PE"/>
        </w:rPr>
      </w:pPr>
    </w:p>
    <w:p w14:paraId="604E0DA4" w14:textId="77777777" w:rsidR="00FE416A" w:rsidRPr="00BA4877" w:rsidRDefault="00FE416A" w:rsidP="00BA4877">
      <w:pPr>
        <w:pStyle w:val="Prrafodelista"/>
        <w:rPr>
          <w:sz w:val="22"/>
          <w:szCs w:val="22"/>
          <w:lang w:val="es-ES"/>
        </w:rPr>
      </w:pPr>
      <w:r w:rsidRPr="00BA4877">
        <w:rPr>
          <w:b/>
          <w:bCs/>
          <w:sz w:val="22"/>
          <w:szCs w:val="22"/>
          <w:lang w:val="es-ES"/>
        </w:rPr>
        <w:t>SAGU:</w:t>
      </w:r>
      <w:r w:rsidRPr="00BA4877">
        <w:rPr>
          <w:sz w:val="22"/>
          <w:szCs w:val="22"/>
          <w:lang w:val="es-ES"/>
        </w:rPr>
        <w:t xml:space="preserve"> Muestra la información:</w:t>
      </w:r>
    </w:p>
    <w:p w14:paraId="39561E62" w14:textId="77777777" w:rsidR="00CA5E01" w:rsidRDefault="006B0272" w:rsidP="00CA5E01">
      <w:pPr>
        <w:pStyle w:val="Prrafodelista"/>
        <w:keepNext/>
      </w:pPr>
      <w:r>
        <w:rPr>
          <w:noProof/>
        </w:rPr>
        <w:drawing>
          <wp:inline distT="0" distB="0" distL="0" distR="0" wp14:anchorId="7A2D4524" wp14:editId="3885AB01">
            <wp:extent cx="4886804" cy="1327855"/>
            <wp:effectExtent l="19050" t="19050" r="28575" b="24765"/>
            <wp:docPr id="1169907555" name="Imagen 11699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4913347" cy="133506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AA9F027" w14:textId="4DE53842" w:rsidR="00FE416A" w:rsidRPr="00FD3217" w:rsidRDefault="00CA5E01" w:rsidP="00FD3217">
      <w:pPr>
        <w:pStyle w:val="Descripcin"/>
        <w:jc w:val="center"/>
        <w:rPr>
          <w:lang w:val="es-ES"/>
        </w:rPr>
      </w:pPr>
      <w:bookmarkStart w:id="267" w:name="_Toc163122760"/>
      <w:r>
        <w:t xml:space="preserve">Imagen </w:t>
      </w:r>
      <w:r>
        <w:fldChar w:fldCharType="begin"/>
      </w:r>
      <w:r>
        <w:instrText xml:space="preserve"> SEQ Imagen \* ARABIC </w:instrText>
      </w:r>
      <w:r>
        <w:fldChar w:fldCharType="separate"/>
      </w:r>
      <w:r w:rsidR="00B02023">
        <w:rPr>
          <w:noProof/>
        </w:rPr>
        <w:t>160</w:t>
      </w:r>
      <w:r>
        <w:fldChar w:fldCharType="end"/>
      </w:r>
      <w:r w:rsidRPr="004F3FD6">
        <w:t xml:space="preserve">:Planes Operativos Anuales/Otros Servicios - Ver </w:t>
      </w:r>
      <w:r>
        <w:t>SAGU</w:t>
      </w:r>
      <w:bookmarkEnd w:id="267"/>
    </w:p>
    <w:p w14:paraId="646F0E36" w14:textId="5CCE56EB" w:rsidR="00FE416A" w:rsidRPr="00BA4877" w:rsidRDefault="00FE416A" w:rsidP="00BA4877">
      <w:pPr>
        <w:pStyle w:val="Prrafodelista"/>
        <w:rPr>
          <w:sz w:val="22"/>
          <w:szCs w:val="22"/>
          <w:lang w:val="es-ES"/>
        </w:rPr>
      </w:pPr>
      <w:r w:rsidRPr="00BA4877">
        <w:rPr>
          <w:sz w:val="22"/>
          <w:szCs w:val="22"/>
          <w:lang w:val="es-ES"/>
        </w:rPr>
        <w:t xml:space="preserve">Muestra la información </w:t>
      </w:r>
      <w:r w:rsidR="00BA4877">
        <w:rPr>
          <w:sz w:val="22"/>
          <w:szCs w:val="22"/>
          <w:lang w:val="es-ES"/>
        </w:rPr>
        <w:t>del SAGU</w:t>
      </w:r>
      <w:r w:rsidRPr="00BA4877">
        <w:rPr>
          <w:sz w:val="22"/>
          <w:szCs w:val="22"/>
          <w:lang w:val="es-ES"/>
        </w:rPr>
        <w:t>:</w:t>
      </w:r>
    </w:p>
    <w:p w14:paraId="13812C2D" w14:textId="0F25C82F" w:rsidR="00FE416A" w:rsidRPr="00AF51AD" w:rsidRDefault="00FE416A" w:rsidP="00A86BAA">
      <w:pPr>
        <w:pStyle w:val="Prrafodelista"/>
        <w:numPr>
          <w:ilvl w:val="0"/>
          <w:numId w:val="56"/>
        </w:numPr>
        <w:rPr>
          <w:lang w:val="es-ES"/>
        </w:rPr>
      </w:pPr>
      <w:r>
        <w:rPr>
          <w:lang w:val="es-ES"/>
        </w:rPr>
        <w:t xml:space="preserve">Vincular plan inicial SAGU </w:t>
      </w:r>
    </w:p>
    <w:p w14:paraId="5D8865CE" w14:textId="77777777" w:rsidR="00FE416A" w:rsidRDefault="00FE416A" w:rsidP="00A86BAA">
      <w:pPr>
        <w:pStyle w:val="Prrafodelista"/>
        <w:numPr>
          <w:ilvl w:val="0"/>
          <w:numId w:val="56"/>
        </w:numPr>
        <w:rPr>
          <w:lang w:val="es-ES"/>
        </w:rPr>
      </w:pPr>
      <w:r>
        <w:rPr>
          <w:lang w:val="es-ES"/>
        </w:rPr>
        <w:t>Botón Anterior: Nos permite avanzar al siguiente segmento.</w:t>
      </w:r>
    </w:p>
    <w:p w14:paraId="54B67729" w14:textId="77777777" w:rsidR="00FE416A" w:rsidRDefault="00FE416A" w:rsidP="00A86BAA">
      <w:pPr>
        <w:pStyle w:val="Prrafodelista"/>
        <w:numPr>
          <w:ilvl w:val="0"/>
          <w:numId w:val="56"/>
        </w:numPr>
        <w:rPr>
          <w:lang w:val="es-ES"/>
        </w:rPr>
      </w:pPr>
      <w:r>
        <w:rPr>
          <w:lang w:val="es-ES"/>
        </w:rPr>
        <w:t>Botón Cancelar: Nos permite cerra el formulario</w:t>
      </w:r>
    </w:p>
    <w:p w14:paraId="77064C3D" w14:textId="77777777" w:rsidR="00FE416A" w:rsidRDefault="00FE416A" w:rsidP="00FE416A">
      <w:pPr>
        <w:ind w:left="720"/>
        <w:rPr>
          <w:rFonts w:cs="Arial"/>
          <w:sz w:val="20"/>
          <w:lang w:val="es-ES" w:eastAsia="es-PE"/>
        </w:rPr>
      </w:pPr>
    </w:p>
    <w:p w14:paraId="47A7B306" w14:textId="77777777" w:rsidR="00FE416A" w:rsidRDefault="00FE416A" w:rsidP="00FE416A">
      <w:pPr>
        <w:ind w:left="720"/>
        <w:rPr>
          <w:lang w:val="es-ES"/>
        </w:rPr>
      </w:pPr>
      <w:r w:rsidRPr="00C81977">
        <w:rPr>
          <w:b/>
          <w:bCs/>
          <w:lang w:val="es-ES"/>
        </w:rPr>
        <w:t xml:space="preserve">Opción </w:t>
      </w:r>
      <w:r>
        <w:rPr>
          <w:b/>
          <w:bCs/>
          <w:lang w:val="es-ES"/>
        </w:rPr>
        <w:t>3</w:t>
      </w:r>
      <w:r w:rsidRPr="00C81977">
        <w:rPr>
          <w:b/>
          <w:bCs/>
          <w:lang w:val="es-ES"/>
        </w:rPr>
        <w:t>:</w:t>
      </w:r>
      <w:r>
        <w:rPr>
          <w:b/>
          <w:bCs/>
          <w:lang w:val="es-ES"/>
        </w:rPr>
        <w:t xml:space="preserve"> Metas Programadas según fecha programada: </w:t>
      </w:r>
      <w:r>
        <w:rPr>
          <w:lang w:val="es-ES"/>
        </w:rPr>
        <w:t>Para visualizar las metas programadas:</w:t>
      </w:r>
    </w:p>
    <w:p w14:paraId="078BD88E" w14:textId="77777777" w:rsidR="00FE416A" w:rsidRPr="00C81977" w:rsidRDefault="00FE416A" w:rsidP="00FE416A">
      <w:pPr>
        <w:ind w:left="720"/>
        <w:rPr>
          <w:lang w:val="es-ES"/>
        </w:rPr>
      </w:pPr>
      <w:r w:rsidRPr="00C81977">
        <w:rPr>
          <w:lang w:val="es-ES"/>
        </w:rPr>
        <w:t xml:space="preserve">Primero se debe elegir un registro de la lista y </w:t>
      </w:r>
      <w:r>
        <w:rPr>
          <w:lang w:val="es-ES"/>
        </w:rPr>
        <w:t xml:space="preserve">luego </w:t>
      </w:r>
      <w:r w:rsidRPr="00C81977">
        <w:rPr>
          <w:lang w:val="es-ES"/>
        </w:rPr>
        <w:t xml:space="preserve">dar clic en </w:t>
      </w:r>
      <w:r>
        <w:rPr>
          <w:noProof/>
        </w:rPr>
        <w:drawing>
          <wp:inline distT="0" distB="0" distL="0" distR="0" wp14:anchorId="1DD9C4F8" wp14:editId="7AFE09D8">
            <wp:extent cx="133350" cy="114300"/>
            <wp:effectExtent l="0" t="0" r="0" b="0"/>
            <wp:docPr id="371519453" name="Imagen 37151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33350" cy="114300"/>
                    </a:xfrm>
                    <a:prstGeom prst="rect">
                      <a:avLst/>
                    </a:prstGeom>
                  </pic:spPr>
                </pic:pic>
              </a:graphicData>
            </a:graphic>
          </wp:inline>
        </w:drawing>
      </w:r>
      <w:r w:rsidRPr="00C81977">
        <w:rPr>
          <w:lang w:val="es-ES"/>
        </w:rPr>
        <w:t>metas programadas.</w:t>
      </w:r>
    </w:p>
    <w:p w14:paraId="42C9789B" w14:textId="77777777" w:rsidR="00FD3217" w:rsidRDefault="00FE416A" w:rsidP="00FD3217">
      <w:pPr>
        <w:keepNext/>
        <w:ind w:left="720"/>
      </w:pPr>
      <w:r>
        <w:rPr>
          <w:noProof/>
        </w:rPr>
        <w:drawing>
          <wp:anchor distT="0" distB="0" distL="114300" distR="114300" simplePos="0" relativeHeight="251807749" behindDoc="0" locked="0" layoutInCell="1" allowOverlap="1" wp14:anchorId="54C29F74" wp14:editId="7ECCA46B">
            <wp:simplePos x="0" y="0"/>
            <wp:positionH relativeFrom="margin">
              <wp:posOffset>5067450</wp:posOffset>
            </wp:positionH>
            <wp:positionV relativeFrom="paragraph">
              <wp:posOffset>1530368</wp:posOffset>
            </wp:positionV>
            <wp:extent cx="190854" cy="204368"/>
            <wp:effectExtent l="0" t="6668" r="0" b="0"/>
            <wp:wrapNone/>
            <wp:docPr id="371519454" name="Gráfico 37151945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90854" cy="204368"/>
                    </a:xfrm>
                    <a:prstGeom prst="rect">
                      <a:avLst/>
                    </a:prstGeom>
                  </pic:spPr>
                </pic:pic>
              </a:graphicData>
            </a:graphic>
            <wp14:sizeRelH relativeFrom="margin">
              <wp14:pctWidth>0</wp14:pctWidth>
            </wp14:sizeRelH>
            <wp14:sizeRelV relativeFrom="margin">
              <wp14:pctHeight>0</wp14:pctHeight>
            </wp14:sizeRelV>
          </wp:anchor>
        </w:drawing>
      </w:r>
      <w:r w:rsidR="00613C5F" w:rsidRPr="00613C5F">
        <w:rPr>
          <w:noProof/>
        </w:rPr>
        <w:t xml:space="preserve"> </w:t>
      </w:r>
      <w:r w:rsidR="00613C5F">
        <w:rPr>
          <w:noProof/>
        </w:rPr>
        <w:drawing>
          <wp:inline distT="0" distB="0" distL="0" distR="0" wp14:anchorId="1541FCBF" wp14:editId="0FFE1BCD">
            <wp:extent cx="4819949" cy="2272544"/>
            <wp:effectExtent l="19050" t="19050" r="19050" b="13970"/>
            <wp:docPr id="1169907557" name="Imagen 116990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839642" cy="2281829"/>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69A4B37" w14:textId="28CB98A8" w:rsidR="00FE416A" w:rsidRDefault="00FD3217" w:rsidP="00FD3217">
      <w:pPr>
        <w:pStyle w:val="Descripcin"/>
        <w:jc w:val="center"/>
        <w:rPr>
          <w:lang w:val="es-ES"/>
        </w:rPr>
      </w:pPr>
      <w:bookmarkStart w:id="268" w:name="_Toc163122761"/>
      <w:r>
        <w:t xml:space="preserve">Imagen </w:t>
      </w:r>
      <w:r>
        <w:fldChar w:fldCharType="begin"/>
      </w:r>
      <w:r>
        <w:instrText xml:space="preserve"> SEQ Imagen \* ARABIC </w:instrText>
      </w:r>
      <w:r>
        <w:fldChar w:fldCharType="separate"/>
      </w:r>
      <w:r w:rsidR="00B02023">
        <w:rPr>
          <w:noProof/>
        </w:rPr>
        <w:t>161</w:t>
      </w:r>
      <w:r>
        <w:fldChar w:fldCharType="end"/>
      </w:r>
      <w:r w:rsidRPr="00442FF9">
        <w:t>:Planes Operativos Anuales/Otros Servicios</w:t>
      </w:r>
      <w:r>
        <w:t xml:space="preserve"> - Metas programadas</w:t>
      </w:r>
      <w:bookmarkEnd w:id="268"/>
    </w:p>
    <w:p w14:paraId="78445624" w14:textId="77777777" w:rsidR="00FE416A" w:rsidRDefault="00FE416A" w:rsidP="00FE416A">
      <w:pPr>
        <w:ind w:left="720"/>
        <w:rPr>
          <w:lang w:val="es-ES"/>
        </w:rPr>
      </w:pPr>
      <w:r>
        <w:rPr>
          <w:lang w:val="es-ES"/>
        </w:rPr>
        <w:t>Luego se desplegará una ventana con la lista de las metas programadas según fecha de término.</w:t>
      </w:r>
    </w:p>
    <w:p w14:paraId="46890C0B" w14:textId="77777777" w:rsidR="00FD3217" w:rsidRDefault="00613C5F" w:rsidP="00FD3217">
      <w:pPr>
        <w:keepNext/>
        <w:ind w:left="720"/>
      </w:pPr>
      <w:r>
        <w:rPr>
          <w:noProof/>
        </w:rPr>
        <w:lastRenderedPageBreak/>
        <w:drawing>
          <wp:inline distT="0" distB="0" distL="0" distR="0" wp14:anchorId="03ACB8F1" wp14:editId="409242E9">
            <wp:extent cx="4872522" cy="2553419"/>
            <wp:effectExtent l="19050" t="19050" r="23495" b="18415"/>
            <wp:docPr id="1169907558" name="Imagen 116990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883940" cy="255940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7CA08D1" w14:textId="7367CFE1" w:rsidR="00FE416A" w:rsidRPr="00C81977" w:rsidRDefault="00FD3217" w:rsidP="00BA4877">
      <w:pPr>
        <w:pStyle w:val="Descripcin"/>
        <w:ind w:left="720"/>
        <w:jc w:val="center"/>
        <w:rPr>
          <w:lang w:val="es-ES"/>
        </w:rPr>
      </w:pPr>
      <w:bookmarkStart w:id="269" w:name="_Toc163122762"/>
      <w:r>
        <w:t xml:space="preserve">Imagen </w:t>
      </w:r>
      <w:r>
        <w:fldChar w:fldCharType="begin"/>
      </w:r>
      <w:r>
        <w:instrText xml:space="preserve"> SEQ Imagen \* ARABIC </w:instrText>
      </w:r>
      <w:r>
        <w:fldChar w:fldCharType="separate"/>
      </w:r>
      <w:r w:rsidR="00B02023">
        <w:rPr>
          <w:noProof/>
        </w:rPr>
        <w:t>162</w:t>
      </w:r>
      <w:r>
        <w:fldChar w:fldCharType="end"/>
      </w:r>
      <w:r w:rsidRPr="005D575F">
        <w:t xml:space="preserve">:Planes Operativos Anuales/Otros Servicios </w:t>
      </w:r>
      <w:r>
        <w:t>- Ver Lista Metas Programadas</w:t>
      </w:r>
      <w:bookmarkEnd w:id="269"/>
    </w:p>
    <w:p w14:paraId="5CC10BD2" w14:textId="486CC792" w:rsidR="00FE416A" w:rsidRDefault="00FE416A" w:rsidP="00FE416A">
      <w:pPr>
        <w:ind w:left="720"/>
        <w:rPr>
          <w:rFonts w:cs="Arial"/>
          <w:szCs w:val="22"/>
          <w:lang w:val="es-ES" w:eastAsia="es-PE"/>
        </w:rPr>
      </w:pPr>
      <w:r w:rsidRPr="00BA4877">
        <w:rPr>
          <w:szCs w:val="22"/>
          <w:lang w:val="es-ES"/>
        </w:rPr>
        <w:t>En la ventana “Metas programadas según fecha de término” se visualiza:</w:t>
      </w:r>
      <w:r w:rsidRPr="00BA4877">
        <w:rPr>
          <w:rFonts w:cs="Arial"/>
          <w:szCs w:val="22"/>
          <w:lang w:val="es-ES" w:eastAsia="es-PE"/>
        </w:rPr>
        <w:t xml:space="preserve"> El año, mes y meta.</w:t>
      </w:r>
    </w:p>
    <w:p w14:paraId="1031110C" w14:textId="4567A724" w:rsidR="00B02023" w:rsidRDefault="00B02023" w:rsidP="00FE416A">
      <w:pPr>
        <w:ind w:left="720"/>
        <w:rPr>
          <w:rFonts w:cs="Arial"/>
          <w:szCs w:val="22"/>
          <w:lang w:val="es-ES" w:eastAsia="es-PE"/>
        </w:rPr>
      </w:pPr>
    </w:p>
    <w:p w14:paraId="1E82935E" w14:textId="21F24487" w:rsidR="00B02023" w:rsidRPr="00471ED0" w:rsidRDefault="00B02023" w:rsidP="00B02023">
      <w:pPr>
        <w:pStyle w:val="Ttulo1"/>
        <w:keepLines/>
        <w:numPr>
          <w:ilvl w:val="1"/>
          <w:numId w:val="55"/>
        </w:numPr>
        <w:spacing w:before="0" w:line="360" w:lineRule="auto"/>
        <w:contextualSpacing/>
        <w:rPr>
          <w:lang w:val="es-ES"/>
        </w:rPr>
      </w:pPr>
      <w:bookmarkStart w:id="270" w:name="_Toc165985160"/>
      <w:bookmarkStart w:id="271" w:name="_Toc167292056"/>
      <w:r w:rsidRPr="00903629">
        <w:rPr>
          <w:rStyle w:val="Ttulo2Car"/>
          <w:b/>
        </w:rPr>
        <w:t xml:space="preserve">FUNCIONALIDAD </w:t>
      </w:r>
      <w:r>
        <w:rPr>
          <w:rStyle w:val="Ttulo2Car"/>
          <w:b/>
          <w:lang w:val="es-ES"/>
        </w:rPr>
        <w:t>5</w:t>
      </w:r>
      <w:r w:rsidRPr="00903629">
        <w:rPr>
          <w:rStyle w:val="Ttulo2Car"/>
          <w:b/>
        </w:rPr>
        <w:t xml:space="preserve">: </w:t>
      </w:r>
      <w:r>
        <w:rPr>
          <w:rStyle w:val="Ttulo2Car"/>
          <w:b/>
          <w:lang w:val="es-ES"/>
        </w:rPr>
        <w:t>POI</w:t>
      </w:r>
      <w:bookmarkEnd w:id="270"/>
      <w:bookmarkEnd w:id="271"/>
    </w:p>
    <w:p w14:paraId="125C423C" w14:textId="77777777" w:rsidR="00B02023" w:rsidRDefault="00B02023" w:rsidP="00B02023">
      <w:pPr>
        <w:ind w:left="567"/>
        <w:rPr>
          <w:lang w:val="es-ES"/>
        </w:rPr>
      </w:pPr>
      <w:r w:rsidRPr="00903629">
        <w:rPr>
          <w:lang w:val="es-ES"/>
        </w:rPr>
        <w:t xml:space="preserve">En este apartado se explican detalladamente las tareas que puede realizar el usuario de usuario de planeamiento en el menú </w:t>
      </w:r>
      <w:r>
        <w:rPr>
          <w:lang w:val="es-ES"/>
        </w:rPr>
        <w:t>POI</w:t>
      </w:r>
    </w:p>
    <w:p w14:paraId="1AA22CF3" w14:textId="77777777" w:rsidR="00B02023" w:rsidRDefault="00B02023" w:rsidP="00B02023">
      <w:pPr>
        <w:keepNext/>
        <w:ind w:left="567"/>
      </w:pPr>
      <w:r>
        <w:rPr>
          <w:noProof/>
        </w:rPr>
        <w:drawing>
          <wp:inline distT="0" distB="0" distL="0" distR="0" wp14:anchorId="4CA21F1D" wp14:editId="1CEEE81F">
            <wp:extent cx="5055080" cy="3045530"/>
            <wp:effectExtent l="19050" t="19050" r="12700" b="215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066071" cy="305215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7865BD67" w14:textId="57066A26" w:rsidR="00B02023" w:rsidRDefault="00B02023" w:rsidP="00B02023">
      <w:pPr>
        <w:pStyle w:val="Descripcin"/>
        <w:jc w:val="center"/>
      </w:pPr>
      <w:r>
        <w:t xml:space="preserve">Imagen </w:t>
      </w:r>
      <w:r>
        <w:fldChar w:fldCharType="begin"/>
      </w:r>
      <w:r>
        <w:instrText xml:space="preserve"> SEQ Imagen \* ARABIC </w:instrText>
      </w:r>
      <w:r>
        <w:fldChar w:fldCharType="separate"/>
      </w:r>
      <w:r>
        <w:rPr>
          <w:noProof/>
        </w:rPr>
        <w:t>163</w:t>
      </w:r>
      <w:r>
        <w:fldChar w:fldCharType="end"/>
      </w:r>
      <w:r w:rsidRPr="00B27C2B">
        <w:t>: Menú POI</w:t>
      </w:r>
    </w:p>
    <w:p w14:paraId="72200ECD" w14:textId="39B3CC55" w:rsidR="00B02023" w:rsidRPr="00471ED0" w:rsidRDefault="00B02023" w:rsidP="00B02023">
      <w:pPr>
        <w:pStyle w:val="Descripcin"/>
        <w:jc w:val="center"/>
        <w:rPr>
          <w:lang w:val="es-ES"/>
        </w:rPr>
      </w:pPr>
    </w:p>
    <w:p w14:paraId="52E4CE60" w14:textId="160AEDC5" w:rsidR="00B02023" w:rsidRPr="00481C44" w:rsidRDefault="00B02023" w:rsidP="00B02023">
      <w:pPr>
        <w:pStyle w:val="Ttulo3"/>
        <w:numPr>
          <w:ilvl w:val="2"/>
          <w:numId w:val="55"/>
        </w:numPr>
        <w:rPr>
          <w:lang w:val="es-ES"/>
        </w:rPr>
      </w:pPr>
      <w:bookmarkStart w:id="272" w:name="_Toc165985161"/>
      <w:bookmarkStart w:id="273" w:name="_Toc167292057"/>
      <w:r>
        <w:rPr>
          <w:lang w:val="es-ES"/>
        </w:rPr>
        <w:t>Listado de Planes</w:t>
      </w:r>
      <w:bookmarkEnd w:id="272"/>
      <w:bookmarkEnd w:id="273"/>
    </w:p>
    <w:p w14:paraId="2ECE151D" w14:textId="77777777" w:rsidR="00B02023" w:rsidRPr="005B7C41" w:rsidRDefault="00B02023" w:rsidP="00B02023">
      <w:pPr>
        <w:ind w:left="720"/>
        <w:rPr>
          <w:lang w:val="es-ES"/>
        </w:rPr>
      </w:pPr>
      <w:r>
        <w:rPr>
          <w:lang w:val="es-ES"/>
        </w:rPr>
        <w:t xml:space="preserve">En el menú del sistema PSC </w:t>
      </w:r>
    </w:p>
    <w:p w14:paraId="747EB90E" w14:textId="24CCE519" w:rsidR="00B02023" w:rsidRDefault="00B02023" w:rsidP="00B02023">
      <w:pPr>
        <w:keepNext/>
        <w:ind w:left="720"/>
        <w:rPr>
          <w:noProof/>
        </w:rPr>
      </w:pPr>
    </w:p>
    <w:p w14:paraId="330CC404" w14:textId="637DA488" w:rsidR="00B02023" w:rsidRDefault="00B02023" w:rsidP="00B02023">
      <w:pPr>
        <w:keepNext/>
        <w:ind w:left="720"/>
      </w:pPr>
      <w:r>
        <w:rPr>
          <w:noProof/>
        </w:rPr>
        <w:drawing>
          <wp:anchor distT="0" distB="0" distL="114300" distR="114300" simplePos="0" relativeHeight="251826181" behindDoc="0" locked="0" layoutInCell="1" allowOverlap="1" wp14:anchorId="66371FB1" wp14:editId="5EE0BE16">
            <wp:simplePos x="0" y="0"/>
            <wp:positionH relativeFrom="column">
              <wp:posOffset>1074001</wp:posOffset>
            </wp:positionH>
            <wp:positionV relativeFrom="paragraph">
              <wp:posOffset>2498796</wp:posOffset>
            </wp:positionV>
            <wp:extent cx="302374" cy="302374"/>
            <wp:effectExtent l="0" t="0" r="0" b="2540"/>
            <wp:wrapNone/>
            <wp:docPr id="2085335007" name="Gráfico 2085335007"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302374" cy="3023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4E72C74" wp14:editId="7847A7D0">
            <wp:extent cx="4961717" cy="2767282"/>
            <wp:effectExtent l="19050" t="19050" r="10795" b="14605"/>
            <wp:docPr id="2085335013" name="Imagen 208533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6"/>
                    <a:srcRect b="6422"/>
                    <a:stretch/>
                  </pic:blipFill>
                  <pic:spPr bwMode="auto">
                    <a:xfrm>
                      <a:off x="0" y="0"/>
                      <a:ext cx="4966663" cy="277004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BC89610" w14:textId="58E8139F" w:rsidR="00B02023" w:rsidRDefault="00B02023" w:rsidP="00B02023">
      <w:pPr>
        <w:pStyle w:val="Descripcin"/>
        <w:jc w:val="center"/>
        <w:rPr>
          <w:lang w:val="es-ES"/>
        </w:rPr>
      </w:pPr>
      <w:bookmarkStart w:id="274" w:name="_Toc165985599"/>
      <w:r>
        <w:t xml:space="preserve">Imagen </w:t>
      </w:r>
      <w:r>
        <w:fldChar w:fldCharType="begin"/>
      </w:r>
      <w:r>
        <w:instrText xml:space="preserve"> SEQ Imagen \* ARABIC </w:instrText>
      </w:r>
      <w:r>
        <w:fldChar w:fldCharType="separate"/>
      </w:r>
      <w:r>
        <w:rPr>
          <w:noProof/>
        </w:rPr>
        <w:t>164</w:t>
      </w:r>
      <w:r>
        <w:fldChar w:fldCharType="end"/>
      </w:r>
      <w:r>
        <w:t xml:space="preserve">: POI - </w:t>
      </w:r>
      <w:r w:rsidRPr="008C1D42">
        <w:t>Listado de Planes</w:t>
      </w:r>
      <w:bookmarkEnd w:id="274"/>
    </w:p>
    <w:p w14:paraId="293197AA" w14:textId="77777777" w:rsidR="00B02023" w:rsidRDefault="00B02023" w:rsidP="00B02023">
      <w:pPr>
        <w:pStyle w:val="Prrafodelista"/>
        <w:numPr>
          <w:ilvl w:val="0"/>
          <w:numId w:val="66"/>
        </w:numPr>
        <w:rPr>
          <w:lang w:val="es-ES"/>
        </w:rPr>
      </w:pPr>
      <w:r>
        <w:rPr>
          <w:lang w:val="es-ES"/>
        </w:rPr>
        <w:t>El usuario deberá seleccionar “POI”</w:t>
      </w:r>
    </w:p>
    <w:p w14:paraId="6E9422E8" w14:textId="77777777" w:rsidR="00B02023" w:rsidRDefault="00B02023" w:rsidP="00B02023">
      <w:pPr>
        <w:pStyle w:val="Prrafodelista"/>
        <w:numPr>
          <w:ilvl w:val="0"/>
          <w:numId w:val="66"/>
        </w:numPr>
        <w:rPr>
          <w:lang w:val="es-ES"/>
        </w:rPr>
      </w:pPr>
      <w:r w:rsidRPr="00903629">
        <w:rPr>
          <w:lang w:val="es-ES"/>
        </w:rPr>
        <w:t>Elegir la opción “</w:t>
      </w:r>
      <w:r>
        <w:rPr>
          <w:lang w:val="es-ES"/>
        </w:rPr>
        <w:t>Listado de Planes</w:t>
      </w:r>
      <w:r w:rsidRPr="00903629">
        <w:rPr>
          <w:lang w:val="es-ES"/>
        </w:rPr>
        <w:t>”.</w:t>
      </w:r>
    </w:p>
    <w:p w14:paraId="440C096E" w14:textId="77777777" w:rsidR="00B02023" w:rsidRPr="00903629" w:rsidRDefault="00B02023" w:rsidP="00B02023">
      <w:pPr>
        <w:pStyle w:val="Prrafodelista"/>
        <w:ind w:left="1500"/>
        <w:rPr>
          <w:lang w:val="es-ES"/>
        </w:rPr>
      </w:pPr>
    </w:p>
    <w:p w14:paraId="1CD29136" w14:textId="0A0DBD46" w:rsidR="00B02023" w:rsidRDefault="00B02023" w:rsidP="00B02023">
      <w:pPr>
        <w:ind w:left="720"/>
        <w:rPr>
          <w:lang w:val="es-ES"/>
        </w:rPr>
      </w:pPr>
      <w:r>
        <w:rPr>
          <w:lang w:val="es-ES"/>
        </w:rPr>
        <w:t>Se muestra el formulario “Listado de</w:t>
      </w:r>
      <w:r w:rsidRPr="00EA7100">
        <w:t xml:space="preserve"> </w:t>
      </w:r>
      <w:r>
        <w:rPr>
          <w:lang w:val="es-ES"/>
        </w:rPr>
        <w:t>POI”.</w:t>
      </w:r>
    </w:p>
    <w:p w14:paraId="55198CB2" w14:textId="40EFA2A5" w:rsidR="00B02023" w:rsidRDefault="00B02023" w:rsidP="00B02023">
      <w:pPr>
        <w:keepNext/>
        <w:ind w:left="720"/>
      </w:pPr>
      <w:r>
        <w:rPr>
          <w:noProof/>
        </w:rPr>
        <w:drawing>
          <wp:inline distT="0" distB="0" distL="0" distR="0" wp14:anchorId="443F6504" wp14:editId="7B794732">
            <wp:extent cx="4999787" cy="2303253"/>
            <wp:effectExtent l="19050" t="19050" r="10795"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005905" cy="230607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0377ED3" w14:textId="5F6157BA" w:rsidR="00B02023" w:rsidRDefault="00B02023" w:rsidP="00B02023">
      <w:pPr>
        <w:pStyle w:val="Descripcin"/>
        <w:jc w:val="center"/>
        <w:rPr>
          <w:lang w:val="es-ES"/>
        </w:rPr>
      </w:pPr>
      <w:bookmarkStart w:id="275" w:name="_Toc165985600"/>
      <w:r>
        <w:t xml:space="preserve">Imagen </w:t>
      </w:r>
      <w:r>
        <w:fldChar w:fldCharType="begin"/>
      </w:r>
      <w:r>
        <w:instrText xml:space="preserve"> SEQ Imagen \* ARABIC </w:instrText>
      </w:r>
      <w:r>
        <w:fldChar w:fldCharType="separate"/>
      </w:r>
      <w:r>
        <w:rPr>
          <w:noProof/>
        </w:rPr>
        <w:t>165</w:t>
      </w:r>
      <w:r>
        <w:fldChar w:fldCharType="end"/>
      </w:r>
      <w:r>
        <w:t xml:space="preserve">: POI – Formulario </w:t>
      </w:r>
      <w:r w:rsidRPr="008C1D42">
        <w:t>Listado de P</w:t>
      </w:r>
      <w:r>
        <w:t>OI</w:t>
      </w:r>
      <w:bookmarkEnd w:id="275"/>
      <w:r>
        <w:t xml:space="preserve"> </w:t>
      </w:r>
    </w:p>
    <w:p w14:paraId="7C094FA6" w14:textId="77777777" w:rsidR="00B02023" w:rsidRDefault="00B02023" w:rsidP="00B02023">
      <w:pPr>
        <w:ind w:left="720"/>
        <w:rPr>
          <w:lang w:val="es-ES"/>
        </w:rPr>
      </w:pPr>
      <w:r>
        <w:rPr>
          <w:b/>
          <w:bCs/>
          <w:noProof/>
          <w:lang w:val="es-ES"/>
        </w:rPr>
        <w:drawing>
          <wp:anchor distT="0" distB="0" distL="114300" distR="114300" simplePos="0" relativeHeight="251825157" behindDoc="0" locked="0" layoutInCell="1" allowOverlap="1" wp14:anchorId="1B730A66" wp14:editId="2762B84F">
            <wp:simplePos x="0" y="0"/>
            <wp:positionH relativeFrom="column">
              <wp:posOffset>319405</wp:posOffset>
            </wp:positionH>
            <wp:positionV relativeFrom="paragraph">
              <wp:posOffset>179070</wp:posOffset>
            </wp:positionV>
            <wp:extent cx="276225" cy="276225"/>
            <wp:effectExtent l="0" t="0" r="9525" b="9525"/>
            <wp:wrapNone/>
            <wp:docPr id="2085335010" name="Gráfico 2085335010"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07572" name="Gráfico 1169907572" descr="Lupa con relleno sólido"/>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p>
    <w:p w14:paraId="0C417BD5" w14:textId="77777777" w:rsidR="00B02023" w:rsidRDefault="00B02023" w:rsidP="00B02023">
      <w:pPr>
        <w:ind w:left="720"/>
        <w:rPr>
          <w:lang w:val="es-ES"/>
        </w:rPr>
      </w:pPr>
      <w:r>
        <w:rPr>
          <w:b/>
          <w:bCs/>
          <w:lang w:val="es-ES"/>
        </w:rPr>
        <w:t xml:space="preserve">    </w:t>
      </w:r>
      <w:r w:rsidRPr="00842563">
        <w:rPr>
          <w:b/>
          <w:bCs/>
          <w:lang w:val="es-ES"/>
        </w:rPr>
        <w:t>Sección Filtro de Búsqueda:</w:t>
      </w:r>
      <w:r>
        <w:rPr>
          <w:lang w:val="es-ES"/>
        </w:rPr>
        <w:t xml:space="preserve"> Se puede </w:t>
      </w:r>
      <w:r w:rsidRPr="002A66EA">
        <w:rPr>
          <w:lang w:val="es-ES"/>
        </w:rPr>
        <w:t xml:space="preserve">buscar </w:t>
      </w:r>
      <w:r>
        <w:rPr>
          <w:lang w:val="es-ES"/>
        </w:rPr>
        <w:t>Listado de</w:t>
      </w:r>
      <w:r w:rsidRPr="00EA7100">
        <w:t xml:space="preserve"> </w:t>
      </w:r>
      <w:r w:rsidRPr="00EA7100">
        <w:rPr>
          <w:lang w:val="es-ES"/>
        </w:rPr>
        <w:t>Planes Operativos</w:t>
      </w:r>
      <w:r>
        <w:rPr>
          <w:lang w:val="es-ES"/>
        </w:rPr>
        <w:t xml:space="preserve"> </w:t>
      </w:r>
      <w:r w:rsidRPr="002A66EA">
        <w:rPr>
          <w:lang w:val="es-ES"/>
        </w:rPr>
        <w:t xml:space="preserve">utilizando los filtros </w:t>
      </w:r>
      <w:r>
        <w:rPr>
          <w:lang w:val="es-ES"/>
        </w:rPr>
        <w:t xml:space="preserve">año inicio y año fin. </w:t>
      </w:r>
      <w:r w:rsidRPr="002A66EA">
        <w:rPr>
          <w:lang w:val="es-ES"/>
        </w:rPr>
        <w:t xml:space="preserve">Luego </w:t>
      </w:r>
      <w:r>
        <w:rPr>
          <w:lang w:val="es-ES"/>
        </w:rPr>
        <w:t>ingresar</w:t>
      </w:r>
      <w:r w:rsidRPr="002A66EA">
        <w:rPr>
          <w:lang w:val="es-ES"/>
        </w:rPr>
        <w:t xml:space="preserve"> los criterios de búsqueda, ha</w:t>
      </w:r>
      <w:r>
        <w:rPr>
          <w:lang w:val="es-ES"/>
        </w:rPr>
        <w:t xml:space="preserve">cer </w:t>
      </w:r>
      <w:r w:rsidRPr="002A66EA">
        <w:rPr>
          <w:lang w:val="es-ES"/>
        </w:rPr>
        <w:t>clic en "Buscar".</w:t>
      </w:r>
    </w:p>
    <w:p w14:paraId="47385CD7" w14:textId="77777777" w:rsidR="00B02023" w:rsidRPr="002A66EA" w:rsidRDefault="00B02023" w:rsidP="00B02023">
      <w:pPr>
        <w:ind w:left="720"/>
        <w:rPr>
          <w:lang w:val="es-ES"/>
        </w:rPr>
      </w:pPr>
    </w:p>
    <w:p w14:paraId="584E825D" w14:textId="77777777" w:rsidR="00B02023" w:rsidRDefault="00B02023" w:rsidP="00B02023">
      <w:pPr>
        <w:keepNext/>
        <w:ind w:left="720"/>
      </w:pPr>
      <w:r>
        <w:rPr>
          <w:noProof/>
        </w:rPr>
        <w:lastRenderedPageBreak/>
        <w:drawing>
          <wp:inline distT="0" distB="0" distL="0" distR="0" wp14:anchorId="11456C98" wp14:editId="2F63B80B">
            <wp:extent cx="4953000" cy="2289853"/>
            <wp:effectExtent l="19050" t="19050" r="19050" b="15240"/>
            <wp:docPr id="2085335015" name="Imagen 208533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962236" cy="229412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56EC16F4" w14:textId="6194837C" w:rsidR="00B02023" w:rsidRDefault="00B02023" w:rsidP="00B02023">
      <w:pPr>
        <w:pStyle w:val="Descripcin"/>
        <w:jc w:val="center"/>
        <w:rPr>
          <w:lang w:val="es-ES"/>
        </w:rPr>
      </w:pPr>
      <w:bookmarkStart w:id="276" w:name="_Toc165985601"/>
      <w:r>
        <w:t xml:space="preserve">Imagen </w:t>
      </w:r>
      <w:r>
        <w:fldChar w:fldCharType="begin"/>
      </w:r>
      <w:r>
        <w:instrText xml:space="preserve"> SEQ Imagen \* ARABIC </w:instrText>
      </w:r>
      <w:r>
        <w:fldChar w:fldCharType="separate"/>
      </w:r>
      <w:r>
        <w:rPr>
          <w:noProof/>
        </w:rPr>
        <w:t>166</w:t>
      </w:r>
      <w:r>
        <w:fldChar w:fldCharType="end"/>
      </w:r>
      <w:r>
        <w:t>: Sección búsqueda Listado POI</w:t>
      </w:r>
      <w:bookmarkEnd w:id="276"/>
    </w:p>
    <w:p w14:paraId="3A39816E" w14:textId="77777777" w:rsidR="00B02023" w:rsidRDefault="00B02023" w:rsidP="00B02023">
      <w:pPr>
        <w:pStyle w:val="Prrafodelista"/>
        <w:numPr>
          <w:ilvl w:val="0"/>
          <w:numId w:val="67"/>
        </w:numPr>
        <w:rPr>
          <w:rFonts w:cs="Times New Roman"/>
          <w:sz w:val="22"/>
          <w:lang w:val="es-ES" w:eastAsia="es-ES"/>
        </w:rPr>
      </w:pPr>
      <w:r w:rsidRPr="009E7C96">
        <w:rPr>
          <w:rFonts w:cs="Times New Roman"/>
          <w:sz w:val="22"/>
          <w:lang w:val="es-ES" w:eastAsia="es-ES"/>
        </w:rPr>
        <w:t xml:space="preserve">Filtros de búsqueda: </w:t>
      </w:r>
    </w:p>
    <w:p w14:paraId="4B273D4A" w14:textId="77777777" w:rsidR="00B02023" w:rsidRPr="00C67B1F" w:rsidRDefault="00B02023" w:rsidP="00B02023">
      <w:pPr>
        <w:pStyle w:val="Prrafodelista"/>
        <w:numPr>
          <w:ilvl w:val="0"/>
          <w:numId w:val="27"/>
        </w:numPr>
        <w:rPr>
          <w:rFonts w:cs="Times New Roman"/>
          <w:sz w:val="22"/>
          <w:lang w:val="es-ES" w:eastAsia="es-ES"/>
        </w:rPr>
      </w:pPr>
      <w:r>
        <w:rPr>
          <w:rFonts w:cs="Times New Roman"/>
          <w:sz w:val="22"/>
          <w:lang w:val="es-ES" w:eastAsia="es-ES"/>
        </w:rPr>
        <w:t>Año inicio, Año fin</w:t>
      </w:r>
    </w:p>
    <w:p w14:paraId="3B67220A" w14:textId="77777777" w:rsidR="00B02023" w:rsidRPr="009E7C96" w:rsidRDefault="00B02023" w:rsidP="00B02023">
      <w:pPr>
        <w:pStyle w:val="Prrafodelista"/>
        <w:numPr>
          <w:ilvl w:val="0"/>
          <w:numId w:val="67"/>
        </w:numPr>
        <w:rPr>
          <w:rFonts w:cs="Times New Roman"/>
          <w:sz w:val="22"/>
          <w:lang w:val="es-ES" w:eastAsia="es-ES"/>
        </w:rPr>
      </w:pPr>
      <w:r w:rsidRPr="009A5371">
        <w:rPr>
          <w:rFonts w:cs="Times New Roman"/>
          <w:sz w:val="22"/>
          <w:bdr w:val="single" w:sz="12" w:space="0" w:color="CC0000"/>
          <w:lang w:val="es-ES" w:eastAsia="es-ES"/>
        </w:rPr>
        <w:t xml:space="preserve"> </w:t>
      </w:r>
      <w:proofErr w:type="gramStart"/>
      <w:r w:rsidRPr="009A5371">
        <w:rPr>
          <w:rFonts w:cs="Times New Roman"/>
          <w:sz w:val="22"/>
          <w:bdr w:val="single" w:sz="12" w:space="0" w:color="CC0000"/>
          <w:lang w:val="es-ES" w:eastAsia="es-ES"/>
        </w:rPr>
        <w:t>Buscar</w:t>
      </w:r>
      <w:r>
        <w:rPr>
          <w:rFonts w:cs="Times New Roman"/>
          <w:sz w:val="22"/>
          <w:bdr w:val="single" w:sz="12" w:space="0" w:color="CC0000"/>
          <w:lang w:val="es-ES" w:eastAsia="es-ES"/>
        </w:rPr>
        <w:t xml:space="preserve"> </w:t>
      </w:r>
      <w:r>
        <w:rPr>
          <w:rFonts w:cs="Times New Roman"/>
          <w:sz w:val="22"/>
          <w:lang w:val="es-ES" w:eastAsia="es-ES"/>
        </w:rPr>
        <w:t>:</w:t>
      </w:r>
      <w:proofErr w:type="gramEnd"/>
      <w:r w:rsidRPr="009E7C96">
        <w:rPr>
          <w:rFonts w:cs="Times New Roman"/>
          <w:sz w:val="22"/>
          <w:lang w:val="es-ES" w:eastAsia="es-ES"/>
        </w:rPr>
        <w:t xml:space="preserve"> </w:t>
      </w:r>
      <w:r>
        <w:rPr>
          <w:rFonts w:cs="Times New Roman"/>
          <w:sz w:val="22"/>
          <w:lang w:val="es-ES" w:eastAsia="es-ES"/>
        </w:rPr>
        <w:t>S</w:t>
      </w:r>
      <w:r w:rsidRPr="009E7C96">
        <w:rPr>
          <w:rFonts w:cs="Times New Roman"/>
          <w:sz w:val="22"/>
          <w:lang w:val="es-ES" w:eastAsia="es-ES"/>
        </w:rPr>
        <w:t>e hace uso para realizar la búsqueda, posterior al ingreso de un criterio</w:t>
      </w:r>
      <w:r>
        <w:rPr>
          <w:rFonts w:cs="Times New Roman"/>
          <w:sz w:val="22"/>
          <w:lang w:val="es-ES" w:eastAsia="es-ES"/>
        </w:rPr>
        <w:t xml:space="preserve"> de búsqueda.</w:t>
      </w:r>
    </w:p>
    <w:p w14:paraId="31F4FC5F" w14:textId="6FBC51FC" w:rsidR="00B02023" w:rsidRPr="004844AA" w:rsidRDefault="00B02023" w:rsidP="004844AA">
      <w:pPr>
        <w:pStyle w:val="Prrafodelista"/>
        <w:numPr>
          <w:ilvl w:val="0"/>
          <w:numId w:val="67"/>
        </w:numPr>
        <w:rPr>
          <w:rFonts w:cs="Times New Roman"/>
          <w:sz w:val="22"/>
          <w:lang w:val="es-ES" w:eastAsia="es-ES"/>
        </w:rPr>
      </w:pPr>
      <w:r w:rsidRPr="009A5371">
        <w:rPr>
          <w:rFonts w:cs="Times New Roman"/>
          <w:sz w:val="22"/>
          <w:bdr w:val="single" w:sz="12" w:space="0" w:color="CC0000"/>
          <w:lang w:val="es-ES" w:eastAsia="es-ES"/>
        </w:rPr>
        <w:t xml:space="preserve"> </w:t>
      </w:r>
      <w:proofErr w:type="gramStart"/>
      <w:r w:rsidRPr="009A5371">
        <w:rPr>
          <w:rFonts w:cs="Times New Roman"/>
          <w:sz w:val="22"/>
          <w:bdr w:val="single" w:sz="12" w:space="0" w:color="CC0000"/>
          <w:lang w:val="es-ES" w:eastAsia="es-ES"/>
        </w:rPr>
        <w:t>Limpiar</w:t>
      </w:r>
      <w:r>
        <w:rPr>
          <w:rFonts w:cs="Times New Roman"/>
          <w:sz w:val="22"/>
          <w:bdr w:val="single" w:sz="12" w:space="0" w:color="CC0000"/>
          <w:lang w:val="es-ES" w:eastAsia="es-ES"/>
        </w:rPr>
        <w:t xml:space="preserve"> </w:t>
      </w:r>
      <w:r>
        <w:rPr>
          <w:rFonts w:cs="Times New Roman"/>
          <w:sz w:val="22"/>
          <w:lang w:val="es-ES" w:eastAsia="es-ES"/>
        </w:rPr>
        <w:t>:</w:t>
      </w:r>
      <w:proofErr w:type="gramEnd"/>
      <w:r w:rsidRPr="009E7C96">
        <w:rPr>
          <w:rFonts w:cs="Times New Roman"/>
          <w:sz w:val="22"/>
          <w:lang w:val="es-ES" w:eastAsia="es-ES"/>
        </w:rPr>
        <w:t xml:space="preserve"> </w:t>
      </w:r>
      <w:r>
        <w:rPr>
          <w:rFonts w:cs="Times New Roman"/>
          <w:sz w:val="22"/>
          <w:lang w:val="es-ES" w:eastAsia="es-ES"/>
        </w:rPr>
        <w:t>Permite</w:t>
      </w:r>
      <w:r w:rsidRPr="009446C9">
        <w:rPr>
          <w:rFonts w:cs="Times New Roman"/>
          <w:sz w:val="22"/>
          <w:lang w:val="es-ES" w:eastAsia="es-ES"/>
        </w:rPr>
        <w:t xml:space="preserve"> eliminar los criterios de búsqueda y empezar de nuevo</w:t>
      </w:r>
      <w:r>
        <w:rPr>
          <w:rFonts w:cs="Times New Roman"/>
          <w:sz w:val="22"/>
          <w:lang w:val="es-ES" w:eastAsia="es-ES"/>
        </w:rPr>
        <w:t>.</w:t>
      </w:r>
    </w:p>
    <w:p w14:paraId="749814D3" w14:textId="77777777" w:rsidR="00FE416A" w:rsidRPr="008501AB" w:rsidRDefault="00FE416A" w:rsidP="008501AB">
      <w:pPr>
        <w:ind w:left="720"/>
        <w:rPr>
          <w:rFonts w:cs="Arial"/>
          <w:sz w:val="20"/>
          <w:lang w:val="es-ES" w:eastAsia="es-PE"/>
        </w:rPr>
      </w:pPr>
    </w:p>
    <w:p w14:paraId="269B4135" w14:textId="5EDE2193" w:rsidR="0040568F" w:rsidRPr="00613C5F" w:rsidRDefault="7A077E9C" w:rsidP="00613C5F">
      <w:pPr>
        <w:pStyle w:val="Ttulo1"/>
        <w:keepLines/>
        <w:numPr>
          <w:ilvl w:val="0"/>
          <w:numId w:val="19"/>
        </w:numPr>
        <w:spacing w:before="0" w:line="360" w:lineRule="auto"/>
        <w:ind w:left="284" w:hanging="284"/>
        <w:contextualSpacing/>
        <w:rPr>
          <w:rFonts w:eastAsiaTheme="majorEastAsia" w:cstheme="majorBidi"/>
          <w:caps/>
          <w:lang w:val="es-PE" w:eastAsia="en-US"/>
        </w:rPr>
      </w:pPr>
      <w:bookmarkStart w:id="277" w:name="_Toc814523817"/>
      <w:bookmarkStart w:id="278" w:name="_Toc167292058"/>
      <w:r w:rsidRPr="00613C5F">
        <w:rPr>
          <w:rFonts w:eastAsiaTheme="majorEastAsia" w:cstheme="majorBidi"/>
          <w:caps/>
          <w:lang w:val="es-PE" w:eastAsia="en-US"/>
        </w:rPr>
        <w:t>DIAGRAMA DFD NIVEL USUARIO</w:t>
      </w:r>
      <w:bookmarkEnd w:id="277"/>
      <w:bookmarkEnd w:id="278"/>
    </w:p>
    <w:p w14:paraId="2D215E94" w14:textId="77777777" w:rsidR="008B05B6" w:rsidRDefault="008B05B6" w:rsidP="008E2E2B"/>
    <w:p w14:paraId="743622D0" w14:textId="77777777" w:rsidR="07D07BE3" w:rsidRDefault="07D07BE3" w:rsidP="00D445CB">
      <w:pPr>
        <w:ind w:left="360"/>
      </w:pPr>
      <w:r>
        <w:rPr>
          <w:noProof/>
        </w:rPr>
        <w:drawing>
          <wp:inline distT="0" distB="0" distL="0" distR="0" wp14:anchorId="2733EB57" wp14:editId="0DD841D9">
            <wp:extent cx="4572000" cy="2009775"/>
            <wp:effectExtent l="0" t="0" r="0" b="0"/>
            <wp:docPr id="2035442073" name="Imagen 20354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5BE2779A" w14:textId="724DC421" w:rsidR="00BA53DA" w:rsidRPr="00E710AD" w:rsidRDefault="733DF008" w:rsidP="00613C5F">
      <w:pPr>
        <w:pStyle w:val="Ttulo1"/>
        <w:numPr>
          <w:ilvl w:val="0"/>
          <w:numId w:val="19"/>
        </w:numPr>
        <w:spacing w:line="360" w:lineRule="auto"/>
        <w:rPr>
          <w:lang w:val="es-PE"/>
        </w:rPr>
      </w:pPr>
      <w:bookmarkStart w:id="279" w:name="_Toc1631908039"/>
      <w:bookmarkStart w:id="280" w:name="_Toc167292059"/>
      <w:r w:rsidRPr="6B9ECF23">
        <w:rPr>
          <w:lang w:val="es-PE"/>
        </w:rPr>
        <w:t>CONSIDERACIONES</w:t>
      </w:r>
      <w:bookmarkEnd w:id="279"/>
      <w:bookmarkEnd w:id="280"/>
      <w:r w:rsidRPr="6B9ECF23">
        <w:rPr>
          <w:lang w:val="es-PE"/>
        </w:rPr>
        <w:t xml:space="preserve"> </w:t>
      </w:r>
    </w:p>
    <w:p w14:paraId="1A133A78" w14:textId="008F042E" w:rsidR="005E4E5C" w:rsidRPr="00D445CB" w:rsidRDefault="00A345F6" w:rsidP="00EE69E5">
      <w:pPr>
        <w:pStyle w:val="Prrafodelista"/>
        <w:numPr>
          <w:ilvl w:val="0"/>
          <w:numId w:val="20"/>
        </w:numPr>
        <w:rPr>
          <w:sz w:val="22"/>
          <w:szCs w:val="22"/>
        </w:rPr>
      </w:pPr>
      <w:r>
        <w:rPr>
          <w:sz w:val="22"/>
          <w:szCs w:val="22"/>
        </w:rPr>
        <w:t>De preferencia e</w:t>
      </w:r>
      <w:r w:rsidR="00D445CB" w:rsidRPr="00D445CB">
        <w:rPr>
          <w:sz w:val="22"/>
          <w:szCs w:val="22"/>
        </w:rPr>
        <w:t>mplear el navegador Google Chrome.</w:t>
      </w:r>
    </w:p>
    <w:p w14:paraId="77DC95E2" w14:textId="77777777" w:rsidR="7DEAF88E" w:rsidRDefault="7DEAF88E" w:rsidP="008E2E2B"/>
    <w:p w14:paraId="646EFF74" w14:textId="0D7A9391" w:rsidR="00DE7353" w:rsidRDefault="110C9651" w:rsidP="00613C5F">
      <w:pPr>
        <w:pStyle w:val="Ttulo1"/>
        <w:numPr>
          <w:ilvl w:val="0"/>
          <w:numId w:val="19"/>
        </w:numPr>
        <w:spacing w:before="0" w:line="360" w:lineRule="auto"/>
        <w:jc w:val="both"/>
        <w:rPr>
          <w:lang w:val="es-PE"/>
        </w:rPr>
      </w:pPr>
      <w:bookmarkStart w:id="281" w:name="_Toc538512583"/>
      <w:bookmarkStart w:id="282" w:name="_Toc167292060"/>
      <w:r w:rsidRPr="6B9ECF23">
        <w:rPr>
          <w:lang w:val="es-PE"/>
        </w:rPr>
        <w:t>ANEXOS</w:t>
      </w:r>
      <w:bookmarkEnd w:id="281"/>
      <w:bookmarkEnd w:id="282"/>
    </w:p>
    <w:p w14:paraId="127EEF35" w14:textId="01447905" w:rsidR="00906011" w:rsidRPr="006130F2" w:rsidRDefault="00ED7191" w:rsidP="00ED7191">
      <w:pPr>
        <w:pStyle w:val="DefaultText"/>
        <w:numPr>
          <w:ilvl w:val="0"/>
          <w:numId w:val="20"/>
        </w:numPr>
      </w:pPr>
      <w:r>
        <w:t>No aplica.</w:t>
      </w:r>
    </w:p>
    <w:sectPr w:rsidR="00906011" w:rsidRPr="006130F2" w:rsidSect="00B0112E">
      <w:headerReference w:type="default" r:id="rId250"/>
      <w:footerReference w:type="default" r:id="rId251"/>
      <w:footnotePr>
        <w:pos w:val="beneathText"/>
      </w:footnotePr>
      <w:pgSz w:w="11907" w:h="16840" w:code="9"/>
      <w:pgMar w:top="1417" w:right="1701" w:bottom="1417" w:left="1701" w:header="680" w:footer="43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94D3C" w14:textId="77777777" w:rsidR="00FA544D" w:rsidRDefault="00FA544D">
      <w:r>
        <w:separator/>
      </w:r>
    </w:p>
  </w:endnote>
  <w:endnote w:type="continuationSeparator" w:id="0">
    <w:p w14:paraId="3D929B28" w14:textId="77777777" w:rsidR="00FA544D" w:rsidRDefault="00FA544D">
      <w:r>
        <w:continuationSeparator/>
      </w:r>
    </w:p>
  </w:endnote>
  <w:endnote w:type="continuationNotice" w:id="1">
    <w:p w14:paraId="76AAF7E3" w14:textId="77777777" w:rsidR="00FA544D" w:rsidRDefault="00FA54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otusLineDraw">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3"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re Baskerville">
    <w:charset w:val="00"/>
    <w:family w:val="auto"/>
    <w:pitch w:val="variable"/>
    <w:sig w:usb0="A00000BF" w:usb1="5000005B" w:usb2="00000000" w:usb3="00000000" w:csb0="00000093" w:csb1="00000000"/>
  </w:font>
  <w:font w:name="Lucida Sans">
    <w:panose1 w:val="020B0602040502020204"/>
    <w:charset w:val="00"/>
    <w:family w:val="swiss"/>
    <w:pitch w:val="variable"/>
    <w:sig w:usb0="8100AAF7" w:usb1="0000807B" w:usb2="00000008" w:usb3="00000000" w:csb0="0000009F" w:csb1="00000000"/>
  </w:font>
  <w:font w:name="NewsGotT">
    <w:altName w:val="Cambria"/>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8" w:type="dxa"/>
      <w:tblLayout w:type="fixed"/>
      <w:tblCellMar>
        <w:left w:w="70" w:type="dxa"/>
        <w:right w:w="70" w:type="dxa"/>
      </w:tblCellMar>
      <w:tblLook w:val="04A0" w:firstRow="1" w:lastRow="0" w:firstColumn="1" w:lastColumn="0" w:noHBand="0" w:noVBand="1"/>
    </w:tblPr>
    <w:tblGrid>
      <w:gridCol w:w="1514"/>
      <w:gridCol w:w="5742"/>
      <w:gridCol w:w="1233"/>
    </w:tblGrid>
    <w:tr w:rsidR="007D29E8" w14:paraId="775BE43E" w14:textId="77777777" w:rsidTr="00654D07">
      <w:trPr>
        <w:trHeight w:val="16"/>
      </w:trPr>
      <w:tc>
        <w:tcPr>
          <w:tcW w:w="1514" w:type="dxa"/>
          <w:tcBorders>
            <w:top w:val="single" w:sz="6" w:space="0" w:color="000000"/>
            <w:left w:val="single" w:sz="6" w:space="0" w:color="000000"/>
            <w:bottom w:val="single" w:sz="6" w:space="0" w:color="000000"/>
            <w:right w:val="single" w:sz="6" w:space="0" w:color="000000"/>
          </w:tcBorders>
          <w:vAlign w:val="center"/>
        </w:tcPr>
        <w:p w14:paraId="1F85124E" w14:textId="00053FF9" w:rsidR="007D29E8" w:rsidRPr="00C50DB6" w:rsidRDefault="007D29E8" w:rsidP="007D29E8">
          <w:pPr>
            <w:widowControl w:val="0"/>
            <w:spacing w:line="336" w:lineRule="auto"/>
            <w:rPr>
              <w:rFonts w:ascii="Cambria" w:hAnsi="Cambria"/>
              <w:sz w:val="16"/>
              <w:szCs w:val="16"/>
              <w:lang w:val="es-MX"/>
            </w:rPr>
          </w:pPr>
          <w:r w:rsidRPr="00C50DB6">
            <w:rPr>
              <w:rFonts w:ascii="Cambria" w:hAnsi="Cambria"/>
              <w:sz w:val="16"/>
              <w:szCs w:val="16"/>
              <w:lang w:val="es-MX"/>
            </w:rPr>
            <w:t xml:space="preserve">Versión </w:t>
          </w:r>
          <w:r>
            <w:rPr>
              <w:rFonts w:ascii="Cambria" w:hAnsi="Cambria"/>
              <w:sz w:val="16"/>
              <w:szCs w:val="16"/>
              <w:lang w:val="es-MX"/>
            </w:rPr>
            <w:t>&lt;</w:t>
          </w:r>
          <w:r w:rsidR="001729EF">
            <w:rPr>
              <w:rFonts w:ascii="Cambria" w:hAnsi="Cambria"/>
              <w:sz w:val="16"/>
              <w:szCs w:val="16"/>
              <w:lang w:val="es-MX"/>
            </w:rPr>
            <w:t>1</w:t>
          </w:r>
          <w:r w:rsidRPr="00C50DB6">
            <w:rPr>
              <w:rFonts w:ascii="Cambria" w:hAnsi="Cambria"/>
              <w:sz w:val="16"/>
              <w:szCs w:val="16"/>
              <w:lang w:val="es-MX"/>
            </w:rPr>
            <w:t>.</w:t>
          </w:r>
          <w:r w:rsidR="00E74543">
            <w:rPr>
              <w:rFonts w:ascii="Cambria" w:hAnsi="Cambria"/>
              <w:sz w:val="16"/>
              <w:szCs w:val="16"/>
              <w:lang w:val="es-MX"/>
            </w:rPr>
            <w:t>0</w:t>
          </w:r>
          <w:r>
            <w:rPr>
              <w:rFonts w:ascii="Cambria" w:hAnsi="Cambria"/>
              <w:sz w:val="16"/>
              <w:szCs w:val="16"/>
              <w:lang w:val="es-MX"/>
            </w:rPr>
            <w:t>&gt;</w:t>
          </w:r>
        </w:p>
      </w:tc>
      <w:tc>
        <w:tcPr>
          <w:tcW w:w="5742" w:type="dxa"/>
          <w:tcBorders>
            <w:top w:val="single" w:sz="6" w:space="0" w:color="000000"/>
            <w:left w:val="single" w:sz="6" w:space="0" w:color="000000"/>
            <w:bottom w:val="single" w:sz="6" w:space="0" w:color="000000"/>
            <w:right w:val="single" w:sz="6" w:space="0" w:color="000000"/>
          </w:tcBorders>
          <w:vAlign w:val="center"/>
        </w:tcPr>
        <w:p w14:paraId="4F1C0304" w14:textId="77777777" w:rsidR="007D29E8" w:rsidRPr="00C50DB6" w:rsidRDefault="007D29E8" w:rsidP="007D29E8">
          <w:pPr>
            <w:widowControl w:val="0"/>
            <w:spacing w:line="336" w:lineRule="auto"/>
            <w:jc w:val="center"/>
            <w:rPr>
              <w:rFonts w:ascii="Cambria" w:hAnsi="Cambria"/>
              <w:sz w:val="16"/>
              <w:szCs w:val="16"/>
              <w:lang w:val="es-MX"/>
            </w:rPr>
          </w:pPr>
        </w:p>
      </w:tc>
      <w:tc>
        <w:tcPr>
          <w:tcW w:w="1233" w:type="dxa"/>
          <w:tcBorders>
            <w:top w:val="single" w:sz="6" w:space="0" w:color="000000"/>
            <w:left w:val="single" w:sz="6" w:space="0" w:color="000000"/>
            <w:bottom w:val="single" w:sz="6" w:space="0" w:color="000000"/>
            <w:right w:val="single" w:sz="6" w:space="0" w:color="000000"/>
          </w:tcBorders>
          <w:vAlign w:val="center"/>
        </w:tcPr>
        <w:p w14:paraId="00AC91A4" w14:textId="67623CC6" w:rsidR="007D29E8" w:rsidRDefault="007D29E8" w:rsidP="007D29E8">
          <w:pPr>
            <w:widowControl w:val="0"/>
            <w:spacing w:line="336" w:lineRule="auto"/>
            <w:jc w:val="right"/>
            <w:rPr>
              <w:rFonts w:ascii="Cambria" w:hAnsi="Cambria"/>
              <w:sz w:val="16"/>
              <w:szCs w:val="16"/>
              <w:lang w:val="es-MX"/>
            </w:rPr>
          </w:pPr>
          <w:r>
            <w:rPr>
              <w:rFonts w:ascii="Cambria" w:hAnsi="Cambria"/>
              <w:sz w:val="16"/>
              <w:szCs w:val="16"/>
              <w:lang w:val="es-MX"/>
            </w:rPr>
            <w:t xml:space="preserve">Pág. </w:t>
          </w:r>
          <w:r>
            <w:rPr>
              <w:rFonts w:ascii="Cambria" w:hAnsi="Cambria"/>
              <w:sz w:val="16"/>
              <w:szCs w:val="16"/>
              <w:lang w:val="es-MX"/>
            </w:rPr>
            <w:fldChar w:fldCharType="begin"/>
          </w:r>
          <w:r>
            <w:rPr>
              <w:rFonts w:ascii="Cambria" w:hAnsi="Cambria"/>
              <w:sz w:val="16"/>
              <w:szCs w:val="16"/>
              <w:lang w:val="es-MX"/>
            </w:rPr>
            <w:instrText xml:space="preserve"> PAGE </w:instrText>
          </w:r>
          <w:r>
            <w:rPr>
              <w:rFonts w:ascii="Cambria" w:hAnsi="Cambria"/>
              <w:sz w:val="16"/>
              <w:szCs w:val="16"/>
              <w:lang w:val="es-MX"/>
            </w:rPr>
            <w:fldChar w:fldCharType="separate"/>
          </w:r>
          <w:r>
            <w:rPr>
              <w:rFonts w:ascii="Cambria" w:hAnsi="Cambria"/>
              <w:sz w:val="16"/>
              <w:szCs w:val="16"/>
              <w:lang w:val="es-MX"/>
            </w:rPr>
            <w:t>5</w:t>
          </w:r>
          <w:r>
            <w:rPr>
              <w:rFonts w:ascii="Cambria" w:hAnsi="Cambria"/>
              <w:sz w:val="16"/>
              <w:szCs w:val="16"/>
              <w:lang w:val="es-MX"/>
            </w:rPr>
            <w:fldChar w:fldCharType="end"/>
          </w:r>
          <w:r>
            <w:rPr>
              <w:rFonts w:ascii="Cambria" w:hAnsi="Cambria"/>
              <w:sz w:val="16"/>
              <w:szCs w:val="16"/>
              <w:lang w:val="es-MX"/>
            </w:rPr>
            <w:t xml:space="preserve"> de </w:t>
          </w:r>
          <w:r>
            <w:rPr>
              <w:rFonts w:ascii="Cambria" w:hAnsi="Cambria"/>
              <w:sz w:val="16"/>
              <w:szCs w:val="16"/>
              <w:lang w:val="es-MX"/>
            </w:rPr>
            <w:fldChar w:fldCharType="begin"/>
          </w:r>
          <w:r>
            <w:rPr>
              <w:rFonts w:ascii="Cambria" w:hAnsi="Cambria"/>
              <w:sz w:val="16"/>
              <w:szCs w:val="16"/>
              <w:lang w:val="es-MX"/>
            </w:rPr>
            <w:instrText xml:space="preserve"> NUMPAGES </w:instrText>
          </w:r>
          <w:r>
            <w:rPr>
              <w:rFonts w:ascii="Cambria" w:hAnsi="Cambria"/>
              <w:sz w:val="16"/>
              <w:szCs w:val="16"/>
              <w:lang w:val="es-MX"/>
            </w:rPr>
            <w:fldChar w:fldCharType="separate"/>
          </w:r>
          <w:r>
            <w:rPr>
              <w:rFonts w:ascii="Cambria" w:hAnsi="Cambria"/>
              <w:sz w:val="16"/>
              <w:szCs w:val="16"/>
              <w:lang w:val="es-MX"/>
            </w:rPr>
            <w:t>5</w:t>
          </w:r>
          <w:r>
            <w:rPr>
              <w:rFonts w:ascii="Cambria" w:hAnsi="Cambria"/>
              <w:sz w:val="16"/>
              <w:szCs w:val="16"/>
              <w:lang w:val="es-MX"/>
            </w:rPr>
            <w:fldChar w:fldCharType="end"/>
          </w:r>
        </w:p>
      </w:tc>
    </w:tr>
  </w:tbl>
  <w:p w14:paraId="1B500A0D" w14:textId="77777777" w:rsidR="00B231C5" w:rsidRPr="00421831" w:rsidRDefault="00B231C5" w:rsidP="004218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CC4F4" w14:textId="77777777" w:rsidR="00FA544D" w:rsidRDefault="00FA544D">
      <w:r>
        <w:rPr>
          <w:rStyle w:val="Nmerodepgina"/>
          <w:i/>
          <w:sz w:val="16"/>
        </w:rPr>
        <w:fldChar w:fldCharType="begin"/>
      </w:r>
      <w:r>
        <w:rPr>
          <w:rStyle w:val="Nmerodepgina"/>
          <w:i/>
          <w:sz w:val="16"/>
        </w:rPr>
        <w:instrText xml:space="preserve"> NUMPAGES </w:instrText>
      </w:r>
      <w:r>
        <w:rPr>
          <w:rStyle w:val="Nmerodepgina"/>
          <w:i/>
          <w:sz w:val="16"/>
        </w:rPr>
        <w:fldChar w:fldCharType="separate"/>
      </w:r>
      <w:r>
        <w:rPr>
          <w:rStyle w:val="Nmerodepgina"/>
          <w:i/>
          <w:noProof/>
          <w:sz w:val="16"/>
        </w:rPr>
        <w:t>109</w:t>
      </w:r>
      <w:r>
        <w:rPr>
          <w:rStyle w:val="Nmerodepgina"/>
          <w:i/>
          <w:sz w:val="16"/>
        </w:rPr>
        <w:fldChar w:fldCharType="end"/>
      </w:r>
      <w:r>
        <w:separator/>
      </w:r>
    </w:p>
  </w:footnote>
  <w:footnote w:type="continuationSeparator" w:id="0">
    <w:p w14:paraId="0C3274A4" w14:textId="77777777" w:rsidR="00FA544D" w:rsidRDefault="00FA544D">
      <w:r>
        <w:continuationSeparator/>
      </w:r>
    </w:p>
  </w:footnote>
  <w:footnote w:type="continuationNotice" w:id="1">
    <w:p w14:paraId="60F46348" w14:textId="77777777" w:rsidR="00FA544D" w:rsidRDefault="00FA54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jc w:val="center"/>
      <w:tblLayout w:type="fixed"/>
      <w:tblCellMar>
        <w:left w:w="68" w:type="dxa"/>
        <w:right w:w="68" w:type="dxa"/>
      </w:tblCellMar>
      <w:tblLook w:val="04A0" w:firstRow="1" w:lastRow="0" w:firstColumn="1" w:lastColumn="0" w:noHBand="0" w:noVBand="1"/>
    </w:tblPr>
    <w:tblGrid>
      <w:gridCol w:w="7163"/>
      <w:gridCol w:w="1342"/>
    </w:tblGrid>
    <w:tr w:rsidR="004844AA" w14:paraId="301C7076" w14:textId="77777777" w:rsidTr="00277E1A">
      <w:trPr>
        <w:trHeight w:val="978"/>
        <w:jc w:val="center"/>
      </w:trPr>
      <w:tc>
        <w:tcPr>
          <w:tcW w:w="71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87DD51" w14:textId="77777777" w:rsidR="004844AA" w:rsidRDefault="004844AA" w:rsidP="004844AA">
          <w:pPr>
            <w:widowControl w:val="0"/>
            <w:spacing w:line="240" w:lineRule="auto"/>
            <w:jc w:val="center"/>
            <w:rPr>
              <w:rFonts w:cs="Arial"/>
              <w:b/>
              <w:bCs/>
              <w:sz w:val="16"/>
              <w:szCs w:val="16"/>
              <w:lang w:val="es-MX"/>
              <w14:shadow w14:blurRad="50800" w14:dist="38100" w14:dir="2700000" w14:sx="100000" w14:sy="100000" w14:kx="0" w14:ky="0" w14:algn="tl">
                <w14:srgbClr w14:val="000000">
                  <w14:alpha w14:val="60000"/>
                </w14:srgbClr>
              </w14:shadow>
            </w:rPr>
          </w:pPr>
          <w:r w:rsidRPr="00607E2C">
            <w:rPr>
              <w:rFonts w:cs="Arial"/>
              <w:b/>
              <w:bCs/>
              <w:sz w:val="16"/>
              <w:szCs w:val="16"/>
              <w:lang w:val="es-MX"/>
              <w14:shadow w14:blurRad="50800" w14:dist="38100" w14:dir="2700000" w14:sx="100000" w14:sy="100000" w14:kx="0" w14:ky="0" w14:algn="tl">
                <w14:srgbClr w14:val="000000">
                  <w14:alpha w14:val="60000"/>
                </w14:srgbClr>
              </w14:shadow>
            </w:rPr>
            <w:t xml:space="preserve">SISTEMA INTEGRADO DE LOS SERVICIOS DE CONTROL GUBERNAMENTAL </w:t>
          </w:r>
          <w:r>
            <w:rPr>
              <w:rFonts w:cs="Arial"/>
              <w:b/>
              <w:bCs/>
              <w:sz w:val="16"/>
              <w:szCs w:val="16"/>
              <w:lang w:val="es-MX"/>
              <w14:shadow w14:blurRad="50800" w14:dist="38100" w14:dir="2700000" w14:sx="100000" w14:sy="100000" w14:kx="0" w14:ky="0" w14:algn="tl">
                <w14:srgbClr w14:val="000000">
                  <w14:alpha w14:val="60000"/>
                </w14:srgbClr>
              </w14:shadow>
            </w:rPr>
            <w:t>–</w:t>
          </w:r>
          <w:r w:rsidRPr="00607E2C">
            <w:rPr>
              <w:rFonts w:cs="Arial"/>
              <w:b/>
              <w:bCs/>
              <w:sz w:val="16"/>
              <w:szCs w:val="16"/>
              <w:lang w:val="es-MX"/>
              <w14:shadow w14:blurRad="50800" w14:dist="38100" w14:dir="2700000" w14:sx="100000" w14:sy="100000" w14:kx="0" w14:ky="0" w14:algn="tl">
                <w14:srgbClr w14:val="000000">
                  <w14:alpha w14:val="60000"/>
                </w14:srgbClr>
              </w14:shadow>
            </w:rPr>
            <w:t xml:space="preserve"> SISCO</w:t>
          </w:r>
        </w:p>
        <w:p w14:paraId="1D425A0C" w14:textId="77777777" w:rsidR="004844AA" w:rsidRDefault="004844AA" w:rsidP="004844AA">
          <w:pPr>
            <w:widowControl w:val="0"/>
            <w:spacing w:line="240" w:lineRule="auto"/>
            <w:jc w:val="center"/>
            <w:rPr>
              <w:rFonts w:ascii="Cambria" w:hAnsi="Cambria" w:cs="Arial"/>
              <w:b/>
              <w:bCs/>
              <w:sz w:val="16"/>
              <w:szCs w:val="16"/>
              <w:lang w:val="es-MX"/>
              <w14:shadow w14:blurRad="50800" w14:dist="38100" w14:dir="2700000" w14:sx="100000" w14:sy="100000" w14:kx="0" w14:ky="0" w14:algn="tl">
                <w14:srgbClr w14:val="000000">
                  <w14:alpha w14:val="60000"/>
                </w14:srgbClr>
              </w14:shadow>
            </w:rPr>
          </w:pPr>
        </w:p>
        <w:p w14:paraId="15854E3C" w14:textId="01C490D5" w:rsidR="004844AA" w:rsidRDefault="001E363A" w:rsidP="004844AA">
          <w:pPr>
            <w:widowControl w:val="0"/>
            <w:tabs>
              <w:tab w:val="center" w:pos="4252"/>
              <w:tab w:val="right" w:pos="8504"/>
            </w:tabs>
            <w:spacing w:line="240" w:lineRule="auto"/>
            <w:jc w:val="center"/>
            <w:rPr>
              <w:color w:val="000000"/>
            </w:rPr>
          </w:pPr>
          <w:r w:rsidRPr="001E363A">
            <w:rPr>
              <w:rFonts w:ascii="Cambria" w:hAnsi="Cambria" w:cs="Arial"/>
              <w:b/>
              <w:bCs/>
              <w:color w:val="000000"/>
              <w:sz w:val="20"/>
              <w:lang w:val="es-MX"/>
              <w14:shadow w14:blurRad="50800" w14:dist="38100" w14:dir="2700000" w14:sx="100000" w14:sy="100000" w14:kx="0" w14:ky="0" w14:algn="tl">
                <w14:srgbClr w14:val="000000">
                  <w14:alpha w14:val="60000"/>
                </w14:srgbClr>
              </w14:shadow>
            </w:rPr>
            <w:t>MANUAL DE USUARIO DEL ROL: OPERADOR DE PLANEAMIENTO UO</w:t>
          </w:r>
          <w:r w:rsidRPr="001E363A">
            <w:rPr>
              <w:rFonts w:ascii="Cambria" w:hAnsi="Cambria" w:cs="Arial"/>
              <w:b/>
              <w:bCs/>
              <w:color w:val="000000"/>
              <w:sz w:val="20"/>
              <w:lang w:val="es-MX"/>
              <w14:shadow w14:blurRad="50800" w14:dist="38100" w14:dir="2700000" w14:sx="100000" w14:sy="100000" w14:kx="0" w14:ky="0" w14:algn="tl">
                <w14:srgbClr w14:val="000000">
                  <w14:alpha w14:val="60000"/>
                </w14:srgbClr>
              </w14:shadow>
            </w:rPr>
            <w:t xml:space="preserve"> </w:t>
          </w:r>
          <w:r w:rsidR="004844AA" w:rsidRPr="00607E2C">
            <w:rPr>
              <w:rFonts w:ascii="Cambria" w:hAnsi="Cambria" w:cs="Arial"/>
              <w:b/>
              <w:bCs/>
              <w:color w:val="000000"/>
              <w:sz w:val="20"/>
              <w:lang w:val="es-MX"/>
              <w14:shadow w14:blurRad="50800" w14:dist="38100" w14:dir="2700000" w14:sx="100000" w14:sy="100000" w14:kx="0" w14:ky="0" w14:algn="tl">
                <w14:srgbClr w14:val="000000">
                  <w14:alpha w14:val="60000"/>
                </w14:srgbClr>
              </w14:shadow>
            </w:rPr>
            <w:t>DEL SUBSISTEMA DE PLANEAMIENTO DE SERVICIOS DE CONTROL - PSC</w:t>
          </w:r>
        </w:p>
      </w:tc>
      <w:tc>
        <w:tcPr>
          <w:tcW w:w="1342" w:type="dxa"/>
          <w:tcBorders>
            <w:top w:val="single" w:sz="6" w:space="0" w:color="000000" w:themeColor="text1"/>
            <w:bottom w:val="single" w:sz="6" w:space="0" w:color="000000" w:themeColor="text1"/>
            <w:right w:val="single" w:sz="6" w:space="0" w:color="000000" w:themeColor="text1"/>
          </w:tcBorders>
          <w:vAlign w:val="center"/>
        </w:tcPr>
        <w:p w14:paraId="36171F67" w14:textId="77777777" w:rsidR="004844AA" w:rsidRDefault="004844AA" w:rsidP="004844AA">
          <w:pPr>
            <w:widowControl w:val="0"/>
            <w:tabs>
              <w:tab w:val="center" w:pos="4252"/>
              <w:tab w:val="right" w:pos="8504"/>
            </w:tabs>
            <w:spacing w:line="240" w:lineRule="auto"/>
            <w:jc w:val="center"/>
            <w:rPr>
              <w:rFonts w:ascii="Cambria" w:hAnsi="Cambria"/>
              <w:b/>
              <w:sz w:val="16"/>
            </w:rPr>
          </w:pPr>
          <w:r>
            <w:rPr>
              <w:noProof/>
            </w:rPr>
            <w:drawing>
              <wp:inline distT="0" distB="0" distL="0" distR="0" wp14:anchorId="4E1321A1" wp14:editId="4EFDF142">
                <wp:extent cx="765175" cy="169545"/>
                <wp:effectExtent l="0" t="0" r="0" b="0"/>
                <wp:docPr id="20"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descr="Imagen que contiene Texto&#10;&#10;Descripción generada automáticamente"/>
                        <pic:cNvPicPr>
                          <a:picLocks noChangeAspect="1" noChangeArrowheads="1"/>
                        </pic:cNvPicPr>
                      </pic:nvPicPr>
                      <pic:blipFill>
                        <a:blip r:embed="rId1"/>
                        <a:stretch>
                          <a:fillRect/>
                        </a:stretch>
                      </pic:blipFill>
                      <pic:spPr bwMode="auto">
                        <a:xfrm>
                          <a:off x="0" y="0"/>
                          <a:ext cx="765175" cy="169545"/>
                        </a:xfrm>
                        <a:prstGeom prst="rect">
                          <a:avLst/>
                        </a:prstGeom>
                      </pic:spPr>
                    </pic:pic>
                  </a:graphicData>
                </a:graphic>
              </wp:inline>
            </w:drawing>
          </w:r>
        </w:p>
      </w:tc>
    </w:tr>
  </w:tbl>
  <w:p w14:paraId="080611CF" w14:textId="77777777" w:rsidR="00CC53CE" w:rsidRPr="00DB5A03" w:rsidRDefault="00CC53CE" w:rsidP="00DB5A03">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palFUNe4" int2:invalidationBookmarkName="" int2:hashCode="77zm5OXh7BWCJj" int2:id="wJ8tVjT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00351BA2"/>
    <w:multiLevelType w:val="hybridMultilevel"/>
    <w:tmpl w:val="864EC8DA"/>
    <w:lvl w:ilvl="0" w:tplc="653C0E78">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3" w15:restartNumberingAfterBreak="0">
    <w:nsid w:val="0106042D"/>
    <w:multiLevelType w:val="hybridMultilevel"/>
    <w:tmpl w:val="D57A56C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 w15:restartNumberingAfterBreak="0">
    <w:nsid w:val="01DC7C69"/>
    <w:multiLevelType w:val="multilevel"/>
    <w:tmpl w:val="583AFCF0"/>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Estilonum"/>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7B2FE3"/>
    <w:multiLevelType w:val="hybridMultilevel"/>
    <w:tmpl w:val="587A988C"/>
    <w:lvl w:ilvl="0" w:tplc="E2E8606A">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15:restartNumberingAfterBreak="0">
    <w:nsid w:val="047E7908"/>
    <w:multiLevelType w:val="hybridMultilevel"/>
    <w:tmpl w:val="8632C70E"/>
    <w:lvl w:ilvl="0" w:tplc="223253F0">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 w15:restartNumberingAfterBreak="0">
    <w:nsid w:val="04DB02A3"/>
    <w:multiLevelType w:val="multilevel"/>
    <w:tmpl w:val="23BEB806"/>
    <w:styleLink w:val="Estilo1"/>
    <w:lvl w:ilvl="0">
      <w:start w:val="1"/>
      <w:numFmt w:val="bullet"/>
      <w:lvlText w:val="•"/>
      <w:lvlJc w:val="left"/>
      <w:pPr>
        <w:ind w:left="1584" w:hanging="360"/>
      </w:pPr>
      <w:rPr>
        <w:rFonts w:ascii="Arial" w:hAnsi="Arial" w:hint="default"/>
        <w:color w:val="auto"/>
      </w:rPr>
    </w:lvl>
    <w:lvl w:ilvl="1">
      <w:numFmt w:val="bullet"/>
      <w:lvlText w:val="-"/>
      <w:lvlJc w:val="left"/>
      <w:pPr>
        <w:ind w:left="2304" w:hanging="360"/>
      </w:pPr>
      <w:rPr>
        <w:rFonts w:ascii="Calibri" w:eastAsia="Calibri" w:hAnsi="Calibri" w:cs="Calibri" w:hint="default"/>
      </w:rPr>
    </w:lvl>
    <w:lvl w:ilvl="2">
      <w:start w:val="1"/>
      <w:numFmt w:val="bullet"/>
      <w:lvlText w:val=""/>
      <w:lvlJc w:val="left"/>
      <w:pPr>
        <w:ind w:left="3024" w:hanging="360"/>
      </w:pPr>
      <w:rPr>
        <w:rFonts w:ascii="Wingdings" w:hAnsi="Wingdings" w:hint="default"/>
      </w:rPr>
    </w:lvl>
    <w:lvl w:ilvl="3">
      <w:start w:val="1"/>
      <w:numFmt w:val="bullet"/>
      <w:lvlText w:val=""/>
      <w:lvlJc w:val="left"/>
      <w:pPr>
        <w:ind w:left="3744" w:hanging="360"/>
      </w:pPr>
      <w:rPr>
        <w:rFonts w:ascii="Symbol" w:hAnsi="Symbol" w:hint="default"/>
      </w:rPr>
    </w:lvl>
    <w:lvl w:ilvl="4">
      <w:start w:val="1"/>
      <w:numFmt w:val="bullet"/>
      <w:lvlText w:val="o"/>
      <w:lvlJc w:val="left"/>
      <w:pPr>
        <w:ind w:left="4464" w:hanging="360"/>
      </w:pPr>
      <w:rPr>
        <w:rFonts w:ascii="Courier New" w:hAnsi="Courier New" w:cs="Courier New" w:hint="default"/>
      </w:rPr>
    </w:lvl>
    <w:lvl w:ilvl="5">
      <w:start w:val="1"/>
      <w:numFmt w:val="bullet"/>
      <w:lvlText w:val=""/>
      <w:lvlJc w:val="left"/>
      <w:pPr>
        <w:ind w:left="5184" w:hanging="360"/>
      </w:pPr>
      <w:rPr>
        <w:rFonts w:ascii="Wingdings" w:hAnsi="Wingdings" w:hint="default"/>
      </w:rPr>
    </w:lvl>
    <w:lvl w:ilvl="6">
      <w:start w:val="1"/>
      <w:numFmt w:val="bullet"/>
      <w:lvlText w:val=""/>
      <w:lvlJc w:val="left"/>
      <w:pPr>
        <w:ind w:left="5904" w:hanging="360"/>
      </w:pPr>
      <w:rPr>
        <w:rFonts w:ascii="Symbol" w:hAnsi="Symbol" w:hint="default"/>
      </w:rPr>
    </w:lvl>
    <w:lvl w:ilvl="7">
      <w:start w:val="1"/>
      <w:numFmt w:val="bullet"/>
      <w:lvlText w:val="o"/>
      <w:lvlJc w:val="left"/>
      <w:pPr>
        <w:ind w:left="6624" w:hanging="360"/>
      </w:pPr>
      <w:rPr>
        <w:rFonts w:ascii="Courier New" w:hAnsi="Courier New" w:cs="Courier New" w:hint="default"/>
      </w:rPr>
    </w:lvl>
    <w:lvl w:ilvl="8">
      <w:start w:val="1"/>
      <w:numFmt w:val="bullet"/>
      <w:lvlText w:val=""/>
      <w:lvlJc w:val="left"/>
      <w:pPr>
        <w:ind w:left="7344" w:hanging="360"/>
      </w:pPr>
      <w:rPr>
        <w:rFonts w:ascii="Wingdings" w:hAnsi="Wingdings" w:hint="default"/>
      </w:rPr>
    </w:lvl>
  </w:abstractNum>
  <w:abstractNum w:abstractNumId="8" w15:restartNumberingAfterBreak="0">
    <w:nsid w:val="08D73FA5"/>
    <w:multiLevelType w:val="hybridMultilevel"/>
    <w:tmpl w:val="BB9017F2"/>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 w15:restartNumberingAfterBreak="0">
    <w:nsid w:val="0B531A93"/>
    <w:multiLevelType w:val="hybridMultilevel"/>
    <w:tmpl w:val="79AA10F2"/>
    <w:lvl w:ilvl="0" w:tplc="D9423A22">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10" w15:restartNumberingAfterBreak="0">
    <w:nsid w:val="0EDD723A"/>
    <w:multiLevelType w:val="hybridMultilevel"/>
    <w:tmpl w:val="9E384678"/>
    <w:lvl w:ilvl="0" w:tplc="B1BAE170">
      <w:start w:val="1"/>
      <w:numFmt w:val="bullet"/>
      <w:pStyle w:val="GPTablaListaVietas"/>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007156F"/>
    <w:multiLevelType w:val="hybridMultilevel"/>
    <w:tmpl w:val="B4B29604"/>
    <w:lvl w:ilvl="0" w:tplc="F84C3AD0">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 w15:restartNumberingAfterBreak="0">
    <w:nsid w:val="13B11B5F"/>
    <w:multiLevelType w:val="hybridMultilevel"/>
    <w:tmpl w:val="071C2098"/>
    <w:lvl w:ilvl="0" w:tplc="22A2F874">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3" w15:restartNumberingAfterBreak="0">
    <w:nsid w:val="148309BE"/>
    <w:multiLevelType w:val="hybridMultilevel"/>
    <w:tmpl w:val="D97AD2B0"/>
    <w:lvl w:ilvl="0" w:tplc="280A0001">
      <w:start w:val="1"/>
      <w:numFmt w:val="bullet"/>
      <w:lvlText w:val=""/>
      <w:lvlJc w:val="left"/>
      <w:pPr>
        <w:ind w:left="1496" w:hanging="360"/>
      </w:pPr>
      <w:rPr>
        <w:rFonts w:ascii="Symbol" w:hAnsi="Symbol" w:hint="default"/>
      </w:rPr>
    </w:lvl>
    <w:lvl w:ilvl="1" w:tplc="280A0003" w:tentative="1">
      <w:start w:val="1"/>
      <w:numFmt w:val="bullet"/>
      <w:lvlText w:val="o"/>
      <w:lvlJc w:val="left"/>
      <w:pPr>
        <w:ind w:left="2216" w:hanging="360"/>
      </w:pPr>
      <w:rPr>
        <w:rFonts w:ascii="Courier New" w:hAnsi="Courier New" w:cs="Courier New" w:hint="default"/>
      </w:rPr>
    </w:lvl>
    <w:lvl w:ilvl="2" w:tplc="280A0005" w:tentative="1">
      <w:start w:val="1"/>
      <w:numFmt w:val="bullet"/>
      <w:lvlText w:val=""/>
      <w:lvlJc w:val="left"/>
      <w:pPr>
        <w:ind w:left="2936" w:hanging="360"/>
      </w:pPr>
      <w:rPr>
        <w:rFonts w:ascii="Wingdings" w:hAnsi="Wingdings" w:hint="default"/>
      </w:rPr>
    </w:lvl>
    <w:lvl w:ilvl="3" w:tplc="280A0001" w:tentative="1">
      <w:start w:val="1"/>
      <w:numFmt w:val="bullet"/>
      <w:lvlText w:val=""/>
      <w:lvlJc w:val="left"/>
      <w:pPr>
        <w:ind w:left="3656" w:hanging="360"/>
      </w:pPr>
      <w:rPr>
        <w:rFonts w:ascii="Symbol" w:hAnsi="Symbol" w:hint="default"/>
      </w:rPr>
    </w:lvl>
    <w:lvl w:ilvl="4" w:tplc="280A0003" w:tentative="1">
      <w:start w:val="1"/>
      <w:numFmt w:val="bullet"/>
      <w:lvlText w:val="o"/>
      <w:lvlJc w:val="left"/>
      <w:pPr>
        <w:ind w:left="4376" w:hanging="360"/>
      </w:pPr>
      <w:rPr>
        <w:rFonts w:ascii="Courier New" w:hAnsi="Courier New" w:cs="Courier New" w:hint="default"/>
      </w:rPr>
    </w:lvl>
    <w:lvl w:ilvl="5" w:tplc="280A0005" w:tentative="1">
      <w:start w:val="1"/>
      <w:numFmt w:val="bullet"/>
      <w:lvlText w:val=""/>
      <w:lvlJc w:val="left"/>
      <w:pPr>
        <w:ind w:left="5096" w:hanging="360"/>
      </w:pPr>
      <w:rPr>
        <w:rFonts w:ascii="Wingdings" w:hAnsi="Wingdings" w:hint="default"/>
      </w:rPr>
    </w:lvl>
    <w:lvl w:ilvl="6" w:tplc="280A0001" w:tentative="1">
      <w:start w:val="1"/>
      <w:numFmt w:val="bullet"/>
      <w:lvlText w:val=""/>
      <w:lvlJc w:val="left"/>
      <w:pPr>
        <w:ind w:left="5816" w:hanging="360"/>
      </w:pPr>
      <w:rPr>
        <w:rFonts w:ascii="Symbol" w:hAnsi="Symbol" w:hint="default"/>
      </w:rPr>
    </w:lvl>
    <w:lvl w:ilvl="7" w:tplc="280A0003" w:tentative="1">
      <w:start w:val="1"/>
      <w:numFmt w:val="bullet"/>
      <w:lvlText w:val="o"/>
      <w:lvlJc w:val="left"/>
      <w:pPr>
        <w:ind w:left="6536" w:hanging="360"/>
      </w:pPr>
      <w:rPr>
        <w:rFonts w:ascii="Courier New" w:hAnsi="Courier New" w:cs="Courier New" w:hint="default"/>
      </w:rPr>
    </w:lvl>
    <w:lvl w:ilvl="8" w:tplc="280A0005" w:tentative="1">
      <w:start w:val="1"/>
      <w:numFmt w:val="bullet"/>
      <w:lvlText w:val=""/>
      <w:lvlJc w:val="left"/>
      <w:pPr>
        <w:ind w:left="7256" w:hanging="360"/>
      </w:pPr>
      <w:rPr>
        <w:rFonts w:ascii="Wingdings" w:hAnsi="Wingdings" w:hint="default"/>
      </w:rPr>
    </w:lvl>
  </w:abstractNum>
  <w:abstractNum w:abstractNumId="14" w15:restartNumberingAfterBreak="0">
    <w:nsid w:val="16C129E6"/>
    <w:multiLevelType w:val="hybridMultilevel"/>
    <w:tmpl w:val="8CEC9BD2"/>
    <w:lvl w:ilvl="0" w:tplc="50843582">
      <w:start w:val="1"/>
      <w:numFmt w:val="bullet"/>
      <w:pStyle w:val="CGR-Vieta1"/>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19B85131"/>
    <w:multiLevelType w:val="hybridMultilevel"/>
    <w:tmpl w:val="EFE275DE"/>
    <w:lvl w:ilvl="0" w:tplc="819A54DC">
      <w:start w:val="1"/>
      <w:numFmt w:val="decimal"/>
      <w:lvlText w:val="%1."/>
      <w:lvlJc w:val="left"/>
      <w:pPr>
        <w:ind w:left="2072" w:hanging="360"/>
      </w:pPr>
      <w:rPr>
        <w:rFonts w:hint="default"/>
      </w:rPr>
    </w:lvl>
    <w:lvl w:ilvl="1" w:tplc="280A0019" w:tentative="1">
      <w:start w:val="1"/>
      <w:numFmt w:val="lowerLetter"/>
      <w:lvlText w:val="%2."/>
      <w:lvlJc w:val="left"/>
      <w:pPr>
        <w:ind w:left="2792" w:hanging="360"/>
      </w:pPr>
    </w:lvl>
    <w:lvl w:ilvl="2" w:tplc="280A001B" w:tentative="1">
      <w:start w:val="1"/>
      <w:numFmt w:val="lowerRoman"/>
      <w:lvlText w:val="%3."/>
      <w:lvlJc w:val="right"/>
      <w:pPr>
        <w:ind w:left="3512" w:hanging="180"/>
      </w:pPr>
    </w:lvl>
    <w:lvl w:ilvl="3" w:tplc="280A000F" w:tentative="1">
      <w:start w:val="1"/>
      <w:numFmt w:val="decimal"/>
      <w:lvlText w:val="%4."/>
      <w:lvlJc w:val="left"/>
      <w:pPr>
        <w:ind w:left="4232" w:hanging="360"/>
      </w:pPr>
    </w:lvl>
    <w:lvl w:ilvl="4" w:tplc="280A0019" w:tentative="1">
      <w:start w:val="1"/>
      <w:numFmt w:val="lowerLetter"/>
      <w:lvlText w:val="%5."/>
      <w:lvlJc w:val="left"/>
      <w:pPr>
        <w:ind w:left="4952" w:hanging="360"/>
      </w:pPr>
    </w:lvl>
    <w:lvl w:ilvl="5" w:tplc="280A001B" w:tentative="1">
      <w:start w:val="1"/>
      <w:numFmt w:val="lowerRoman"/>
      <w:lvlText w:val="%6."/>
      <w:lvlJc w:val="right"/>
      <w:pPr>
        <w:ind w:left="5672" w:hanging="180"/>
      </w:pPr>
    </w:lvl>
    <w:lvl w:ilvl="6" w:tplc="280A000F" w:tentative="1">
      <w:start w:val="1"/>
      <w:numFmt w:val="decimal"/>
      <w:lvlText w:val="%7."/>
      <w:lvlJc w:val="left"/>
      <w:pPr>
        <w:ind w:left="6392" w:hanging="360"/>
      </w:pPr>
    </w:lvl>
    <w:lvl w:ilvl="7" w:tplc="280A0019" w:tentative="1">
      <w:start w:val="1"/>
      <w:numFmt w:val="lowerLetter"/>
      <w:lvlText w:val="%8."/>
      <w:lvlJc w:val="left"/>
      <w:pPr>
        <w:ind w:left="7112" w:hanging="360"/>
      </w:pPr>
    </w:lvl>
    <w:lvl w:ilvl="8" w:tplc="280A001B" w:tentative="1">
      <w:start w:val="1"/>
      <w:numFmt w:val="lowerRoman"/>
      <w:lvlText w:val="%9."/>
      <w:lvlJc w:val="right"/>
      <w:pPr>
        <w:ind w:left="7832" w:hanging="180"/>
      </w:pPr>
    </w:lvl>
  </w:abstractNum>
  <w:abstractNum w:abstractNumId="16" w15:restartNumberingAfterBreak="0">
    <w:nsid w:val="19D072B9"/>
    <w:multiLevelType w:val="hybridMultilevel"/>
    <w:tmpl w:val="E97243F4"/>
    <w:lvl w:ilvl="0" w:tplc="280A000F">
      <w:start w:val="1"/>
      <w:numFmt w:val="decimal"/>
      <w:lvlText w:val="%1."/>
      <w:lvlJc w:val="left"/>
      <w:pPr>
        <w:ind w:left="1496" w:hanging="360"/>
      </w:pPr>
      <w:rPr>
        <w:rFonts w:hint="default"/>
      </w:rPr>
    </w:lvl>
    <w:lvl w:ilvl="1" w:tplc="280A0019" w:tentative="1">
      <w:start w:val="1"/>
      <w:numFmt w:val="lowerLetter"/>
      <w:lvlText w:val="%2."/>
      <w:lvlJc w:val="left"/>
      <w:pPr>
        <w:ind w:left="2216" w:hanging="360"/>
      </w:pPr>
    </w:lvl>
    <w:lvl w:ilvl="2" w:tplc="280A001B" w:tentative="1">
      <w:start w:val="1"/>
      <w:numFmt w:val="lowerRoman"/>
      <w:lvlText w:val="%3."/>
      <w:lvlJc w:val="right"/>
      <w:pPr>
        <w:ind w:left="2936" w:hanging="180"/>
      </w:pPr>
    </w:lvl>
    <w:lvl w:ilvl="3" w:tplc="280A000F" w:tentative="1">
      <w:start w:val="1"/>
      <w:numFmt w:val="decimal"/>
      <w:lvlText w:val="%4."/>
      <w:lvlJc w:val="left"/>
      <w:pPr>
        <w:ind w:left="3656" w:hanging="360"/>
      </w:pPr>
    </w:lvl>
    <w:lvl w:ilvl="4" w:tplc="280A0019" w:tentative="1">
      <w:start w:val="1"/>
      <w:numFmt w:val="lowerLetter"/>
      <w:lvlText w:val="%5."/>
      <w:lvlJc w:val="left"/>
      <w:pPr>
        <w:ind w:left="4376" w:hanging="360"/>
      </w:pPr>
    </w:lvl>
    <w:lvl w:ilvl="5" w:tplc="280A001B" w:tentative="1">
      <w:start w:val="1"/>
      <w:numFmt w:val="lowerRoman"/>
      <w:lvlText w:val="%6."/>
      <w:lvlJc w:val="right"/>
      <w:pPr>
        <w:ind w:left="5096" w:hanging="180"/>
      </w:pPr>
    </w:lvl>
    <w:lvl w:ilvl="6" w:tplc="280A000F" w:tentative="1">
      <w:start w:val="1"/>
      <w:numFmt w:val="decimal"/>
      <w:lvlText w:val="%7."/>
      <w:lvlJc w:val="left"/>
      <w:pPr>
        <w:ind w:left="5816" w:hanging="360"/>
      </w:pPr>
    </w:lvl>
    <w:lvl w:ilvl="7" w:tplc="280A0019" w:tentative="1">
      <w:start w:val="1"/>
      <w:numFmt w:val="lowerLetter"/>
      <w:lvlText w:val="%8."/>
      <w:lvlJc w:val="left"/>
      <w:pPr>
        <w:ind w:left="6536" w:hanging="360"/>
      </w:pPr>
    </w:lvl>
    <w:lvl w:ilvl="8" w:tplc="280A001B" w:tentative="1">
      <w:start w:val="1"/>
      <w:numFmt w:val="lowerRoman"/>
      <w:lvlText w:val="%9."/>
      <w:lvlJc w:val="right"/>
      <w:pPr>
        <w:ind w:left="7256" w:hanging="180"/>
      </w:pPr>
    </w:lvl>
  </w:abstractNum>
  <w:abstractNum w:abstractNumId="17" w15:restartNumberingAfterBreak="0">
    <w:nsid w:val="1CB62B45"/>
    <w:multiLevelType w:val="hybridMultilevel"/>
    <w:tmpl w:val="D0144B1A"/>
    <w:lvl w:ilvl="0" w:tplc="20048A86">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1CB91500"/>
    <w:multiLevelType w:val="hybridMultilevel"/>
    <w:tmpl w:val="41BA04E0"/>
    <w:lvl w:ilvl="0" w:tplc="5B984414">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19" w15:restartNumberingAfterBreak="0">
    <w:nsid w:val="247B2EC8"/>
    <w:multiLevelType w:val="hybridMultilevel"/>
    <w:tmpl w:val="C31ED42C"/>
    <w:lvl w:ilvl="0" w:tplc="5CBC2098">
      <w:start w:val="1"/>
      <w:numFmt w:val="decimal"/>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0" w15:restartNumberingAfterBreak="0">
    <w:nsid w:val="25A615BF"/>
    <w:multiLevelType w:val="hybridMultilevel"/>
    <w:tmpl w:val="4ECC7862"/>
    <w:lvl w:ilvl="0" w:tplc="D994B738">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1" w15:restartNumberingAfterBreak="0">
    <w:nsid w:val="25F26DD2"/>
    <w:multiLevelType w:val="hybridMultilevel"/>
    <w:tmpl w:val="A6C08C34"/>
    <w:lvl w:ilvl="0" w:tplc="8ACAC79E">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2" w15:restartNumberingAfterBreak="0">
    <w:nsid w:val="26D15537"/>
    <w:multiLevelType w:val="multilevel"/>
    <w:tmpl w:val="B82AB9CE"/>
    <w:lvl w:ilvl="0">
      <w:start w:val="1"/>
      <w:numFmt w:val="decimal"/>
      <w:lvlText w:val="%1."/>
      <w:lvlJc w:val="left"/>
      <w:pPr>
        <w:ind w:left="1440" w:hanging="360"/>
      </w:pPr>
      <w:rPr>
        <w:rFonts w:hint="default"/>
      </w:rPr>
    </w:lvl>
    <w:lvl w:ilvl="1">
      <w:start w:val="9"/>
      <w:numFmt w:val="decimal"/>
      <w:isLgl/>
      <w:lvlText w:val="%1.%2."/>
      <w:lvlJc w:val="left"/>
      <w:pPr>
        <w:ind w:left="1145"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279A099C"/>
    <w:multiLevelType w:val="hybridMultilevel"/>
    <w:tmpl w:val="554A7464"/>
    <w:lvl w:ilvl="0" w:tplc="B53E92F4">
      <w:start w:val="1"/>
      <w:numFmt w:val="bullet"/>
      <w:pStyle w:val="CGR-Vieta4"/>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4" w15:restartNumberingAfterBreak="0">
    <w:nsid w:val="290977E8"/>
    <w:multiLevelType w:val="multilevel"/>
    <w:tmpl w:val="AF7255FE"/>
    <w:lvl w:ilvl="0">
      <w:start w:val="1"/>
      <w:numFmt w:val="decimal"/>
      <w:lvlText w:val="%1."/>
      <w:lvlJc w:val="left"/>
      <w:pPr>
        <w:ind w:left="360" w:hanging="360"/>
      </w:pPr>
      <w:rPr>
        <w:b/>
      </w:rPr>
    </w:lvl>
    <w:lvl w:ilvl="1">
      <w:start w:val="1"/>
      <w:numFmt w:val="decimal"/>
      <w:pStyle w:val="nivel2"/>
      <w:lvlText w:val="%1.%2."/>
      <w:lvlJc w:val="left"/>
      <w:pPr>
        <w:ind w:left="1080" w:hanging="360"/>
      </w:pPr>
    </w:lvl>
    <w:lvl w:ilvl="2">
      <w:start w:val="1"/>
      <w:numFmt w:val="decimal"/>
      <w:lvlText w:val="%1.%2.%3."/>
      <w:lvlJc w:val="left"/>
      <w:pPr>
        <w:ind w:left="2160" w:hanging="720"/>
      </w:pPr>
    </w:lvl>
    <w:lvl w:ilvl="3">
      <w:start w:val="1"/>
      <w:numFmt w:val="lowerRoman"/>
      <w:lvlText w:val="%4."/>
      <w:lvlJc w:val="left"/>
      <w:pPr>
        <w:ind w:left="2880" w:hanging="720"/>
      </w:pPr>
      <w:rPr>
        <w:rFonts w:ascii="Arial" w:eastAsia="Arial" w:hAnsi="Arial" w:cs="Arial"/>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2B2E44D2"/>
    <w:multiLevelType w:val="hybridMultilevel"/>
    <w:tmpl w:val="939EA0E6"/>
    <w:lvl w:ilvl="0" w:tplc="1286DD08">
      <w:start w:val="1"/>
      <w:numFmt w:val="bullet"/>
      <w:lvlText w:val="-"/>
      <w:lvlJc w:val="left"/>
      <w:pPr>
        <w:ind w:left="1004" w:hanging="360"/>
      </w:pPr>
      <w:rPr>
        <w:rFonts w:ascii="Arial" w:eastAsia="Times New Roman" w:hAnsi="Arial" w:cs="Arial" w:hint="default"/>
        <w:b/>
        <w:bCs w:val="0"/>
      </w:rPr>
    </w:lvl>
    <w:lvl w:ilvl="1" w:tplc="3E76A7CE">
      <w:start w:val="1"/>
      <w:numFmt w:val="bullet"/>
      <w:lvlText w:val="o"/>
      <w:lvlJc w:val="left"/>
      <w:pPr>
        <w:ind w:left="1352" w:hanging="360"/>
      </w:pPr>
      <w:rPr>
        <w:rFonts w:ascii="Courier New" w:hAnsi="Courier New" w:cs="Courier New" w:hint="default"/>
        <w:b/>
        <w:bCs/>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6" w15:restartNumberingAfterBreak="0">
    <w:nsid w:val="2E7D1E6D"/>
    <w:multiLevelType w:val="hybridMultilevel"/>
    <w:tmpl w:val="7CB215D6"/>
    <w:lvl w:ilvl="0" w:tplc="DC0A2DE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7" w15:restartNumberingAfterBreak="0">
    <w:nsid w:val="30567CD0"/>
    <w:multiLevelType w:val="multilevel"/>
    <w:tmpl w:val="015217B2"/>
    <w:lvl w:ilvl="0">
      <w:start w:val="1"/>
      <w:numFmt w:val="bullet"/>
      <w:pStyle w:val="Listaconvietas3"/>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77D63DE"/>
    <w:multiLevelType w:val="hybridMultilevel"/>
    <w:tmpl w:val="ADC4DC84"/>
    <w:lvl w:ilvl="0" w:tplc="6CB6F1B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9" w15:restartNumberingAfterBreak="0">
    <w:nsid w:val="3AF163A5"/>
    <w:multiLevelType w:val="hybridMultilevel"/>
    <w:tmpl w:val="F27046EA"/>
    <w:lvl w:ilvl="0" w:tplc="B0A8957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0" w15:restartNumberingAfterBreak="0">
    <w:nsid w:val="3C623373"/>
    <w:multiLevelType w:val="hybridMultilevel"/>
    <w:tmpl w:val="63BEE2C8"/>
    <w:lvl w:ilvl="0" w:tplc="193C614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1" w15:restartNumberingAfterBreak="0">
    <w:nsid w:val="3CFD78BD"/>
    <w:multiLevelType w:val="hybridMultilevel"/>
    <w:tmpl w:val="20360E36"/>
    <w:lvl w:ilvl="0" w:tplc="D1EC036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2" w15:restartNumberingAfterBreak="0">
    <w:nsid w:val="3E4B7DAB"/>
    <w:multiLevelType w:val="hybridMultilevel"/>
    <w:tmpl w:val="E39ED02A"/>
    <w:lvl w:ilvl="0" w:tplc="807EFEC6">
      <w:start w:val="1"/>
      <w:numFmt w:val="bullet"/>
      <w:pStyle w:val="bullet1"/>
      <w:lvlText w:val=""/>
      <w:lvlJc w:val="left"/>
      <w:pPr>
        <w:tabs>
          <w:tab w:val="num" w:pos="1080"/>
        </w:tabs>
        <w:ind w:left="1080" w:hanging="360"/>
      </w:pPr>
      <w:rPr>
        <w:rFonts w:ascii="Wingdings" w:hAnsi="Wingdings" w:hint="default"/>
      </w:rPr>
    </w:lvl>
    <w:lvl w:ilvl="1" w:tplc="A05C6826" w:tentative="1">
      <w:start w:val="1"/>
      <w:numFmt w:val="bullet"/>
      <w:lvlText w:val="o"/>
      <w:lvlJc w:val="left"/>
      <w:pPr>
        <w:tabs>
          <w:tab w:val="num" w:pos="1800"/>
        </w:tabs>
        <w:ind w:left="1800" w:hanging="360"/>
      </w:pPr>
      <w:rPr>
        <w:rFonts w:ascii="Courier New" w:hAnsi="Courier New" w:cs="Courier New" w:hint="default"/>
      </w:rPr>
    </w:lvl>
    <w:lvl w:ilvl="2" w:tplc="D262B4C8" w:tentative="1">
      <w:start w:val="1"/>
      <w:numFmt w:val="bullet"/>
      <w:lvlText w:val=""/>
      <w:lvlJc w:val="left"/>
      <w:pPr>
        <w:tabs>
          <w:tab w:val="num" w:pos="2520"/>
        </w:tabs>
        <w:ind w:left="2520" w:hanging="360"/>
      </w:pPr>
      <w:rPr>
        <w:rFonts w:ascii="Wingdings" w:hAnsi="Wingdings" w:hint="default"/>
      </w:rPr>
    </w:lvl>
    <w:lvl w:ilvl="3" w:tplc="ED08F360" w:tentative="1">
      <w:start w:val="1"/>
      <w:numFmt w:val="bullet"/>
      <w:lvlText w:val=""/>
      <w:lvlJc w:val="left"/>
      <w:pPr>
        <w:tabs>
          <w:tab w:val="num" w:pos="3240"/>
        </w:tabs>
        <w:ind w:left="3240" w:hanging="360"/>
      </w:pPr>
      <w:rPr>
        <w:rFonts w:ascii="Symbol" w:hAnsi="Symbol" w:hint="default"/>
      </w:rPr>
    </w:lvl>
    <w:lvl w:ilvl="4" w:tplc="449A3254" w:tentative="1">
      <w:start w:val="1"/>
      <w:numFmt w:val="bullet"/>
      <w:lvlText w:val="o"/>
      <w:lvlJc w:val="left"/>
      <w:pPr>
        <w:tabs>
          <w:tab w:val="num" w:pos="3960"/>
        </w:tabs>
        <w:ind w:left="3960" w:hanging="360"/>
      </w:pPr>
      <w:rPr>
        <w:rFonts w:ascii="Courier New" w:hAnsi="Courier New" w:cs="Courier New" w:hint="default"/>
      </w:rPr>
    </w:lvl>
    <w:lvl w:ilvl="5" w:tplc="12CC94D0" w:tentative="1">
      <w:start w:val="1"/>
      <w:numFmt w:val="bullet"/>
      <w:lvlText w:val=""/>
      <w:lvlJc w:val="left"/>
      <w:pPr>
        <w:tabs>
          <w:tab w:val="num" w:pos="4680"/>
        </w:tabs>
        <w:ind w:left="4680" w:hanging="360"/>
      </w:pPr>
      <w:rPr>
        <w:rFonts w:ascii="Wingdings" w:hAnsi="Wingdings" w:hint="default"/>
      </w:rPr>
    </w:lvl>
    <w:lvl w:ilvl="6" w:tplc="8B44432E" w:tentative="1">
      <w:start w:val="1"/>
      <w:numFmt w:val="bullet"/>
      <w:lvlText w:val=""/>
      <w:lvlJc w:val="left"/>
      <w:pPr>
        <w:tabs>
          <w:tab w:val="num" w:pos="5400"/>
        </w:tabs>
        <w:ind w:left="5400" w:hanging="360"/>
      </w:pPr>
      <w:rPr>
        <w:rFonts w:ascii="Symbol" w:hAnsi="Symbol" w:hint="default"/>
      </w:rPr>
    </w:lvl>
    <w:lvl w:ilvl="7" w:tplc="9D66EAD4" w:tentative="1">
      <w:start w:val="1"/>
      <w:numFmt w:val="bullet"/>
      <w:lvlText w:val="o"/>
      <w:lvlJc w:val="left"/>
      <w:pPr>
        <w:tabs>
          <w:tab w:val="num" w:pos="6120"/>
        </w:tabs>
        <w:ind w:left="6120" w:hanging="360"/>
      </w:pPr>
      <w:rPr>
        <w:rFonts w:ascii="Courier New" w:hAnsi="Courier New" w:cs="Courier New" w:hint="default"/>
      </w:rPr>
    </w:lvl>
    <w:lvl w:ilvl="8" w:tplc="6B9A8D46"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E6E32F6"/>
    <w:multiLevelType w:val="hybridMultilevel"/>
    <w:tmpl w:val="79AA10F2"/>
    <w:lvl w:ilvl="0" w:tplc="D9423A22">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34" w15:restartNumberingAfterBreak="0">
    <w:nsid w:val="3F3A6640"/>
    <w:multiLevelType w:val="hybridMultilevel"/>
    <w:tmpl w:val="654CAB02"/>
    <w:lvl w:ilvl="0" w:tplc="4050B16E">
      <w:start w:val="1"/>
      <w:numFmt w:val="decimal"/>
      <w:lvlText w:val="%1."/>
      <w:lvlJc w:val="left"/>
      <w:pPr>
        <w:ind w:left="1800" w:hanging="360"/>
      </w:pPr>
      <w:rPr>
        <w:rFonts w:hint="default"/>
      </w:r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5" w15:restartNumberingAfterBreak="0">
    <w:nsid w:val="412E564B"/>
    <w:multiLevelType w:val="hybridMultilevel"/>
    <w:tmpl w:val="783C24AC"/>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6" w15:restartNumberingAfterBreak="0">
    <w:nsid w:val="45F1654E"/>
    <w:multiLevelType w:val="hybridMultilevel"/>
    <w:tmpl w:val="04405FE4"/>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7" w15:restartNumberingAfterBreak="0">
    <w:nsid w:val="46D52F8B"/>
    <w:multiLevelType w:val="multilevel"/>
    <w:tmpl w:val="C8806BBC"/>
    <w:lvl w:ilvl="0">
      <w:start w:val="1"/>
      <w:numFmt w:val="decimal"/>
      <w:lvlText w:val="%1."/>
      <w:lvlJc w:val="left"/>
      <w:pPr>
        <w:ind w:left="1440" w:hanging="360"/>
      </w:pPr>
      <w:rPr>
        <w:rFonts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48AA53B9"/>
    <w:multiLevelType w:val="hybridMultilevel"/>
    <w:tmpl w:val="E4AC4AE8"/>
    <w:lvl w:ilvl="0" w:tplc="459CF57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9" w15:restartNumberingAfterBreak="0">
    <w:nsid w:val="4D71236F"/>
    <w:multiLevelType w:val="multilevel"/>
    <w:tmpl w:val="0E5419C2"/>
    <w:lvl w:ilvl="0">
      <w:start w:val="1"/>
      <w:numFmt w:val="decimal"/>
      <w:lvlText w:val="%1."/>
      <w:lvlJc w:val="right"/>
      <w:pPr>
        <w:ind w:left="360" w:hanging="360"/>
      </w:pPr>
    </w:lvl>
    <w:lvl w:ilvl="1">
      <w:start w:val="1"/>
      <w:numFmt w:val="decimal"/>
      <w:suff w:val="space"/>
      <w:lvlText w:val="%1.%2."/>
      <w:lvlJc w:val="left"/>
      <w:pPr>
        <w:ind w:left="357" w:hanging="357"/>
      </w:pPr>
      <w:rPr>
        <w:lang w:val="es-PE"/>
      </w:rPr>
    </w:lvl>
    <w:lvl w:ilvl="2">
      <w:start w:val="1"/>
      <w:numFmt w:val="decimal"/>
      <w:pStyle w:val="Ttulo3"/>
      <w:suff w:val="space"/>
      <w:lvlText w:val="%1.%2.%3."/>
      <w:lvlJc w:val="left"/>
      <w:pPr>
        <w:ind w:left="1071" w:hanging="357"/>
      </w:pPr>
    </w:lvl>
    <w:lvl w:ilvl="3">
      <w:start w:val="1"/>
      <w:numFmt w:val="decimal"/>
      <w:pStyle w:val="Ttulo4"/>
      <w:suff w:val="space"/>
      <w:lvlText w:val="%1.%2.%3.%4."/>
      <w:lvlJc w:val="left"/>
      <w:pPr>
        <w:ind w:left="1428" w:hanging="357"/>
      </w:pPr>
    </w:lvl>
    <w:lvl w:ilvl="4">
      <w:start w:val="1"/>
      <w:numFmt w:val="decimal"/>
      <w:pStyle w:val="Ttulo5"/>
      <w:suff w:val="space"/>
      <w:lvlText w:val="%1.%2.%3.%4.%5."/>
      <w:lvlJc w:val="left"/>
      <w:pPr>
        <w:ind w:left="1785" w:hanging="357"/>
      </w:pPr>
    </w:lvl>
    <w:lvl w:ilvl="5">
      <w:start w:val="1"/>
      <w:numFmt w:val="decimal"/>
      <w:pStyle w:val="Ttulo6"/>
      <w:suff w:val="space"/>
      <w:lvlText w:val="%1.%2.%3.%4.%5.%6."/>
      <w:lvlJc w:val="left"/>
      <w:pPr>
        <w:ind w:left="2142" w:hanging="357"/>
      </w:pPr>
      <w:rPr>
        <w:vertAlign w:val="baseline"/>
      </w:rPr>
    </w:lvl>
    <w:lvl w:ilvl="6">
      <w:start w:val="1"/>
      <w:numFmt w:val="decimal"/>
      <w:pStyle w:val="Ttulo7"/>
      <w:suff w:val="space"/>
      <w:lvlText w:val="%1.%2.%3.%4.%5.%6.%7."/>
      <w:lvlJc w:val="left"/>
      <w:pPr>
        <w:ind w:left="2499" w:hanging="357"/>
      </w:pPr>
    </w:lvl>
    <w:lvl w:ilvl="7">
      <w:start w:val="1"/>
      <w:numFmt w:val="decimal"/>
      <w:pStyle w:val="Ttulo8"/>
      <w:suff w:val="space"/>
      <w:lvlText w:val="%1.%2.%3.%4.%5.%6.%7.%8."/>
      <w:lvlJc w:val="left"/>
      <w:pPr>
        <w:ind w:left="2856" w:hanging="357"/>
      </w:pPr>
    </w:lvl>
    <w:lvl w:ilvl="8">
      <w:start w:val="1"/>
      <w:numFmt w:val="decimal"/>
      <w:pStyle w:val="Ttulo9"/>
      <w:suff w:val="space"/>
      <w:lvlText w:val="%1.%2.%3.%4.%5.%6.%7.%8.%9."/>
      <w:lvlJc w:val="left"/>
      <w:pPr>
        <w:ind w:left="3213" w:hanging="357"/>
      </w:pPr>
    </w:lvl>
  </w:abstractNum>
  <w:abstractNum w:abstractNumId="40" w15:restartNumberingAfterBreak="0">
    <w:nsid w:val="4EF42FF1"/>
    <w:multiLevelType w:val="hybridMultilevel"/>
    <w:tmpl w:val="F650FF72"/>
    <w:lvl w:ilvl="0" w:tplc="D8281982">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1" w15:restartNumberingAfterBreak="0">
    <w:nsid w:val="50656AC1"/>
    <w:multiLevelType w:val="hybridMultilevel"/>
    <w:tmpl w:val="40B85648"/>
    <w:lvl w:ilvl="0" w:tplc="997A6618">
      <w:start w:val="1"/>
      <w:numFmt w:val="decimal"/>
      <w:lvlText w:val="%1."/>
      <w:lvlJc w:val="left"/>
      <w:pPr>
        <w:ind w:left="1500" w:hanging="360"/>
      </w:pPr>
      <w:rPr>
        <w:rFonts w:hint="default"/>
      </w:rPr>
    </w:lvl>
    <w:lvl w:ilvl="1" w:tplc="280A0019">
      <w:start w:val="1"/>
      <w:numFmt w:val="lowerLetter"/>
      <w:lvlText w:val="%2."/>
      <w:lvlJc w:val="left"/>
      <w:pPr>
        <w:ind w:left="2220" w:hanging="360"/>
      </w:pPr>
    </w:lvl>
    <w:lvl w:ilvl="2" w:tplc="280A001B">
      <w:start w:val="1"/>
      <w:numFmt w:val="lowerRoman"/>
      <w:lvlText w:val="%3."/>
      <w:lvlJc w:val="right"/>
      <w:pPr>
        <w:ind w:left="2940" w:hanging="180"/>
      </w:pPr>
    </w:lvl>
    <w:lvl w:ilvl="3" w:tplc="280A000F">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42" w15:restartNumberingAfterBreak="0">
    <w:nsid w:val="51283CC9"/>
    <w:multiLevelType w:val="hybridMultilevel"/>
    <w:tmpl w:val="ABD21AA2"/>
    <w:lvl w:ilvl="0" w:tplc="7368DEB6">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3" w15:restartNumberingAfterBreak="0">
    <w:nsid w:val="545D3DB3"/>
    <w:multiLevelType w:val="hybridMultilevel"/>
    <w:tmpl w:val="1CBEEA3C"/>
    <w:lvl w:ilvl="0" w:tplc="26C6CC2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15:restartNumberingAfterBreak="0">
    <w:nsid w:val="55247FB9"/>
    <w:multiLevelType w:val="hybridMultilevel"/>
    <w:tmpl w:val="359894A8"/>
    <w:lvl w:ilvl="0" w:tplc="280A000F">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5" w15:restartNumberingAfterBreak="0">
    <w:nsid w:val="553E7DD7"/>
    <w:multiLevelType w:val="hybridMultilevel"/>
    <w:tmpl w:val="2AA41E56"/>
    <w:lvl w:ilvl="0" w:tplc="C2A0FC72">
      <w:start w:val="1"/>
      <w:numFmt w:val="decimal"/>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46" w15:restartNumberingAfterBreak="0">
    <w:nsid w:val="557F37EC"/>
    <w:multiLevelType w:val="hybridMultilevel"/>
    <w:tmpl w:val="7EB2D5A0"/>
    <w:lvl w:ilvl="0" w:tplc="10887678">
      <w:start w:val="8"/>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581857F6"/>
    <w:multiLevelType w:val="hybridMultilevel"/>
    <w:tmpl w:val="98021B42"/>
    <w:lvl w:ilvl="0" w:tplc="280A0001">
      <w:start w:val="1"/>
      <w:numFmt w:val="bullet"/>
      <w:lvlText w:val=""/>
      <w:lvlJc w:val="left"/>
      <w:pPr>
        <w:ind w:left="2072" w:hanging="360"/>
      </w:pPr>
      <w:rPr>
        <w:rFonts w:ascii="Symbol" w:hAnsi="Symbol" w:hint="default"/>
      </w:rPr>
    </w:lvl>
    <w:lvl w:ilvl="1" w:tplc="280A0003" w:tentative="1">
      <w:start w:val="1"/>
      <w:numFmt w:val="bullet"/>
      <w:lvlText w:val="o"/>
      <w:lvlJc w:val="left"/>
      <w:pPr>
        <w:ind w:left="2792" w:hanging="360"/>
      </w:pPr>
      <w:rPr>
        <w:rFonts w:ascii="Courier New" w:hAnsi="Courier New" w:cs="Courier New" w:hint="default"/>
      </w:rPr>
    </w:lvl>
    <w:lvl w:ilvl="2" w:tplc="280A0005" w:tentative="1">
      <w:start w:val="1"/>
      <w:numFmt w:val="bullet"/>
      <w:lvlText w:val=""/>
      <w:lvlJc w:val="left"/>
      <w:pPr>
        <w:ind w:left="3512" w:hanging="360"/>
      </w:pPr>
      <w:rPr>
        <w:rFonts w:ascii="Wingdings" w:hAnsi="Wingdings" w:hint="default"/>
      </w:rPr>
    </w:lvl>
    <w:lvl w:ilvl="3" w:tplc="280A0001" w:tentative="1">
      <w:start w:val="1"/>
      <w:numFmt w:val="bullet"/>
      <w:lvlText w:val=""/>
      <w:lvlJc w:val="left"/>
      <w:pPr>
        <w:ind w:left="4232" w:hanging="360"/>
      </w:pPr>
      <w:rPr>
        <w:rFonts w:ascii="Symbol" w:hAnsi="Symbol" w:hint="default"/>
      </w:rPr>
    </w:lvl>
    <w:lvl w:ilvl="4" w:tplc="280A0003" w:tentative="1">
      <w:start w:val="1"/>
      <w:numFmt w:val="bullet"/>
      <w:lvlText w:val="o"/>
      <w:lvlJc w:val="left"/>
      <w:pPr>
        <w:ind w:left="4952" w:hanging="360"/>
      </w:pPr>
      <w:rPr>
        <w:rFonts w:ascii="Courier New" w:hAnsi="Courier New" w:cs="Courier New" w:hint="default"/>
      </w:rPr>
    </w:lvl>
    <w:lvl w:ilvl="5" w:tplc="280A0005" w:tentative="1">
      <w:start w:val="1"/>
      <w:numFmt w:val="bullet"/>
      <w:lvlText w:val=""/>
      <w:lvlJc w:val="left"/>
      <w:pPr>
        <w:ind w:left="5672" w:hanging="360"/>
      </w:pPr>
      <w:rPr>
        <w:rFonts w:ascii="Wingdings" w:hAnsi="Wingdings" w:hint="default"/>
      </w:rPr>
    </w:lvl>
    <w:lvl w:ilvl="6" w:tplc="280A0001" w:tentative="1">
      <w:start w:val="1"/>
      <w:numFmt w:val="bullet"/>
      <w:lvlText w:val=""/>
      <w:lvlJc w:val="left"/>
      <w:pPr>
        <w:ind w:left="6392" w:hanging="360"/>
      </w:pPr>
      <w:rPr>
        <w:rFonts w:ascii="Symbol" w:hAnsi="Symbol" w:hint="default"/>
      </w:rPr>
    </w:lvl>
    <w:lvl w:ilvl="7" w:tplc="280A0003" w:tentative="1">
      <w:start w:val="1"/>
      <w:numFmt w:val="bullet"/>
      <w:lvlText w:val="o"/>
      <w:lvlJc w:val="left"/>
      <w:pPr>
        <w:ind w:left="7112" w:hanging="360"/>
      </w:pPr>
      <w:rPr>
        <w:rFonts w:ascii="Courier New" w:hAnsi="Courier New" w:cs="Courier New" w:hint="default"/>
      </w:rPr>
    </w:lvl>
    <w:lvl w:ilvl="8" w:tplc="280A0005" w:tentative="1">
      <w:start w:val="1"/>
      <w:numFmt w:val="bullet"/>
      <w:lvlText w:val=""/>
      <w:lvlJc w:val="left"/>
      <w:pPr>
        <w:ind w:left="7832" w:hanging="360"/>
      </w:pPr>
      <w:rPr>
        <w:rFonts w:ascii="Wingdings" w:hAnsi="Wingdings" w:hint="default"/>
      </w:rPr>
    </w:lvl>
  </w:abstractNum>
  <w:abstractNum w:abstractNumId="48" w15:restartNumberingAfterBreak="0">
    <w:nsid w:val="5CA27B76"/>
    <w:multiLevelType w:val="hybridMultilevel"/>
    <w:tmpl w:val="FC000F42"/>
    <w:lvl w:ilvl="0" w:tplc="A0EAB2D6">
      <w:start w:val="1"/>
      <w:numFmt w:val="decimal"/>
      <w:lvlText w:val="%1."/>
      <w:lvlJc w:val="left"/>
      <w:pPr>
        <w:ind w:left="1440" w:hanging="360"/>
      </w:pPr>
      <w:rPr>
        <w:rFonts w:ascii="Arial" w:eastAsia="Times New Roman" w:hAnsi="Arial" w:cs="Arial"/>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9" w15:restartNumberingAfterBreak="0">
    <w:nsid w:val="5E484649"/>
    <w:multiLevelType w:val="hybridMultilevel"/>
    <w:tmpl w:val="867A7B2E"/>
    <w:lvl w:ilvl="0" w:tplc="00C4CE1C">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0" w15:restartNumberingAfterBreak="0">
    <w:nsid w:val="5F6562E1"/>
    <w:multiLevelType w:val="hybridMultilevel"/>
    <w:tmpl w:val="A112A08A"/>
    <w:lvl w:ilvl="0" w:tplc="CA82770C">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1" w15:restartNumberingAfterBreak="0">
    <w:nsid w:val="61E904C7"/>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634631DA"/>
    <w:multiLevelType w:val="multilevel"/>
    <w:tmpl w:val="7DFE02EE"/>
    <w:lvl w:ilvl="0">
      <w:start w:val="1"/>
      <w:numFmt w:val="decimal"/>
      <w:pStyle w:val="CDDEN01"/>
      <w:lvlText w:val="%1."/>
      <w:lvlJc w:val="left"/>
      <w:pPr>
        <w:tabs>
          <w:tab w:val="num" w:pos="567"/>
        </w:tabs>
        <w:ind w:left="567" w:hanging="567"/>
      </w:pPr>
    </w:lvl>
    <w:lvl w:ilvl="1">
      <w:start w:val="1"/>
      <w:numFmt w:val="decimal"/>
      <w:pStyle w:val="CDDEN02"/>
      <w:lvlText w:val="%1.%2."/>
      <w:lvlJc w:val="left"/>
      <w:pPr>
        <w:tabs>
          <w:tab w:val="num" w:pos="1069"/>
        </w:tabs>
        <w:ind w:left="1069" w:hanging="709"/>
      </w:pPr>
      <w:rPr>
        <w:rFonts w:ascii="Arial" w:hAnsi="Arial" w:cs="Arial" w:hint="default"/>
        <w:sz w:val="22"/>
        <w:szCs w:val="22"/>
      </w:rPr>
    </w:lvl>
    <w:lvl w:ilvl="2">
      <w:start w:val="1"/>
      <w:numFmt w:val="decimal"/>
      <w:pStyle w:val="CDDEN03"/>
      <w:lvlText w:val="%1.%2.%3."/>
      <w:lvlJc w:val="left"/>
      <w:pPr>
        <w:tabs>
          <w:tab w:val="num" w:pos="2126"/>
        </w:tabs>
        <w:ind w:left="2126" w:hanging="850"/>
      </w:pPr>
    </w:lvl>
    <w:lvl w:ilvl="3">
      <w:start w:val="1"/>
      <w:numFmt w:val="decimal"/>
      <w:pStyle w:val="CDDEN04"/>
      <w:lvlText w:val="%1.%2.%3.%4."/>
      <w:lvlJc w:val="left"/>
      <w:pPr>
        <w:tabs>
          <w:tab w:val="num" w:pos="3260"/>
        </w:tabs>
        <w:ind w:left="3260" w:hanging="1134"/>
      </w:pPr>
    </w:lvl>
    <w:lvl w:ilvl="4">
      <w:start w:val="1"/>
      <w:numFmt w:val="decimal"/>
      <w:pStyle w:val="CDDEN05"/>
      <w:lvlText w:val="%1.%2.%3.%4.%5."/>
      <w:lvlJc w:val="left"/>
      <w:pPr>
        <w:tabs>
          <w:tab w:val="num" w:pos="4700"/>
        </w:tabs>
        <w:ind w:left="4394" w:hanging="1134"/>
      </w:pPr>
    </w:lvl>
    <w:lvl w:ilvl="5">
      <w:start w:val="1"/>
      <w:numFmt w:val="decimal"/>
      <w:lvlText w:val="%1.%2.%3.%4.%5.%6."/>
      <w:lvlJc w:val="left"/>
      <w:pPr>
        <w:tabs>
          <w:tab w:val="num" w:pos="4995"/>
        </w:tabs>
        <w:ind w:left="4111" w:hanging="1276"/>
      </w:pPr>
    </w:lvl>
    <w:lvl w:ilvl="6">
      <w:start w:val="1"/>
      <w:numFmt w:val="decimal"/>
      <w:lvlText w:val="%1.%2.%3.%4.%5.%6.%7."/>
      <w:lvlJc w:val="left"/>
      <w:pPr>
        <w:tabs>
          <w:tab w:val="num" w:pos="4820"/>
        </w:tabs>
        <w:ind w:left="4820" w:hanging="1418"/>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657E725E"/>
    <w:multiLevelType w:val="multilevel"/>
    <w:tmpl w:val="9B188226"/>
    <w:lvl w:ilvl="0">
      <w:start w:val="1"/>
      <w:numFmt w:val="bullet"/>
      <w:pStyle w:val="nivel1"/>
      <w:lvlText w:val="-"/>
      <w:lvlJc w:val="left"/>
      <w:pPr>
        <w:ind w:left="2088" w:hanging="360"/>
      </w:pPr>
      <w:rPr>
        <w:rFonts w:ascii="Arial" w:eastAsia="Arial" w:hAnsi="Arial" w:cs="Arial"/>
      </w:rPr>
    </w:lvl>
    <w:lvl w:ilvl="1">
      <w:start w:val="1"/>
      <w:numFmt w:val="bullet"/>
      <w:lvlText w:val="o"/>
      <w:lvlJc w:val="left"/>
      <w:pPr>
        <w:ind w:left="2808" w:hanging="360"/>
      </w:pPr>
      <w:rPr>
        <w:rFonts w:ascii="Courier New" w:eastAsia="Courier New" w:hAnsi="Courier New" w:cs="Courier New"/>
      </w:rPr>
    </w:lvl>
    <w:lvl w:ilvl="2">
      <w:start w:val="1"/>
      <w:numFmt w:val="bullet"/>
      <w:lvlText w:val="▪"/>
      <w:lvlJc w:val="left"/>
      <w:pPr>
        <w:ind w:left="3528" w:hanging="360"/>
      </w:pPr>
      <w:rPr>
        <w:rFonts w:ascii="Noto Sans Symbols" w:eastAsia="Noto Sans Symbols" w:hAnsi="Noto Sans Symbols" w:cs="Noto Sans Symbols"/>
      </w:rPr>
    </w:lvl>
    <w:lvl w:ilvl="3">
      <w:start w:val="1"/>
      <w:numFmt w:val="bullet"/>
      <w:lvlText w:val="●"/>
      <w:lvlJc w:val="left"/>
      <w:pPr>
        <w:ind w:left="4248" w:hanging="360"/>
      </w:pPr>
      <w:rPr>
        <w:rFonts w:ascii="Noto Sans Symbols" w:eastAsia="Noto Sans Symbols" w:hAnsi="Noto Sans Symbols" w:cs="Noto Sans Symbols"/>
      </w:rPr>
    </w:lvl>
    <w:lvl w:ilvl="4">
      <w:start w:val="1"/>
      <w:numFmt w:val="bullet"/>
      <w:lvlText w:val="o"/>
      <w:lvlJc w:val="left"/>
      <w:pPr>
        <w:ind w:left="4968" w:hanging="360"/>
      </w:pPr>
      <w:rPr>
        <w:rFonts w:ascii="Courier New" w:eastAsia="Courier New" w:hAnsi="Courier New" w:cs="Courier New"/>
      </w:rPr>
    </w:lvl>
    <w:lvl w:ilvl="5">
      <w:start w:val="1"/>
      <w:numFmt w:val="bullet"/>
      <w:lvlText w:val="▪"/>
      <w:lvlJc w:val="left"/>
      <w:pPr>
        <w:ind w:left="5688" w:hanging="360"/>
      </w:pPr>
      <w:rPr>
        <w:rFonts w:ascii="Noto Sans Symbols" w:eastAsia="Noto Sans Symbols" w:hAnsi="Noto Sans Symbols" w:cs="Noto Sans Symbols"/>
      </w:rPr>
    </w:lvl>
    <w:lvl w:ilvl="6">
      <w:start w:val="1"/>
      <w:numFmt w:val="bullet"/>
      <w:lvlText w:val="●"/>
      <w:lvlJc w:val="left"/>
      <w:pPr>
        <w:ind w:left="6408" w:hanging="360"/>
      </w:pPr>
      <w:rPr>
        <w:rFonts w:ascii="Noto Sans Symbols" w:eastAsia="Noto Sans Symbols" w:hAnsi="Noto Sans Symbols" w:cs="Noto Sans Symbols"/>
      </w:rPr>
    </w:lvl>
    <w:lvl w:ilvl="7">
      <w:start w:val="1"/>
      <w:numFmt w:val="bullet"/>
      <w:lvlText w:val="o"/>
      <w:lvlJc w:val="left"/>
      <w:pPr>
        <w:ind w:left="7128" w:hanging="360"/>
      </w:pPr>
      <w:rPr>
        <w:rFonts w:ascii="Courier New" w:eastAsia="Courier New" w:hAnsi="Courier New" w:cs="Courier New"/>
      </w:rPr>
    </w:lvl>
    <w:lvl w:ilvl="8">
      <w:start w:val="1"/>
      <w:numFmt w:val="bullet"/>
      <w:lvlText w:val="▪"/>
      <w:lvlJc w:val="left"/>
      <w:pPr>
        <w:ind w:left="7848" w:hanging="360"/>
      </w:pPr>
      <w:rPr>
        <w:rFonts w:ascii="Noto Sans Symbols" w:eastAsia="Noto Sans Symbols" w:hAnsi="Noto Sans Symbols" w:cs="Noto Sans Symbols"/>
      </w:rPr>
    </w:lvl>
  </w:abstractNum>
  <w:abstractNum w:abstractNumId="54" w15:restartNumberingAfterBreak="0">
    <w:nsid w:val="69C33D65"/>
    <w:multiLevelType w:val="hybridMultilevel"/>
    <w:tmpl w:val="7948313E"/>
    <w:lvl w:ilvl="0" w:tplc="B748C282">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5" w15:restartNumberingAfterBreak="0">
    <w:nsid w:val="6B0917DD"/>
    <w:multiLevelType w:val="hybridMultilevel"/>
    <w:tmpl w:val="A1060B34"/>
    <w:lvl w:ilvl="0" w:tplc="280A000F">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6" w15:restartNumberingAfterBreak="0">
    <w:nsid w:val="6C93212A"/>
    <w:multiLevelType w:val="singleLevel"/>
    <w:tmpl w:val="29CE20C0"/>
    <w:lvl w:ilvl="0">
      <w:start w:val="1"/>
      <w:numFmt w:val="bullet"/>
      <w:pStyle w:val="Bullet10"/>
      <w:lvlText w:val=""/>
      <w:lvlJc w:val="left"/>
      <w:pPr>
        <w:tabs>
          <w:tab w:val="num" w:pos="790"/>
        </w:tabs>
        <w:ind w:left="790" w:hanging="360"/>
      </w:pPr>
      <w:rPr>
        <w:rFonts w:ascii="Symbol" w:hAnsi="Symbol" w:hint="default"/>
      </w:rPr>
    </w:lvl>
  </w:abstractNum>
  <w:abstractNum w:abstractNumId="57" w15:restartNumberingAfterBreak="0">
    <w:nsid w:val="6E9E7544"/>
    <w:multiLevelType w:val="hybridMultilevel"/>
    <w:tmpl w:val="7B02640C"/>
    <w:lvl w:ilvl="0" w:tplc="242C2A4E">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58" w15:restartNumberingAfterBreak="0">
    <w:nsid w:val="6FD62A86"/>
    <w:multiLevelType w:val="hybridMultilevel"/>
    <w:tmpl w:val="2AA41E56"/>
    <w:lvl w:ilvl="0" w:tplc="C2A0FC7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9" w15:restartNumberingAfterBreak="0">
    <w:nsid w:val="700A7FCE"/>
    <w:multiLevelType w:val="hybridMultilevel"/>
    <w:tmpl w:val="DCBE1FBA"/>
    <w:lvl w:ilvl="0" w:tplc="D728B706">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0" w15:restartNumberingAfterBreak="0">
    <w:nsid w:val="70873D0F"/>
    <w:multiLevelType w:val="hybridMultilevel"/>
    <w:tmpl w:val="5036897C"/>
    <w:lvl w:ilvl="0" w:tplc="FFFFFFFF">
      <w:start w:val="1"/>
      <w:numFmt w:val="lowerLetter"/>
      <w:pStyle w:val="sangria01"/>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1440"/>
        </w:tabs>
        <w:ind w:left="1440" w:hanging="360"/>
      </w:pPr>
      <w:rPr>
        <w:rFonts w:ascii="Symbol" w:hAnsi="Symbol" w:hint="default"/>
      </w:rPr>
    </w:lvl>
    <w:lvl w:ilvl="3" w:tplc="FFFFFFFF">
      <w:start w:val="1"/>
      <w:numFmt w:val="bullet"/>
      <w:lvlText w:val=""/>
      <w:lvlJc w:val="left"/>
      <w:pPr>
        <w:tabs>
          <w:tab w:val="num" w:pos="2880"/>
        </w:tabs>
        <w:ind w:left="2880" w:hanging="360"/>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788A2020"/>
    <w:multiLevelType w:val="hybridMultilevel"/>
    <w:tmpl w:val="C018D6B6"/>
    <w:lvl w:ilvl="0" w:tplc="7F80B35C">
      <w:start w:val="1"/>
      <w:numFmt w:val="bullet"/>
      <w:pStyle w:val="CGR-Vieta2"/>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62" w15:restartNumberingAfterBreak="0">
    <w:nsid w:val="7898446D"/>
    <w:multiLevelType w:val="hybridMultilevel"/>
    <w:tmpl w:val="A1E08D68"/>
    <w:lvl w:ilvl="0" w:tplc="280A0001">
      <w:start w:val="1"/>
      <w:numFmt w:val="bullet"/>
      <w:lvlText w:val=""/>
      <w:lvlJc w:val="left"/>
      <w:pPr>
        <w:ind w:left="1856" w:hanging="360"/>
      </w:pPr>
      <w:rPr>
        <w:rFonts w:ascii="Symbol" w:hAnsi="Symbol" w:hint="default"/>
      </w:rPr>
    </w:lvl>
    <w:lvl w:ilvl="1" w:tplc="280A0003" w:tentative="1">
      <w:start w:val="1"/>
      <w:numFmt w:val="bullet"/>
      <w:lvlText w:val="o"/>
      <w:lvlJc w:val="left"/>
      <w:pPr>
        <w:ind w:left="2576" w:hanging="360"/>
      </w:pPr>
      <w:rPr>
        <w:rFonts w:ascii="Courier New" w:hAnsi="Courier New" w:cs="Courier New" w:hint="default"/>
      </w:rPr>
    </w:lvl>
    <w:lvl w:ilvl="2" w:tplc="280A0005" w:tentative="1">
      <w:start w:val="1"/>
      <w:numFmt w:val="bullet"/>
      <w:lvlText w:val=""/>
      <w:lvlJc w:val="left"/>
      <w:pPr>
        <w:ind w:left="3296" w:hanging="360"/>
      </w:pPr>
      <w:rPr>
        <w:rFonts w:ascii="Wingdings" w:hAnsi="Wingdings" w:hint="default"/>
      </w:rPr>
    </w:lvl>
    <w:lvl w:ilvl="3" w:tplc="280A0001" w:tentative="1">
      <w:start w:val="1"/>
      <w:numFmt w:val="bullet"/>
      <w:lvlText w:val=""/>
      <w:lvlJc w:val="left"/>
      <w:pPr>
        <w:ind w:left="4016" w:hanging="360"/>
      </w:pPr>
      <w:rPr>
        <w:rFonts w:ascii="Symbol" w:hAnsi="Symbol" w:hint="default"/>
      </w:rPr>
    </w:lvl>
    <w:lvl w:ilvl="4" w:tplc="280A0003" w:tentative="1">
      <w:start w:val="1"/>
      <w:numFmt w:val="bullet"/>
      <w:lvlText w:val="o"/>
      <w:lvlJc w:val="left"/>
      <w:pPr>
        <w:ind w:left="4736" w:hanging="360"/>
      </w:pPr>
      <w:rPr>
        <w:rFonts w:ascii="Courier New" w:hAnsi="Courier New" w:cs="Courier New" w:hint="default"/>
      </w:rPr>
    </w:lvl>
    <w:lvl w:ilvl="5" w:tplc="280A0005" w:tentative="1">
      <w:start w:val="1"/>
      <w:numFmt w:val="bullet"/>
      <w:lvlText w:val=""/>
      <w:lvlJc w:val="left"/>
      <w:pPr>
        <w:ind w:left="5456" w:hanging="360"/>
      </w:pPr>
      <w:rPr>
        <w:rFonts w:ascii="Wingdings" w:hAnsi="Wingdings" w:hint="default"/>
      </w:rPr>
    </w:lvl>
    <w:lvl w:ilvl="6" w:tplc="280A0001" w:tentative="1">
      <w:start w:val="1"/>
      <w:numFmt w:val="bullet"/>
      <w:lvlText w:val=""/>
      <w:lvlJc w:val="left"/>
      <w:pPr>
        <w:ind w:left="6176" w:hanging="360"/>
      </w:pPr>
      <w:rPr>
        <w:rFonts w:ascii="Symbol" w:hAnsi="Symbol" w:hint="default"/>
      </w:rPr>
    </w:lvl>
    <w:lvl w:ilvl="7" w:tplc="280A0003" w:tentative="1">
      <w:start w:val="1"/>
      <w:numFmt w:val="bullet"/>
      <w:lvlText w:val="o"/>
      <w:lvlJc w:val="left"/>
      <w:pPr>
        <w:ind w:left="6896" w:hanging="360"/>
      </w:pPr>
      <w:rPr>
        <w:rFonts w:ascii="Courier New" w:hAnsi="Courier New" w:cs="Courier New" w:hint="default"/>
      </w:rPr>
    </w:lvl>
    <w:lvl w:ilvl="8" w:tplc="280A0005" w:tentative="1">
      <w:start w:val="1"/>
      <w:numFmt w:val="bullet"/>
      <w:lvlText w:val=""/>
      <w:lvlJc w:val="left"/>
      <w:pPr>
        <w:ind w:left="7616" w:hanging="360"/>
      </w:pPr>
      <w:rPr>
        <w:rFonts w:ascii="Wingdings" w:hAnsi="Wingdings" w:hint="default"/>
      </w:rPr>
    </w:lvl>
  </w:abstractNum>
  <w:abstractNum w:abstractNumId="63" w15:restartNumberingAfterBreak="0">
    <w:nsid w:val="79EE0382"/>
    <w:multiLevelType w:val="hybridMultilevel"/>
    <w:tmpl w:val="5C000962"/>
    <w:lvl w:ilvl="0" w:tplc="F8103EAE">
      <w:start w:val="1"/>
      <w:numFmt w:val="none"/>
      <w:pStyle w:val="GPTablaNumero"/>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4" w15:restartNumberingAfterBreak="0">
    <w:nsid w:val="7A6305DF"/>
    <w:multiLevelType w:val="multilevel"/>
    <w:tmpl w:val="78D4C844"/>
    <w:lvl w:ilvl="0">
      <w:start w:val="1"/>
      <w:numFmt w:val="decimal"/>
      <w:lvlText w:val="%1."/>
      <w:lvlJc w:val="left"/>
      <w:pPr>
        <w:ind w:left="360" w:hanging="360"/>
      </w:pPr>
    </w:lvl>
    <w:lvl w:ilvl="1">
      <w:start w:val="1"/>
      <w:numFmt w:val="decimal"/>
      <w:lvlText w:val="%1.%2."/>
      <w:lvlJc w:val="left"/>
      <w:pPr>
        <w:ind w:left="1080" w:hanging="720"/>
      </w:pPr>
      <w:rPr>
        <w:b/>
        <w:bCs w:val="0"/>
        <w:i w:val="0"/>
        <w:iCs w:val="0"/>
      </w:rPr>
    </w:lvl>
    <w:lvl w:ilvl="2">
      <w:start w:val="1"/>
      <w:numFmt w:val="decimal"/>
      <w:lvlText w:val="%1.%2.%3."/>
      <w:lvlJc w:val="left"/>
      <w:pPr>
        <w:ind w:left="1287" w:hanging="720"/>
      </w:pPr>
    </w:lvl>
    <w:lvl w:ilvl="3">
      <w:start w:val="1"/>
      <w:numFmt w:val="decimal"/>
      <w:lvlText w:val="%1.%2.%3.%4."/>
      <w:lvlJc w:val="left"/>
      <w:pPr>
        <w:ind w:left="2072" w:hanging="1080"/>
      </w:pPr>
    </w:lvl>
    <w:lvl w:ilvl="4">
      <w:start w:val="1"/>
      <w:numFmt w:val="decimal"/>
      <w:lvlText w:val="%1.%2.%3.%4.%5."/>
      <w:lvlJc w:val="left"/>
      <w:pPr>
        <w:ind w:left="6608" w:hanging="1080"/>
      </w:pPr>
    </w:lvl>
    <w:lvl w:ilvl="5">
      <w:start w:val="1"/>
      <w:numFmt w:val="decimal"/>
      <w:lvlText w:val="%1.%2.%3.%4.%5.%6."/>
      <w:lvlJc w:val="left"/>
      <w:pPr>
        <w:ind w:left="1800" w:hanging="1440"/>
      </w:pPr>
    </w:lvl>
    <w:lvl w:ilvl="6">
      <w:start w:val="1"/>
      <w:numFmt w:val="decimal"/>
      <w:lvlText w:val="%1.%2.%3.%4.%5.%6.%7."/>
      <w:lvlJc w:val="left"/>
      <w:pPr>
        <w:ind w:left="2857"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5" w15:restartNumberingAfterBreak="0">
    <w:nsid w:val="7C174F82"/>
    <w:multiLevelType w:val="hybridMultilevel"/>
    <w:tmpl w:val="BB9017F2"/>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51"/>
  </w:num>
  <w:num w:numId="2">
    <w:abstractNumId w:val="56"/>
  </w:num>
  <w:num w:numId="3">
    <w:abstractNumId w:val="60"/>
  </w:num>
  <w:num w:numId="4">
    <w:abstractNumId w:val="39"/>
  </w:num>
  <w:num w:numId="5">
    <w:abstractNumId w:val="7"/>
  </w:num>
  <w:num w:numId="6">
    <w:abstractNumId w:val="0"/>
  </w:num>
  <w:num w:numId="7">
    <w:abstractNumId w:val="1"/>
  </w:num>
  <w:num w:numId="8">
    <w:abstractNumId w:val="14"/>
  </w:num>
  <w:num w:numId="9">
    <w:abstractNumId w:val="4"/>
  </w:num>
  <w:num w:numId="10">
    <w:abstractNumId w:val="53"/>
  </w:num>
  <w:num w:numId="11">
    <w:abstractNumId w:val="27"/>
  </w:num>
  <w:num w:numId="12">
    <w:abstractNumId w:val="24"/>
  </w:num>
  <w:num w:numId="13">
    <w:abstractNumId w:val="52"/>
  </w:num>
  <w:num w:numId="14">
    <w:abstractNumId w:val="63"/>
  </w:num>
  <w:num w:numId="15">
    <w:abstractNumId w:val="32"/>
  </w:num>
  <w:num w:numId="16">
    <w:abstractNumId w:val="10"/>
  </w:num>
  <w:num w:numId="17">
    <w:abstractNumId w:val="61"/>
  </w:num>
  <w:num w:numId="18">
    <w:abstractNumId w:val="23"/>
  </w:num>
  <w:num w:numId="19">
    <w:abstractNumId w:val="64"/>
  </w:num>
  <w:num w:numId="20">
    <w:abstractNumId w:val="46"/>
  </w:num>
  <w:num w:numId="21">
    <w:abstractNumId w:val="25"/>
  </w:num>
  <w:num w:numId="22">
    <w:abstractNumId w:val="3"/>
  </w:num>
  <w:num w:numId="23">
    <w:abstractNumId w:val="33"/>
  </w:num>
  <w:num w:numId="24">
    <w:abstractNumId w:val="58"/>
  </w:num>
  <w:num w:numId="25">
    <w:abstractNumId w:val="9"/>
  </w:num>
  <w:num w:numId="26">
    <w:abstractNumId w:val="45"/>
  </w:num>
  <w:num w:numId="27">
    <w:abstractNumId w:val="47"/>
  </w:num>
  <w:num w:numId="28">
    <w:abstractNumId w:val="13"/>
  </w:num>
  <w:num w:numId="29">
    <w:abstractNumId w:val="19"/>
  </w:num>
  <w:num w:numId="30">
    <w:abstractNumId w:val="62"/>
  </w:num>
  <w:num w:numId="31">
    <w:abstractNumId w:val="43"/>
  </w:num>
  <w:num w:numId="32">
    <w:abstractNumId w:val="20"/>
  </w:num>
  <w:num w:numId="33">
    <w:abstractNumId w:val="57"/>
  </w:num>
  <w:num w:numId="34">
    <w:abstractNumId w:val="41"/>
  </w:num>
  <w:num w:numId="35">
    <w:abstractNumId w:val="18"/>
  </w:num>
  <w:num w:numId="36">
    <w:abstractNumId w:val="44"/>
  </w:num>
  <w:num w:numId="37">
    <w:abstractNumId w:val="16"/>
  </w:num>
  <w:num w:numId="38">
    <w:abstractNumId w:val="54"/>
  </w:num>
  <w:num w:numId="39">
    <w:abstractNumId w:val="48"/>
  </w:num>
  <w:num w:numId="40">
    <w:abstractNumId w:val="59"/>
  </w:num>
  <w:num w:numId="41">
    <w:abstractNumId w:val="5"/>
  </w:num>
  <w:num w:numId="42">
    <w:abstractNumId w:val="55"/>
  </w:num>
  <w:num w:numId="43">
    <w:abstractNumId w:val="50"/>
  </w:num>
  <w:num w:numId="44">
    <w:abstractNumId w:val="12"/>
  </w:num>
  <w:num w:numId="45">
    <w:abstractNumId w:val="21"/>
  </w:num>
  <w:num w:numId="46">
    <w:abstractNumId w:val="29"/>
  </w:num>
  <w:num w:numId="47">
    <w:abstractNumId w:val="49"/>
  </w:num>
  <w:num w:numId="48">
    <w:abstractNumId w:val="65"/>
  </w:num>
  <w:num w:numId="49">
    <w:abstractNumId w:val="8"/>
  </w:num>
  <w:num w:numId="50">
    <w:abstractNumId w:val="40"/>
  </w:num>
  <w:num w:numId="51">
    <w:abstractNumId w:val="35"/>
  </w:num>
  <w:num w:numId="52">
    <w:abstractNumId w:val="36"/>
  </w:num>
  <w:num w:numId="53">
    <w:abstractNumId w:val="6"/>
  </w:num>
  <w:num w:numId="54">
    <w:abstractNumId w:val="26"/>
  </w:num>
  <w:num w:numId="55">
    <w:abstractNumId w:val="37"/>
  </w:num>
  <w:num w:numId="56">
    <w:abstractNumId w:val="28"/>
  </w:num>
  <w:num w:numId="57">
    <w:abstractNumId w:val="42"/>
  </w:num>
  <w:num w:numId="58">
    <w:abstractNumId w:val="11"/>
  </w:num>
  <w:num w:numId="59">
    <w:abstractNumId w:val="30"/>
  </w:num>
  <w:num w:numId="60">
    <w:abstractNumId w:val="17"/>
  </w:num>
  <w:num w:numId="61">
    <w:abstractNumId w:val="31"/>
  </w:num>
  <w:num w:numId="62">
    <w:abstractNumId w:val="38"/>
  </w:num>
  <w:num w:numId="63">
    <w:abstractNumId w:val="39"/>
  </w:num>
  <w:num w:numId="64">
    <w:abstractNumId w:val="34"/>
  </w:num>
  <w:num w:numId="65">
    <w:abstractNumId w:val="22"/>
  </w:num>
  <w:num w:numId="66">
    <w:abstractNumId w:val="2"/>
  </w:num>
  <w:num w:numId="67">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AR"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attachedTemplate r:id="rId1"/>
  <w:defaultTabStop w:val="720"/>
  <w:hyphenationZone w:val="425"/>
  <w:defaultTableStyle w:val="Tabla-CGR"/>
  <w:characterSpacingControl w:val="doNotCompress"/>
  <w:hdrShapeDefaults>
    <o:shapedefaults v:ext="edit" spidmax="2049">
      <o:colormru v:ext="edit" colors="#ffc,#ffffd5,#ffd"/>
    </o:shapedefaults>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28D"/>
    <w:rsid w:val="0000023B"/>
    <w:rsid w:val="0000086B"/>
    <w:rsid w:val="00002E4F"/>
    <w:rsid w:val="00003384"/>
    <w:rsid w:val="00005739"/>
    <w:rsid w:val="00005BEA"/>
    <w:rsid w:val="00005C5E"/>
    <w:rsid w:val="00006197"/>
    <w:rsid w:val="00006C5A"/>
    <w:rsid w:val="0001086E"/>
    <w:rsid w:val="00010AF7"/>
    <w:rsid w:val="00010E4D"/>
    <w:rsid w:val="000110F8"/>
    <w:rsid w:val="00011B15"/>
    <w:rsid w:val="00011E3C"/>
    <w:rsid w:val="000120AF"/>
    <w:rsid w:val="00012BF9"/>
    <w:rsid w:val="000139F4"/>
    <w:rsid w:val="00014457"/>
    <w:rsid w:val="00015FD7"/>
    <w:rsid w:val="0001603C"/>
    <w:rsid w:val="000205EE"/>
    <w:rsid w:val="000212EA"/>
    <w:rsid w:val="0002166E"/>
    <w:rsid w:val="00021873"/>
    <w:rsid w:val="00022549"/>
    <w:rsid w:val="00022639"/>
    <w:rsid w:val="00022E52"/>
    <w:rsid w:val="00023A72"/>
    <w:rsid w:val="00023AA2"/>
    <w:rsid w:val="0002530C"/>
    <w:rsid w:val="0002651D"/>
    <w:rsid w:val="00027820"/>
    <w:rsid w:val="00030288"/>
    <w:rsid w:val="00030355"/>
    <w:rsid w:val="00030AA8"/>
    <w:rsid w:val="00030ADD"/>
    <w:rsid w:val="000325B8"/>
    <w:rsid w:val="00032B58"/>
    <w:rsid w:val="0003377A"/>
    <w:rsid w:val="00033F1B"/>
    <w:rsid w:val="00034129"/>
    <w:rsid w:val="00034EE7"/>
    <w:rsid w:val="000358B1"/>
    <w:rsid w:val="00035DF4"/>
    <w:rsid w:val="00036674"/>
    <w:rsid w:val="00036830"/>
    <w:rsid w:val="00040563"/>
    <w:rsid w:val="000405E7"/>
    <w:rsid w:val="00041232"/>
    <w:rsid w:val="000421FE"/>
    <w:rsid w:val="00042CD7"/>
    <w:rsid w:val="00042CDF"/>
    <w:rsid w:val="000439B7"/>
    <w:rsid w:val="00043D2D"/>
    <w:rsid w:val="000441CD"/>
    <w:rsid w:val="000444E2"/>
    <w:rsid w:val="000456F4"/>
    <w:rsid w:val="00045BDA"/>
    <w:rsid w:val="00047070"/>
    <w:rsid w:val="00047AB0"/>
    <w:rsid w:val="00051225"/>
    <w:rsid w:val="0005186A"/>
    <w:rsid w:val="0005217B"/>
    <w:rsid w:val="00052D69"/>
    <w:rsid w:val="000539DB"/>
    <w:rsid w:val="00053B12"/>
    <w:rsid w:val="00054415"/>
    <w:rsid w:val="00054A42"/>
    <w:rsid w:val="00054E2B"/>
    <w:rsid w:val="00055D34"/>
    <w:rsid w:val="0005635A"/>
    <w:rsid w:val="00056C99"/>
    <w:rsid w:val="000576BE"/>
    <w:rsid w:val="00057E29"/>
    <w:rsid w:val="00060922"/>
    <w:rsid w:val="000609C3"/>
    <w:rsid w:val="00060E52"/>
    <w:rsid w:val="00060F39"/>
    <w:rsid w:val="0006117E"/>
    <w:rsid w:val="000612DC"/>
    <w:rsid w:val="00061FD6"/>
    <w:rsid w:val="00062507"/>
    <w:rsid w:val="00062724"/>
    <w:rsid w:val="0006287A"/>
    <w:rsid w:val="0006330F"/>
    <w:rsid w:val="00063797"/>
    <w:rsid w:val="000658FE"/>
    <w:rsid w:val="0006642B"/>
    <w:rsid w:val="00066A8B"/>
    <w:rsid w:val="000673D5"/>
    <w:rsid w:val="00067D16"/>
    <w:rsid w:val="00067EC1"/>
    <w:rsid w:val="0007002F"/>
    <w:rsid w:val="00070F2C"/>
    <w:rsid w:val="000717E3"/>
    <w:rsid w:val="00071FD5"/>
    <w:rsid w:val="00073DAF"/>
    <w:rsid w:val="00074CE8"/>
    <w:rsid w:val="00075103"/>
    <w:rsid w:val="00075713"/>
    <w:rsid w:val="00076609"/>
    <w:rsid w:val="00076820"/>
    <w:rsid w:val="00076C49"/>
    <w:rsid w:val="00076D6C"/>
    <w:rsid w:val="00076E75"/>
    <w:rsid w:val="00076EE5"/>
    <w:rsid w:val="0007720C"/>
    <w:rsid w:val="00080709"/>
    <w:rsid w:val="00080808"/>
    <w:rsid w:val="00081BA6"/>
    <w:rsid w:val="00083019"/>
    <w:rsid w:val="00083EFE"/>
    <w:rsid w:val="00084D6A"/>
    <w:rsid w:val="00086ACD"/>
    <w:rsid w:val="00087666"/>
    <w:rsid w:val="00090614"/>
    <w:rsid w:val="00090810"/>
    <w:rsid w:val="00090BAA"/>
    <w:rsid w:val="000913C5"/>
    <w:rsid w:val="0009170D"/>
    <w:rsid w:val="00091C0C"/>
    <w:rsid w:val="00091EAA"/>
    <w:rsid w:val="00091EB0"/>
    <w:rsid w:val="00093B91"/>
    <w:rsid w:val="0009479D"/>
    <w:rsid w:val="000954DC"/>
    <w:rsid w:val="0009584F"/>
    <w:rsid w:val="00095D02"/>
    <w:rsid w:val="000961F0"/>
    <w:rsid w:val="00097F08"/>
    <w:rsid w:val="000A0382"/>
    <w:rsid w:val="000A16EF"/>
    <w:rsid w:val="000A189B"/>
    <w:rsid w:val="000A2087"/>
    <w:rsid w:val="000A382D"/>
    <w:rsid w:val="000A3A47"/>
    <w:rsid w:val="000A415C"/>
    <w:rsid w:val="000A4B6E"/>
    <w:rsid w:val="000A4BC8"/>
    <w:rsid w:val="000A5F84"/>
    <w:rsid w:val="000A67DD"/>
    <w:rsid w:val="000A6808"/>
    <w:rsid w:val="000A6958"/>
    <w:rsid w:val="000A6D6C"/>
    <w:rsid w:val="000A74CB"/>
    <w:rsid w:val="000A784E"/>
    <w:rsid w:val="000B02E0"/>
    <w:rsid w:val="000B089E"/>
    <w:rsid w:val="000B0A14"/>
    <w:rsid w:val="000B0EA3"/>
    <w:rsid w:val="000B1A25"/>
    <w:rsid w:val="000B1CEE"/>
    <w:rsid w:val="000B2421"/>
    <w:rsid w:val="000B254B"/>
    <w:rsid w:val="000B2932"/>
    <w:rsid w:val="000B32A3"/>
    <w:rsid w:val="000B4BEB"/>
    <w:rsid w:val="000B4E61"/>
    <w:rsid w:val="000B52DA"/>
    <w:rsid w:val="000B69E0"/>
    <w:rsid w:val="000B69FD"/>
    <w:rsid w:val="000B7B12"/>
    <w:rsid w:val="000C1378"/>
    <w:rsid w:val="000C1655"/>
    <w:rsid w:val="000C168D"/>
    <w:rsid w:val="000C1B78"/>
    <w:rsid w:val="000C2527"/>
    <w:rsid w:val="000C3035"/>
    <w:rsid w:val="000C33A6"/>
    <w:rsid w:val="000C3598"/>
    <w:rsid w:val="000C39A0"/>
    <w:rsid w:val="000C3DA4"/>
    <w:rsid w:val="000C54B7"/>
    <w:rsid w:val="000C598B"/>
    <w:rsid w:val="000C59CD"/>
    <w:rsid w:val="000C67A7"/>
    <w:rsid w:val="000C72FE"/>
    <w:rsid w:val="000C7813"/>
    <w:rsid w:val="000C7B64"/>
    <w:rsid w:val="000D033F"/>
    <w:rsid w:val="000D09A2"/>
    <w:rsid w:val="000D2A37"/>
    <w:rsid w:val="000D2F45"/>
    <w:rsid w:val="000D3340"/>
    <w:rsid w:val="000D35BD"/>
    <w:rsid w:val="000D389B"/>
    <w:rsid w:val="000D3F48"/>
    <w:rsid w:val="000D44A1"/>
    <w:rsid w:val="000D4810"/>
    <w:rsid w:val="000D49DE"/>
    <w:rsid w:val="000D4C98"/>
    <w:rsid w:val="000D4D08"/>
    <w:rsid w:val="000D4E29"/>
    <w:rsid w:val="000D4E89"/>
    <w:rsid w:val="000D5F0E"/>
    <w:rsid w:val="000D672B"/>
    <w:rsid w:val="000D6DAE"/>
    <w:rsid w:val="000D6E10"/>
    <w:rsid w:val="000D7A10"/>
    <w:rsid w:val="000E13F1"/>
    <w:rsid w:val="000E2222"/>
    <w:rsid w:val="000E24AA"/>
    <w:rsid w:val="000E2657"/>
    <w:rsid w:val="000E355D"/>
    <w:rsid w:val="000E3D5D"/>
    <w:rsid w:val="000E410C"/>
    <w:rsid w:val="000E4761"/>
    <w:rsid w:val="000E489A"/>
    <w:rsid w:val="000E587F"/>
    <w:rsid w:val="000E5931"/>
    <w:rsid w:val="000E5D75"/>
    <w:rsid w:val="000E60D7"/>
    <w:rsid w:val="000E6166"/>
    <w:rsid w:val="000E68E4"/>
    <w:rsid w:val="000E6B92"/>
    <w:rsid w:val="000E755D"/>
    <w:rsid w:val="000E758E"/>
    <w:rsid w:val="000E797F"/>
    <w:rsid w:val="000F1CAE"/>
    <w:rsid w:val="000F26DF"/>
    <w:rsid w:val="000F2A9F"/>
    <w:rsid w:val="000F41F9"/>
    <w:rsid w:val="000F42B4"/>
    <w:rsid w:val="000F4869"/>
    <w:rsid w:val="000F4DB0"/>
    <w:rsid w:val="000F612F"/>
    <w:rsid w:val="000F6395"/>
    <w:rsid w:val="000F68E1"/>
    <w:rsid w:val="000F723E"/>
    <w:rsid w:val="000F7AEC"/>
    <w:rsid w:val="00100AF1"/>
    <w:rsid w:val="001013B0"/>
    <w:rsid w:val="001019FC"/>
    <w:rsid w:val="0010230C"/>
    <w:rsid w:val="001027D9"/>
    <w:rsid w:val="00102AFB"/>
    <w:rsid w:val="00102F94"/>
    <w:rsid w:val="00102FF0"/>
    <w:rsid w:val="0010394F"/>
    <w:rsid w:val="00103DB7"/>
    <w:rsid w:val="00105840"/>
    <w:rsid w:val="001061EE"/>
    <w:rsid w:val="00107371"/>
    <w:rsid w:val="001075F7"/>
    <w:rsid w:val="0011039F"/>
    <w:rsid w:val="00110B26"/>
    <w:rsid w:val="00110D8F"/>
    <w:rsid w:val="00111C55"/>
    <w:rsid w:val="0011211B"/>
    <w:rsid w:val="00112426"/>
    <w:rsid w:val="00112831"/>
    <w:rsid w:val="001129B6"/>
    <w:rsid w:val="00113153"/>
    <w:rsid w:val="00113898"/>
    <w:rsid w:val="00113D07"/>
    <w:rsid w:val="00114172"/>
    <w:rsid w:val="00114359"/>
    <w:rsid w:val="00114744"/>
    <w:rsid w:val="001148FC"/>
    <w:rsid w:val="00115047"/>
    <w:rsid w:val="00115E31"/>
    <w:rsid w:val="00116DAF"/>
    <w:rsid w:val="00116E8C"/>
    <w:rsid w:val="001176EA"/>
    <w:rsid w:val="001177BF"/>
    <w:rsid w:val="00117A83"/>
    <w:rsid w:val="00117CEE"/>
    <w:rsid w:val="001205A4"/>
    <w:rsid w:val="001215FE"/>
    <w:rsid w:val="00121EBB"/>
    <w:rsid w:val="001220B2"/>
    <w:rsid w:val="0012262D"/>
    <w:rsid w:val="00122985"/>
    <w:rsid w:val="00122AFD"/>
    <w:rsid w:val="00124234"/>
    <w:rsid w:val="0012424F"/>
    <w:rsid w:val="001248DF"/>
    <w:rsid w:val="0012504C"/>
    <w:rsid w:val="001262AE"/>
    <w:rsid w:val="00126BE1"/>
    <w:rsid w:val="0012701D"/>
    <w:rsid w:val="00127631"/>
    <w:rsid w:val="00127ED3"/>
    <w:rsid w:val="0012D448"/>
    <w:rsid w:val="00130315"/>
    <w:rsid w:val="001316F5"/>
    <w:rsid w:val="00131C76"/>
    <w:rsid w:val="0013268D"/>
    <w:rsid w:val="0013303D"/>
    <w:rsid w:val="00133402"/>
    <w:rsid w:val="0013357C"/>
    <w:rsid w:val="00133C59"/>
    <w:rsid w:val="00135233"/>
    <w:rsid w:val="00136A7C"/>
    <w:rsid w:val="00136C94"/>
    <w:rsid w:val="00137458"/>
    <w:rsid w:val="00137BC6"/>
    <w:rsid w:val="001403D9"/>
    <w:rsid w:val="0014099D"/>
    <w:rsid w:val="00140F1F"/>
    <w:rsid w:val="001413E6"/>
    <w:rsid w:val="00141AC7"/>
    <w:rsid w:val="00142053"/>
    <w:rsid w:val="0014262F"/>
    <w:rsid w:val="001426F7"/>
    <w:rsid w:val="0014356B"/>
    <w:rsid w:val="001440F1"/>
    <w:rsid w:val="0014430E"/>
    <w:rsid w:val="00144AB4"/>
    <w:rsid w:val="00145304"/>
    <w:rsid w:val="0014593B"/>
    <w:rsid w:val="0014608E"/>
    <w:rsid w:val="00146124"/>
    <w:rsid w:val="00146D76"/>
    <w:rsid w:val="00146F92"/>
    <w:rsid w:val="0014765F"/>
    <w:rsid w:val="00147F68"/>
    <w:rsid w:val="001500F8"/>
    <w:rsid w:val="00150D60"/>
    <w:rsid w:val="00150DC0"/>
    <w:rsid w:val="00151008"/>
    <w:rsid w:val="001511FC"/>
    <w:rsid w:val="0015126B"/>
    <w:rsid w:val="00152FEB"/>
    <w:rsid w:val="00153225"/>
    <w:rsid w:val="0015357A"/>
    <w:rsid w:val="00154235"/>
    <w:rsid w:val="00154837"/>
    <w:rsid w:val="001548B0"/>
    <w:rsid w:val="001557D0"/>
    <w:rsid w:val="00155AEA"/>
    <w:rsid w:val="00156B1C"/>
    <w:rsid w:val="00156E7E"/>
    <w:rsid w:val="00157DA4"/>
    <w:rsid w:val="0016006D"/>
    <w:rsid w:val="00161A1B"/>
    <w:rsid w:val="00161FFD"/>
    <w:rsid w:val="00162419"/>
    <w:rsid w:val="00162746"/>
    <w:rsid w:val="0016361F"/>
    <w:rsid w:val="001637B2"/>
    <w:rsid w:val="00164CFE"/>
    <w:rsid w:val="001654CC"/>
    <w:rsid w:val="0016619A"/>
    <w:rsid w:val="00166404"/>
    <w:rsid w:val="00166879"/>
    <w:rsid w:val="00166A07"/>
    <w:rsid w:val="00166B2C"/>
    <w:rsid w:val="00166D20"/>
    <w:rsid w:val="00167208"/>
    <w:rsid w:val="00170152"/>
    <w:rsid w:val="00170519"/>
    <w:rsid w:val="001729EF"/>
    <w:rsid w:val="00172EB7"/>
    <w:rsid w:val="001730D8"/>
    <w:rsid w:val="0017548C"/>
    <w:rsid w:val="0017598C"/>
    <w:rsid w:val="00175A5E"/>
    <w:rsid w:val="001760FF"/>
    <w:rsid w:val="0017694B"/>
    <w:rsid w:val="00177205"/>
    <w:rsid w:val="0017722C"/>
    <w:rsid w:val="001774BB"/>
    <w:rsid w:val="0018156A"/>
    <w:rsid w:val="0018314A"/>
    <w:rsid w:val="00183609"/>
    <w:rsid w:val="0018362F"/>
    <w:rsid w:val="00183D74"/>
    <w:rsid w:val="00184352"/>
    <w:rsid w:val="00184DBE"/>
    <w:rsid w:val="00186B7D"/>
    <w:rsid w:val="001918DA"/>
    <w:rsid w:val="00191A5B"/>
    <w:rsid w:val="00191D87"/>
    <w:rsid w:val="00194163"/>
    <w:rsid w:val="0019468A"/>
    <w:rsid w:val="0019498F"/>
    <w:rsid w:val="00194CDC"/>
    <w:rsid w:val="001950F8"/>
    <w:rsid w:val="00195427"/>
    <w:rsid w:val="00195E63"/>
    <w:rsid w:val="001960D2"/>
    <w:rsid w:val="00196808"/>
    <w:rsid w:val="0019680F"/>
    <w:rsid w:val="00196B19"/>
    <w:rsid w:val="00196BEF"/>
    <w:rsid w:val="001A026C"/>
    <w:rsid w:val="001A059A"/>
    <w:rsid w:val="001A0612"/>
    <w:rsid w:val="001A16F2"/>
    <w:rsid w:val="001A1745"/>
    <w:rsid w:val="001A1A74"/>
    <w:rsid w:val="001A1C22"/>
    <w:rsid w:val="001A2362"/>
    <w:rsid w:val="001A2CB0"/>
    <w:rsid w:val="001A2D6C"/>
    <w:rsid w:val="001A3BCB"/>
    <w:rsid w:val="001A3C12"/>
    <w:rsid w:val="001A3C18"/>
    <w:rsid w:val="001A4BC1"/>
    <w:rsid w:val="001A5F4F"/>
    <w:rsid w:val="001A6082"/>
    <w:rsid w:val="001A61F8"/>
    <w:rsid w:val="001A6398"/>
    <w:rsid w:val="001A6566"/>
    <w:rsid w:val="001A6CEC"/>
    <w:rsid w:val="001A76A4"/>
    <w:rsid w:val="001A782A"/>
    <w:rsid w:val="001B0402"/>
    <w:rsid w:val="001B0641"/>
    <w:rsid w:val="001B1692"/>
    <w:rsid w:val="001B1A2C"/>
    <w:rsid w:val="001B1CE8"/>
    <w:rsid w:val="001B3744"/>
    <w:rsid w:val="001B49BF"/>
    <w:rsid w:val="001B7760"/>
    <w:rsid w:val="001B7C22"/>
    <w:rsid w:val="001B7DE4"/>
    <w:rsid w:val="001C02DA"/>
    <w:rsid w:val="001C10D9"/>
    <w:rsid w:val="001C172F"/>
    <w:rsid w:val="001C1D91"/>
    <w:rsid w:val="001C2415"/>
    <w:rsid w:val="001C26FD"/>
    <w:rsid w:val="001C31E2"/>
    <w:rsid w:val="001C44D9"/>
    <w:rsid w:val="001C5012"/>
    <w:rsid w:val="001C516A"/>
    <w:rsid w:val="001C59B7"/>
    <w:rsid w:val="001C68DE"/>
    <w:rsid w:val="001D1055"/>
    <w:rsid w:val="001D1E0F"/>
    <w:rsid w:val="001D2012"/>
    <w:rsid w:val="001D25B6"/>
    <w:rsid w:val="001D40A8"/>
    <w:rsid w:val="001D44C5"/>
    <w:rsid w:val="001D46A8"/>
    <w:rsid w:val="001D4FD4"/>
    <w:rsid w:val="001D5C87"/>
    <w:rsid w:val="001D621A"/>
    <w:rsid w:val="001D6269"/>
    <w:rsid w:val="001D68EC"/>
    <w:rsid w:val="001E06A5"/>
    <w:rsid w:val="001E1124"/>
    <w:rsid w:val="001E1B3B"/>
    <w:rsid w:val="001E1FA7"/>
    <w:rsid w:val="001E2619"/>
    <w:rsid w:val="001E363A"/>
    <w:rsid w:val="001E3974"/>
    <w:rsid w:val="001E4608"/>
    <w:rsid w:val="001E679B"/>
    <w:rsid w:val="001F17A5"/>
    <w:rsid w:val="001F1C7D"/>
    <w:rsid w:val="001F1DF8"/>
    <w:rsid w:val="001F2053"/>
    <w:rsid w:val="001F2B27"/>
    <w:rsid w:val="001F3A7C"/>
    <w:rsid w:val="001F4D45"/>
    <w:rsid w:val="001F4F62"/>
    <w:rsid w:val="001F725D"/>
    <w:rsid w:val="002005DD"/>
    <w:rsid w:val="002017C4"/>
    <w:rsid w:val="00202351"/>
    <w:rsid w:val="00202446"/>
    <w:rsid w:val="00202C1D"/>
    <w:rsid w:val="00202D50"/>
    <w:rsid w:val="002032ED"/>
    <w:rsid w:val="00203908"/>
    <w:rsid w:val="002043A7"/>
    <w:rsid w:val="00204EAD"/>
    <w:rsid w:val="002058EF"/>
    <w:rsid w:val="00206E21"/>
    <w:rsid w:val="00206E74"/>
    <w:rsid w:val="00207717"/>
    <w:rsid w:val="00207920"/>
    <w:rsid w:val="00207B14"/>
    <w:rsid w:val="00207CEB"/>
    <w:rsid w:val="00210D84"/>
    <w:rsid w:val="00210EB3"/>
    <w:rsid w:val="00211E23"/>
    <w:rsid w:val="0021230D"/>
    <w:rsid w:val="00212D56"/>
    <w:rsid w:val="00213388"/>
    <w:rsid w:val="00214137"/>
    <w:rsid w:val="00214681"/>
    <w:rsid w:val="00214A0B"/>
    <w:rsid w:val="0021576B"/>
    <w:rsid w:val="00215B5B"/>
    <w:rsid w:val="002162F6"/>
    <w:rsid w:val="00216888"/>
    <w:rsid w:val="00216E5C"/>
    <w:rsid w:val="00217AB0"/>
    <w:rsid w:val="00217CE0"/>
    <w:rsid w:val="002205A3"/>
    <w:rsid w:val="0022099E"/>
    <w:rsid w:val="00220A54"/>
    <w:rsid w:val="00220F10"/>
    <w:rsid w:val="002223AC"/>
    <w:rsid w:val="00222469"/>
    <w:rsid w:val="00222636"/>
    <w:rsid w:val="0022304E"/>
    <w:rsid w:val="00224596"/>
    <w:rsid w:val="00224DAD"/>
    <w:rsid w:val="00225143"/>
    <w:rsid w:val="00225F0B"/>
    <w:rsid w:val="002272B4"/>
    <w:rsid w:val="00227715"/>
    <w:rsid w:val="00227F0C"/>
    <w:rsid w:val="00227FB1"/>
    <w:rsid w:val="00231BEA"/>
    <w:rsid w:val="00231CC9"/>
    <w:rsid w:val="00231F22"/>
    <w:rsid w:val="0023280C"/>
    <w:rsid w:val="002329CC"/>
    <w:rsid w:val="002333F0"/>
    <w:rsid w:val="0023340F"/>
    <w:rsid w:val="00233DB2"/>
    <w:rsid w:val="0023401E"/>
    <w:rsid w:val="00234189"/>
    <w:rsid w:val="0023471F"/>
    <w:rsid w:val="00234726"/>
    <w:rsid w:val="00234DB1"/>
    <w:rsid w:val="00235864"/>
    <w:rsid w:val="002376AB"/>
    <w:rsid w:val="00237778"/>
    <w:rsid w:val="00237EF9"/>
    <w:rsid w:val="00242241"/>
    <w:rsid w:val="002424E4"/>
    <w:rsid w:val="00246564"/>
    <w:rsid w:val="002465F2"/>
    <w:rsid w:val="0024667C"/>
    <w:rsid w:val="00246E49"/>
    <w:rsid w:val="00247B2F"/>
    <w:rsid w:val="00250FAE"/>
    <w:rsid w:val="0025168A"/>
    <w:rsid w:val="0025178B"/>
    <w:rsid w:val="00251D50"/>
    <w:rsid w:val="00252AA1"/>
    <w:rsid w:val="00253E0F"/>
    <w:rsid w:val="002541CA"/>
    <w:rsid w:val="002546CC"/>
    <w:rsid w:val="00255B8A"/>
    <w:rsid w:val="00255E32"/>
    <w:rsid w:val="00255F56"/>
    <w:rsid w:val="00256014"/>
    <w:rsid w:val="0026076F"/>
    <w:rsid w:val="00260988"/>
    <w:rsid w:val="002611DD"/>
    <w:rsid w:val="00261841"/>
    <w:rsid w:val="00261D49"/>
    <w:rsid w:val="00261E6D"/>
    <w:rsid w:val="00262029"/>
    <w:rsid w:val="00262397"/>
    <w:rsid w:val="00262456"/>
    <w:rsid w:val="00262543"/>
    <w:rsid w:val="002631E5"/>
    <w:rsid w:val="0026330A"/>
    <w:rsid w:val="0026338A"/>
    <w:rsid w:val="002636E7"/>
    <w:rsid w:val="00264821"/>
    <w:rsid w:val="002648C5"/>
    <w:rsid w:val="002648CC"/>
    <w:rsid w:val="00265094"/>
    <w:rsid w:val="00265BC6"/>
    <w:rsid w:val="00266758"/>
    <w:rsid w:val="00266778"/>
    <w:rsid w:val="00270969"/>
    <w:rsid w:val="00270A6A"/>
    <w:rsid w:val="002714DB"/>
    <w:rsid w:val="00272D60"/>
    <w:rsid w:val="00273A3D"/>
    <w:rsid w:val="00274100"/>
    <w:rsid w:val="002751B3"/>
    <w:rsid w:val="002758A7"/>
    <w:rsid w:val="00275C9D"/>
    <w:rsid w:val="002802C8"/>
    <w:rsid w:val="0028051C"/>
    <w:rsid w:val="00280981"/>
    <w:rsid w:val="00280B10"/>
    <w:rsid w:val="00280FF9"/>
    <w:rsid w:val="002819B3"/>
    <w:rsid w:val="00281F7E"/>
    <w:rsid w:val="00282B11"/>
    <w:rsid w:val="0028392E"/>
    <w:rsid w:val="0028598A"/>
    <w:rsid w:val="0028610B"/>
    <w:rsid w:val="00287591"/>
    <w:rsid w:val="002876F2"/>
    <w:rsid w:val="0029031C"/>
    <w:rsid w:val="002904E1"/>
    <w:rsid w:val="00290C06"/>
    <w:rsid w:val="00290F7B"/>
    <w:rsid w:val="002916B2"/>
    <w:rsid w:val="002919AD"/>
    <w:rsid w:val="00291BED"/>
    <w:rsid w:val="00291CD5"/>
    <w:rsid w:val="002920CB"/>
    <w:rsid w:val="00292156"/>
    <w:rsid w:val="00292513"/>
    <w:rsid w:val="00292573"/>
    <w:rsid w:val="00292644"/>
    <w:rsid w:val="002938AB"/>
    <w:rsid w:val="00293C2C"/>
    <w:rsid w:val="00293E62"/>
    <w:rsid w:val="0029551E"/>
    <w:rsid w:val="00296143"/>
    <w:rsid w:val="002963D5"/>
    <w:rsid w:val="00297124"/>
    <w:rsid w:val="002975ED"/>
    <w:rsid w:val="00297FF7"/>
    <w:rsid w:val="002A00D1"/>
    <w:rsid w:val="002A0A6B"/>
    <w:rsid w:val="002A0EF8"/>
    <w:rsid w:val="002A1649"/>
    <w:rsid w:val="002A1A35"/>
    <w:rsid w:val="002A2CAB"/>
    <w:rsid w:val="002A3372"/>
    <w:rsid w:val="002A37E4"/>
    <w:rsid w:val="002A47A2"/>
    <w:rsid w:val="002A5042"/>
    <w:rsid w:val="002A565D"/>
    <w:rsid w:val="002A59EE"/>
    <w:rsid w:val="002A6373"/>
    <w:rsid w:val="002A66EA"/>
    <w:rsid w:val="002A7A5C"/>
    <w:rsid w:val="002A7B2B"/>
    <w:rsid w:val="002A7BBA"/>
    <w:rsid w:val="002B0730"/>
    <w:rsid w:val="002B1311"/>
    <w:rsid w:val="002B13F4"/>
    <w:rsid w:val="002B1E6C"/>
    <w:rsid w:val="002B2380"/>
    <w:rsid w:val="002B25F4"/>
    <w:rsid w:val="002B2F7D"/>
    <w:rsid w:val="002B39C8"/>
    <w:rsid w:val="002B39D0"/>
    <w:rsid w:val="002B4471"/>
    <w:rsid w:val="002B44A4"/>
    <w:rsid w:val="002B5F21"/>
    <w:rsid w:val="002B5F41"/>
    <w:rsid w:val="002B7077"/>
    <w:rsid w:val="002B767F"/>
    <w:rsid w:val="002BFCA5"/>
    <w:rsid w:val="002C078C"/>
    <w:rsid w:val="002C1CB2"/>
    <w:rsid w:val="002C25D5"/>
    <w:rsid w:val="002C28C7"/>
    <w:rsid w:val="002C39C4"/>
    <w:rsid w:val="002C407B"/>
    <w:rsid w:val="002C4907"/>
    <w:rsid w:val="002C6EC7"/>
    <w:rsid w:val="002C7E43"/>
    <w:rsid w:val="002D007F"/>
    <w:rsid w:val="002D0256"/>
    <w:rsid w:val="002D0ED0"/>
    <w:rsid w:val="002D102F"/>
    <w:rsid w:val="002D1DF5"/>
    <w:rsid w:val="002D2581"/>
    <w:rsid w:val="002D2E9C"/>
    <w:rsid w:val="002D3BD7"/>
    <w:rsid w:val="002D3EE4"/>
    <w:rsid w:val="002D42DE"/>
    <w:rsid w:val="002D450B"/>
    <w:rsid w:val="002D4892"/>
    <w:rsid w:val="002D4A4B"/>
    <w:rsid w:val="002D6755"/>
    <w:rsid w:val="002E07B6"/>
    <w:rsid w:val="002E14B1"/>
    <w:rsid w:val="002E2055"/>
    <w:rsid w:val="002E2438"/>
    <w:rsid w:val="002E2C5D"/>
    <w:rsid w:val="002E45AD"/>
    <w:rsid w:val="002E5DBC"/>
    <w:rsid w:val="002EFC95"/>
    <w:rsid w:val="002F03D9"/>
    <w:rsid w:val="002F06C7"/>
    <w:rsid w:val="002F168A"/>
    <w:rsid w:val="002F2244"/>
    <w:rsid w:val="002F27D6"/>
    <w:rsid w:val="002F31EA"/>
    <w:rsid w:val="002F3D1E"/>
    <w:rsid w:val="002F3EF3"/>
    <w:rsid w:val="002F47DF"/>
    <w:rsid w:val="002F4B19"/>
    <w:rsid w:val="002F5E6B"/>
    <w:rsid w:val="002F60FB"/>
    <w:rsid w:val="002F67EE"/>
    <w:rsid w:val="002F6EBE"/>
    <w:rsid w:val="002F71F4"/>
    <w:rsid w:val="003011AE"/>
    <w:rsid w:val="00301485"/>
    <w:rsid w:val="003032D0"/>
    <w:rsid w:val="00304AF1"/>
    <w:rsid w:val="003055BA"/>
    <w:rsid w:val="00305B11"/>
    <w:rsid w:val="00306FDD"/>
    <w:rsid w:val="00306FE5"/>
    <w:rsid w:val="0030720A"/>
    <w:rsid w:val="00310814"/>
    <w:rsid w:val="00310E88"/>
    <w:rsid w:val="00311FA1"/>
    <w:rsid w:val="0031300E"/>
    <w:rsid w:val="00313FAB"/>
    <w:rsid w:val="00314954"/>
    <w:rsid w:val="00314D47"/>
    <w:rsid w:val="00315F24"/>
    <w:rsid w:val="00316323"/>
    <w:rsid w:val="00317371"/>
    <w:rsid w:val="003178B9"/>
    <w:rsid w:val="0032011F"/>
    <w:rsid w:val="0032047D"/>
    <w:rsid w:val="00321159"/>
    <w:rsid w:val="00322B38"/>
    <w:rsid w:val="003235AD"/>
    <w:rsid w:val="00323AA1"/>
    <w:rsid w:val="00323C09"/>
    <w:rsid w:val="00324E68"/>
    <w:rsid w:val="00324EC6"/>
    <w:rsid w:val="00325055"/>
    <w:rsid w:val="00325113"/>
    <w:rsid w:val="00326881"/>
    <w:rsid w:val="00326961"/>
    <w:rsid w:val="00326AE1"/>
    <w:rsid w:val="00327B13"/>
    <w:rsid w:val="00331F34"/>
    <w:rsid w:val="003324B1"/>
    <w:rsid w:val="00332B92"/>
    <w:rsid w:val="00332C6E"/>
    <w:rsid w:val="00332CD5"/>
    <w:rsid w:val="003330E9"/>
    <w:rsid w:val="0033326E"/>
    <w:rsid w:val="00333BC5"/>
    <w:rsid w:val="00333CBA"/>
    <w:rsid w:val="003344E5"/>
    <w:rsid w:val="00334836"/>
    <w:rsid w:val="003355CB"/>
    <w:rsid w:val="0033592A"/>
    <w:rsid w:val="003366C3"/>
    <w:rsid w:val="0033681D"/>
    <w:rsid w:val="00336ABE"/>
    <w:rsid w:val="00337E7B"/>
    <w:rsid w:val="003404DE"/>
    <w:rsid w:val="003405B7"/>
    <w:rsid w:val="003416A3"/>
    <w:rsid w:val="00341CCB"/>
    <w:rsid w:val="00342D5A"/>
    <w:rsid w:val="0034313D"/>
    <w:rsid w:val="003431FD"/>
    <w:rsid w:val="00343B6B"/>
    <w:rsid w:val="00344824"/>
    <w:rsid w:val="00344AB9"/>
    <w:rsid w:val="00345259"/>
    <w:rsid w:val="003455D1"/>
    <w:rsid w:val="00346343"/>
    <w:rsid w:val="0034660E"/>
    <w:rsid w:val="00346DDF"/>
    <w:rsid w:val="00346F09"/>
    <w:rsid w:val="00346F3D"/>
    <w:rsid w:val="003474C9"/>
    <w:rsid w:val="00347595"/>
    <w:rsid w:val="00347958"/>
    <w:rsid w:val="00351650"/>
    <w:rsid w:val="0035242B"/>
    <w:rsid w:val="00352A73"/>
    <w:rsid w:val="00353335"/>
    <w:rsid w:val="0035392F"/>
    <w:rsid w:val="00353BCE"/>
    <w:rsid w:val="003543B0"/>
    <w:rsid w:val="003543D8"/>
    <w:rsid w:val="00354584"/>
    <w:rsid w:val="00354AEC"/>
    <w:rsid w:val="00354DDF"/>
    <w:rsid w:val="00354F07"/>
    <w:rsid w:val="003553D1"/>
    <w:rsid w:val="00355449"/>
    <w:rsid w:val="00355981"/>
    <w:rsid w:val="00356D23"/>
    <w:rsid w:val="00356EF8"/>
    <w:rsid w:val="00357C7A"/>
    <w:rsid w:val="00357C85"/>
    <w:rsid w:val="00361030"/>
    <w:rsid w:val="0036120B"/>
    <w:rsid w:val="0036134B"/>
    <w:rsid w:val="00361382"/>
    <w:rsid w:val="00361D28"/>
    <w:rsid w:val="00361F76"/>
    <w:rsid w:val="00362BC6"/>
    <w:rsid w:val="00362E38"/>
    <w:rsid w:val="003635E1"/>
    <w:rsid w:val="00363D61"/>
    <w:rsid w:val="00363FEA"/>
    <w:rsid w:val="00364A86"/>
    <w:rsid w:val="0036553D"/>
    <w:rsid w:val="0036721F"/>
    <w:rsid w:val="00370603"/>
    <w:rsid w:val="00370860"/>
    <w:rsid w:val="0037195B"/>
    <w:rsid w:val="00371986"/>
    <w:rsid w:val="003724DD"/>
    <w:rsid w:val="00372C56"/>
    <w:rsid w:val="003744A3"/>
    <w:rsid w:val="00374614"/>
    <w:rsid w:val="00374718"/>
    <w:rsid w:val="003748CF"/>
    <w:rsid w:val="00375475"/>
    <w:rsid w:val="003758A5"/>
    <w:rsid w:val="00375F0A"/>
    <w:rsid w:val="00375FD2"/>
    <w:rsid w:val="003767A9"/>
    <w:rsid w:val="00376B77"/>
    <w:rsid w:val="0037758A"/>
    <w:rsid w:val="00377812"/>
    <w:rsid w:val="00380338"/>
    <w:rsid w:val="003803F4"/>
    <w:rsid w:val="00380BAE"/>
    <w:rsid w:val="00380C46"/>
    <w:rsid w:val="0038109A"/>
    <w:rsid w:val="00381611"/>
    <w:rsid w:val="00383075"/>
    <w:rsid w:val="00383407"/>
    <w:rsid w:val="003842A3"/>
    <w:rsid w:val="00384E54"/>
    <w:rsid w:val="00384E8C"/>
    <w:rsid w:val="00385CD3"/>
    <w:rsid w:val="0038602A"/>
    <w:rsid w:val="00386D08"/>
    <w:rsid w:val="00387B06"/>
    <w:rsid w:val="003904DA"/>
    <w:rsid w:val="0039050D"/>
    <w:rsid w:val="003917B1"/>
    <w:rsid w:val="003919D9"/>
    <w:rsid w:val="00392A48"/>
    <w:rsid w:val="00392F84"/>
    <w:rsid w:val="003930E4"/>
    <w:rsid w:val="00393646"/>
    <w:rsid w:val="0039368C"/>
    <w:rsid w:val="00393770"/>
    <w:rsid w:val="00393B87"/>
    <w:rsid w:val="00394080"/>
    <w:rsid w:val="00394228"/>
    <w:rsid w:val="0039471A"/>
    <w:rsid w:val="00395894"/>
    <w:rsid w:val="00395B86"/>
    <w:rsid w:val="00396B96"/>
    <w:rsid w:val="00396DAF"/>
    <w:rsid w:val="003976F7"/>
    <w:rsid w:val="00397BE9"/>
    <w:rsid w:val="003A071F"/>
    <w:rsid w:val="003A07F3"/>
    <w:rsid w:val="003A0AC5"/>
    <w:rsid w:val="003A18AA"/>
    <w:rsid w:val="003A2007"/>
    <w:rsid w:val="003A3DA5"/>
    <w:rsid w:val="003A488F"/>
    <w:rsid w:val="003A4CA7"/>
    <w:rsid w:val="003A6456"/>
    <w:rsid w:val="003A7B88"/>
    <w:rsid w:val="003B01BC"/>
    <w:rsid w:val="003B056B"/>
    <w:rsid w:val="003B078C"/>
    <w:rsid w:val="003B096A"/>
    <w:rsid w:val="003B1335"/>
    <w:rsid w:val="003B1C60"/>
    <w:rsid w:val="003B58DE"/>
    <w:rsid w:val="003B646A"/>
    <w:rsid w:val="003B69CE"/>
    <w:rsid w:val="003B6F1E"/>
    <w:rsid w:val="003B79E0"/>
    <w:rsid w:val="003C0871"/>
    <w:rsid w:val="003C2F98"/>
    <w:rsid w:val="003C32EE"/>
    <w:rsid w:val="003C3467"/>
    <w:rsid w:val="003C3A1B"/>
    <w:rsid w:val="003C49D2"/>
    <w:rsid w:val="003C65BB"/>
    <w:rsid w:val="003C6726"/>
    <w:rsid w:val="003C7405"/>
    <w:rsid w:val="003C7895"/>
    <w:rsid w:val="003D0327"/>
    <w:rsid w:val="003D0647"/>
    <w:rsid w:val="003D0FA6"/>
    <w:rsid w:val="003D1010"/>
    <w:rsid w:val="003D17AC"/>
    <w:rsid w:val="003D1FF0"/>
    <w:rsid w:val="003D250D"/>
    <w:rsid w:val="003D2804"/>
    <w:rsid w:val="003D3603"/>
    <w:rsid w:val="003D409B"/>
    <w:rsid w:val="003D44EB"/>
    <w:rsid w:val="003D4793"/>
    <w:rsid w:val="003D59CB"/>
    <w:rsid w:val="003D5F12"/>
    <w:rsid w:val="003D6097"/>
    <w:rsid w:val="003D614D"/>
    <w:rsid w:val="003D72FC"/>
    <w:rsid w:val="003D730B"/>
    <w:rsid w:val="003D74F2"/>
    <w:rsid w:val="003D7A85"/>
    <w:rsid w:val="003E2944"/>
    <w:rsid w:val="003E2AAC"/>
    <w:rsid w:val="003E2AF4"/>
    <w:rsid w:val="003E2D08"/>
    <w:rsid w:val="003E2F9E"/>
    <w:rsid w:val="003E3920"/>
    <w:rsid w:val="003E3CF4"/>
    <w:rsid w:val="003E4ADB"/>
    <w:rsid w:val="003E4FAE"/>
    <w:rsid w:val="003E533D"/>
    <w:rsid w:val="003E6F8E"/>
    <w:rsid w:val="003E7E69"/>
    <w:rsid w:val="003F0041"/>
    <w:rsid w:val="003F0705"/>
    <w:rsid w:val="003F193C"/>
    <w:rsid w:val="003F2038"/>
    <w:rsid w:val="003F3D31"/>
    <w:rsid w:val="003F3DEC"/>
    <w:rsid w:val="003F4C62"/>
    <w:rsid w:val="003F4E2E"/>
    <w:rsid w:val="003F563E"/>
    <w:rsid w:val="003F5876"/>
    <w:rsid w:val="003F5B46"/>
    <w:rsid w:val="003F672C"/>
    <w:rsid w:val="003F678F"/>
    <w:rsid w:val="003F6BAD"/>
    <w:rsid w:val="003F7612"/>
    <w:rsid w:val="003F7993"/>
    <w:rsid w:val="003F7A35"/>
    <w:rsid w:val="0040024B"/>
    <w:rsid w:val="00400BF5"/>
    <w:rsid w:val="00400EEF"/>
    <w:rsid w:val="00401562"/>
    <w:rsid w:val="004015C9"/>
    <w:rsid w:val="004018EC"/>
    <w:rsid w:val="00402CE1"/>
    <w:rsid w:val="00402DC8"/>
    <w:rsid w:val="0040383F"/>
    <w:rsid w:val="004043CF"/>
    <w:rsid w:val="00404584"/>
    <w:rsid w:val="00404766"/>
    <w:rsid w:val="0040568F"/>
    <w:rsid w:val="00407210"/>
    <w:rsid w:val="004077E5"/>
    <w:rsid w:val="00407876"/>
    <w:rsid w:val="00410176"/>
    <w:rsid w:val="00412D83"/>
    <w:rsid w:val="004141A2"/>
    <w:rsid w:val="0041427F"/>
    <w:rsid w:val="00414DA6"/>
    <w:rsid w:val="00415A41"/>
    <w:rsid w:val="00415BA9"/>
    <w:rsid w:val="00416519"/>
    <w:rsid w:val="00417710"/>
    <w:rsid w:val="00421831"/>
    <w:rsid w:val="004218E1"/>
    <w:rsid w:val="00422105"/>
    <w:rsid w:val="00423821"/>
    <w:rsid w:val="00423D6F"/>
    <w:rsid w:val="0042412E"/>
    <w:rsid w:val="0042443B"/>
    <w:rsid w:val="004251C2"/>
    <w:rsid w:val="004252CF"/>
    <w:rsid w:val="004254D0"/>
    <w:rsid w:val="00425AC7"/>
    <w:rsid w:val="00425FFB"/>
    <w:rsid w:val="00426339"/>
    <w:rsid w:val="00426AFE"/>
    <w:rsid w:val="00426F04"/>
    <w:rsid w:val="0042713A"/>
    <w:rsid w:val="0042738E"/>
    <w:rsid w:val="0042739B"/>
    <w:rsid w:val="0043038F"/>
    <w:rsid w:val="004309A2"/>
    <w:rsid w:val="00431163"/>
    <w:rsid w:val="00431A1C"/>
    <w:rsid w:val="00432201"/>
    <w:rsid w:val="00432C17"/>
    <w:rsid w:val="0043335C"/>
    <w:rsid w:val="0043495E"/>
    <w:rsid w:val="00434AB3"/>
    <w:rsid w:val="00434C3C"/>
    <w:rsid w:val="00434E52"/>
    <w:rsid w:val="00434EA2"/>
    <w:rsid w:val="00434EEC"/>
    <w:rsid w:val="00434F81"/>
    <w:rsid w:val="004358C1"/>
    <w:rsid w:val="00435EBE"/>
    <w:rsid w:val="00435F4C"/>
    <w:rsid w:val="0043620A"/>
    <w:rsid w:val="00436378"/>
    <w:rsid w:val="00437A9A"/>
    <w:rsid w:val="00440F5F"/>
    <w:rsid w:val="00441223"/>
    <w:rsid w:val="004418D2"/>
    <w:rsid w:val="004447D4"/>
    <w:rsid w:val="00445FFD"/>
    <w:rsid w:val="004466F9"/>
    <w:rsid w:val="00447CB8"/>
    <w:rsid w:val="0045064D"/>
    <w:rsid w:val="0045191D"/>
    <w:rsid w:val="00451C9C"/>
    <w:rsid w:val="004528FF"/>
    <w:rsid w:val="00452D53"/>
    <w:rsid w:val="00452FBF"/>
    <w:rsid w:val="00453018"/>
    <w:rsid w:val="00453317"/>
    <w:rsid w:val="00454099"/>
    <w:rsid w:val="004541FB"/>
    <w:rsid w:val="004548D8"/>
    <w:rsid w:val="00454963"/>
    <w:rsid w:val="00454FA2"/>
    <w:rsid w:val="00455C39"/>
    <w:rsid w:val="0045612A"/>
    <w:rsid w:val="00456AE8"/>
    <w:rsid w:val="00457155"/>
    <w:rsid w:val="00457511"/>
    <w:rsid w:val="0045794E"/>
    <w:rsid w:val="00462973"/>
    <w:rsid w:val="00462B0A"/>
    <w:rsid w:val="00462C22"/>
    <w:rsid w:val="00462C75"/>
    <w:rsid w:val="004635E9"/>
    <w:rsid w:val="004651D6"/>
    <w:rsid w:val="004665C6"/>
    <w:rsid w:val="00466EE9"/>
    <w:rsid w:val="004672FD"/>
    <w:rsid w:val="00470358"/>
    <w:rsid w:val="004710DF"/>
    <w:rsid w:val="004712EB"/>
    <w:rsid w:val="00471B70"/>
    <w:rsid w:val="00472421"/>
    <w:rsid w:val="00472B8A"/>
    <w:rsid w:val="00472E14"/>
    <w:rsid w:val="00473FE1"/>
    <w:rsid w:val="00474999"/>
    <w:rsid w:val="00474D55"/>
    <w:rsid w:val="00475088"/>
    <w:rsid w:val="00475514"/>
    <w:rsid w:val="004760E9"/>
    <w:rsid w:val="004766D1"/>
    <w:rsid w:val="00476FE8"/>
    <w:rsid w:val="00477BCE"/>
    <w:rsid w:val="0048032B"/>
    <w:rsid w:val="004806B5"/>
    <w:rsid w:val="004809DA"/>
    <w:rsid w:val="004811F4"/>
    <w:rsid w:val="00481E69"/>
    <w:rsid w:val="00482038"/>
    <w:rsid w:val="00482500"/>
    <w:rsid w:val="00482677"/>
    <w:rsid w:val="004837F4"/>
    <w:rsid w:val="00483EBD"/>
    <w:rsid w:val="004844AA"/>
    <w:rsid w:val="0048559E"/>
    <w:rsid w:val="00485D22"/>
    <w:rsid w:val="00485D24"/>
    <w:rsid w:val="0048637C"/>
    <w:rsid w:val="00487337"/>
    <w:rsid w:val="0048769F"/>
    <w:rsid w:val="00487A09"/>
    <w:rsid w:val="00490F5F"/>
    <w:rsid w:val="00491187"/>
    <w:rsid w:val="0049198F"/>
    <w:rsid w:val="00491A81"/>
    <w:rsid w:val="00492082"/>
    <w:rsid w:val="00492304"/>
    <w:rsid w:val="004927D0"/>
    <w:rsid w:val="00492C0B"/>
    <w:rsid w:val="00493FB4"/>
    <w:rsid w:val="00494182"/>
    <w:rsid w:val="0049437E"/>
    <w:rsid w:val="00495457"/>
    <w:rsid w:val="00495D66"/>
    <w:rsid w:val="00496AAB"/>
    <w:rsid w:val="004A08F9"/>
    <w:rsid w:val="004A0D1E"/>
    <w:rsid w:val="004A0F8D"/>
    <w:rsid w:val="004A1907"/>
    <w:rsid w:val="004A1E09"/>
    <w:rsid w:val="004A1FAE"/>
    <w:rsid w:val="004A2003"/>
    <w:rsid w:val="004A282A"/>
    <w:rsid w:val="004A2F67"/>
    <w:rsid w:val="004A2F78"/>
    <w:rsid w:val="004A352D"/>
    <w:rsid w:val="004A367F"/>
    <w:rsid w:val="004A3F5E"/>
    <w:rsid w:val="004A4195"/>
    <w:rsid w:val="004A471B"/>
    <w:rsid w:val="004A4937"/>
    <w:rsid w:val="004A4AD6"/>
    <w:rsid w:val="004A503E"/>
    <w:rsid w:val="004A5E01"/>
    <w:rsid w:val="004A5F91"/>
    <w:rsid w:val="004A6347"/>
    <w:rsid w:val="004A6C75"/>
    <w:rsid w:val="004A6CFC"/>
    <w:rsid w:val="004A7137"/>
    <w:rsid w:val="004A731A"/>
    <w:rsid w:val="004A7F95"/>
    <w:rsid w:val="004B0057"/>
    <w:rsid w:val="004B0C3B"/>
    <w:rsid w:val="004B1075"/>
    <w:rsid w:val="004B19B5"/>
    <w:rsid w:val="004B1B88"/>
    <w:rsid w:val="004B223F"/>
    <w:rsid w:val="004B259F"/>
    <w:rsid w:val="004B31D8"/>
    <w:rsid w:val="004B33D1"/>
    <w:rsid w:val="004B3EEB"/>
    <w:rsid w:val="004B5089"/>
    <w:rsid w:val="004B52B2"/>
    <w:rsid w:val="004B556F"/>
    <w:rsid w:val="004B6CB1"/>
    <w:rsid w:val="004B6FE7"/>
    <w:rsid w:val="004B7E1A"/>
    <w:rsid w:val="004C0012"/>
    <w:rsid w:val="004C0A2B"/>
    <w:rsid w:val="004C15BF"/>
    <w:rsid w:val="004C1711"/>
    <w:rsid w:val="004C3755"/>
    <w:rsid w:val="004C3C80"/>
    <w:rsid w:val="004C4B6A"/>
    <w:rsid w:val="004C5BA6"/>
    <w:rsid w:val="004C6482"/>
    <w:rsid w:val="004C6A16"/>
    <w:rsid w:val="004C7397"/>
    <w:rsid w:val="004C74E1"/>
    <w:rsid w:val="004C79AD"/>
    <w:rsid w:val="004D0269"/>
    <w:rsid w:val="004D0BD9"/>
    <w:rsid w:val="004D147F"/>
    <w:rsid w:val="004D1F1D"/>
    <w:rsid w:val="004D2736"/>
    <w:rsid w:val="004D2845"/>
    <w:rsid w:val="004D29FA"/>
    <w:rsid w:val="004D2A1F"/>
    <w:rsid w:val="004D2D3D"/>
    <w:rsid w:val="004D348D"/>
    <w:rsid w:val="004D375F"/>
    <w:rsid w:val="004D4640"/>
    <w:rsid w:val="004D51ED"/>
    <w:rsid w:val="004D5254"/>
    <w:rsid w:val="004D6C12"/>
    <w:rsid w:val="004D6FC9"/>
    <w:rsid w:val="004D706D"/>
    <w:rsid w:val="004D74CE"/>
    <w:rsid w:val="004D7A24"/>
    <w:rsid w:val="004E02F3"/>
    <w:rsid w:val="004E0A69"/>
    <w:rsid w:val="004E0FB2"/>
    <w:rsid w:val="004E12F4"/>
    <w:rsid w:val="004E2120"/>
    <w:rsid w:val="004E4B81"/>
    <w:rsid w:val="004E597C"/>
    <w:rsid w:val="004E6866"/>
    <w:rsid w:val="004E6C4A"/>
    <w:rsid w:val="004E6EB4"/>
    <w:rsid w:val="004E7D46"/>
    <w:rsid w:val="004F1633"/>
    <w:rsid w:val="004F1F40"/>
    <w:rsid w:val="004F264C"/>
    <w:rsid w:val="004F29A7"/>
    <w:rsid w:val="004F3819"/>
    <w:rsid w:val="004F5193"/>
    <w:rsid w:val="004F623A"/>
    <w:rsid w:val="004F6A79"/>
    <w:rsid w:val="004F6D12"/>
    <w:rsid w:val="004F738D"/>
    <w:rsid w:val="004F7673"/>
    <w:rsid w:val="00500496"/>
    <w:rsid w:val="005011A1"/>
    <w:rsid w:val="00501C75"/>
    <w:rsid w:val="00502413"/>
    <w:rsid w:val="00502532"/>
    <w:rsid w:val="00502DE4"/>
    <w:rsid w:val="005033EB"/>
    <w:rsid w:val="00503621"/>
    <w:rsid w:val="005039EF"/>
    <w:rsid w:val="00506DE8"/>
    <w:rsid w:val="00506F00"/>
    <w:rsid w:val="0050731A"/>
    <w:rsid w:val="00507A14"/>
    <w:rsid w:val="00507D76"/>
    <w:rsid w:val="00510CB8"/>
    <w:rsid w:val="00511393"/>
    <w:rsid w:val="00511FE0"/>
    <w:rsid w:val="00513AF1"/>
    <w:rsid w:val="00513BAD"/>
    <w:rsid w:val="00514383"/>
    <w:rsid w:val="00514526"/>
    <w:rsid w:val="005157D4"/>
    <w:rsid w:val="00515CFB"/>
    <w:rsid w:val="00515F68"/>
    <w:rsid w:val="0051668D"/>
    <w:rsid w:val="00516B3F"/>
    <w:rsid w:val="005170D9"/>
    <w:rsid w:val="0051769A"/>
    <w:rsid w:val="0052090E"/>
    <w:rsid w:val="00520E2B"/>
    <w:rsid w:val="005214B9"/>
    <w:rsid w:val="005248BA"/>
    <w:rsid w:val="00525686"/>
    <w:rsid w:val="005266A6"/>
    <w:rsid w:val="005273DF"/>
    <w:rsid w:val="00527EA3"/>
    <w:rsid w:val="005300B3"/>
    <w:rsid w:val="00531638"/>
    <w:rsid w:val="00531EED"/>
    <w:rsid w:val="00532BBB"/>
    <w:rsid w:val="00532D60"/>
    <w:rsid w:val="00533E55"/>
    <w:rsid w:val="00534816"/>
    <w:rsid w:val="00535170"/>
    <w:rsid w:val="00535C6E"/>
    <w:rsid w:val="005360FB"/>
    <w:rsid w:val="0053715D"/>
    <w:rsid w:val="005403F4"/>
    <w:rsid w:val="00540DF0"/>
    <w:rsid w:val="0054118D"/>
    <w:rsid w:val="005424AA"/>
    <w:rsid w:val="00542FB3"/>
    <w:rsid w:val="0054353B"/>
    <w:rsid w:val="005446C5"/>
    <w:rsid w:val="00544D82"/>
    <w:rsid w:val="00545111"/>
    <w:rsid w:val="00545277"/>
    <w:rsid w:val="005461A9"/>
    <w:rsid w:val="0054638C"/>
    <w:rsid w:val="00547C6D"/>
    <w:rsid w:val="00547DC9"/>
    <w:rsid w:val="00550B76"/>
    <w:rsid w:val="00550DC6"/>
    <w:rsid w:val="00551B0A"/>
    <w:rsid w:val="005535BC"/>
    <w:rsid w:val="00553B6C"/>
    <w:rsid w:val="00553FD0"/>
    <w:rsid w:val="00554EEE"/>
    <w:rsid w:val="0055540A"/>
    <w:rsid w:val="00555C39"/>
    <w:rsid w:val="00555CE5"/>
    <w:rsid w:val="005563A6"/>
    <w:rsid w:val="005573F9"/>
    <w:rsid w:val="005576DC"/>
    <w:rsid w:val="00557925"/>
    <w:rsid w:val="0056011B"/>
    <w:rsid w:val="0056241C"/>
    <w:rsid w:val="00562A56"/>
    <w:rsid w:val="00562DF3"/>
    <w:rsid w:val="00562E19"/>
    <w:rsid w:val="00563B3C"/>
    <w:rsid w:val="005643CE"/>
    <w:rsid w:val="00564612"/>
    <w:rsid w:val="00564EB5"/>
    <w:rsid w:val="00566439"/>
    <w:rsid w:val="00566538"/>
    <w:rsid w:val="00566675"/>
    <w:rsid w:val="00566CF6"/>
    <w:rsid w:val="00566F0F"/>
    <w:rsid w:val="005704F5"/>
    <w:rsid w:val="00570DF2"/>
    <w:rsid w:val="00571FBD"/>
    <w:rsid w:val="00572592"/>
    <w:rsid w:val="0057277C"/>
    <w:rsid w:val="00572866"/>
    <w:rsid w:val="00573CE7"/>
    <w:rsid w:val="0057408F"/>
    <w:rsid w:val="00574329"/>
    <w:rsid w:val="005761BE"/>
    <w:rsid w:val="00576DAE"/>
    <w:rsid w:val="00577AB2"/>
    <w:rsid w:val="0058088A"/>
    <w:rsid w:val="00580BDE"/>
    <w:rsid w:val="00580DFE"/>
    <w:rsid w:val="00581B1A"/>
    <w:rsid w:val="00583541"/>
    <w:rsid w:val="005837A3"/>
    <w:rsid w:val="00583DA5"/>
    <w:rsid w:val="00584849"/>
    <w:rsid w:val="005857C2"/>
    <w:rsid w:val="00585AD6"/>
    <w:rsid w:val="00585B84"/>
    <w:rsid w:val="00585D68"/>
    <w:rsid w:val="00586CBD"/>
    <w:rsid w:val="00586F02"/>
    <w:rsid w:val="00587C99"/>
    <w:rsid w:val="005900C7"/>
    <w:rsid w:val="00590D72"/>
    <w:rsid w:val="00591C1B"/>
    <w:rsid w:val="00591F48"/>
    <w:rsid w:val="00592C38"/>
    <w:rsid w:val="00592E22"/>
    <w:rsid w:val="0059323A"/>
    <w:rsid w:val="00593A16"/>
    <w:rsid w:val="005972B7"/>
    <w:rsid w:val="00597B59"/>
    <w:rsid w:val="00597CE4"/>
    <w:rsid w:val="00599F34"/>
    <w:rsid w:val="005A0470"/>
    <w:rsid w:val="005A0F1C"/>
    <w:rsid w:val="005A1574"/>
    <w:rsid w:val="005A1B31"/>
    <w:rsid w:val="005A1F04"/>
    <w:rsid w:val="005A2502"/>
    <w:rsid w:val="005A351F"/>
    <w:rsid w:val="005A4909"/>
    <w:rsid w:val="005A4B88"/>
    <w:rsid w:val="005A4EC0"/>
    <w:rsid w:val="005A5026"/>
    <w:rsid w:val="005A5F65"/>
    <w:rsid w:val="005A7174"/>
    <w:rsid w:val="005A790C"/>
    <w:rsid w:val="005B0370"/>
    <w:rsid w:val="005B0932"/>
    <w:rsid w:val="005B0D41"/>
    <w:rsid w:val="005B12C5"/>
    <w:rsid w:val="005B14B3"/>
    <w:rsid w:val="005B2DA3"/>
    <w:rsid w:val="005B39F6"/>
    <w:rsid w:val="005B4164"/>
    <w:rsid w:val="005B5475"/>
    <w:rsid w:val="005B60E5"/>
    <w:rsid w:val="005B73FE"/>
    <w:rsid w:val="005B7C41"/>
    <w:rsid w:val="005C0814"/>
    <w:rsid w:val="005C1846"/>
    <w:rsid w:val="005C2035"/>
    <w:rsid w:val="005C259D"/>
    <w:rsid w:val="005C342E"/>
    <w:rsid w:val="005C3AE8"/>
    <w:rsid w:val="005C3E04"/>
    <w:rsid w:val="005C413C"/>
    <w:rsid w:val="005C451A"/>
    <w:rsid w:val="005C55DE"/>
    <w:rsid w:val="005C5C72"/>
    <w:rsid w:val="005C60A2"/>
    <w:rsid w:val="005C60D9"/>
    <w:rsid w:val="005C6AE2"/>
    <w:rsid w:val="005C6EC3"/>
    <w:rsid w:val="005C71D9"/>
    <w:rsid w:val="005D03E4"/>
    <w:rsid w:val="005D05E8"/>
    <w:rsid w:val="005D0BF5"/>
    <w:rsid w:val="005D0C47"/>
    <w:rsid w:val="005D168B"/>
    <w:rsid w:val="005D19C2"/>
    <w:rsid w:val="005D29FC"/>
    <w:rsid w:val="005D363B"/>
    <w:rsid w:val="005D39B4"/>
    <w:rsid w:val="005D3AC2"/>
    <w:rsid w:val="005D3D68"/>
    <w:rsid w:val="005D571F"/>
    <w:rsid w:val="005D5990"/>
    <w:rsid w:val="005D6022"/>
    <w:rsid w:val="005D7EF0"/>
    <w:rsid w:val="005E0187"/>
    <w:rsid w:val="005E07FF"/>
    <w:rsid w:val="005E13DE"/>
    <w:rsid w:val="005E22ED"/>
    <w:rsid w:val="005E24C1"/>
    <w:rsid w:val="005E2928"/>
    <w:rsid w:val="005E41D2"/>
    <w:rsid w:val="005E4E5C"/>
    <w:rsid w:val="005E5537"/>
    <w:rsid w:val="005E59E6"/>
    <w:rsid w:val="005E5AC6"/>
    <w:rsid w:val="005E7EC4"/>
    <w:rsid w:val="005E7ED8"/>
    <w:rsid w:val="005F0263"/>
    <w:rsid w:val="005F0FCF"/>
    <w:rsid w:val="005F1369"/>
    <w:rsid w:val="005F20EA"/>
    <w:rsid w:val="005F2595"/>
    <w:rsid w:val="005F2711"/>
    <w:rsid w:val="005F2AA9"/>
    <w:rsid w:val="005F2BA8"/>
    <w:rsid w:val="005F3844"/>
    <w:rsid w:val="005F4B34"/>
    <w:rsid w:val="005F4C46"/>
    <w:rsid w:val="005F55F8"/>
    <w:rsid w:val="005F6CAC"/>
    <w:rsid w:val="005F6FA4"/>
    <w:rsid w:val="005F79C7"/>
    <w:rsid w:val="005F7B3B"/>
    <w:rsid w:val="00600EC9"/>
    <w:rsid w:val="0060197E"/>
    <w:rsid w:val="00601D23"/>
    <w:rsid w:val="006021C9"/>
    <w:rsid w:val="00602881"/>
    <w:rsid w:val="0060416E"/>
    <w:rsid w:val="006041C5"/>
    <w:rsid w:val="00605519"/>
    <w:rsid w:val="00605D18"/>
    <w:rsid w:val="00605E5D"/>
    <w:rsid w:val="0060609A"/>
    <w:rsid w:val="0060632C"/>
    <w:rsid w:val="006065C2"/>
    <w:rsid w:val="00606AC9"/>
    <w:rsid w:val="006075C8"/>
    <w:rsid w:val="006091FE"/>
    <w:rsid w:val="0061140A"/>
    <w:rsid w:val="00612F63"/>
    <w:rsid w:val="00613052"/>
    <w:rsid w:val="006130F2"/>
    <w:rsid w:val="00613B25"/>
    <w:rsid w:val="00613C5F"/>
    <w:rsid w:val="00613F09"/>
    <w:rsid w:val="00614B46"/>
    <w:rsid w:val="0061512B"/>
    <w:rsid w:val="00615649"/>
    <w:rsid w:val="006159BF"/>
    <w:rsid w:val="006161BA"/>
    <w:rsid w:val="00617DA0"/>
    <w:rsid w:val="00621319"/>
    <w:rsid w:val="006220B1"/>
    <w:rsid w:val="00622793"/>
    <w:rsid w:val="006228D9"/>
    <w:rsid w:val="0062371F"/>
    <w:rsid w:val="00623809"/>
    <w:rsid w:val="00623EC4"/>
    <w:rsid w:val="006247DA"/>
    <w:rsid w:val="00624E6F"/>
    <w:rsid w:val="00625409"/>
    <w:rsid w:val="00626863"/>
    <w:rsid w:val="00626A34"/>
    <w:rsid w:val="00627509"/>
    <w:rsid w:val="00631A18"/>
    <w:rsid w:val="00631E89"/>
    <w:rsid w:val="00632386"/>
    <w:rsid w:val="006326CE"/>
    <w:rsid w:val="006346F4"/>
    <w:rsid w:val="00634964"/>
    <w:rsid w:val="00634A62"/>
    <w:rsid w:val="00636D42"/>
    <w:rsid w:val="00637D76"/>
    <w:rsid w:val="006389CA"/>
    <w:rsid w:val="0064040E"/>
    <w:rsid w:val="0064134C"/>
    <w:rsid w:val="00642119"/>
    <w:rsid w:val="006424D1"/>
    <w:rsid w:val="00642A05"/>
    <w:rsid w:val="00642E74"/>
    <w:rsid w:val="006433AA"/>
    <w:rsid w:val="00643A3A"/>
    <w:rsid w:val="006443DF"/>
    <w:rsid w:val="0064599D"/>
    <w:rsid w:val="00647841"/>
    <w:rsid w:val="006479BA"/>
    <w:rsid w:val="0065124C"/>
    <w:rsid w:val="0065194B"/>
    <w:rsid w:val="00652610"/>
    <w:rsid w:val="00652AD1"/>
    <w:rsid w:val="00652F22"/>
    <w:rsid w:val="006531C2"/>
    <w:rsid w:val="00653D12"/>
    <w:rsid w:val="00654015"/>
    <w:rsid w:val="00654D07"/>
    <w:rsid w:val="00654F65"/>
    <w:rsid w:val="0065546D"/>
    <w:rsid w:val="0065672A"/>
    <w:rsid w:val="00656E2A"/>
    <w:rsid w:val="00657297"/>
    <w:rsid w:val="006574A3"/>
    <w:rsid w:val="00657888"/>
    <w:rsid w:val="006579E3"/>
    <w:rsid w:val="00657A32"/>
    <w:rsid w:val="00660A44"/>
    <w:rsid w:val="00660AC3"/>
    <w:rsid w:val="006626F9"/>
    <w:rsid w:val="00663A40"/>
    <w:rsid w:val="00663C00"/>
    <w:rsid w:val="00663C57"/>
    <w:rsid w:val="00664ADC"/>
    <w:rsid w:val="00665115"/>
    <w:rsid w:val="006657C8"/>
    <w:rsid w:val="006660C0"/>
    <w:rsid w:val="00666759"/>
    <w:rsid w:val="00666A7B"/>
    <w:rsid w:val="00667266"/>
    <w:rsid w:val="0066759E"/>
    <w:rsid w:val="00667BFC"/>
    <w:rsid w:val="00670289"/>
    <w:rsid w:val="00670353"/>
    <w:rsid w:val="006705C8"/>
    <w:rsid w:val="00670D58"/>
    <w:rsid w:val="00671D03"/>
    <w:rsid w:val="00672103"/>
    <w:rsid w:val="0067263A"/>
    <w:rsid w:val="006727D3"/>
    <w:rsid w:val="00672EF7"/>
    <w:rsid w:val="00672F3E"/>
    <w:rsid w:val="00673179"/>
    <w:rsid w:val="00673388"/>
    <w:rsid w:val="00673684"/>
    <w:rsid w:val="00673978"/>
    <w:rsid w:val="00673C5A"/>
    <w:rsid w:val="00674F2E"/>
    <w:rsid w:val="0067627B"/>
    <w:rsid w:val="00676850"/>
    <w:rsid w:val="00681219"/>
    <w:rsid w:val="006815EC"/>
    <w:rsid w:val="00681A1A"/>
    <w:rsid w:val="00681ABC"/>
    <w:rsid w:val="006822E4"/>
    <w:rsid w:val="006826EF"/>
    <w:rsid w:val="006836FC"/>
    <w:rsid w:val="006848E0"/>
    <w:rsid w:val="006856F6"/>
    <w:rsid w:val="00685C65"/>
    <w:rsid w:val="00686BA4"/>
    <w:rsid w:val="00687EBD"/>
    <w:rsid w:val="00690176"/>
    <w:rsid w:val="006919D7"/>
    <w:rsid w:val="00691CB7"/>
    <w:rsid w:val="006923C8"/>
    <w:rsid w:val="00693220"/>
    <w:rsid w:val="00693ECC"/>
    <w:rsid w:val="006943D2"/>
    <w:rsid w:val="0069657A"/>
    <w:rsid w:val="00696810"/>
    <w:rsid w:val="0069685D"/>
    <w:rsid w:val="00696A6C"/>
    <w:rsid w:val="00697494"/>
    <w:rsid w:val="00697E90"/>
    <w:rsid w:val="006A0129"/>
    <w:rsid w:val="006A0A63"/>
    <w:rsid w:val="006A1597"/>
    <w:rsid w:val="006A213A"/>
    <w:rsid w:val="006A24F6"/>
    <w:rsid w:val="006A25EA"/>
    <w:rsid w:val="006A27F5"/>
    <w:rsid w:val="006A2D60"/>
    <w:rsid w:val="006A2ED0"/>
    <w:rsid w:val="006A3316"/>
    <w:rsid w:val="006A34B9"/>
    <w:rsid w:val="006A3A31"/>
    <w:rsid w:val="006A3A6F"/>
    <w:rsid w:val="006A4AC2"/>
    <w:rsid w:val="006A50FD"/>
    <w:rsid w:val="006A6915"/>
    <w:rsid w:val="006A7F6C"/>
    <w:rsid w:val="006B0223"/>
    <w:rsid w:val="006B0272"/>
    <w:rsid w:val="006B11E6"/>
    <w:rsid w:val="006B16A7"/>
    <w:rsid w:val="006B227D"/>
    <w:rsid w:val="006B2AA1"/>
    <w:rsid w:val="006B2DE7"/>
    <w:rsid w:val="006B2DED"/>
    <w:rsid w:val="006B2FB3"/>
    <w:rsid w:val="006B38FE"/>
    <w:rsid w:val="006B42A1"/>
    <w:rsid w:val="006B5620"/>
    <w:rsid w:val="006B6991"/>
    <w:rsid w:val="006B7C32"/>
    <w:rsid w:val="006C1044"/>
    <w:rsid w:val="006C1098"/>
    <w:rsid w:val="006C1550"/>
    <w:rsid w:val="006C15D7"/>
    <w:rsid w:val="006C1C3B"/>
    <w:rsid w:val="006C2D2E"/>
    <w:rsid w:val="006C2F81"/>
    <w:rsid w:val="006C2FC0"/>
    <w:rsid w:val="006C2FF4"/>
    <w:rsid w:val="006C304E"/>
    <w:rsid w:val="006C39AF"/>
    <w:rsid w:val="006C4979"/>
    <w:rsid w:val="006C4E4B"/>
    <w:rsid w:val="006C52FC"/>
    <w:rsid w:val="006C6021"/>
    <w:rsid w:val="006C6AA8"/>
    <w:rsid w:val="006C6B65"/>
    <w:rsid w:val="006C6D97"/>
    <w:rsid w:val="006C72A6"/>
    <w:rsid w:val="006D1CA3"/>
    <w:rsid w:val="006D24DB"/>
    <w:rsid w:val="006D2E7E"/>
    <w:rsid w:val="006D53CD"/>
    <w:rsid w:val="006D5434"/>
    <w:rsid w:val="006D555A"/>
    <w:rsid w:val="006D6711"/>
    <w:rsid w:val="006D6F7E"/>
    <w:rsid w:val="006D7ECD"/>
    <w:rsid w:val="006E01C8"/>
    <w:rsid w:val="006E0333"/>
    <w:rsid w:val="006E03F2"/>
    <w:rsid w:val="006E04D1"/>
    <w:rsid w:val="006E0A37"/>
    <w:rsid w:val="006E0D33"/>
    <w:rsid w:val="006E1738"/>
    <w:rsid w:val="006E1792"/>
    <w:rsid w:val="006E3C17"/>
    <w:rsid w:val="006E5D66"/>
    <w:rsid w:val="006E6AD4"/>
    <w:rsid w:val="006E760C"/>
    <w:rsid w:val="006E7C6A"/>
    <w:rsid w:val="006F0D1D"/>
    <w:rsid w:val="006F201A"/>
    <w:rsid w:val="006F2106"/>
    <w:rsid w:val="006F3295"/>
    <w:rsid w:val="006F33C9"/>
    <w:rsid w:val="006F4BA1"/>
    <w:rsid w:val="006F5751"/>
    <w:rsid w:val="006F66AB"/>
    <w:rsid w:val="00700F10"/>
    <w:rsid w:val="00700F13"/>
    <w:rsid w:val="00701D90"/>
    <w:rsid w:val="00703386"/>
    <w:rsid w:val="007033AD"/>
    <w:rsid w:val="00703506"/>
    <w:rsid w:val="007037CD"/>
    <w:rsid w:val="00703B5C"/>
    <w:rsid w:val="007052BF"/>
    <w:rsid w:val="00705FBE"/>
    <w:rsid w:val="00706370"/>
    <w:rsid w:val="00707239"/>
    <w:rsid w:val="007074DA"/>
    <w:rsid w:val="00710667"/>
    <w:rsid w:val="007117C3"/>
    <w:rsid w:val="00712013"/>
    <w:rsid w:val="00712576"/>
    <w:rsid w:val="00712592"/>
    <w:rsid w:val="00712B92"/>
    <w:rsid w:val="0071342D"/>
    <w:rsid w:val="00713AC9"/>
    <w:rsid w:val="00713EA6"/>
    <w:rsid w:val="00713EF3"/>
    <w:rsid w:val="00714140"/>
    <w:rsid w:val="00714A4A"/>
    <w:rsid w:val="00715130"/>
    <w:rsid w:val="00716035"/>
    <w:rsid w:val="007160DE"/>
    <w:rsid w:val="00716476"/>
    <w:rsid w:val="00717462"/>
    <w:rsid w:val="00717731"/>
    <w:rsid w:val="00717E1E"/>
    <w:rsid w:val="00717FBB"/>
    <w:rsid w:val="007201EA"/>
    <w:rsid w:val="0072121B"/>
    <w:rsid w:val="00721B51"/>
    <w:rsid w:val="00721D77"/>
    <w:rsid w:val="007225C9"/>
    <w:rsid w:val="00722609"/>
    <w:rsid w:val="00722A7F"/>
    <w:rsid w:val="007238B0"/>
    <w:rsid w:val="00724DEB"/>
    <w:rsid w:val="00724FFB"/>
    <w:rsid w:val="00725797"/>
    <w:rsid w:val="007262C9"/>
    <w:rsid w:val="007264B9"/>
    <w:rsid w:val="0072650B"/>
    <w:rsid w:val="007268EA"/>
    <w:rsid w:val="007273B5"/>
    <w:rsid w:val="007275A8"/>
    <w:rsid w:val="0073040E"/>
    <w:rsid w:val="0073085E"/>
    <w:rsid w:val="00730D12"/>
    <w:rsid w:val="00731218"/>
    <w:rsid w:val="00731256"/>
    <w:rsid w:val="00731C69"/>
    <w:rsid w:val="00731FB3"/>
    <w:rsid w:val="0073219B"/>
    <w:rsid w:val="007327F1"/>
    <w:rsid w:val="007339FB"/>
    <w:rsid w:val="00734767"/>
    <w:rsid w:val="007354D5"/>
    <w:rsid w:val="00735919"/>
    <w:rsid w:val="007360A4"/>
    <w:rsid w:val="00736DBF"/>
    <w:rsid w:val="0074018F"/>
    <w:rsid w:val="0074197C"/>
    <w:rsid w:val="00742A9E"/>
    <w:rsid w:val="00743422"/>
    <w:rsid w:val="0074377A"/>
    <w:rsid w:val="00743A26"/>
    <w:rsid w:val="00744134"/>
    <w:rsid w:val="007447A1"/>
    <w:rsid w:val="00745D14"/>
    <w:rsid w:val="00745D9E"/>
    <w:rsid w:val="0074605D"/>
    <w:rsid w:val="00747CCD"/>
    <w:rsid w:val="00747DFA"/>
    <w:rsid w:val="00750235"/>
    <w:rsid w:val="007503C4"/>
    <w:rsid w:val="007506E0"/>
    <w:rsid w:val="00751EEB"/>
    <w:rsid w:val="007520F2"/>
    <w:rsid w:val="00752AFE"/>
    <w:rsid w:val="00752E51"/>
    <w:rsid w:val="007531A7"/>
    <w:rsid w:val="007533E2"/>
    <w:rsid w:val="00753ACC"/>
    <w:rsid w:val="00753D9A"/>
    <w:rsid w:val="00754318"/>
    <w:rsid w:val="00755C34"/>
    <w:rsid w:val="007565DB"/>
    <w:rsid w:val="0075683E"/>
    <w:rsid w:val="007577DA"/>
    <w:rsid w:val="00757971"/>
    <w:rsid w:val="007601DB"/>
    <w:rsid w:val="0076035E"/>
    <w:rsid w:val="0076051A"/>
    <w:rsid w:val="00760678"/>
    <w:rsid w:val="0076147D"/>
    <w:rsid w:val="00761816"/>
    <w:rsid w:val="00761844"/>
    <w:rsid w:val="007620BC"/>
    <w:rsid w:val="00762ECC"/>
    <w:rsid w:val="0076316D"/>
    <w:rsid w:val="0076323B"/>
    <w:rsid w:val="0076331C"/>
    <w:rsid w:val="00763A32"/>
    <w:rsid w:val="007646EF"/>
    <w:rsid w:val="0076498C"/>
    <w:rsid w:val="0076519D"/>
    <w:rsid w:val="0076682D"/>
    <w:rsid w:val="007669F0"/>
    <w:rsid w:val="00767027"/>
    <w:rsid w:val="00767335"/>
    <w:rsid w:val="00767C29"/>
    <w:rsid w:val="00767E9A"/>
    <w:rsid w:val="007700D2"/>
    <w:rsid w:val="00770398"/>
    <w:rsid w:val="0077081F"/>
    <w:rsid w:val="00770A22"/>
    <w:rsid w:val="00770D60"/>
    <w:rsid w:val="00771406"/>
    <w:rsid w:val="00771526"/>
    <w:rsid w:val="007718D0"/>
    <w:rsid w:val="007719F2"/>
    <w:rsid w:val="00772CDD"/>
    <w:rsid w:val="007730AA"/>
    <w:rsid w:val="00773CE9"/>
    <w:rsid w:val="00773FD5"/>
    <w:rsid w:val="007742C0"/>
    <w:rsid w:val="00775F1C"/>
    <w:rsid w:val="007765C0"/>
    <w:rsid w:val="00776988"/>
    <w:rsid w:val="00776EA7"/>
    <w:rsid w:val="0077716A"/>
    <w:rsid w:val="007775BB"/>
    <w:rsid w:val="00780281"/>
    <w:rsid w:val="00781D83"/>
    <w:rsid w:val="007820E8"/>
    <w:rsid w:val="0078251E"/>
    <w:rsid w:val="00783DE7"/>
    <w:rsid w:val="00784894"/>
    <w:rsid w:val="007851AB"/>
    <w:rsid w:val="007855F0"/>
    <w:rsid w:val="00785C8C"/>
    <w:rsid w:val="007869A9"/>
    <w:rsid w:val="00786F8E"/>
    <w:rsid w:val="00787010"/>
    <w:rsid w:val="0079029F"/>
    <w:rsid w:val="007903EB"/>
    <w:rsid w:val="00790A4D"/>
    <w:rsid w:val="00791195"/>
    <w:rsid w:val="0079124B"/>
    <w:rsid w:val="007913C2"/>
    <w:rsid w:val="0079163D"/>
    <w:rsid w:val="00791D1C"/>
    <w:rsid w:val="00791F01"/>
    <w:rsid w:val="00792D47"/>
    <w:rsid w:val="0079348A"/>
    <w:rsid w:val="00795AB6"/>
    <w:rsid w:val="007964E3"/>
    <w:rsid w:val="00796D0F"/>
    <w:rsid w:val="00797205"/>
    <w:rsid w:val="00797FAD"/>
    <w:rsid w:val="007A0393"/>
    <w:rsid w:val="007A0655"/>
    <w:rsid w:val="007A1A1F"/>
    <w:rsid w:val="007A1C6E"/>
    <w:rsid w:val="007A2F34"/>
    <w:rsid w:val="007A2FD9"/>
    <w:rsid w:val="007A3391"/>
    <w:rsid w:val="007A4B76"/>
    <w:rsid w:val="007A5183"/>
    <w:rsid w:val="007A5216"/>
    <w:rsid w:val="007A56F2"/>
    <w:rsid w:val="007A5BD7"/>
    <w:rsid w:val="007A6FB4"/>
    <w:rsid w:val="007B08DA"/>
    <w:rsid w:val="007B152E"/>
    <w:rsid w:val="007B166F"/>
    <w:rsid w:val="007B17E9"/>
    <w:rsid w:val="007B1AC7"/>
    <w:rsid w:val="007B1AE7"/>
    <w:rsid w:val="007B21F3"/>
    <w:rsid w:val="007B28FB"/>
    <w:rsid w:val="007B342B"/>
    <w:rsid w:val="007B34F6"/>
    <w:rsid w:val="007B3645"/>
    <w:rsid w:val="007B3AEA"/>
    <w:rsid w:val="007B4A6D"/>
    <w:rsid w:val="007B5BDD"/>
    <w:rsid w:val="007B796E"/>
    <w:rsid w:val="007B7B06"/>
    <w:rsid w:val="007B7E3E"/>
    <w:rsid w:val="007C0222"/>
    <w:rsid w:val="007C03F8"/>
    <w:rsid w:val="007C0535"/>
    <w:rsid w:val="007C09A4"/>
    <w:rsid w:val="007C2871"/>
    <w:rsid w:val="007C32FD"/>
    <w:rsid w:val="007C3C17"/>
    <w:rsid w:val="007C4136"/>
    <w:rsid w:val="007C49E1"/>
    <w:rsid w:val="007C5A50"/>
    <w:rsid w:val="007C6B06"/>
    <w:rsid w:val="007C6C03"/>
    <w:rsid w:val="007C738E"/>
    <w:rsid w:val="007C7C74"/>
    <w:rsid w:val="007D046E"/>
    <w:rsid w:val="007D0525"/>
    <w:rsid w:val="007D20EA"/>
    <w:rsid w:val="007D2455"/>
    <w:rsid w:val="007D252B"/>
    <w:rsid w:val="007D281F"/>
    <w:rsid w:val="007D29E8"/>
    <w:rsid w:val="007D3739"/>
    <w:rsid w:val="007D399C"/>
    <w:rsid w:val="007D513D"/>
    <w:rsid w:val="007D5A40"/>
    <w:rsid w:val="007D6B2F"/>
    <w:rsid w:val="007D6B55"/>
    <w:rsid w:val="007E0EF7"/>
    <w:rsid w:val="007E1090"/>
    <w:rsid w:val="007E2928"/>
    <w:rsid w:val="007E2B61"/>
    <w:rsid w:val="007E3497"/>
    <w:rsid w:val="007E41D9"/>
    <w:rsid w:val="007E66B4"/>
    <w:rsid w:val="007E7372"/>
    <w:rsid w:val="007E742B"/>
    <w:rsid w:val="007E7971"/>
    <w:rsid w:val="007F049B"/>
    <w:rsid w:val="007F0A4E"/>
    <w:rsid w:val="007F0D92"/>
    <w:rsid w:val="007F19B6"/>
    <w:rsid w:val="007F2567"/>
    <w:rsid w:val="007F42CE"/>
    <w:rsid w:val="007F4892"/>
    <w:rsid w:val="007F5652"/>
    <w:rsid w:val="007F6649"/>
    <w:rsid w:val="007F70A1"/>
    <w:rsid w:val="008003A3"/>
    <w:rsid w:val="008005A1"/>
    <w:rsid w:val="00801DF1"/>
    <w:rsid w:val="00802205"/>
    <w:rsid w:val="00802E76"/>
    <w:rsid w:val="00804C99"/>
    <w:rsid w:val="00805366"/>
    <w:rsid w:val="00805B35"/>
    <w:rsid w:val="008061C7"/>
    <w:rsid w:val="00807DAA"/>
    <w:rsid w:val="00811EC6"/>
    <w:rsid w:val="00812427"/>
    <w:rsid w:val="00812FF7"/>
    <w:rsid w:val="0081349D"/>
    <w:rsid w:val="00813BBA"/>
    <w:rsid w:val="00813CF5"/>
    <w:rsid w:val="008141D9"/>
    <w:rsid w:val="0081469E"/>
    <w:rsid w:val="0081547D"/>
    <w:rsid w:val="00815B2F"/>
    <w:rsid w:val="0082072B"/>
    <w:rsid w:val="00821BB2"/>
    <w:rsid w:val="00821F7D"/>
    <w:rsid w:val="0082285C"/>
    <w:rsid w:val="0082458F"/>
    <w:rsid w:val="00824A0A"/>
    <w:rsid w:val="00825354"/>
    <w:rsid w:val="00825608"/>
    <w:rsid w:val="008258EC"/>
    <w:rsid w:val="00825B7B"/>
    <w:rsid w:val="008260BC"/>
    <w:rsid w:val="00826A5F"/>
    <w:rsid w:val="00826B27"/>
    <w:rsid w:val="00826DF9"/>
    <w:rsid w:val="0082701B"/>
    <w:rsid w:val="00827F83"/>
    <w:rsid w:val="00830290"/>
    <w:rsid w:val="008303F4"/>
    <w:rsid w:val="008317EE"/>
    <w:rsid w:val="008324AC"/>
    <w:rsid w:val="0083281D"/>
    <w:rsid w:val="00832F4F"/>
    <w:rsid w:val="00833C6F"/>
    <w:rsid w:val="00833F22"/>
    <w:rsid w:val="00833F66"/>
    <w:rsid w:val="00834674"/>
    <w:rsid w:val="00836102"/>
    <w:rsid w:val="00836252"/>
    <w:rsid w:val="00836EA0"/>
    <w:rsid w:val="0083747B"/>
    <w:rsid w:val="0084057C"/>
    <w:rsid w:val="0084059E"/>
    <w:rsid w:val="00840D8E"/>
    <w:rsid w:val="00840E75"/>
    <w:rsid w:val="00841FB9"/>
    <w:rsid w:val="00841FED"/>
    <w:rsid w:val="00842563"/>
    <w:rsid w:val="00842A1F"/>
    <w:rsid w:val="008439C0"/>
    <w:rsid w:val="00843F6E"/>
    <w:rsid w:val="00844F24"/>
    <w:rsid w:val="008467C3"/>
    <w:rsid w:val="00846A93"/>
    <w:rsid w:val="00847901"/>
    <w:rsid w:val="00850133"/>
    <w:rsid w:val="008501AB"/>
    <w:rsid w:val="00850344"/>
    <w:rsid w:val="00850514"/>
    <w:rsid w:val="008517E8"/>
    <w:rsid w:val="00852295"/>
    <w:rsid w:val="0085348A"/>
    <w:rsid w:val="00853669"/>
    <w:rsid w:val="008539DD"/>
    <w:rsid w:val="00854558"/>
    <w:rsid w:val="00855A19"/>
    <w:rsid w:val="00855C59"/>
    <w:rsid w:val="00856089"/>
    <w:rsid w:val="00856419"/>
    <w:rsid w:val="008573B4"/>
    <w:rsid w:val="00857D6C"/>
    <w:rsid w:val="00860C8E"/>
    <w:rsid w:val="0086197A"/>
    <w:rsid w:val="008628AB"/>
    <w:rsid w:val="00863849"/>
    <w:rsid w:val="00863BBC"/>
    <w:rsid w:val="008645FB"/>
    <w:rsid w:val="00864950"/>
    <w:rsid w:val="0086507C"/>
    <w:rsid w:val="0086616F"/>
    <w:rsid w:val="008664F8"/>
    <w:rsid w:val="00867952"/>
    <w:rsid w:val="00867A13"/>
    <w:rsid w:val="0087014D"/>
    <w:rsid w:val="00870B8D"/>
    <w:rsid w:val="00871D27"/>
    <w:rsid w:val="00871E83"/>
    <w:rsid w:val="00872102"/>
    <w:rsid w:val="00872351"/>
    <w:rsid w:val="00872922"/>
    <w:rsid w:val="00873214"/>
    <w:rsid w:val="008748F3"/>
    <w:rsid w:val="0087539E"/>
    <w:rsid w:val="008761B8"/>
    <w:rsid w:val="008767AF"/>
    <w:rsid w:val="00876A0F"/>
    <w:rsid w:val="00877463"/>
    <w:rsid w:val="0087777F"/>
    <w:rsid w:val="00877EF2"/>
    <w:rsid w:val="00880976"/>
    <w:rsid w:val="00880B86"/>
    <w:rsid w:val="00880E58"/>
    <w:rsid w:val="00881888"/>
    <w:rsid w:val="00881FBD"/>
    <w:rsid w:val="008826B7"/>
    <w:rsid w:val="008838B5"/>
    <w:rsid w:val="00883BE0"/>
    <w:rsid w:val="00885318"/>
    <w:rsid w:val="00885450"/>
    <w:rsid w:val="00886341"/>
    <w:rsid w:val="00886E26"/>
    <w:rsid w:val="008875E6"/>
    <w:rsid w:val="00887AA5"/>
    <w:rsid w:val="00887F38"/>
    <w:rsid w:val="008903F1"/>
    <w:rsid w:val="00890B45"/>
    <w:rsid w:val="00892371"/>
    <w:rsid w:val="008928F3"/>
    <w:rsid w:val="00892EDD"/>
    <w:rsid w:val="00893045"/>
    <w:rsid w:val="00893EDD"/>
    <w:rsid w:val="00893F0D"/>
    <w:rsid w:val="008970E8"/>
    <w:rsid w:val="008A0386"/>
    <w:rsid w:val="008A04C3"/>
    <w:rsid w:val="008A07DC"/>
    <w:rsid w:val="008A1658"/>
    <w:rsid w:val="008A2B4D"/>
    <w:rsid w:val="008A2FAE"/>
    <w:rsid w:val="008A3B98"/>
    <w:rsid w:val="008A4122"/>
    <w:rsid w:val="008A413E"/>
    <w:rsid w:val="008A48F5"/>
    <w:rsid w:val="008A5C75"/>
    <w:rsid w:val="008A6650"/>
    <w:rsid w:val="008A6BF2"/>
    <w:rsid w:val="008A7F77"/>
    <w:rsid w:val="008B0014"/>
    <w:rsid w:val="008B05B6"/>
    <w:rsid w:val="008B2038"/>
    <w:rsid w:val="008B2DAD"/>
    <w:rsid w:val="008B3347"/>
    <w:rsid w:val="008B4357"/>
    <w:rsid w:val="008B4680"/>
    <w:rsid w:val="008B4BF5"/>
    <w:rsid w:val="008B4C32"/>
    <w:rsid w:val="008B4F8D"/>
    <w:rsid w:val="008B5133"/>
    <w:rsid w:val="008B583C"/>
    <w:rsid w:val="008B5DEE"/>
    <w:rsid w:val="008B5ECA"/>
    <w:rsid w:val="008B6858"/>
    <w:rsid w:val="008B7330"/>
    <w:rsid w:val="008C00B9"/>
    <w:rsid w:val="008C0758"/>
    <w:rsid w:val="008C0C8E"/>
    <w:rsid w:val="008C1B8F"/>
    <w:rsid w:val="008C1DFD"/>
    <w:rsid w:val="008C2ECD"/>
    <w:rsid w:val="008C2F4C"/>
    <w:rsid w:val="008C32DF"/>
    <w:rsid w:val="008C3828"/>
    <w:rsid w:val="008C41B8"/>
    <w:rsid w:val="008C5407"/>
    <w:rsid w:val="008C58A4"/>
    <w:rsid w:val="008C5AD5"/>
    <w:rsid w:val="008C61ED"/>
    <w:rsid w:val="008C633C"/>
    <w:rsid w:val="008C64B5"/>
    <w:rsid w:val="008D01EE"/>
    <w:rsid w:val="008D16F1"/>
    <w:rsid w:val="008D1B3A"/>
    <w:rsid w:val="008D231B"/>
    <w:rsid w:val="008D30C9"/>
    <w:rsid w:val="008D3152"/>
    <w:rsid w:val="008D3AF0"/>
    <w:rsid w:val="008D443E"/>
    <w:rsid w:val="008D46A1"/>
    <w:rsid w:val="008D50BB"/>
    <w:rsid w:val="008D58C3"/>
    <w:rsid w:val="008D5EE6"/>
    <w:rsid w:val="008D70C6"/>
    <w:rsid w:val="008D72C7"/>
    <w:rsid w:val="008D7543"/>
    <w:rsid w:val="008D7651"/>
    <w:rsid w:val="008D7DCB"/>
    <w:rsid w:val="008D7F0B"/>
    <w:rsid w:val="008E0A3C"/>
    <w:rsid w:val="008E1577"/>
    <w:rsid w:val="008E16A7"/>
    <w:rsid w:val="008E1CD2"/>
    <w:rsid w:val="008E2E2B"/>
    <w:rsid w:val="008E3495"/>
    <w:rsid w:val="008E38B4"/>
    <w:rsid w:val="008E4042"/>
    <w:rsid w:val="008E447E"/>
    <w:rsid w:val="008E4AC1"/>
    <w:rsid w:val="008E5C2A"/>
    <w:rsid w:val="008E60B2"/>
    <w:rsid w:val="008E705D"/>
    <w:rsid w:val="008E7214"/>
    <w:rsid w:val="008F1139"/>
    <w:rsid w:val="008F14E9"/>
    <w:rsid w:val="008F1AA6"/>
    <w:rsid w:val="008F2B0A"/>
    <w:rsid w:val="008F3A62"/>
    <w:rsid w:val="008F457E"/>
    <w:rsid w:val="008F4C99"/>
    <w:rsid w:val="008F4E4F"/>
    <w:rsid w:val="008F4EB6"/>
    <w:rsid w:val="008F5054"/>
    <w:rsid w:val="008F5066"/>
    <w:rsid w:val="008F51CA"/>
    <w:rsid w:val="008F56C7"/>
    <w:rsid w:val="008F56FF"/>
    <w:rsid w:val="008F6109"/>
    <w:rsid w:val="008F6452"/>
    <w:rsid w:val="008F64AE"/>
    <w:rsid w:val="008F7478"/>
    <w:rsid w:val="008F7CF4"/>
    <w:rsid w:val="00900415"/>
    <w:rsid w:val="00900A4D"/>
    <w:rsid w:val="00900B42"/>
    <w:rsid w:val="00900D7E"/>
    <w:rsid w:val="009033ED"/>
    <w:rsid w:val="00903D1C"/>
    <w:rsid w:val="00903DEF"/>
    <w:rsid w:val="0090404C"/>
    <w:rsid w:val="00904E0D"/>
    <w:rsid w:val="00905118"/>
    <w:rsid w:val="0090553A"/>
    <w:rsid w:val="00905A52"/>
    <w:rsid w:val="00906011"/>
    <w:rsid w:val="009061F7"/>
    <w:rsid w:val="00907375"/>
    <w:rsid w:val="0090739E"/>
    <w:rsid w:val="009079EE"/>
    <w:rsid w:val="00907C54"/>
    <w:rsid w:val="00907D8C"/>
    <w:rsid w:val="00910254"/>
    <w:rsid w:val="00911B58"/>
    <w:rsid w:val="00912C0F"/>
    <w:rsid w:val="00912C7A"/>
    <w:rsid w:val="00913322"/>
    <w:rsid w:val="00913E9F"/>
    <w:rsid w:val="00914D65"/>
    <w:rsid w:val="00914DF7"/>
    <w:rsid w:val="009153F2"/>
    <w:rsid w:val="00917267"/>
    <w:rsid w:val="00920F47"/>
    <w:rsid w:val="0092101E"/>
    <w:rsid w:val="00921C33"/>
    <w:rsid w:val="0092229D"/>
    <w:rsid w:val="00924587"/>
    <w:rsid w:val="00925178"/>
    <w:rsid w:val="00925A7B"/>
    <w:rsid w:val="0092617B"/>
    <w:rsid w:val="00927311"/>
    <w:rsid w:val="0092742B"/>
    <w:rsid w:val="00927830"/>
    <w:rsid w:val="009279F8"/>
    <w:rsid w:val="00927DF2"/>
    <w:rsid w:val="00930167"/>
    <w:rsid w:val="009307CE"/>
    <w:rsid w:val="00930F98"/>
    <w:rsid w:val="00932084"/>
    <w:rsid w:val="009320D3"/>
    <w:rsid w:val="00932553"/>
    <w:rsid w:val="00933BCB"/>
    <w:rsid w:val="0093439D"/>
    <w:rsid w:val="00934E1F"/>
    <w:rsid w:val="00935FB0"/>
    <w:rsid w:val="009367B7"/>
    <w:rsid w:val="00937D55"/>
    <w:rsid w:val="00940399"/>
    <w:rsid w:val="0094045D"/>
    <w:rsid w:val="0094082C"/>
    <w:rsid w:val="00940987"/>
    <w:rsid w:val="009413CC"/>
    <w:rsid w:val="00942E3A"/>
    <w:rsid w:val="00942EA8"/>
    <w:rsid w:val="0094334A"/>
    <w:rsid w:val="0094343E"/>
    <w:rsid w:val="00943CC4"/>
    <w:rsid w:val="009446C9"/>
    <w:rsid w:val="0094562F"/>
    <w:rsid w:val="0094587E"/>
    <w:rsid w:val="00945FCE"/>
    <w:rsid w:val="009462FC"/>
    <w:rsid w:val="00946C2B"/>
    <w:rsid w:val="009470F2"/>
    <w:rsid w:val="0094748F"/>
    <w:rsid w:val="00950040"/>
    <w:rsid w:val="009502CE"/>
    <w:rsid w:val="00950D8F"/>
    <w:rsid w:val="00950DD9"/>
    <w:rsid w:val="00951919"/>
    <w:rsid w:val="009523F4"/>
    <w:rsid w:val="00952DFA"/>
    <w:rsid w:val="009555FA"/>
    <w:rsid w:val="009557B9"/>
    <w:rsid w:val="00956327"/>
    <w:rsid w:val="0095721E"/>
    <w:rsid w:val="0096021B"/>
    <w:rsid w:val="009606AA"/>
    <w:rsid w:val="009613B4"/>
    <w:rsid w:val="009614EE"/>
    <w:rsid w:val="0096167F"/>
    <w:rsid w:val="0096244B"/>
    <w:rsid w:val="00962450"/>
    <w:rsid w:val="00962E10"/>
    <w:rsid w:val="00963308"/>
    <w:rsid w:val="00963D4A"/>
    <w:rsid w:val="009646FD"/>
    <w:rsid w:val="00964A28"/>
    <w:rsid w:val="00966DD0"/>
    <w:rsid w:val="00967890"/>
    <w:rsid w:val="00970049"/>
    <w:rsid w:val="00970911"/>
    <w:rsid w:val="00970989"/>
    <w:rsid w:val="0097098B"/>
    <w:rsid w:val="009716A4"/>
    <w:rsid w:val="0097274D"/>
    <w:rsid w:val="00972DEE"/>
    <w:rsid w:val="00974780"/>
    <w:rsid w:val="00974FF0"/>
    <w:rsid w:val="0097517F"/>
    <w:rsid w:val="0097556F"/>
    <w:rsid w:val="00975A9F"/>
    <w:rsid w:val="00975D98"/>
    <w:rsid w:val="00975DA1"/>
    <w:rsid w:val="0097777E"/>
    <w:rsid w:val="009777A3"/>
    <w:rsid w:val="00977A1B"/>
    <w:rsid w:val="00977AEB"/>
    <w:rsid w:val="00980FFE"/>
    <w:rsid w:val="00981BA6"/>
    <w:rsid w:val="00981F52"/>
    <w:rsid w:val="0098368D"/>
    <w:rsid w:val="00983C52"/>
    <w:rsid w:val="00984BE5"/>
    <w:rsid w:val="00984D2E"/>
    <w:rsid w:val="0098503C"/>
    <w:rsid w:val="00985282"/>
    <w:rsid w:val="00987F0C"/>
    <w:rsid w:val="009904D7"/>
    <w:rsid w:val="00990AC7"/>
    <w:rsid w:val="00990B0B"/>
    <w:rsid w:val="00990B99"/>
    <w:rsid w:val="00991818"/>
    <w:rsid w:val="0099183C"/>
    <w:rsid w:val="00991CF3"/>
    <w:rsid w:val="009927EE"/>
    <w:rsid w:val="00992946"/>
    <w:rsid w:val="00993DFD"/>
    <w:rsid w:val="00994105"/>
    <w:rsid w:val="009945CD"/>
    <w:rsid w:val="00994CFB"/>
    <w:rsid w:val="00994D2F"/>
    <w:rsid w:val="009959DC"/>
    <w:rsid w:val="00995BDE"/>
    <w:rsid w:val="00995EC5"/>
    <w:rsid w:val="00996291"/>
    <w:rsid w:val="009970BD"/>
    <w:rsid w:val="009971BD"/>
    <w:rsid w:val="00997351"/>
    <w:rsid w:val="00997991"/>
    <w:rsid w:val="009A00D5"/>
    <w:rsid w:val="009A0B49"/>
    <w:rsid w:val="009A0BEF"/>
    <w:rsid w:val="009A1453"/>
    <w:rsid w:val="009A16A3"/>
    <w:rsid w:val="009A177B"/>
    <w:rsid w:val="009A1D55"/>
    <w:rsid w:val="009A20C4"/>
    <w:rsid w:val="009A26B3"/>
    <w:rsid w:val="009A35C7"/>
    <w:rsid w:val="009A4B6A"/>
    <w:rsid w:val="009A5371"/>
    <w:rsid w:val="009A5E3C"/>
    <w:rsid w:val="009A6ACC"/>
    <w:rsid w:val="009A7393"/>
    <w:rsid w:val="009ADEC1"/>
    <w:rsid w:val="009B0124"/>
    <w:rsid w:val="009B28C8"/>
    <w:rsid w:val="009B2FE9"/>
    <w:rsid w:val="009B3811"/>
    <w:rsid w:val="009B42F4"/>
    <w:rsid w:val="009B46CE"/>
    <w:rsid w:val="009B6ACB"/>
    <w:rsid w:val="009B6B23"/>
    <w:rsid w:val="009B6DAB"/>
    <w:rsid w:val="009B778C"/>
    <w:rsid w:val="009B7CD3"/>
    <w:rsid w:val="009C03D0"/>
    <w:rsid w:val="009C0D6B"/>
    <w:rsid w:val="009C1A81"/>
    <w:rsid w:val="009C1D49"/>
    <w:rsid w:val="009C20EC"/>
    <w:rsid w:val="009C2D37"/>
    <w:rsid w:val="009C2E17"/>
    <w:rsid w:val="009C359E"/>
    <w:rsid w:val="009C3E44"/>
    <w:rsid w:val="009C4AD5"/>
    <w:rsid w:val="009C560A"/>
    <w:rsid w:val="009C6019"/>
    <w:rsid w:val="009C6386"/>
    <w:rsid w:val="009C6E18"/>
    <w:rsid w:val="009C7225"/>
    <w:rsid w:val="009C7335"/>
    <w:rsid w:val="009C7E51"/>
    <w:rsid w:val="009D03B5"/>
    <w:rsid w:val="009D121B"/>
    <w:rsid w:val="009D1B68"/>
    <w:rsid w:val="009D1E11"/>
    <w:rsid w:val="009D3EE7"/>
    <w:rsid w:val="009D4752"/>
    <w:rsid w:val="009D4C86"/>
    <w:rsid w:val="009D52FE"/>
    <w:rsid w:val="009D5B00"/>
    <w:rsid w:val="009D5BAB"/>
    <w:rsid w:val="009D6551"/>
    <w:rsid w:val="009D6FC3"/>
    <w:rsid w:val="009D7023"/>
    <w:rsid w:val="009D77D8"/>
    <w:rsid w:val="009E03BD"/>
    <w:rsid w:val="009E0BD0"/>
    <w:rsid w:val="009E0D84"/>
    <w:rsid w:val="009E0F6E"/>
    <w:rsid w:val="009E1086"/>
    <w:rsid w:val="009E1198"/>
    <w:rsid w:val="009E1514"/>
    <w:rsid w:val="009E1FE2"/>
    <w:rsid w:val="009E266D"/>
    <w:rsid w:val="009E3E6A"/>
    <w:rsid w:val="009E4590"/>
    <w:rsid w:val="009E4C1C"/>
    <w:rsid w:val="009E4EC0"/>
    <w:rsid w:val="009E5AC3"/>
    <w:rsid w:val="009E7C96"/>
    <w:rsid w:val="009E7EFC"/>
    <w:rsid w:val="009F10D8"/>
    <w:rsid w:val="009F1DD6"/>
    <w:rsid w:val="009F27CE"/>
    <w:rsid w:val="009F31AF"/>
    <w:rsid w:val="009F371B"/>
    <w:rsid w:val="009F48A5"/>
    <w:rsid w:val="009F64A9"/>
    <w:rsid w:val="009F659E"/>
    <w:rsid w:val="009F6BEE"/>
    <w:rsid w:val="009F6D1A"/>
    <w:rsid w:val="009F7006"/>
    <w:rsid w:val="009F717E"/>
    <w:rsid w:val="009F7633"/>
    <w:rsid w:val="00A00164"/>
    <w:rsid w:val="00A00330"/>
    <w:rsid w:val="00A00A3F"/>
    <w:rsid w:val="00A00E45"/>
    <w:rsid w:val="00A00F86"/>
    <w:rsid w:val="00A01140"/>
    <w:rsid w:val="00A0222C"/>
    <w:rsid w:val="00A02A66"/>
    <w:rsid w:val="00A02AEC"/>
    <w:rsid w:val="00A02B50"/>
    <w:rsid w:val="00A02D04"/>
    <w:rsid w:val="00A02E81"/>
    <w:rsid w:val="00A04441"/>
    <w:rsid w:val="00A046F2"/>
    <w:rsid w:val="00A04AC3"/>
    <w:rsid w:val="00A0579F"/>
    <w:rsid w:val="00A070B0"/>
    <w:rsid w:val="00A07171"/>
    <w:rsid w:val="00A072C6"/>
    <w:rsid w:val="00A07529"/>
    <w:rsid w:val="00A077A5"/>
    <w:rsid w:val="00A10638"/>
    <w:rsid w:val="00A10A6B"/>
    <w:rsid w:val="00A12051"/>
    <w:rsid w:val="00A1207D"/>
    <w:rsid w:val="00A12DCB"/>
    <w:rsid w:val="00A136F5"/>
    <w:rsid w:val="00A137D4"/>
    <w:rsid w:val="00A13B65"/>
    <w:rsid w:val="00A14190"/>
    <w:rsid w:val="00A1457C"/>
    <w:rsid w:val="00A14DF8"/>
    <w:rsid w:val="00A1521B"/>
    <w:rsid w:val="00A16098"/>
    <w:rsid w:val="00A16516"/>
    <w:rsid w:val="00A16CAB"/>
    <w:rsid w:val="00A174A9"/>
    <w:rsid w:val="00A17713"/>
    <w:rsid w:val="00A20ACA"/>
    <w:rsid w:val="00A21836"/>
    <w:rsid w:val="00A21EC1"/>
    <w:rsid w:val="00A21F00"/>
    <w:rsid w:val="00A22160"/>
    <w:rsid w:val="00A224A6"/>
    <w:rsid w:val="00A231A4"/>
    <w:rsid w:val="00A232A4"/>
    <w:rsid w:val="00A23584"/>
    <w:rsid w:val="00A2374A"/>
    <w:rsid w:val="00A23F41"/>
    <w:rsid w:val="00A24654"/>
    <w:rsid w:val="00A24F3F"/>
    <w:rsid w:val="00A25433"/>
    <w:rsid w:val="00A25E3F"/>
    <w:rsid w:val="00A267DF"/>
    <w:rsid w:val="00A27F58"/>
    <w:rsid w:val="00A30236"/>
    <w:rsid w:val="00A3027D"/>
    <w:rsid w:val="00A30707"/>
    <w:rsid w:val="00A30728"/>
    <w:rsid w:val="00A30F91"/>
    <w:rsid w:val="00A31308"/>
    <w:rsid w:val="00A313A2"/>
    <w:rsid w:val="00A313F6"/>
    <w:rsid w:val="00A3170F"/>
    <w:rsid w:val="00A3187B"/>
    <w:rsid w:val="00A321D4"/>
    <w:rsid w:val="00A32508"/>
    <w:rsid w:val="00A32610"/>
    <w:rsid w:val="00A33A05"/>
    <w:rsid w:val="00A343A4"/>
    <w:rsid w:val="00A345F6"/>
    <w:rsid w:val="00A34674"/>
    <w:rsid w:val="00A37F58"/>
    <w:rsid w:val="00A3CF8A"/>
    <w:rsid w:val="00A410A4"/>
    <w:rsid w:val="00A41273"/>
    <w:rsid w:val="00A413F8"/>
    <w:rsid w:val="00A42B8E"/>
    <w:rsid w:val="00A4321D"/>
    <w:rsid w:val="00A43A37"/>
    <w:rsid w:val="00A45367"/>
    <w:rsid w:val="00A454C9"/>
    <w:rsid w:val="00A459F8"/>
    <w:rsid w:val="00A4645C"/>
    <w:rsid w:val="00A464FC"/>
    <w:rsid w:val="00A46E0D"/>
    <w:rsid w:val="00A476DE"/>
    <w:rsid w:val="00A47B0F"/>
    <w:rsid w:val="00A47FEA"/>
    <w:rsid w:val="00A5044B"/>
    <w:rsid w:val="00A50481"/>
    <w:rsid w:val="00A50ADA"/>
    <w:rsid w:val="00A5169C"/>
    <w:rsid w:val="00A51CD1"/>
    <w:rsid w:val="00A51DBA"/>
    <w:rsid w:val="00A5256B"/>
    <w:rsid w:val="00A525A1"/>
    <w:rsid w:val="00A5262D"/>
    <w:rsid w:val="00A52A18"/>
    <w:rsid w:val="00A52DF2"/>
    <w:rsid w:val="00A5326D"/>
    <w:rsid w:val="00A5334D"/>
    <w:rsid w:val="00A536CA"/>
    <w:rsid w:val="00A5415C"/>
    <w:rsid w:val="00A54D6D"/>
    <w:rsid w:val="00A55C03"/>
    <w:rsid w:val="00A5628F"/>
    <w:rsid w:val="00A562E6"/>
    <w:rsid w:val="00A57AAA"/>
    <w:rsid w:val="00A57F70"/>
    <w:rsid w:val="00A6104C"/>
    <w:rsid w:val="00A61157"/>
    <w:rsid w:val="00A61FB8"/>
    <w:rsid w:val="00A624A8"/>
    <w:rsid w:val="00A624C5"/>
    <w:rsid w:val="00A633E7"/>
    <w:rsid w:val="00A64AA2"/>
    <w:rsid w:val="00A64BA5"/>
    <w:rsid w:val="00A6537B"/>
    <w:rsid w:val="00A65B13"/>
    <w:rsid w:val="00A65B4C"/>
    <w:rsid w:val="00A65D97"/>
    <w:rsid w:val="00A66011"/>
    <w:rsid w:val="00A6672F"/>
    <w:rsid w:val="00A66F11"/>
    <w:rsid w:val="00A670D2"/>
    <w:rsid w:val="00A70225"/>
    <w:rsid w:val="00A70ED5"/>
    <w:rsid w:val="00A71872"/>
    <w:rsid w:val="00A72B3A"/>
    <w:rsid w:val="00A73CA0"/>
    <w:rsid w:val="00A743B7"/>
    <w:rsid w:val="00A747EC"/>
    <w:rsid w:val="00A74A75"/>
    <w:rsid w:val="00A75415"/>
    <w:rsid w:val="00A75692"/>
    <w:rsid w:val="00A76B13"/>
    <w:rsid w:val="00A770BF"/>
    <w:rsid w:val="00A77F7F"/>
    <w:rsid w:val="00A80B5C"/>
    <w:rsid w:val="00A8252B"/>
    <w:rsid w:val="00A828F5"/>
    <w:rsid w:val="00A82CB0"/>
    <w:rsid w:val="00A832CD"/>
    <w:rsid w:val="00A8425D"/>
    <w:rsid w:val="00A84838"/>
    <w:rsid w:val="00A85543"/>
    <w:rsid w:val="00A859F8"/>
    <w:rsid w:val="00A8609F"/>
    <w:rsid w:val="00A86BAA"/>
    <w:rsid w:val="00A8702F"/>
    <w:rsid w:val="00A90927"/>
    <w:rsid w:val="00A91F8B"/>
    <w:rsid w:val="00A92161"/>
    <w:rsid w:val="00A92AA0"/>
    <w:rsid w:val="00A93556"/>
    <w:rsid w:val="00A943D5"/>
    <w:rsid w:val="00A966AE"/>
    <w:rsid w:val="00A97123"/>
    <w:rsid w:val="00A97396"/>
    <w:rsid w:val="00AA10A4"/>
    <w:rsid w:val="00AA1363"/>
    <w:rsid w:val="00AA175A"/>
    <w:rsid w:val="00AA260A"/>
    <w:rsid w:val="00AA2B41"/>
    <w:rsid w:val="00AA2C87"/>
    <w:rsid w:val="00AA2CF4"/>
    <w:rsid w:val="00AA3F45"/>
    <w:rsid w:val="00AA4002"/>
    <w:rsid w:val="00AA4C15"/>
    <w:rsid w:val="00AA4EEB"/>
    <w:rsid w:val="00AA6E46"/>
    <w:rsid w:val="00AA74A6"/>
    <w:rsid w:val="00AA783E"/>
    <w:rsid w:val="00AA793D"/>
    <w:rsid w:val="00AB0FF0"/>
    <w:rsid w:val="00AB1D4E"/>
    <w:rsid w:val="00AB206A"/>
    <w:rsid w:val="00AB277C"/>
    <w:rsid w:val="00AB2903"/>
    <w:rsid w:val="00AB2EB6"/>
    <w:rsid w:val="00AB3424"/>
    <w:rsid w:val="00AB49A8"/>
    <w:rsid w:val="00AB4A6A"/>
    <w:rsid w:val="00AB4B95"/>
    <w:rsid w:val="00AB52FD"/>
    <w:rsid w:val="00AB5A2D"/>
    <w:rsid w:val="00AB628F"/>
    <w:rsid w:val="00AB67A0"/>
    <w:rsid w:val="00AB6BD0"/>
    <w:rsid w:val="00AB73AC"/>
    <w:rsid w:val="00AB742F"/>
    <w:rsid w:val="00AC05C2"/>
    <w:rsid w:val="00AC0873"/>
    <w:rsid w:val="00AC09CB"/>
    <w:rsid w:val="00AC0C46"/>
    <w:rsid w:val="00AC1853"/>
    <w:rsid w:val="00AC1E50"/>
    <w:rsid w:val="00AC3A38"/>
    <w:rsid w:val="00AC3DF3"/>
    <w:rsid w:val="00AC4CD2"/>
    <w:rsid w:val="00AC6AEE"/>
    <w:rsid w:val="00AC6DBF"/>
    <w:rsid w:val="00AC713C"/>
    <w:rsid w:val="00AC732B"/>
    <w:rsid w:val="00AC78B3"/>
    <w:rsid w:val="00AC7936"/>
    <w:rsid w:val="00AC7FE3"/>
    <w:rsid w:val="00AD0178"/>
    <w:rsid w:val="00AD0993"/>
    <w:rsid w:val="00AD0EBF"/>
    <w:rsid w:val="00AD1315"/>
    <w:rsid w:val="00AD1DB9"/>
    <w:rsid w:val="00AD24BE"/>
    <w:rsid w:val="00AD24ED"/>
    <w:rsid w:val="00AD3E8D"/>
    <w:rsid w:val="00AD4348"/>
    <w:rsid w:val="00AD4A3E"/>
    <w:rsid w:val="00AD4DCB"/>
    <w:rsid w:val="00AD70C3"/>
    <w:rsid w:val="00AD7A85"/>
    <w:rsid w:val="00AD7D80"/>
    <w:rsid w:val="00AE0ADB"/>
    <w:rsid w:val="00AE0D77"/>
    <w:rsid w:val="00AE29C9"/>
    <w:rsid w:val="00AE2AF0"/>
    <w:rsid w:val="00AE327B"/>
    <w:rsid w:val="00AE3810"/>
    <w:rsid w:val="00AE3E8D"/>
    <w:rsid w:val="00AE4985"/>
    <w:rsid w:val="00AE63AA"/>
    <w:rsid w:val="00AE7ACB"/>
    <w:rsid w:val="00AE7C27"/>
    <w:rsid w:val="00AF04F9"/>
    <w:rsid w:val="00AF0BCE"/>
    <w:rsid w:val="00AF15CB"/>
    <w:rsid w:val="00AF170C"/>
    <w:rsid w:val="00AF1CBF"/>
    <w:rsid w:val="00AF2D9A"/>
    <w:rsid w:val="00AF3387"/>
    <w:rsid w:val="00AF3A7B"/>
    <w:rsid w:val="00AF4992"/>
    <w:rsid w:val="00AF4ABA"/>
    <w:rsid w:val="00AF51AD"/>
    <w:rsid w:val="00AF5591"/>
    <w:rsid w:val="00AF6E16"/>
    <w:rsid w:val="00AF6F19"/>
    <w:rsid w:val="00AF6F39"/>
    <w:rsid w:val="00AF7DEA"/>
    <w:rsid w:val="00AF7E9D"/>
    <w:rsid w:val="00B0112E"/>
    <w:rsid w:val="00B01302"/>
    <w:rsid w:val="00B01B95"/>
    <w:rsid w:val="00B02023"/>
    <w:rsid w:val="00B02041"/>
    <w:rsid w:val="00B0205E"/>
    <w:rsid w:val="00B02FB9"/>
    <w:rsid w:val="00B02FE5"/>
    <w:rsid w:val="00B0304D"/>
    <w:rsid w:val="00B040C8"/>
    <w:rsid w:val="00B04548"/>
    <w:rsid w:val="00B10078"/>
    <w:rsid w:val="00B10079"/>
    <w:rsid w:val="00B103A5"/>
    <w:rsid w:val="00B10656"/>
    <w:rsid w:val="00B10ACD"/>
    <w:rsid w:val="00B10CF5"/>
    <w:rsid w:val="00B10D00"/>
    <w:rsid w:val="00B13613"/>
    <w:rsid w:val="00B14E32"/>
    <w:rsid w:val="00B154FF"/>
    <w:rsid w:val="00B15821"/>
    <w:rsid w:val="00B15B2D"/>
    <w:rsid w:val="00B15D02"/>
    <w:rsid w:val="00B164D8"/>
    <w:rsid w:val="00B17C91"/>
    <w:rsid w:val="00B21187"/>
    <w:rsid w:val="00B21397"/>
    <w:rsid w:val="00B219C5"/>
    <w:rsid w:val="00B21DEE"/>
    <w:rsid w:val="00B2206B"/>
    <w:rsid w:val="00B227A9"/>
    <w:rsid w:val="00B231C5"/>
    <w:rsid w:val="00B25E22"/>
    <w:rsid w:val="00B25E8B"/>
    <w:rsid w:val="00B25F59"/>
    <w:rsid w:val="00B2622E"/>
    <w:rsid w:val="00B26741"/>
    <w:rsid w:val="00B267E0"/>
    <w:rsid w:val="00B274FF"/>
    <w:rsid w:val="00B27764"/>
    <w:rsid w:val="00B3098B"/>
    <w:rsid w:val="00B30DCE"/>
    <w:rsid w:val="00B30E30"/>
    <w:rsid w:val="00B30FB7"/>
    <w:rsid w:val="00B32193"/>
    <w:rsid w:val="00B32488"/>
    <w:rsid w:val="00B32F82"/>
    <w:rsid w:val="00B333F3"/>
    <w:rsid w:val="00B353AC"/>
    <w:rsid w:val="00B35818"/>
    <w:rsid w:val="00B35A47"/>
    <w:rsid w:val="00B35B6B"/>
    <w:rsid w:val="00B3642D"/>
    <w:rsid w:val="00B36A9B"/>
    <w:rsid w:val="00B36BDF"/>
    <w:rsid w:val="00B40BEB"/>
    <w:rsid w:val="00B4171E"/>
    <w:rsid w:val="00B41777"/>
    <w:rsid w:val="00B41E09"/>
    <w:rsid w:val="00B41FD9"/>
    <w:rsid w:val="00B425F1"/>
    <w:rsid w:val="00B428F3"/>
    <w:rsid w:val="00B42EF7"/>
    <w:rsid w:val="00B43878"/>
    <w:rsid w:val="00B4429D"/>
    <w:rsid w:val="00B44616"/>
    <w:rsid w:val="00B44DE9"/>
    <w:rsid w:val="00B453D2"/>
    <w:rsid w:val="00B454BA"/>
    <w:rsid w:val="00B464AD"/>
    <w:rsid w:val="00B46A2D"/>
    <w:rsid w:val="00B4748B"/>
    <w:rsid w:val="00B478B6"/>
    <w:rsid w:val="00B47B64"/>
    <w:rsid w:val="00B50AA5"/>
    <w:rsid w:val="00B51448"/>
    <w:rsid w:val="00B51BC0"/>
    <w:rsid w:val="00B52656"/>
    <w:rsid w:val="00B527DD"/>
    <w:rsid w:val="00B52E2A"/>
    <w:rsid w:val="00B530E0"/>
    <w:rsid w:val="00B5326A"/>
    <w:rsid w:val="00B538DE"/>
    <w:rsid w:val="00B53964"/>
    <w:rsid w:val="00B53FB4"/>
    <w:rsid w:val="00B54147"/>
    <w:rsid w:val="00B551A1"/>
    <w:rsid w:val="00B55279"/>
    <w:rsid w:val="00B5540F"/>
    <w:rsid w:val="00B55818"/>
    <w:rsid w:val="00B55D15"/>
    <w:rsid w:val="00B5725F"/>
    <w:rsid w:val="00B57C4D"/>
    <w:rsid w:val="00B60547"/>
    <w:rsid w:val="00B62775"/>
    <w:rsid w:val="00B62E2E"/>
    <w:rsid w:val="00B63F26"/>
    <w:rsid w:val="00B6420F"/>
    <w:rsid w:val="00B643B9"/>
    <w:rsid w:val="00B64E21"/>
    <w:rsid w:val="00B64ED3"/>
    <w:rsid w:val="00B65A77"/>
    <w:rsid w:val="00B66957"/>
    <w:rsid w:val="00B66E59"/>
    <w:rsid w:val="00B67199"/>
    <w:rsid w:val="00B6747B"/>
    <w:rsid w:val="00B67875"/>
    <w:rsid w:val="00B71193"/>
    <w:rsid w:val="00B714FC"/>
    <w:rsid w:val="00B71C69"/>
    <w:rsid w:val="00B72713"/>
    <w:rsid w:val="00B72E80"/>
    <w:rsid w:val="00B730D4"/>
    <w:rsid w:val="00B7330B"/>
    <w:rsid w:val="00B73E33"/>
    <w:rsid w:val="00B74212"/>
    <w:rsid w:val="00B74A1F"/>
    <w:rsid w:val="00B754B1"/>
    <w:rsid w:val="00B759D0"/>
    <w:rsid w:val="00B75A53"/>
    <w:rsid w:val="00B767CB"/>
    <w:rsid w:val="00B77462"/>
    <w:rsid w:val="00B77F0F"/>
    <w:rsid w:val="00B77FD5"/>
    <w:rsid w:val="00B8042D"/>
    <w:rsid w:val="00B806FF"/>
    <w:rsid w:val="00B80866"/>
    <w:rsid w:val="00B80AE6"/>
    <w:rsid w:val="00B8170F"/>
    <w:rsid w:val="00B81CD7"/>
    <w:rsid w:val="00B822A5"/>
    <w:rsid w:val="00B8242B"/>
    <w:rsid w:val="00B828BF"/>
    <w:rsid w:val="00B82AE6"/>
    <w:rsid w:val="00B832B8"/>
    <w:rsid w:val="00B84F0F"/>
    <w:rsid w:val="00B85D07"/>
    <w:rsid w:val="00B8705C"/>
    <w:rsid w:val="00B87817"/>
    <w:rsid w:val="00B90FEF"/>
    <w:rsid w:val="00B91F2C"/>
    <w:rsid w:val="00B928AA"/>
    <w:rsid w:val="00B92D5C"/>
    <w:rsid w:val="00B93EB5"/>
    <w:rsid w:val="00B93F38"/>
    <w:rsid w:val="00B94775"/>
    <w:rsid w:val="00B947C0"/>
    <w:rsid w:val="00B94926"/>
    <w:rsid w:val="00B94C6C"/>
    <w:rsid w:val="00B96757"/>
    <w:rsid w:val="00B96E71"/>
    <w:rsid w:val="00B9702F"/>
    <w:rsid w:val="00BA02A8"/>
    <w:rsid w:val="00BA0DF2"/>
    <w:rsid w:val="00BA176E"/>
    <w:rsid w:val="00BA1FAE"/>
    <w:rsid w:val="00BA3B52"/>
    <w:rsid w:val="00BA4877"/>
    <w:rsid w:val="00BA4AC5"/>
    <w:rsid w:val="00BA4B40"/>
    <w:rsid w:val="00BA53DA"/>
    <w:rsid w:val="00BA6330"/>
    <w:rsid w:val="00BA6C56"/>
    <w:rsid w:val="00BA7537"/>
    <w:rsid w:val="00BB0225"/>
    <w:rsid w:val="00BB0B02"/>
    <w:rsid w:val="00BB2201"/>
    <w:rsid w:val="00BB2DA1"/>
    <w:rsid w:val="00BB3379"/>
    <w:rsid w:val="00BB42F8"/>
    <w:rsid w:val="00BB4DA9"/>
    <w:rsid w:val="00BB5547"/>
    <w:rsid w:val="00BB5BA9"/>
    <w:rsid w:val="00BB6472"/>
    <w:rsid w:val="00BB665C"/>
    <w:rsid w:val="00BB6B01"/>
    <w:rsid w:val="00BB757B"/>
    <w:rsid w:val="00BC000E"/>
    <w:rsid w:val="00BC07A4"/>
    <w:rsid w:val="00BC174C"/>
    <w:rsid w:val="00BC23C0"/>
    <w:rsid w:val="00BC2C85"/>
    <w:rsid w:val="00BC2E4C"/>
    <w:rsid w:val="00BC370B"/>
    <w:rsid w:val="00BC3F9C"/>
    <w:rsid w:val="00BC4C9B"/>
    <w:rsid w:val="00BC5817"/>
    <w:rsid w:val="00BC677A"/>
    <w:rsid w:val="00BD0132"/>
    <w:rsid w:val="00BD03D2"/>
    <w:rsid w:val="00BD0578"/>
    <w:rsid w:val="00BD081F"/>
    <w:rsid w:val="00BD0841"/>
    <w:rsid w:val="00BD0B12"/>
    <w:rsid w:val="00BD111C"/>
    <w:rsid w:val="00BD167E"/>
    <w:rsid w:val="00BD26B5"/>
    <w:rsid w:val="00BD377D"/>
    <w:rsid w:val="00BD3E65"/>
    <w:rsid w:val="00BD445F"/>
    <w:rsid w:val="00BD45CC"/>
    <w:rsid w:val="00BD45E4"/>
    <w:rsid w:val="00BD4BE2"/>
    <w:rsid w:val="00BD4BE4"/>
    <w:rsid w:val="00BD4D8B"/>
    <w:rsid w:val="00BD55CF"/>
    <w:rsid w:val="00BD5C4C"/>
    <w:rsid w:val="00BD67BA"/>
    <w:rsid w:val="00BD67D9"/>
    <w:rsid w:val="00BD6DCD"/>
    <w:rsid w:val="00BD6EB2"/>
    <w:rsid w:val="00BD73B9"/>
    <w:rsid w:val="00BD76E2"/>
    <w:rsid w:val="00BD778F"/>
    <w:rsid w:val="00BD797F"/>
    <w:rsid w:val="00BD7B43"/>
    <w:rsid w:val="00BE07B3"/>
    <w:rsid w:val="00BE17C7"/>
    <w:rsid w:val="00BE1D31"/>
    <w:rsid w:val="00BE2382"/>
    <w:rsid w:val="00BE2EAC"/>
    <w:rsid w:val="00BE3D7B"/>
    <w:rsid w:val="00BE4184"/>
    <w:rsid w:val="00BE44FD"/>
    <w:rsid w:val="00BE6BD8"/>
    <w:rsid w:val="00BE7B0F"/>
    <w:rsid w:val="00BE7BFB"/>
    <w:rsid w:val="00BE7D9E"/>
    <w:rsid w:val="00BF0390"/>
    <w:rsid w:val="00BF08E8"/>
    <w:rsid w:val="00BF0971"/>
    <w:rsid w:val="00BF0B7A"/>
    <w:rsid w:val="00BF0EF9"/>
    <w:rsid w:val="00BF1353"/>
    <w:rsid w:val="00BF1700"/>
    <w:rsid w:val="00BF2FEB"/>
    <w:rsid w:val="00BF333C"/>
    <w:rsid w:val="00BF43FE"/>
    <w:rsid w:val="00BF4F5F"/>
    <w:rsid w:val="00BF50C3"/>
    <w:rsid w:val="00BF51E4"/>
    <w:rsid w:val="00BF53E9"/>
    <w:rsid w:val="00C006AC"/>
    <w:rsid w:val="00C00BD0"/>
    <w:rsid w:val="00C00CCC"/>
    <w:rsid w:val="00C00F77"/>
    <w:rsid w:val="00C01AC3"/>
    <w:rsid w:val="00C01E83"/>
    <w:rsid w:val="00C02149"/>
    <w:rsid w:val="00C02A37"/>
    <w:rsid w:val="00C02D88"/>
    <w:rsid w:val="00C0314E"/>
    <w:rsid w:val="00C031D1"/>
    <w:rsid w:val="00C03765"/>
    <w:rsid w:val="00C038AC"/>
    <w:rsid w:val="00C048A2"/>
    <w:rsid w:val="00C0497D"/>
    <w:rsid w:val="00C051DD"/>
    <w:rsid w:val="00C05564"/>
    <w:rsid w:val="00C062B1"/>
    <w:rsid w:val="00C06680"/>
    <w:rsid w:val="00C069B9"/>
    <w:rsid w:val="00C07ECC"/>
    <w:rsid w:val="00C07ED3"/>
    <w:rsid w:val="00C1057D"/>
    <w:rsid w:val="00C109D4"/>
    <w:rsid w:val="00C10BA1"/>
    <w:rsid w:val="00C1105B"/>
    <w:rsid w:val="00C128C5"/>
    <w:rsid w:val="00C128C8"/>
    <w:rsid w:val="00C138B8"/>
    <w:rsid w:val="00C14ACE"/>
    <w:rsid w:val="00C157CE"/>
    <w:rsid w:val="00C1616A"/>
    <w:rsid w:val="00C16546"/>
    <w:rsid w:val="00C1654D"/>
    <w:rsid w:val="00C16AA3"/>
    <w:rsid w:val="00C16DFB"/>
    <w:rsid w:val="00C16FB8"/>
    <w:rsid w:val="00C17D58"/>
    <w:rsid w:val="00C204CD"/>
    <w:rsid w:val="00C20D94"/>
    <w:rsid w:val="00C21030"/>
    <w:rsid w:val="00C2103D"/>
    <w:rsid w:val="00C21C0A"/>
    <w:rsid w:val="00C21E0D"/>
    <w:rsid w:val="00C21F1B"/>
    <w:rsid w:val="00C22079"/>
    <w:rsid w:val="00C22730"/>
    <w:rsid w:val="00C22945"/>
    <w:rsid w:val="00C22A6B"/>
    <w:rsid w:val="00C22D14"/>
    <w:rsid w:val="00C23088"/>
    <w:rsid w:val="00C23590"/>
    <w:rsid w:val="00C2388E"/>
    <w:rsid w:val="00C23D98"/>
    <w:rsid w:val="00C23EF6"/>
    <w:rsid w:val="00C242A5"/>
    <w:rsid w:val="00C2462D"/>
    <w:rsid w:val="00C250DB"/>
    <w:rsid w:val="00C26EDF"/>
    <w:rsid w:val="00C274AD"/>
    <w:rsid w:val="00C30C62"/>
    <w:rsid w:val="00C30C8D"/>
    <w:rsid w:val="00C30F2B"/>
    <w:rsid w:val="00C3152F"/>
    <w:rsid w:val="00C315D4"/>
    <w:rsid w:val="00C316B1"/>
    <w:rsid w:val="00C3190C"/>
    <w:rsid w:val="00C31BBF"/>
    <w:rsid w:val="00C32550"/>
    <w:rsid w:val="00C3316B"/>
    <w:rsid w:val="00C33690"/>
    <w:rsid w:val="00C33904"/>
    <w:rsid w:val="00C33CF0"/>
    <w:rsid w:val="00C34179"/>
    <w:rsid w:val="00C3428C"/>
    <w:rsid w:val="00C34FF1"/>
    <w:rsid w:val="00C3521F"/>
    <w:rsid w:val="00C355E4"/>
    <w:rsid w:val="00C35D66"/>
    <w:rsid w:val="00C366C4"/>
    <w:rsid w:val="00C36938"/>
    <w:rsid w:val="00C37221"/>
    <w:rsid w:val="00C374DC"/>
    <w:rsid w:val="00C37752"/>
    <w:rsid w:val="00C377F2"/>
    <w:rsid w:val="00C37A52"/>
    <w:rsid w:val="00C401CE"/>
    <w:rsid w:val="00C4027B"/>
    <w:rsid w:val="00C409FE"/>
    <w:rsid w:val="00C4147C"/>
    <w:rsid w:val="00C4440E"/>
    <w:rsid w:val="00C44600"/>
    <w:rsid w:val="00C45D5F"/>
    <w:rsid w:val="00C45F16"/>
    <w:rsid w:val="00C46B10"/>
    <w:rsid w:val="00C46CF1"/>
    <w:rsid w:val="00C476DF"/>
    <w:rsid w:val="00C478D5"/>
    <w:rsid w:val="00C47F16"/>
    <w:rsid w:val="00C506E4"/>
    <w:rsid w:val="00C514A7"/>
    <w:rsid w:val="00C517AA"/>
    <w:rsid w:val="00C51B01"/>
    <w:rsid w:val="00C522E5"/>
    <w:rsid w:val="00C52CB4"/>
    <w:rsid w:val="00C52FF4"/>
    <w:rsid w:val="00C545AF"/>
    <w:rsid w:val="00C547E7"/>
    <w:rsid w:val="00C548F7"/>
    <w:rsid w:val="00C551A8"/>
    <w:rsid w:val="00C55C24"/>
    <w:rsid w:val="00C55D10"/>
    <w:rsid w:val="00C5669E"/>
    <w:rsid w:val="00C56B3C"/>
    <w:rsid w:val="00C56FFC"/>
    <w:rsid w:val="00C610B2"/>
    <w:rsid w:val="00C61829"/>
    <w:rsid w:val="00C61FBC"/>
    <w:rsid w:val="00C6423E"/>
    <w:rsid w:val="00C6443A"/>
    <w:rsid w:val="00C65018"/>
    <w:rsid w:val="00C657BA"/>
    <w:rsid w:val="00C662DB"/>
    <w:rsid w:val="00C676A3"/>
    <w:rsid w:val="00C67BF6"/>
    <w:rsid w:val="00C701C3"/>
    <w:rsid w:val="00C7029B"/>
    <w:rsid w:val="00C70342"/>
    <w:rsid w:val="00C7081E"/>
    <w:rsid w:val="00C70A68"/>
    <w:rsid w:val="00C70B62"/>
    <w:rsid w:val="00C70CC5"/>
    <w:rsid w:val="00C7175A"/>
    <w:rsid w:val="00C71910"/>
    <w:rsid w:val="00C71B6A"/>
    <w:rsid w:val="00C71BE0"/>
    <w:rsid w:val="00C7284B"/>
    <w:rsid w:val="00C72C86"/>
    <w:rsid w:val="00C741FF"/>
    <w:rsid w:val="00C74D5E"/>
    <w:rsid w:val="00C75BC0"/>
    <w:rsid w:val="00C76FBD"/>
    <w:rsid w:val="00C771F1"/>
    <w:rsid w:val="00C77F53"/>
    <w:rsid w:val="00C809E4"/>
    <w:rsid w:val="00C80A3B"/>
    <w:rsid w:val="00C816FC"/>
    <w:rsid w:val="00C8178D"/>
    <w:rsid w:val="00C81895"/>
    <w:rsid w:val="00C81977"/>
    <w:rsid w:val="00C81989"/>
    <w:rsid w:val="00C82D45"/>
    <w:rsid w:val="00C8489E"/>
    <w:rsid w:val="00C84BD2"/>
    <w:rsid w:val="00C84DA6"/>
    <w:rsid w:val="00C851B7"/>
    <w:rsid w:val="00C8592B"/>
    <w:rsid w:val="00C85EE1"/>
    <w:rsid w:val="00C866C2"/>
    <w:rsid w:val="00C86A91"/>
    <w:rsid w:val="00C87659"/>
    <w:rsid w:val="00C9038F"/>
    <w:rsid w:val="00C90C32"/>
    <w:rsid w:val="00C919DF"/>
    <w:rsid w:val="00C92D00"/>
    <w:rsid w:val="00C92D2C"/>
    <w:rsid w:val="00C92F94"/>
    <w:rsid w:val="00C932B6"/>
    <w:rsid w:val="00C939BE"/>
    <w:rsid w:val="00C93E62"/>
    <w:rsid w:val="00C94796"/>
    <w:rsid w:val="00C94FF2"/>
    <w:rsid w:val="00C9508F"/>
    <w:rsid w:val="00C95884"/>
    <w:rsid w:val="00C95AA5"/>
    <w:rsid w:val="00C96654"/>
    <w:rsid w:val="00C972E3"/>
    <w:rsid w:val="00C97E8D"/>
    <w:rsid w:val="00CA13B4"/>
    <w:rsid w:val="00CA173D"/>
    <w:rsid w:val="00CA1874"/>
    <w:rsid w:val="00CA1E5D"/>
    <w:rsid w:val="00CA279E"/>
    <w:rsid w:val="00CA3B19"/>
    <w:rsid w:val="00CA3F2E"/>
    <w:rsid w:val="00CA51BF"/>
    <w:rsid w:val="00CA53A0"/>
    <w:rsid w:val="00CA5742"/>
    <w:rsid w:val="00CA587A"/>
    <w:rsid w:val="00CA5941"/>
    <w:rsid w:val="00CA59AD"/>
    <w:rsid w:val="00CA5B9B"/>
    <w:rsid w:val="00CA5E01"/>
    <w:rsid w:val="00CA668F"/>
    <w:rsid w:val="00CA7C1A"/>
    <w:rsid w:val="00CA7D33"/>
    <w:rsid w:val="00CB00F8"/>
    <w:rsid w:val="00CB03EF"/>
    <w:rsid w:val="00CB0FD6"/>
    <w:rsid w:val="00CB25B3"/>
    <w:rsid w:val="00CB2F40"/>
    <w:rsid w:val="00CB36C3"/>
    <w:rsid w:val="00CB3E2B"/>
    <w:rsid w:val="00CB4692"/>
    <w:rsid w:val="00CB4921"/>
    <w:rsid w:val="00CB534E"/>
    <w:rsid w:val="00CB5430"/>
    <w:rsid w:val="00CB5D9E"/>
    <w:rsid w:val="00CB5DEB"/>
    <w:rsid w:val="00CB6A47"/>
    <w:rsid w:val="00CB6A8B"/>
    <w:rsid w:val="00CB6B09"/>
    <w:rsid w:val="00CB7F2D"/>
    <w:rsid w:val="00CC0454"/>
    <w:rsid w:val="00CC07A9"/>
    <w:rsid w:val="00CC07C3"/>
    <w:rsid w:val="00CC305A"/>
    <w:rsid w:val="00CC36F8"/>
    <w:rsid w:val="00CC4C95"/>
    <w:rsid w:val="00CC52A8"/>
    <w:rsid w:val="00CC53CE"/>
    <w:rsid w:val="00CC5DCD"/>
    <w:rsid w:val="00CC5EC4"/>
    <w:rsid w:val="00CD09F5"/>
    <w:rsid w:val="00CD1323"/>
    <w:rsid w:val="00CD20DB"/>
    <w:rsid w:val="00CD2401"/>
    <w:rsid w:val="00CD4A4B"/>
    <w:rsid w:val="00CD4CFF"/>
    <w:rsid w:val="00CD533F"/>
    <w:rsid w:val="00CD5410"/>
    <w:rsid w:val="00CD637D"/>
    <w:rsid w:val="00CD6398"/>
    <w:rsid w:val="00CD743C"/>
    <w:rsid w:val="00CD79B6"/>
    <w:rsid w:val="00CD7C51"/>
    <w:rsid w:val="00CE001F"/>
    <w:rsid w:val="00CE4164"/>
    <w:rsid w:val="00CE5334"/>
    <w:rsid w:val="00CE55DE"/>
    <w:rsid w:val="00CE58C4"/>
    <w:rsid w:val="00CE58C8"/>
    <w:rsid w:val="00CE5C98"/>
    <w:rsid w:val="00CE7677"/>
    <w:rsid w:val="00CE78FF"/>
    <w:rsid w:val="00CE7C54"/>
    <w:rsid w:val="00CF0E41"/>
    <w:rsid w:val="00CF28E5"/>
    <w:rsid w:val="00CF33F4"/>
    <w:rsid w:val="00CF4857"/>
    <w:rsid w:val="00CF4A2E"/>
    <w:rsid w:val="00CF5326"/>
    <w:rsid w:val="00CF6780"/>
    <w:rsid w:val="00CF7063"/>
    <w:rsid w:val="00CF7BEC"/>
    <w:rsid w:val="00D00CC7"/>
    <w:rsid w:val="00D00CDD"/>
    <w:rsid w:val="00D01906"/>
    <w:rsid w:val="00D019E0"/>
    <w:rsid w:val="00D01BB7"/>
    <w:rsid w:val="00D01C4B"/>
    <w:rsid w:val="00D01E8E"/>
    <w:rsid w:val="00D01F8E"/>
    <w:rsid w:val="00D036FD"/>
    <w:rsid w:val="00D038DE"/>
    <w:rsid w:val="00D040F4"/>
    <w:rsid w:val="00D063FB"/>
    <w:rsid w:val="00D06448"/>
    <w:rsid w:val="00D067F2"/>
    <w:rsid w:val="00D074D2"/>
    <w:rsid w:val="00D07AF6"/>
    <w:rsid w:val="00D107A2"/>
    <w:rsid w:val="00D110A6"/>
    <w:rsid w:val="00D13CDC"/>
    <w:rsid w:val="00D1436D"/>
    <w:rsid w:val="00D14919"/>
    <w:rsid w:val="00D1612F"/>
    <w:rsid w:val="00D16523"/>
    <w:rsid w:val="00D168D4"/>
    <w:rsid w:val="00D172D2"/>
    <w:rsid w:val="00D174BB"/>
    <w:rsid w:val="00D17537"/>
    <w:rsid w:val="00D17EDF"/>
    <w:rsid w:val="00D204D8"/>
    <w:rsid w:val="00D2219E"/>
    <w:rsid w:val="00D222C4"/>
    <w:rsid w:val="00D2249B"/>
    <w:rsid w:val="00D226CD"/>
    <w:rsid w:val="00D24D2C"/>
    <w:rsid w:val="00D25918"/>
    <w:rsid w:val="00D25C24"/>
    <w:rsid w:val="00D25C60"/>
    <w:rsid w:val="00D26853"/>
    <w:rsid w:val="00D301BB"/>
    <w:rsid w:val="00D30562"/>
    <w:rsid w:val="00D30E6B"/>
    <w:rsid w:val="00D30FD7"/>
    <w:rsid w:val="00D32DDD"/>
    <w:rsid w:val="00D33377"/>
    <w:rsid w:val="00D346CF"/>
    <w:rsid w:val="00D377F8"/>
    <w:rsid w:val="00D37CC6"/>
    <w:rsid w:val="00D40431"/>
    <w:rsid w:val="00D41734"/>
    <w:rsid w:val="00D41E2E"/>
    <w:rsid w:val="00D42C19"/>
    <w:rsid w:val="00D42D96"/>
    <w:rsid w:val="00D4300C"/>
    <w:rsid w:val="00D4324F"/>
    <w:rsid w:val="00D43404"/>
    <w:rsid w:val="00D43B96"/>
    <w:rsid w:val="00D4445B"/>
    <w:rsid w:val="00D445CB"/>
    <w:rsid w:val="00D44BC7"/>
    <w:rsid w:val="00D44E74"/>
    <w:rsid w:val="00D452F8"/>
    <w:rsid w:val="00D454A0"/>
    <w:rsid w:val="00D469C5"/>
    <w:rsid w:val="00D51D65"/>
    <w:rsid w:val="00D5233D"/>
    <w:rsid w:val="00D52584"/>
    <w:rsid w:val="00D532EA"/>
    <w:rsid w:val="00D53385"/>
    <w:rsid w:val="00D53786"/>
    <w:rsid w:val="00D543FE"/>
    <w:rsid w:val="00D56DA5"/>
    <w:rsid w:val="00D57D41"/>
    <w:rsid w:val="00D57FA0"/>
    <w:rsid w:val="00D62137"/>
    <w:rsid w:val="00D621D7"/>
    <w:rsid w:val="00D62B64"/>
    <w:rsid w:val="00D6331A"/>
    <w:rsid w:val="00D637F9"/>
    <w:rsid w:val="00D6440F"/>
    <w:rsid w:val="00D6473C"/>
    <w:rsid w:val="00D64A85"/>
    <w:rsid w:val="00D6556D"/>
    <w:rsid w:val="00D6628B"/>
    <w:rsid w:val="00D66310"/>
    <w:rsid w:val="00D666B9"/>
    <w:rsid w:val="00D66724"/>
    <w:rsid w:val="00D6683A"/>
    <w:rsid w:val="00D668C2"/>
    <w:rsid w:val="00D66B84"/>
    <w:rsid w:val="00D67782"/>
    <w:rsid w:val="00D67858"/>
    <w:rsid w:val="00D705CC"/>
    <w:rsid w:val="00D7078C"/>
    <w:rsid w:val="00D708BD"/>
    <w:rsid w:val="00D71DF4"/>
    <w:rsid w:val="00D72812"/>
    <w:rsid w:val="00D7282A"/>
    <w:rsid w:val="00D72851"/>
    <w:rsid w:val="00D729CF"/>
    <w:rsid w:val="00D733F9"/>
    <w:rsid w:val="00D74360"/>
    <w:rsid w:val="00D74418"/>
    <w:rsid w:val="00D747CC"/>
    <w:rsid w:val="00D74AF2"/>
    <w:rsid w:val="00D7597D"/>
    <w:rsid w:val="00D76326"/>
    <w:rsid w:val="00D763A1"/>
    <w:rsid w:val="00D76AB5"/>
    <w:rsid w:val="00D76D5B"/>
    <w:rsid w:val="00D77061"/>
    <w:rsid w:val="00D770BC"/>
    <w:rsid w:val="00D7733A"/>
    <w:rsid w:val="00D8009A"/>
    <w:rsid w:val="00D800F3"/>
    <w:rsid w:val="00D805D5"/>
    <w:rsid w:val="00D818A7"/>
    <w:rsid w:val="00D819B1"/>
    <w:rsid w:val="00D81D84"/>
    <w:rsid w:val="00D82CAB"/>
    <w:rsid w:val="00D83B52"/>
    <w:rsid w:val="00D83D1A"/>
    <w:rsid w:val="00D84239"/>
    <w:rsid w:val="00D84544"/>
    <w:rsid w:val="00D84601"/>
    <w:rsid w:val="00D84BE7"/>
    <w:rsid w:val="00D850AD"/>
    <w:rsid w:val="00D855ED"/>
    <w:rsid w:val="00D85CF6"/>
    <w:rsid w:val="00D85E68"/>
    <w:rsid w:val="00D865E0"/>
    <w:rsid w:val="00D86629"/>
    <w:rsid w:val="00D86DC4"/>
    <w:rsid w:val="00D8783E"/>
    <w:rsid w:val="00D9151A"/>
    <w:rsid w:val="00D921DB"/>
    <w:rsid w:val="00D93373"/>
    <w:rsid w:val="00D93717"/>
    <w:rsid w:val="00D94D81"/>
    <w:rsid w:val="00D95D60"/>
    <w:rsid w:val="00D95ED6"/>
    <w:rsid w:val="00D96B2D"/>
    <w:rsid w:val="00D97494"/>
    <w:rsid w:val="00D97913"/>
    <w:rsid w:val="00DA0196"/>
    <w:rsid w:val="00DA1C98"/>
    <w:rsid w:val="00DA1F57"/>
    <w:rsid w:val="00DA2C24"/>
    <w:rsid w:val="00DA305F"/>
    <w:rsid w:val="00DA3139"/>
    <w:rsid w:val="00DA40C6"/>
    <w:rsid w:val="00DA4128"/>
    <w:rsid w:val="00DA4808"/>
    <w:rsid w:val="00DA4FFB"/>
    <w:rsid w:val="00DA568B"/>
    <w:rsid w:val="00DA5AE6"/>
    <w:rsid w:val="00DA61A5"/>
    <w:rsid w:val="00DA6979"/>
    <w:rsid w:val="00DA6DD9"/>
    <w:rsid w:val="00DA7195"/>
    <w:rsid w:val="00DA76F1"/>
    <w:rsid w:val="00DA7766"/>
    <w:rsid w:val="00DA7C61"/>
    <w:rsid w:val="00DB06A5"/>
    <w:rsid w:val="00DB085B"/>
    <w:rsid w:val="00DB087F"/>
    <w:rsid w:val="00DB0C0C"/>
    <w:rsid w:val="00DB0D87"/>
    <w:rsid w:val="00DB18C1"/>
    <w:rsid w:val="00DB2B71"/>
    <w:rsid w:val="00DB4BA4"/>
    <w:rsid w:val="00DB5555"/>
    <w:rsid w:val="00DB5A03"/>
    <w:rsid w:val="00DB5E57"/>
    <w:rsid w:val="00DB717D"/>
    <w:rsid w:val="00DB7C9E"/>
    <w:rsid w:val="00DB7D11"/>
    <w:rsid w:val="00DC0317"/>
    <w:rsid w:val="00DC1F1C"/>
    <w:rsid w:val="00DC228B"/>
    <w:rsid w:val="00DC26E4"/>
    <w:rsid w:val="00DC3125"/>
    <w:rsid w:val="00DC317F"/>
    <w:rsid w:val="00DC36C0"/>
    <w:rsid w:val="00DC407F"/>
    <w:rsid w:val="00DC40EA"/>
    <w:rsid w:val="00DC42FB"/>
    <w:rsid w:val="00DC4B65"/>
    <w:rsid w:val="00DC4DD3"/>
    <w:rsid w:val="00DC5652"/>
    <w:rsid w:val="00DC650C"/>
    <w:rsid w:val="00DC7C3D"/>
    <w:rsid w:val="00DD01B4"/>
    <w:rsid w:val="00DD1FF3"/>
    <w:rsid w:val="00DD2A2F"/>
    <w:rsid w:val="00DD3076"/>
    <w:rsid w:val="00DD3E9D"/>
    <w:rsid w:val="00DD4B99"/>
    <w:rsid w:val="00DE07F8"/>
    <w:rsid w:val="00DE0A47"/>
    <w:rsid w:val="00DE0FAF"/>
    <w:rsid w:val="00DE16B5"/>
    <w:rsid w:val="00DE1F8F"/>
    <w:rsid w:val="00DE276B"/>
    <w:rsid w:val="00DE36E6"/>
    <w:rsid w:val="00DE38AA"/>
    <w:rsid w:val="00DE4412"/>
    <w:rsid w:val="00DE445B"/>
    <w:rsid w:val="00DE4C48"/>
    <w:rsid w:val="00DE6748"/>
    <w:rsid w:val="00DE6830"/>
    <w:rsid w:val="00DE6D1F"/>
    <w:rsid w:val="00DE6FAD"/>
    <w:rsid w:val="00DE70EB"/>
    <w:rsid w:val="00DE7319"/>
    <w:rsid w:val="00DE7353"/>
    <w:rsid w:val="00DE747D"/>
    <w:rsid w:val="00DE7950"/>
    <w:rsid w:val="00DF01B7"/>
    <w:rsid w:val="00DF0A64"/>
    <w:rsid w:val="00DF1154"/>
    <w:rsid w:val="00DF145D"/>
    <w:rsid w:val="00DF170F"/>
    <w:rsid w:val="00DF18B1"/>
    <w:rsid w:val="00DF204B"/>
    <w:rsid w:val="00DF2156"/>
    <w:rsid w:val="00DF2BB1"/>
    <w:rsid w:val="00DF2FA8"/>
    <w:rsid w:val="00DF313F"/>
    <w:rsid w:val="00DF3784"/>
    <w:rsid w:val="00DF48CC"/>
    <w:rsid w:val="00DF4C28"/>
    <w:rsid w:val="00DF4ECD"/>
    <w:rsid w:val="00DF533A"/>
    <w:rsid w:val="00DF62DF"/>
    <w:rsid w:val="00DF64B8"/>
    <w:rsid w:val="00DF64ED"/>
    <w:rsid w:val="00DF6A94"/>
    <w:rsid w:val="00DF6E19"/>
    <w:rsid w:val="00E008B0"/>
    <w:rsid w:val="00E011B4"/>
    <w:rsid w:val="00E01FCF"/>
    <w:rsid w:val="00E0264F"/>
    <w:rsid w:val="00E02B05"/>
    <w:rsid w:val="00E02B91"/>
    <w:rsid w:val="00E035A1"/>
    <w:rsid w:val="00E03FA5"/>
    <w:rsid w:val="00E0577A"/>
    <w:rsid w:val="00E05FF8"/>
    <w:rsid w:val="00E06322"/>
    <w:rsid w:val="00E06357"/>
    <w:rsid w:val="00E067A7"/>
    <w:rsid w:val="00E06CAE"/>
    <w:rsid w:val="00E07592"/>
    <w:rsid w:val="00E0762D"/>
    <w:rsid w:val="00E07BE4"/>
    <w:rsid w:val="00E10CF2"/>
    <w:rsid w:val="00E113C0"/>
    <w:rsid w:val="00E12333"/>
    <w:rsid w:val="00E12DFB"/>
    <w:rsid w:val="00E151F2"/>
    <w:rsid w:val="00E15B73"/>
    <w:rsid w:val="00E15D78"/>
    <w:rsid w:val="00E1696B"/>
    <w:rsid w:val="00E1726B"/>
    <w:rsid w:val="00E17A6F"/>
    <w:rsid w:val="00E201E4"/>
    <w:rsid w:val="00E2102F"/>
    <w:rsid w:val="00E21909"/>
    <w:rsid w:val="00E22055"/>
    <w:rsid w:val="00E2234E"/>
    <w:rsid w:val="00E2274E"/>
    <w:rsid w:val="00E22D9E"/>
    <w:rsid w:val="00E232FB"/>
    <w:rsid w:val="00E238D4"/>
    <w:rsid w:val="00E23C9F"/>
    <w:rsid w:val="00E23D24"/>
    <w:rsid w:val="00E2439B"/>
    <w:rsid w:val="00E24F94"/>
    <w:rsid w:val="00E25524"/>
    <w:rsid w:val="00E25737"/>
    <w:rsid w:val="00E2708C"/>
    <w:rsid w:val="00E275F4"/>
    <w:rsid w:val="00E27EC7"/>
    <w:rsid w:val="00E300CD"/>
    <w:rsid w:val="00E30401"/>
    <w:rsid w:val="00E30BA2"/>
    <w:rsid w:val="00E30E87"/>
    <w:rsid w:val="00E31C25"/>
    <w:rsid w:val="00E31C59"/>
    <w:rsid w:val="00E3232F"/>
    <w:rsid w:val="00E33858"/>
    <w:rsid w:val="00E338F6"/>
    <w:rsid w:val="00E33E50"/>
    <w:rsid w:val="00E3542F"/>
    <w:rsid w:val="00E35E42"/>
    <w:rsid w:val="00E3797E"/>
    <w:rsid w:val="00E400D6"/>
    <w:rsid w:val="00E40B8F"/>
    <w:rsid w:val="00E40BF4"/>
    <w:rsid w:val="00E416CF"/>
    <w:rsid w:val="00E41802"/>
    <w:rsid w:val="00E41BF9"/>
    <w:rsid w:val="00E41DF8"/>
    <w:rsid w:val="00E4215F"/>
    <w:rsid w:val="00E425A7"/>
    <w:rsid w:val="00E4326E"/>
    <w:rsid w:val="00E43312"/>
    <w:rsid w:val="00E44213"/>
    <w:rsid w:val="00E44FF1"/>
    <w:rsid w:val="00E45ED6"/>
    <w:rsid w:val="00E46EEB"/>
    <w:rsid w:val="00E503A6"/>
    <w:rsid w:val="00E504A3"/>
    <w:rsid w:val="00E50C2F"/>
    <w:rsid w:val="00E50EF7"/>
    <w:rsid w:val="00E51490"/>
    <w:rsid w:val="00E52E27"/>
    <w:rsid w:val="00E538AE"/>
    <w:rsid w:val="00E53ECC"/>
    <w:rsid w:val="00E53FE7"/>
    <w:rsid w:val="00E54B00"/>
    <w:rsid w:val="00E54C38"/>
    <w:rsid w:val="00E5771D"/>
    <w:rsid w:val="00E61107"/>
    <w:rsid w:val="00E61846"/>
    <w:rsid w:val="00E620CF"/>
    <w:rsid w:val="00E625CC"/>
    <w:rsid w:val="00E62702"/>
    <w:rsid w:val="00E62A70"/>
    <w:rsid w:val="00E62C03"/>
    <w:rsid w:val="00E62E2A"/>
    <w:rsid w:val="00E64240"/>
    <w:rsid w:val="00E64361"/>
    <w:rsid w:val="00E64E24"/>
    <w:rsid w:val="00E65386"/>
    <w:rsid w:val="00E65536"/>
    <w:rsid w:val="00E65A2B"/>
    <w:rsid w:val="00E662FA"/>
    <w:rsid w:val="00E66A66"/>
    <w:rsid w:val="00E67E3B"/>
    <w:rsid w:val="00E70C65"/>
    <w:rsid w:val="00E710AD"/>
    <w:rsid w:val="00E72747"/>
    <w:rsid w:val="00E72B74"/>
    <w:rsid w:val="00E732A9"/>
    <w:rsid w:val="00E73A6C"/>
    <w:rsid w:val="00E74543"/>
    <w:rsid w:val="00E74F0C"/>
    <w:rsid w:val="00E75898"/>
    <w:rsid w:val="00E758A1"/>
    <w:rsid w:val="00E75BC8"/>
    <w:rsid w:val="00E762C7"/>
    <w:rsid w:val="00E764BC"/>
    <w:rsid w:val="00E766B5"/>
    <w:rsid w:val="00E767A5"/>
    <w:rsid w:val="00E7689A"/>
    <w:rsid w:val="00E76B63"/>
    <w:rsid w:val="00E76EBE"/>
    <w:rsid w:val="00E770EE"/>
    <w:rsid w:val="00E77846"/>
    <w:rsid w:val="00E77BFA"/>
    <w:rsid w:val="00E77DE5"/>
    <w:rsid w:val="00E802D3"/>
    <w:rsid w:val="00E80345"/>
    <w:rsid w:val="00E80A9B"/>
    <w:rsid w:val="00E81019"/>
    <w:rsid w:val="00E8140C"/>
    <w:rsid w:val="00E81A98"/>
    <w:rsid w:val="00E81B82"/>
    <w:rsid w:val="00E8264F"/>
    <w:rsid w:val="00E82758"/>
    <w:rsid w:val="00E82E25"/>
    <w:rsid w:val="00E83429"/>
    <w:rsid w:val="00E83923"/>
    <w:rsid w:val="00E83A20"/>
    <w:rsid w:val="00E84136"/>
    <w:rsid w:val="00E84945"/>
    <w:rsid w:val="00E84F2D"/>
    <w:rsid w:val="00E85542"/>
    <w:rsid w:val="00E856B0"/>
    <w:rsid w:val="00E86029"/>
    <w:rsid w:val="00E86B8F"/>
    <w:rsid w:val="00E9084F"/>
    <w:rsid w:val="00E90BC3"/>
    <w:rsid w:val="00E90C96"/>
    <w:rsid w:val="00E90E2B"/>
    <w:rsid w:val="00E91ABE"/>
    <w:rsid w:val="00E91B43"/>
    <w:rsid w:val="00E91F56"/>
    <w:rsid w:val="00E925E8"/>
    <w:rsid w:val="00E92B15"/>
    <w:rsid w:val="00E92E7A"/>
    <w:rsid w:val="00E93A09"/>
    <w:rsid w:val="00E945DF"/>
    <w:rsid w:val="00E94A94"/>
    <w:rsid w:val="00E968BD"/>
    <w:rsid w:val="00E97772"/>
    <w:rsid w:val="00EA00C6"/>
    <w:rsid w:val="00EA041E"/>
    <w:rsid w:val="00EA057E"/>
    <w:rsid w:val="00EA16F1"/>
    <w:rsid w:val="00EA1EAA"/>
    <w:rsid w:val="00EA286C"/>
    <w:rsid w:val="00EA31FD"/>
    <w:rsid w:val="00EA3A10"/>
    <w:rsid w:val="00EA3DF7"/>
    <w:rsid w:val="00EA43F9"/>
    <w:rsid w:val="00EA5C8F"/>
    <w:rsid w:val="00EA5DBF"/>
    <w:rsid w:val="00EA5F78"/>
    <w:rsid w:val="00EA6707"/>
    <w:rsid w:val="00EA7708"/>
    <w:rsid w:val="00EA7F2A"/>
    <w:rsid w:val="00EB04BF"/>
    <w:rsid w:val="00EB078B"/>
    <w:rsid w:val="00EB0A25"/>
    <w:rsid w:val="00EB16BC"/>
    <w:rsid w:val="00EB24AE"/>
    <w:rsid w:val="00EB3101"/>
    <w:rsid w:val="00EB357E"/>
    <w:rsid w:val="00EB3EC1"/>
    <w:rsid w:val="00EB3F70"/>
    <w:rsid w:val="00EB471A"/>
    <w:rsid w:val="00EB479C"/>
    <w:rsid w:val="00EB548D"/>
    <w:rsid w:val="00EB6110"/>
    <w:rsid w:val="00EB762C"/>
    <w:rsid w:val="00EB7F1C"/>
    <w:rsid w:val="00EC0308"/>
    <w:rsid w:val="00EC04F9"/>
    <w:rsid w:val="00EC1195"/>
    <w:rsid w:val="00EC2446"/>
    <w:rsid w:val="00EC30B4"/>
    <w:rsid w:val="00EC396C"/>
    <w:rsid w:val="00EC4A9B"/>
    <w:rsid w:val="00EC587D"/>
    <w:rsid w:val="00EC59D4"/>
    <w:rsid w:val="00EC5A78"/>
    <w:rsid w:val="00EC652C"/>
    <w:rsid w:val="00EC737E"/>
    <w:rsid w:val="00EC7A01"/>
    <w:rsid w:val="00ED0789"/>
    <w:rsid w:val="00ED0D57"/>
    <w:rsid w:val="00ED173B"/>
    <w:rsid w:val="00ED1A60"/>
    <w:rsid w:val="00ED307B"/>
    <w:rsid w:val="00ED34F4"/>
    <w:rsid w:val="00ED368D"/>
    <w:rsid w:val="00ED3F32"/>
    <w:rsid w:val="00ED4211"/>
    <w:rsid w:val="00ED44FC"/>
    <w:rsid w:val="00ED4702"/>
    <w:rsid w:val="00ED5A48"/>
    <w:rsid w:val="00ED7191"/>
    <w:rsid w:val="00ED7201"/>
    <w:rsid w:val="00ED7411"/>
    <w:rsid w:val="00ED7C26"/>
    <w:rsid w:val="00ED7E48"/>
    <w:rsid w:val="00ED7ED4"/>
    <w:rsid w:val="00EE1D06"/>
    <w:rsid w:val="00EE4198"/>
    <w:rsid w:val="00EE5E53"/>
    <w:rsid w:val="00EE69E5"/>
    <w:rsid w:val="00EE6C20"/>
    <w:rsid w:val="00EE7666"/>
    <w:rsid w:val="00EF32B8"/>
    <w:rsid w:val="00EF42B3"/>
    <w:rsid w:val="00EF472D"/>
    <w:rsid w:val="00EF49B6"/>
    <w:rsid w:val="00EF4ED2"/>
    <w:rsid w:val="00EF6B5F"/>
    <w:rsid w:val="00EF7BEA"/>
    <w:rsid w:val="00F00378"/>
    <w:rsid w:val="00F01311"/>
    <w:rsid w:val="00F014FE"/>
    <w:rsid w:val="00F0207C"/>
    <w:rsid w:val="00F02417"/>
    <w:rsid w:val="00F03233"/>
    <w:rsid w:val="00F03292"/>
    <w:rsid w:val="00F03F20"/>
    <w:rsid w:val="00F03FC4"/>
    <w:rsid w:val="00F04948"/>
    <w:rsid w:val="00F06E0D"/>
    <w:rsid w:val="00F07F3B"/>
    <w:rsid w:val="00F0B65F"/>
    <w:rsid w:val="00F10450"/>
    <w:rsid w:val="00F1097B"/>
    <w:rsid w:val="00F1098B"/>
    <w:rsid w:val="00F10D76"/>
    <w:rsid w:val="00F11440"/>
    <w:rsid w:val="00F11791"/>
    <w:rsid w:val="00F126C9"/>
    <w:rsid w:val="00F12E86"/>
    <w:rsid w:val="00F139E2"/>
    <w:rsid w:val="00F14379"/>
    <w:rsid w:val="00F14578"/>
    <w:rsid w:val="00F147FA"/>
    <w:rsid w:val="00F14F6F"/>
    <w:rsid w:val="00F158F1"/>
    <w:rsid w:val="00F16301"/>
    <w:rsid w:val="00F1648E"/>
    <w:rsid w:val="00F16515"/>
    <w:rsid w:val="00F17187"/>
    <w:rsid w:val="00F174AB"/>
    <w:rsid w:val="00F17B38"/>
    <w:rsid w:val="00F20155"/>
    <w:rsid w:val="00F2055B"/>
    <w:rsid w:val="00F21D8D"/>
    <w:rsid w:val="00F22C8D"/>
    <w:rsid w:val="00F22EB3"/>
    <w:rsid w:val="00F244EA"/>
    <w:rsid w:val="00F24AC8"/>
    <w:rsid w:val="00F25C6A"/>
    <w:rsid w:val="00F263E8"/>
    <w:rsid w:val="00F2662D"/>
    <w:rsid w:val="00F2699A"/>
    <w:rsid w:val="00F305D9"/>
    <w:rsid w:val="00F308BB"/>
    <w:rsid w:val="00F319CA"/>
    <w:rsid w:val="00F31E5C"/>
    <w:rsid w:val="00F32848"/>
    <w:rsid w:val="00F32886"/>
    <w:rsid w:val="00F33C97"/>
    <w:rsid w:val="00F34920"/>
    <w:rsid w:val="00F34B93"/>
    <w:rsid w:val="00F34F64"/>
    <w:rsid w:val="00F35A9D"/>
    <w:rsid w:val="00F36B8E"/>
    <w:rsid w:val="00F36E01"/>
    <w:rsid w:val="00F378BE"/>
    <w:rsid w:val="00F40FA0"/>
    <w:rsid w:val="00F42CEE"/>
    <w:rsid w:val="00F430B3"/>
    <w:rsid w:val="00F431B6"/>
    <w:rsid w:val="00F43924"/>
    <w:rsid w:val="00F44298"/>
    <w:rsid w:val="00F4499D"/>
    <w:rsid w:val="00F4507E"/>
    <w:rsid w:val="00F45EEE"/>
    <w:rsid w:val="00F46FBF"/>
    <w:rsid w:val="00F472DD"/>
    <w:rsid w:val="00F47AA6"/>
    <w:rsid w:val="00F503AF"/>
    <w:rsid w:val="00F50DC4"/>
    <w:rsid w:val="00F512B9"/>
    <w:rsid w:val="00F516B3"/>
    <w:rsid w:val="00F519B0"/>
    <w:rsid w:val="00F5283C"/>
    <w:rsid w:val="00F52D39"/>
    <w:rsid w:val="00F52DB3"/>
    <w:rsid w:val="00F54635"/>
    <w:rsid w:val="00F561CF"/>
    <w:rsid w:val="00F5622C"/>
    <w:rsid w:val="00F56266"/>
    <w:rsid w:val="00F56685"/>
    <w:rsid w:val="00F5B122"/>
    <w:rsid w:val="00F5EEB1"/>
    <w:rsid w:val="00F6120D"/>
    <w:rsid w:val="00F6128D"/>
    <w:rsid w:val="00F61E48"/>
    <w:rsid w:val="00F62BA7"/>
    <w:rsid w:val="00F62EA3"/>
    <w:rsid w:val="00F62FD6"/>
    <w:rsid w:val="00F631EC"/>
    <w:rsid w:val="00F632F4"/>
    <w:rsid w:val="00F64682"/>
    <w:rsid w:val="00F64A5F"/>
    <w:rsid w:val="00F64C86"/>
    <w:rsid w:val="00F655BA"/>
    <w:rsid w:val="00F66051"/>
    <w:rsid w:val="00F672C3"/>
    <w:rsid w:val="00F7069A"/>
    <w:rsid w:val="00F70987"/>
    <w:rsid w:val="00F712B3"/>
    <w:rsid w:val="00F71AC6"/>
    <w:rsid w:val="00F71C2F"/>
    <w:rsid w:val="00F728C2"/>
    <w:rsid w:val="00F72C8D"/>
    <w:rsid w:val="00F73026"/>
    <w:rsid w:val="00F739BA"/>
    <w:rsid w:val="00F744A2"/>
    <w:rsid w:val="00F74971"/>
    <w:rsid w:val="00F75241"/>
    <w:rsid w:val="00F754DC"/>
    <w:rsid w:val="00F76B86"/>
    <w:rsid w:val="00F76C4A"/>
    <w:rsid w:val="00F76D11"/>
    <w:rsid w:val="00F7750F"/>
    <w:rsid w:val="00F77E41"/>
    <w:rsid w:val="00F8001A"/>
    <w:rsid w:val="00F80B4C"/>
    <w:rsid w:val="00F813BB"/>
    <w:rsid w:val="00F82B66"/>
    <w:rsid w:val="00F82F85"/>
    <w:rsid w:val="00F83454"/>
    <w:rsid w:val="00F83575"/>
    <w:rsid w:val="00F83944"/>
    <w:rsid w:val="00F83EC4"/>
    <w:rsid w:val="00F8417F"/>
    <w:rsid w:val="00F842E4"/>
    <w:rsid w:val="00F84B83"/>
    <w:rsid w:val="00F85348"/>
    <w:rsid w:val="00F85714"/>
    <w:rsid w:val="00F86569"/>
    <w:rsid w:val="00F86A77"/>
    <w:rsid w:val="00F86D6B"/>
    <w:rsid w:val="00F87085"/>
    <w:rsid w:val="00F87307"/>
    <w:rsid w:val="00F878BD"/>
    <w:rsid w:val="00F906C7"/>
    <w:rsid w:val="00F918CC"/>
    <w:rsid w:val="00F919C7"/>
    <w:rsid w:val="00F91D1E"/>
    <w:rsid w:val="00F9276A"/>
    <w:rsid w:val="00F936E4"/>
    <w:rsid w:val="00F93742"/>
    <w:rsid w:val="00F93995"/>
    <w:rsid w:val="00F93F74"/>
    <w:rsid w:val="00F94D06"/>
    <w:rsid w:val="00F94EF8"/>
    <w:rsid w:val="00F94FF0"/>
    <w:rsid w:val="00F95B84"/>
    <w:rsid w:val="00F968D7"/>
    <w:rsid w:val="00F968E5"/>
    <w:rsid w:val="00F96DA8"/>
    <w:rsid w:val="00F96DBF"/>
    <w:rsid w:val="00F97F85"/>
    <w:rsid w:val="00FA1EB3"/>
    <w:rsid w:val="00FA28D5"/>
    <w:rsid w:val="00FA2C77"/>
    <w:rsid w:val="00FA31B3"/>
    <w:rsid w:val="00FA42B4"/>
    <w:rsid w:val="00FA47D4"/>
    <w:rsid w:val="00FA4918"/>
    <w:rsid w:val="00FA4930"/>
    <w:rsid w:val="00FA4A81"/>
    <w:rsid w:val="00FA50EA"/>
    <w:rsid w:val="00FA544D"/>
    <w:rsid w:val="00FA5625"/>
    <w:rsid w:val="00FA63DA"/>
    <w:rsid w:val="00FA75EC"/>
    <w:rsid w:val="00FB1461"/>
    <w:rsid w:val="00FB16A7"/>
    <w:rsid w:val="00FB231E"/>
    <w:rsid w:val="00FB2A34"/>
    <w:rsid w:val="00FB327A"/>
    <w:rsid w:val="00FB3604"/>
    <w:rsid w:val="00FB3D04"/>
    <w:rsid w:val="00FB41C7"/>
    <w:rsid w:val="00FB4215"/>
    <w:rsid w:val="00FB43F2"/>
    <w:rsid w:val="00FB573E"/>
    <w:rsid w:val="00FB5C24"/>
    <w:rsid w:val="00FB5CA6"/>
    <w:rsid w:val="00FB6B94"/>
    <w:rsid w:val="00FB723E"/>
    <w:rsid w:val="00FC0475"/>
    <w:rsid w:val="00FC19C6"/>
    <w:rsid w:val="00FC22A2"/>
    <w:rsid w:val="00FC253B"/>
    <w:rsid w:val="00FC27CD"/>
    <w:rsid w:val="00FC27D0"/>
    <w:rsid w:val="00FC2EAB"/>
    <w:rsid w:val="00FC37A2"/>
    <w:rsid w:val="00FC38A9"/>
    <w:rsid w:val="00FC3B29"/>
    <w:rsid w:val="00FC4317"/>
    <w:rsid w:val="00FC4D8C"/>
    <w:rsid w:val="00FC578B"/>
    <w:rsid w:val="00FC5A64"/>
    <w:rsid w:val="00FC6098"/>
    <w:rsid w:val="00FC62EB"/>
    <w:rsid w:val="00FC6AC4"/>
    <w:rsid w:val="00FC7129"/>
    <w:rsid w:val="00FC76F0"/>
    <w:rsid w:val="00FD090D"/>
    <w:rsid w:val="00FD19BC"/>
    <w:rsid w:val="00FD2D2D"/>
    <w:rsid w:val="00FD3217"/>
    <w:rsid w:val="00FD5BED"/>
    <w:rsid w:val="00FD62AC"/>
    <w:rsid w:val="00FD6D59"/>
    <w:rsid w:val="00FD722E"/>
    <w:rsid w:val="00FD72AB"/>
    <w:rsid w:val="00FD76C5"/>
    <w:rsid w:val="00FD7C50"/>
    <w:rsid w:val="00FE15E1"/>
    <w:rsid w:val="00FE169A"/>
    <w:rsid w:val="00FE1824"/>
    <w:rsid w:val="00FE26EF"/>
    <w:rsid w:val="00FE2BC9"/>
    <w:rsid w:val="00FE3061"/>
    <w:rsid w:val="00FE35F2"/>
    <w:rsid w:val="00FE3CC7"/>
    <w:rsid w:val="00FE416A"/>
    <w:rsid w:val="00FE49ED"/>
    <w:rsid w:val="00FE5246"/>
    <w:rsid w:val="00FE548C"/>
    <w:rsid w:val="00FE5D9C"/>
    <w:rsid w:val="00FE618F"/>
    <w:rsid w:val="00FE78D3"/>
    <w:rsid w:val="00FE7D2C"/>
    <w:rsid w:val="00FF1256"/>
    <w:rsid w:val="00FF3A18"/>
    <w:rsid w:val="00FF3D4C"/>
    <w:rsid w:val="00FF3DEF"/>
    <w:rsid w:val="00FF4116"/>
    <w:rsid w:val="00FF4DA6"/>
    <w:rsid w:val="00FF555E"/>
    <w:rsid w:val="00FF633A"/>
    <w:rsid w:val="00FF6701"/>
    <w:rsid w:val="00FF6DC8"/>
    <w:rsid w:val="00FF75BC"/>
    <w:rsid w:val="00FF77B3"/>
    <w:rsid w:val="00FF7A54"/>
    <w:rsid w:val="00FF7EB8"/>
    <w:rsid w:val="0118FACA"/>
    <w:rsid w:val="0126EC02"/>
    <w:rsid w:val="013F2D89"/>
    <w:rsid w:val="0147E49D"/>
    <w:rsid w:val="014BAF1F"/>
    <w:rsid w:val="014F9820"/>
    <w:rsid w:val="01951FE4"/>
    <w:rsid w:val="01A3A2CC"/>
    <w:rsid w:val="01A67004"/>
    <w:rsid w:val="01BFDF80"/>
    <w:rsid w:val="01C6076B"/>
    <w:rsid w:val="01C64A2F"/>
    <w:rsid w:val="01C7CD06"/>
    <w:rsid w:val="01CACCF6"/>
    <w:rsid w:val="01D3ADFC"/>
    <w:rsid w:val="01D3FDAC"/>
    <w:rsid w:val="01ED57E8"/>
    <w:rsid w:val="01EDAF7F"/>
    <w:rsid w:val="01F484B5"/>
    <w:rsid w:val="01F7E08A"/>
    <w:rsid w:val="01FDD0BA"/>
    <w:rsid w:val="01FE335F"/>
    <w:rsid w:val="0220D310"/>
    <w:rsid w:val="0234858C"/>
    <w:rsid w:val="02357472"/>
    <w:rsid w:val="02411DCE"/>
    <w:rsid w:val="027CCD45"/>
    <w:rsid w:val="028DE3C2"/>
    <w:rsid w:val="02966CAB"/>
    <w:rsid w:val="02A8F90D"/>
    <w:rsid w:val="02BDC5A1"/>
    <w:rsid w:val="02C555AE"/>
    <w:rsid w:val="02C89E4C"/>
    <w:rsid w:val="02DAD2AF"/>
    <w:rsid w:val="02F2FFED"/>
    <w:rsid w:val="032C2B70"/>
    <w:rsid w:val="036B0092"/>
    <w:rsid w:val="037CDF96"/>
    <w:rsid w:val="039A03C0"/>
    <w:rsid w:val="03AA9AAC"/>
    <w:rsid w:val="03C07CD7"/>
    <w:rsid w:val="03C0F192"/>
    <w:rsid w:val="03CA0C7A"/>
    <w:rsid w:val="03CEF149"/>
    <w:rsid w:val="03D74B9E"/>
    <w:rsid w:val="03D7947B"/>
    <w:rsid w:val="03DFEA5B"/>
    <w:rsid w:val="03ED7972"/>
    <w:rsid w:val="04099FC8"/>
    <w:rsid w:val="041D89CC"/>
    <w:rsid w:val="044523B4"/>
    <w:rsid w:val="044E48FD"/>
    <w:rsid w:val="0468A6D2"/>
    <w:rsid w:val="0482AB9C"/>
    <w:rsid w:val="0488A73F"/>
    <w:rsid w:val="0492B632"/>
    <w:rsid w:val="049F8974"/>
    <w:rsid w:val="04A0C684"/>
    <w:rsid w:val="04BB8BA8"/>
    <w:rsid w:val="04C74A6C"/>
    <w:rsid w:val="04DBFBC9"/>
    <w:rsid w:val="04E4D911"/>
    <w:rsid w:val="04FA8EA6"/>
    <w:rsid w:val="0504CEDA"/>
    <w:rsid w:val="0504EB9C"/>
    <w:rsid w:val="0506D0F3"/>
    <w:rsid w:val="051661A8"/>
    <w:rsid w:val="0535D421"/>
    <w:rsid w:val="0567E95B"/>
    <w:rsid w:val="057DB156"/>
    <w:rsid w:val="05B25268"/>
    <w:rsid w:val="05BCE74E"/>
    <w:rsid w:val="05CE41D3"/>
    <w:rsid w:val="0611CF7D"/>
    <w:rsid w:val="061CDE66"/>
    <w:rsid w:val="0653AF18"/>
    <w:rsid w:val="065E529A"/>
    <w:rsid w:val="06BB77DC"/>
    <w:rsid w:val="06C4E180"/>
    <w:rsid w:val="06CAA20C"/>
    <w:rsid w:val="06D5FF6D"/>
    <w:rsid w:val="06DE1E2C"/>
    <w:rsid w:val="06E11979"/>
    <w:rsid w:val="06EFBC5E"/>
    <w:rsid w:val="070A3CD2"/>
    <w:rsid w:val="07197C94"/>
    <w:rsid w:val="07243F89"/>
    <w:rsid w:val="07471C19"/>
    <w:rsid w:val="075C8AA2"/>
    <w:rsid w:val="076155DE"/>
    <w:rsid w:val="07932FD5"/>
    <w:rsid w:val="07A37B4E"/>
    <w:rsid w:val="07A52F1D"/>
    <w:rsid w:val="07BBF579"/>
    <w:rsid w:val="07D07BE3"/>
    <w:rsid w:val="07D9056D"/>
    <w:rsid w:val="07E409FA"/>
    <w:rsid w:val="07FB2D53"/>
    <w:rsid w:val="08103F6A"/>
    <w:rsid w:val="0813485D"/>
    <w:rsid w:val="08163839"/>
    <w:rsid w:val="0836EA0B"/>
    <w:rsid w:val="08518B4E"/>
    <w:rsid w:val="085CA0F5"/>
    <w:rsid w:val="0868A9BB"/>
    <w:rsid w:val="088081C3"/>
    <w:rsid w:val="088315EE"/>
    <w:rsid w:val="08960122"/>
    <w:rsid w:val="08AC6ED6"/>
    <w:rsid w:val="08C8B2D2"/>
    <w:rsid w:val="08CAD762"/>
    <w:rsid w:val="08CE5AA1"/>
    <w:rsid w:val="08E62F6E"/>
    <w:rsid w:val="08E7E7A5"/>
    <w:rsid w:val="08EA023B"/>
    <w:rsid w:val="0913A283"/>
    <w:rsid w:val="091EE2A3"/>
    <w:rsid w:val="092C5479"/>
    <w:rsid w:val="0932C4C1"/>
    <w:rsid w:val="09430FB4"/>
    <w:rsid w:val="0953D6E0"/>
    <w:rsid w:val="0954BE23"/>
    <w:rsid w:val="0962DB3D"/>
    <w:rsid w:val="09B3E6BD"/>
    <w:rsid w:val="09B547D3"/>
    <w:rsid w:val="09BBFF0C"/>
    <w:rsid w:val="09D2DEEB"/>
    <w:rsid w:val="09DCA2B1"/>
    <w:rsid w:val="09EE4BE7"/>
    <w:rsid w:val="09F07390"/>
    <w:rsid w:val="09F28126"/>
    <w:rsid w:val="0A032BA2"/>
    <w:rsid w:val="0A1415C9"/>
    <w:rsid w:val="0A331CA1"/>
    <w:rsid w:val="0A57B03E"/>
    <w:rsid w:val="0A83057D"/>
    <w:rsid w:val="0A83B806"/>
    <w:rsid w:val="0A905C61"/>
    <w:rsid w:val="0A9BE5EE"/>
    <w:rsid w:val="0ABEB27D"/>
    <w:rsid w:val="0AC2DC05"/>
    <w:rsid w:val="0AC9F1A8"/>
    <w:rsid w:val="0AD873FF"/>
    <w:rsid w:val="0AE540A0"/>
    <w:rsid w:val="0AFF8EF6"/>
    <w:rsid w:val="0B028ED7"/>
    <w:rsid w:val="0B13022A"/>
    <w:rsid w:val="0B13D218"/>
    <w:rsid w:val="0B5D7475"/>
    <w:rsid w:val="0B5EA3B6"/>
    <w:rsid w:val="0B6C051D"/>
    <w:rsid w:val="0B6F8754"/>
    <w:rsid w:val="0B9B976C"/>
    <w:rsid w:val="0B9F8114"/>
    <w:rsid w:val="0BB82B25"/>
    <w:rsid w:val="0BF49FB0"/>
    <w:rsid w:val="0BFD4D3E"/>
    <w:rsid w:val="0C06F580"/>
    <w:rsid w:val="0C1EC5D4"/>
    <w:rsid w:val="0C34C701"/>
    <w:rsid w:val="0C355C4B"/>
    <w:rsid w:val="0C52EBCC"/>
    <w:rsid w:val="0C642ABB"/>
    <w:rsid w:val="0C8D24B8"/>
    <w:rsid w:val="0CB1F7DC"/>
    <w:rsid w:val="0CB77B1D"/>
    <w:rsid w:val="0CB7D64F"/>
    <w:rsid w:val="0CBA79CF"/>
    <w:rsid w:val="0CBFFA58"/>
    <w:rsid w:val="0CCDCE9D"/>
    <w:rsid w:val="0CCE6177"/>
    <w:rsid w:val="0CE3B08D"/>
    <w:rsid w:val="0CF39FCE"/>
    <w:rsid w:val="0D04B6FE"/>
    <w:rsid w:val="0D1B1CD4"/>
    <w:rsid w:val="0D1CBB03"/>
    <w:rsid w:val="0D257B36"/>
    <w:rsid w:val="0D66B79C"/>
    <w:rsid w:val="0D66DF90"/>
    <w:rsid w:val="0D78DD28"/>
    <w:rsid w:val="0D84612B"/>
    <w:rsid w:val="0D90176D"/>
    <w:rsid w:val="0DB3C5E8"/>
    <w:rsid w:val="0DB82A4E"/>
    <w:rsid w:val="0DBFF026"/>
    <w:rsid w:val="0DCD6867"/>
    <w:rsid w:val="0DCF70B1"/>
    <w:rsid w:val="0DD046E2"/>
    <w:rsid w:val="0DD085DF"/>
    <w:rsid w:val="0DDCCFD5"/>
    <w:rsid w:val="0DEBFE27"/>
    <w:rsid w:val="0DEF11E3"/>
    <w:rsid w:val="0DF60AD4"/>
    <w:rsid w:val="0DF99475"/>
    <w:rsid w:val="0E02AC88"/>
    <w:rsid w:val="0E10CCF8"/>
    <w:rsid w:val="0E196229"/>
    <w:rsid w:val="0E2E38DF"/>
    <w:rsid w:val="0E3400CC"/>
    <w:rsid w:val="0E45A850"/>
    <w:rsid w:val="0E46D7F3"/>
    <w:rsid w:val="0E4D98E7"/>
    <w:rsid w:val="0E5599C5"/>
    <w:rsid w:val="0E6AA133"/>
    <w:rsid w:val="0E7678C8"/>
    <w:rsid w:val="0E76C7FD"/>
    <w:rsid w:val="0E881764"/>
    <w:rsid w:val="0EAB3A3D"/>
    <w:rsid w:val="0EB8F768"/>
    <w:rsid w:val="0EC14B97"/>
    <w:rsid w:val="0EEF2155"/>
    <w:rsid w:val="0F29B952"/>
    <w:rsid w:val="0F51912C"/>
    <w:rsid w:val="0F5D31BF"/>
    <w:rsid w:val="0F7323A7"/>
    <w:rsid w:val="0FC4C57A"/>
    <w:rsid w:val="0FCA0880"/>
    <w:rsid w:val="0FD568D9"/>
    <w:rsid w:val="0FF2DAB1"/>
    <w:rsid w:val="10085361"/>
    <w:rsid w:val="1017BD3B"/>
    <w:rsid w:val="1019BC23"/>
    <w:rsid w:val="101B7587"/>
    <w:rsid w:val="101D8D1B"/>
    <w:rsid w:val="10535B46"/>
    <w:rsid w:val="1069ABBA"/>
    <w:rsid w:val="109C1E11"/>
    <w:rsid w:val="10A5C207"/>
    <w:rsid w:val="10C5E557"/>
    <w:rsid w:val="10D36E0B"/>
    <w:rsid w:val="10DA741F"/>
    <w:rsid w:val="10DAAAE0"/>
    <w:rsid w:val="10DB05CF"/>
    <w:rsid w:val="10E73B34"/>
    <w:rsid w:val="10EBE2E2"/>
    <w:rsid w:val="1108D4F4"/>
    <w:rsid w:val="110C9651"/>
    <w:rsid w:val="1120DB7C"/>
    <w:rsid w:val="114585CD"/>
    <w:rsid w:val="1150F09D"/>
    <w:rsid w:val="116008B6"/>
    <w:rsid w:val="1171393A"/>
    <w:rsid w:val="11776996"/>
    <w:rsid w:val="117FD8BB"/>
    <w:rsid w:val="118AFA72"/>
    <w:rsid w:val="11BA46E5"/>
    <w:rsid w:val="11C1B41C"/>
    <w:rsid w:val="11C8BFF8"/>
    <w:rsid w:val="11DACD19"/>
    <w:rsid w:val="11E04250"/>
    <w:rsid w:val="11E0AA30"/>
    <w:rsid w:val="11E4A20C"/>
    <w:rsid w:val="11ED3449"/>
    <w:rsid w:val="11F131D2"/>
    <w:rsid w:val="120B5B45"/>
    <w:rsid w:val="1215F244"/>
    <w:rsid w:val="1218CBD6"/>
    <w:rsid w:val="122945C2"/>
    <w:rsid w:val="122AC483"/>
    <w:rsid w:val="122E091A"/>
    <w:rsid w:val="1236476D"/>
    <w:rsid w:val="12411620"/>
    <w:rsid w:val="1244133E"/>
    <w:rsid w:val="12467C10"/>
    <w:rsid w:val="125A8DB4"/>
    <w:rsid w:val="126D8F3E"/>
    <w:rsid w:val="12749ABE"/>
    <w:rsid w:val="12764480"/>
    <w:rsid w:val="12846D04"/>
    <w:rsid w:val="12B4780C"/>
    <w:rsid w:val="12BFB93B"/>
    <w:rsid w:val="12C9C63D"/>
    <w:rsid w:val="12FF9450"/>
    <w:rsid w:val="1310C6A9"/>
    <w:rsid w:val="13203B10"/>
    <w:rsid w:val="13374E4C"/>
    <w:rsid w:val="133D1D1E"/>
    <w:rsid w:val="13570E1A"/>
    <w:rsid w:val="1373B2DF"/>
    <w:rsid w:val="13741F7D"/>
    <w:rsid w:val="137AD511"/>
    <w:rsid w:val="1381BD69"/>
    <w:rsid w:val="13887464"/>
    <w:rsid w:val="13E5D8FE"/>
    <w:rsid w:val="1405C327"/>
    <w:rsid w:val="14063D42"/>
    <w:rsid w:val="1409542C"/>
    <w:rsid w:val="140FB769"/>
    <w:rsid w:val="141AD6A6"/>
    <w:rsid w:val="142DD3FB"/>
    <w:rsid w:val="1453B1ED"/>
    <w:rsid w:val="145F7DB6"/>
    <w:rsid w:val="146A27CF"/>
    <w:rsid w:val="146E8F62"/>
    <w:rsid w:val="1473902E"/>
    <w:rsid w:val="1496E459"/>
    <w:rsid w:val="14B0453A"/>
    <w:rsid w:val="14C82B05"/>
    <w:rsid w:val="14D15A3B"/>
    <w:rsid w:val="14D59A15"/>
    <w:rsid w:val="14D9B9E7"/>
    <w:rsid w:val="14FF32A8"/>
    <w:rsid w:val="15075914"/>
    <w:rsid w:val="150B6322"/>
    <w:rsid w:val="15211CC9"/>
    <w:rsid w:val="1534D04B"/>
    <w:rsid w:val="15443D77"/>
    <w:rsid w:val="1545AD66"/>
    <w:rsid w:val="154FB19F"/>
    <w:rsid w:val="1591A4A8"/>
    <w:rsid w:val="1594A162"/>
    <w:rsid w:val="15A92177"/>
    <w:rsid w:val="15D519C0"/>
    <w:rsid w:val="15DC0002"/>
    <w:rsid w:val="15E396CD"/>
    <w:rsid w:val="15FCB49E"/>
    <w:rsid w:val="16095485"/>
    <w:rsid w:val="1630F3C7"/>
    <w:rsid w:val="164C9A72"/>
    <w:rsid w:val="1663D63F"/>
    <w:rsid w:val="16735376"/>
    <w:rsid w:val="1674EEEF"/>
    <w:rsid w:val="16756D59"/>
    <w:rsid w:val="167BFCE2"/>
    <w:rsid w:val="1684666C"/>
    <w:rsid w:val="1693D465"/>
    <w:rsid w:val="16972A49"/>
    <w:rsid w:val="1697924A"/>
    <w:rsid w:val="169933D6"/>
    <w:rsid w:val="16B8441C"/>
    <w:rsid w:val="17085920"/>
    <w:rsid w:val="170E4436"/>
    <w:rsid w:val="17273D40"/>
    <w:rsid w:val="1736E167"/>
    <w:rsid w:val="175C023E"/>
    <w:rsid w:val="1761B914"/>
    <w:rsid w:val="176599F1"/>
    <w:rsid w:val="177391D3"/>
    <w:rsid w:val="177B2CED"/>
    <w:rsid w:val="1783C4C1"/>
    <w:rsid w:val="179A1858"/>
    <w:rsid w:val="17B38AD1"/>
    <w:rsid w:val="17C14600"/>
    <w:rsid w:val="17C36C7D"/>
    <w:rsid w:val="17EE1643"/>
    <w:rsid w:val="17F31AD3"/>
    <w:rsid w:val="17FADEA5"/>
    <w:rsid w:val="17FBAB9E"/>
    <w:rsid w:val="18163F81"/>
    <w:rsid w:val="1817CD43"/>
    <w:rsid w:val="1822574B"/>
    <w:rsid w:val="182348A0"/>
    <w:rsid w:val="1845636A"/>
    <w:rsid w:val="184B5C25"/>
    <w:rsid w:val="185A0735"/>
    <w:rsid w:val="189F2D6D"/>
    <w:rsid w:val="18A96A43"/>
    <w:rsid w:val="18B7EE5D"/>
    <w:rsid w:val="18BE0379"/>
    <w:rsid w:val="18CADC8E"/>
    <w:rsid w:val="18D893B6"/>
    <w:rsid w:val="18ECE81B"/>
    <w:rsid w:val="19122D2B"/>
    <w:rsid w:val="191B9C36"/>
    <w:rsid w:val="192FE5DB"/>
    <w:rsid w:val="193907C1"/>
    <w:rsid w:val="194895B5"/>
    <w:rsid w:val="194F5B32"/>
    <w:rsid w:val="195D1661"/>
    <w:rsid w:val="19AEA85A"/>
    <w:rsid w:val="19CCDD8F"/>
    <w:rsid w:val="19CF942C"/>
    <w:rsid w:val="19DF0D2A"/>
    <w:rsid w:val="19EAC7B2"/>
    <w:rsid w:val="19F07404"/>
    <w:rsid w:val="1A0092A6"/>
    <w:rsid w:val="1A1EBFEA"/>
    <w:rsid w:val="1A2F68F2"/>
    <w:rsid w:val="1A3487C5"/>
    <w:rsid w:val="1A5167AA"/>
    <w:rsid w:val="1A5EA81E"/>
    <w:rsid w:val="1A746417"/>
    <w:rsid w:val="1A78E173"/>
    <w:rsid w:val="1A797938"/>
    <w:rsid w:val="1A828A46"/>
    <w:rsid w:val="1A8350CE"/>
    <w:rsid w:val="1A8F9D08"/>
    <w:rsid w:val="1A9F9E2E"/>
    <w:rsid w:val="1AADB24B"/>
    <w:rsid w:val="1AB92233"/>
    <w:rsid w:val="1ABDD49C"/>
    <w:rsid w:val="1AF4E72F"/>
    <w:rsid w:val="1B181B80"/>
    <w:rsid w:val="1B1D17CA"/>
    <w:rsid w:val="1B4B599C"/>
    <w:rsid w:val="1B5957E8"/>
    <w:rsid w:val="1B5C6E28"/>
    <w:rsid w:val="1B5F4E69"/>
    <w:rsid w:val="1B6D68B5"/>
    <w:rsid w:val="1B6E3823"/>
    <w:rsid w:val="1B9C6307"/>
    <w:rsid w:val="1BA2DD5D"/>
    <w:rsid w:val="1BA44ADD"/>
    <w:rsid w:val="1BBBCB89"/>
    <w:rsid w:val="1BD2F8AD"/>
    <w:rsid w:val="1BF617C9"/>
    <w:rsid w:val="1BF8E405"/>
    <w:rsid w:val="1C3C1376"/>
    <w:rsid w:val="1C488DCD"/>
    <w:rsid w:val="1C4D40DE"/>
    <w:rsid w:val="1C54AE22"/>
    <w:rsid w:val="1C59A4FD"/>
    <w:rsid w:val="1C626D9C"/>
    <w:rsid w:val="1C7A499F"/>
    <w:rsid w:val="1C7D1567"/>
    <w:rsid w:val="1C80F600"/>
    <w:rsid w:val="1C9211AC"/>
    <w:rsid w:val="1C97D71D"/>
    <w:rsid w:val="1C9F2251"/>
    <w:rsid w:val="1CAE9088"/>
    <w:rsid w:val="1CAFB837"/>
    <w:rsid w:val="1CAFEA54"/>
    <w:rsid w:val="1CC4B924"/>
    <w:rsid w:val="1CC9701B"/>
    <w:rsid w:val="1CCD81DC"/>
    <w:rsid w:val="1CE6AA07"/>
    <w:rsid w:val="1D0F68A0"/>
    <w:rsid w:val="1D19D406"/>
    <w:rsid w:val="1D1DABD4"/>
    <w:rsid w:val="1D1E7C2E"/>
    <w:rsid w:val="1D50C22E"/>
    <w:rsid w:val="1D61F84D"/>
    <w:rsid w:val="1D635241"/>
    <w:rsid w:val="1D78C00F"/>
    <w:rsid w:val="1D84C8EC"/>
    <w:rsid w:val="1D864A8E"/>
    <w:rsid w:val="1DBD77F7"/>
    <w:rsid w:val="1DC66288"/>
    <w:rsid w:val="1DC89FF9"/>
    <w:rsid w:val="1DD7EB37"/>
    <w:rsid w:val="1DD9C13A"/>
    <w:rsid w:val="1E07DBCE"/>
    <w:rsid w:val="1E0C78E4"/>
    <w:rsid w:val="1E299589"/>
    <w:rsid w:val="1E2A3BF3"/>
    <w:rsid w:val="1E33453A"/>
    <w:rsid w:val="1E652E96"/>
    <w:rsid w:val="1E7C7C5B"/>
    <w:rsid w:val="1E83F6C3"/>
    <w:rsid w:val="1E928A24"/>
    <w:rsid w:val="1EA0D650"/>
    <w:rsid w:val="1EAB3901"/>
    <w:rsid w:val="1EADCA83"/>
    <w:rsid w:val="1EAE84B4"/>
    <w:rsid w:val="1EAF8D44"/>
    <w:rsid w:val="1EB62FA4"/>
    <w:rsid w:val="1EB83B69"/>
    <w:rsid w:val="1EEB32E0"/>
    <w:rsid w:val="1EEC8825"/>
    <w:rsid w:val="1F01FABB"/>
    <w:rsid w:val="1F2DB88B"/>
    <w:rsid w:val="1F393311"/>
    <w:rsid w:val="1F4AA0E5"/>
    <w:rsid w:val="1F4C45A5"/>
    <w:rsid w:val="1F831437"/>
    <w:rsid w:val="1F881C15"/>
    <w:rsid w:val="1F9C14C1"/>
    <w:rsid w:val="1F9E7199"/>
    <w:rsid w:val="1FB65C77"/>
    <w:rsid w:val="1FBBC202"/>
    <w:rsid w:val="1FC961DF"/>
    <w:rsid w:val="1FCB05C6"/>
    <w:rsid w:val="1FCF46E6"/>
    <w:rsid w:val="1FDC8DAD"/>
    <w:rsid w:val="1FE76DCC"/>
    <w:rsid w:val="1FF2F7E1"/>
    <w:rsid w:val="1FF46004"/>
    <w:rsid w:val="1FFC3F10"/>
    <w:rsid w:val="2004E7B8"/>
    <w:rsid w:val="200633E5"/>
    <w:rsid w:val="200E87CF"/>
    <w:rsid w:val="207D73D8"/>
    <w:rsid w:val="20CAD9B4"/>
    <w:rsid w:val="20DA6402"/>
    <w:rsid w:val="20E4BB22"/>
    <w:rsid w:val="21289EE9"/>
    <w:rsid w:val="212CD07D"/>
    <w:rsid w:val="212D1620"/>
    <w:rsid w:val="21463E7D"/>
    <w:rsid w:val="21475901"/>
    <w:rsid w:val="2151BA2D"/>
    <w:rsid w:val="216B73F5"/>
    <w:rsid w:val="217A79E0"/>
    <w:rsid w:val="21AA22BD"/>
    <w:rsid w:val="21C6422B"/>
    <w:rsid w:val="21C977D4"/>
    <w:rsid w:val="21E2B11A"/>
    <w:rsid w:val="21EC2714"/>
    <w:rsid w:val="2200E40A"/>
    <w:rsid w:val="2203F4B7"/>
    <w:rsid w:val="22356970"/>
    <w:rsid w:val="22402B59"/>
    <w:rsid w:val="22409354"/>
    <w:rsid w:val="2269BA03"/>
    <w:rsid w:val="22A5E2BA"/>
    <w:rsid w:val="22BA21F9"/>
    <w:rsid w:val="22C7CCDE"/>
    <w:rsid w:val="22EC7541"/>
    <w:rsid w:val="22F93040"/>
    <w:rsid w:val="230E887C"/>
    <w:rsid w:val="230F62D8"/>
    <w:rsid w:val="2314D022"/>
    <w:rsid w:val="234F595A"/>
    <w:rsid w:val="234FED7E"/>
    <w:rsid w:val="23B24F45"/>
    <w:rsid w:val="23C6D248"/>
    <w:rsid w:val="241AAD66"/>
    <w:rsid w:val="244363DE"/>
    <w:rsid w:val="2459EE2E"/>
    <w:rsid w:val="2464713F"/>
    <w:rsid w:val="24760AC8"/>
    <w:rsid w:val="247E0002"/>
    <w:rsid w:val="2492F62B"/>
    <w:rsid w:val="249E98C6"/>
    <w:rsid w:val="24A07CEE"/>
    <w:rsid w:val="24A1B25F"/>
    <w:rsid w:val="24BB8BB3"/>
    <w:rsid w:val="24C66904"/>
    <w:rsid w:val="24C72944"/>
    <w:rsid w:val="24CDD063"/>
    <w:rsid w:val="24E6D45F"/>
    <w:rsid w:val="24F12428"/>
    <w:rsid w:val="24F4DB6A"/>
    <w:rsid w:val="24F5114C"/>
    <w:rsid w:val="24FC234F"/>
    <w:rsid w:val="24FC9EED"/>
    <w:rsid w:val="2505CA2B"/>
    <w:rsid w:val="25105AD8"/>
    <w:rsid w:val="25148E97"/>
    <w:rsid w:val="252E4641"/>
    <w:rsid w:val="254AC73C"/>
    <w:rsid w:val="255E7567"/>
    <w:rsid w:val="256B2726"/>
    <w:rsid w:val="25768C5C"/>
    <w:rsid w:val="258684D1"/>
    <w:rsid w:val="258BB82F"/>
    <w:rsid w:val="25921CBD"/>
    <w:rsid w:val="25A1B78A"/>
    <w:rsid w:val="25AF5CD9"/>
    <w:rsid w:val="25C77AC9"/>
    <w:rsid w:val="25CAA117"/>
    <w:rsid w:val="25E51DF4"/>
    <w:rsid w:val="25E8B8DA"/>
    <w:rsid w:val="260041A0"/>
    <w:rsid w:val="26076CDF"/>
    <w:rsid w:val="2622710C"/>
    <w:rsid w:val="262AA135"/>
    <w:rsid w:val="262F5AE6"/>
    <w:rsid w:val="2641BC0E"/>
    <w:rsid w:val="267915D7"/>
    <w:rsid w:val="267FD17D"/>
    <w:rsid w:val="26F64274"/>
    <w:rsid w:val="26FC01EE"/>
    <w:rsid w:val="270DF885"/>
    <w:rsid w:val="271292DE"/>
    <w:rsid w:val="271A0737"/>
    <w:rsid w:val="2724C55E"/>
    <w:rsid w:val="272C0BBC"/>
    <w:rsid w:val="27329294"/>
    <w:rsid w:val="273568BD"/>
    <w:rsid w:val="274E911A"/>
    <w:rsid w:val="27564AD4"/>
    <w:rsid w:val="2757647B"/>
    <w:rsid w:val="2777BD1F"/>
    <w:rsid w:val="277A059D"/>
    <w:rsid w:val="2790E57C"/>
    <w:rsid w:val="27A22053"/>
    <w:rsid w:val="27AF8EBA"/>
    <w:rsid w:val="27B35B2A"/>
    <w:rsid w:val="27B7A59E"/>
    <w:rsid w:val="27BB6163"/>
    <w:rsid w:val="27BE416D"/>
    <w:rsid w:val="27C505CB"/>
    <w:rsid w:val="27CA1544"/>
    <w:rsid w:val="27CA7EA7"/>
    <w:rsid w:val="27D69A73"/>
    <w:rsid w:val="27D6CC87"/>
    <w:rsid w:val="27DADBC4"/>
    <w:rsid w:val="27E32FF3"/>
    <w:rsid w:val="27EDA69D"/>
    <w:rsid w:val="27EDE596"/>
    <w:rsid w:val="27FD1735"/>
    <w:rsid w:val="2817809F"/>
    <w:rsid w:val="283605CF"/>
    <w:rsid w:val="2836A87C"/>
    <w:rsid w:val="28380189"/>
    <w:rsid w:val="283C86FE"/>
    <w:rsid w:val="28441F6F"/>
    <w:rsid w:val="2855E6D8"/>
    <w:rsid w:val="2870258E"/>
    <w:rsid w:val="2871F4E0"/>
    <w:rsid w:val="289138F8"/>
    <w:rsid w:val="289B1C04"/>
    <w:rsid w:val="28B9A1A0"/>
    <w:rsid w:val="28C8B65C"/>
    <w:rsid w:val="28D3CEE4"/>
    <w:rsid w:val="28DCA5BB"/>
    <w:rsid w:val="28DCE08B"/>
    <w:rsid w:val="28ED5243"/>
    <w:rsid w:val="29085DA2"/>
    <w:rsid w:val="2915D5FE"/>
    <w:rsid w:val="291F9250"/>
    <w:rsid w:val="292CB5DD"/>
    <w:rsid w:val="2937E262"/>
    <w:rsid w:val="29470CD3"/>
    <w:rsid w:val="2950980E"/>
    <w:rsid w:val="298B58FA"/>
    <w:rsid w:val="299570DB"/>
    <w:rsid w:val="29B054DB"/>
    <w:rsid w:val="29B35100"/>
    <w:rsid w:val="29BFAE4A"/>
    <w:rsid w:val="29CA6F8B"/>
    <w:rsid w:val="29D979CF"/>
    <w:rsid w:val="29E2F83B"/>
    <w:rsid w:val="29EBDD26"/>
    <w:rsid w:val="29EC4D60"/>
    <w:rsid w:val="29F2205C"/>
    <w:rsid w:val="2A0CE399"/>
    <w:rsid w:val="2A19BB5F"/>
    <w:rsid w:val="2A5D175A"/>
    <w:rsid w:val="2A64C41E"/>
    <w:rsid w:val="2A69239B"/>
    <w:rsid w:val="2A6D9428"/>
    <w:rsid w:val="2A748B9E"/>
    <w:rsid w:val="2A7ED76A"/>
    <w:rsid w:val="2A99C998"/>
    <w:rsid w:val="2A9E774D"/>
    <w:rsid w:val="2AA6579B"/>
    <w:rsid w:val="2AAF5DE1"/>
    <w:rsid w:val="2AD39487"/>
    <w:rsid w:val="2AD3B2C3"/>
    <w:rsid w:val="2ADCEC33"/>
    <w:rsid w:val="2AEAFBEC"/>
    <w:rsid w:val="2AF71000"/>
    <w:rsid w:val="2B152D31"/>
    <w:rsid w:val="2B22D75A"/>
    <w:rsid w:val="2B29B93F"/>
    <w:rsid w:val="2B2CBE38"/>
    <w:rsid w:val="2B50F57B"/>
    <w:rsid w:val="2B5CE68E"/>
    <w:rsid w:val="2B6F0DBF"/>
    <w:rsid w:val="2B792DFB"/>
    <w:rsid w:val="2B8E809B"/>
    <w:rsid w:val="2BE1FE3A"/>
    <w:rsid w:val="2BEABD82"/>
    <w:rsid w:val="2BF2DC90"/>
    <w:rsid w:val="2BF4DF7F"/>
    <w:rsid w:val="2BF8E180"/>
    <w:rsid w:val="2C00EB6C"/>
    <w:rsid w:val="2C2D7413"/>
    <w:rsid w:val="2C2E1ABF"/>
    <w:rsid w:val="2C39E29B"/>
    <w:rsid w:val="2C3CAFBA"/>
    <w:rsid w:val="2C7152A5"/>
    <w:rsid w:val="2C774108"/>
    <w:rsid w:val="2C86CC4D"/>
    <w:rsid w:val="2C90DC38"/>
    <w:rsid w:val="2C9C1DBE"/>
    <w:rsid w:val="2CAD8E8D"/>
    <w:rsid w:val="2CFD0C98"/>
    <w:rsid w:val="2D0CF42B"/>
    <w:rsid w:val="2D0F863A"/>
    <w:rsid w:val="2D10FABB"/>
    <w:rsid w:val="2D23C2A5"/>
    <w:rsid w:val="2D374ED9"/>
    <w:rsid w:val="2D404C78"/>
    <w:rsid w:val="2D4396B1"/>
    <w:rsid w:val="2D4B5F6B"/>
    <w:rsid w:val="2D7C54FA"/>
    <w:rsid w:val="2D80099D"/>
    <w:rsid w:val="2D8345FB"/>
    <w:rsid w:val="2D86D4A1"/>
    <w:rsid w:val="2D9020FE"/>
    <w:rsid w:val="2DA514F8"/>
    <w:rsid w:val="2DCD3C71"/>
    <w:rsid w:val="2DE70133"/>
    <w:rsid w:val="2DEA92B7"/>
    <w:rsid w:val="2E04C075"/>
    <w:rsid w:val="2E1386AE"/>
    <w:rsid w:val="2E1E7E11"/>
    <w:rsid w:val="2E1E8187"/>
    <w:rsid w:val="2E20B288"/>
    <w:rsid w:val="2E21D6C4"/>
    <w:rsid w:val="2E26E8E0"/>
    <w:rsid w:val="2E6BDF0A"/>
    <w:rsid w:val="2E817D23"/>
    <w:rsid w:val="2EB005FB"/>
    <w:rsid w:val="2EB7F767"/>
    <w:rsid w:val="2EC215DE"/>
    <w:rsid w:val="2EC41DE7"/>
    <w:rsid w:val="2EDA9CF9"/>
    <w:rsid w:val="2EE5D2D1"/>
    <w:rsid w:val="2EE9B838"/>
    <w:rsid w:val="2EEC86CA"/>
    <w:rsid w:val="2F050904"/>
    <w:rsid w:val="2F0ABBB4"/>
    <w:rsid w:val="2F0C87F5"/>
    <w:rsid w:val="2F1CB394"/>
    <w:rsid w:val="2F558F52"/>
    <w:rsid w:val="2F6C39E4"/>
    <w:rsid w:val="2F851782"/>
    <w:rsid w:val="2FA2EDB4"/>
    <w:rsid w:val="2FA723E6"/>
    <w:rsid w:val="2FAABD0D"/>
    <w:rsid w:val="2FACDC87"/>
    <w:rsid w:val="2FBAC9E0"/>
    <w:rsid w:val="2FF0D05C"/>
    <w:rsid w:val="2FFB8C09"/>
    <w:rsid w:val="30093EB8"/>
    <w:rsid w:val="300995B4"/>
    <w:rsid w:val="300F7EF9"/>
    <w:rsid w:val="301157AD"/>
    <w:rsid w:val="302DFACE"/>
    <w:rsid w:val="309091BA"/>
    <w:rsid w:val="309DCBC4"/>
    <w:rsid w:val="30A4B751"/>
    <w:rsid w:val="30AD2556"/>
    <w:rsid w:val="30AF2845"/>
    <w:rsid w:val="30B0E575"/>
    <w:rsid w:val="30B56F5D"/>
    <w:rsid w:val="30B6CAB4"/>
    <w:rsid w:val="30B7AA5F"/>
    <w:rsid w:val="30C5B86C"/>
    <w:rsid w:val="30E2C4EC"/>
    <w:rsid w:val="30EBFAF2"/>
    <w:rsid w:val="30F2D125"/>
    <w:rsid w:val="30FE7B76"/>
    <w:rsid w:val="310245E6"/>
    <w:rsid w:val="310D0DFF"/>
    <w:rsid w:val="31166AC0"/>
    <w:rsid w:val="311DF142"/>
    <w:rsid w:val="3128D0DE"/>
    <w:rsid w:val="312A5F6A"/>
    <w:rsid w:val="3146642B"/>
    <w:rsid w:val="314687FE"/>
    <w:rsid w:val="314A3F48"/>
    <w:rsid w:val="3164D65B"/>
    <w:rsid w:val="318BD485"/>
    <w:rsid w:val="31951409"/>
    <w:rsid w:val="319D4A18"/>
    <w:rsid w:val="31AD280E"/>
    <w:rsid w:val="31B1A4C9"/>
    <w:rsid w:val="31B2CCFD"/>
    <w:rsid w:val="31D9C6DE"/>
    <w:rsid w:val="31E56C1A"/>
    <w:rsid w:val="31E9DE3C"/>
    <w:rsid w:val="31EB1B79"/>
    <w:rsid w:val="31F2CDFF"/>
    <w:rsid w:val="31F78643"/>
    <w:rsid w:val="31FC9AA1"/>
    <w:rsid w:val="32123DBB"/>
    <w:rsid w:val="3213F916"/>
    <w:rsid w:val="32163B89"/>
    <w:rsid w:val="3220DB13"/>
    <w:rsid w:val="3235E954"/>
    <w:rsid w:val="3240A3A3"/>
    <w:rsid w:val="3248641F"/>
    <w:rsid w:val="324EC022"/>
    <w:rsid w:val="325DD1DE"/>
    <w:rsid w:val="326FB281"/>
    <w:rsid w:val="327BD872"/>
    <w:rsid w:val="32811417"/>
    <w:rsid w:val="329ECBFA"/>
    <w:rsid w:val="32B7C059"/>
    <w:rsid w:val="32BF54C6"/>
    <w:rsid w:val="32D3E834"/>
    <w:rsid w:val="32FDC37F"/>
    <w:rsid w:val="32FFCEC5"/>
    <w:rsid w:val="330716B9"/>
    <w:rsid w:val="3321F8F2"/>
    <w:rsid w:val="3327EB8B"/>
    <w:rsid w:val="335DCE45"/>
    <w:rsid w:val="337A0749"/>
    <w:rsid w:val="337C2224"/>
    <w:rsid w:val="337D28B0"/>
    <w:rsid w:val="337F39A5"/>
    <w:rsid w:val="33906BCD"/>
    <w:rsid w:val="339DC5D2"/>
    <w:rsid w:val="33A9C3FE"/>
    <w:rsid w:val="33B3D136"/>
    <w:rsid w:val="33B6B4A0"/>
    <w:rsid w:val="33CA25C0"/>
    <w:rsid w:val="33ED101F"/>
    <w:rsid w:val="33ED8BFD"/>
    <w:rsid w:val="340D4373"/>
    <w:rsid w:val="342C1A05"/>
    <w:rsid w:val="344156E8"/>
    <w:rsid w:val="3447C19F"/>
    <w:rsid w:val="344C101F"/>
    <w:rsid w:val="34611607"/>
    <w:rsid w:val="346733DF"/>
    <w:rsid w:val="3468C582"/>
    <w:rsid w:val="3475DA1D"/>
    <w:rsid w:val="3496B6A8"/>
    <w:rsid w:val="349C2C44"/>
    <w:rsid w:val="34AEBED5"/>
    <w:rsid w:val="34B8DD98"/>
    <w:rsid w:val="34BF4C74"/>
    <w:rsid w:val="3501E1A9"/>
    <w:rsid w:val="351618A0"/>
    <w:rsid w:val="352D1F47"/>
    <w:rsid w:val="353104CF"/>
    <w:rsid w:val="353506B4"/>
    <w:rsid w:val="35358039"/>
    <w:rsid w:val="353B10C1"/>
    <w:rsid w:val="35483F9D"/>
    <w:rsid w:val="354D98BF"/>
    <w:rsid w:val="356640CF"/>
    <w:rsid w:val="3588E080"/>
    <w:rsid w:val="358B6A88"/>
    <w:rsid w:val="35A0B70F"/>
    <w:rsid w:val="35BBAB94"/>
    <w:rsid w:val="35CB0F57"/>
    <w:rsid w:val="35D40EA7"/>
    <w:rsid w:val="35D9F37F"/>
    <w:rsid w:val="35F9FE0E"/>
    <w:rsid w:val="35FB851D"/>
    <w:rsid w:val="361A95B9"/>
    <w:rsid w:val="36359C19"/>
    <w:rsid w:val="365203FB"/>
    <w:rsid w:val="3673D168"/>
    <w:rsid w:val="3674D411"/>
    <w:rsid w:val="36A4E4E8"/>
    <w:rsid w:val="36B3A1DB"/>
    <w:rsid w:val="36BF4EBA"/>
    <w:rsid w:val="36C5E124"/>
    <w:rsid w:val="36CDAB5F"/>
    <w:rsid w:val="36F70E52"/>
    <w:rsid w:val="37080667"/>
    <w:rsid w:val="37092FA7"/>
    <w:rsid w:val="3715D0C1"/>
    <w:rsid w:val="372A9858"/>
    <w:rsid w:val="375BA603"/>
    <w:rsid w:val="37A5984D"/>
    <w:rsid w:val="37AA0936"/>
    <w:rsid w:val="37B5E687"/>
    <w:rsid w:val="37BF063F"/>
    <w:rsid w:val="37C3FE2B"/>
    <w:rsid w:val="37C794CE"/>
    <w:rsid w:val="37E82694"/>
    <w:rsid w:val="37F4D067"/>
    <w:rsid w:val="3805124E"/>
    <w:rsid w:val="381C1B16"/>
    <w:rsid w:val="381C6992"/>
    <w:rsid w:val="3837EC77"/>
    <w:rsid w:val="38462207"/>
    <w:rsid w:val="38629282"/>
    <w:rsid w:val="387E374B"/>
    <w:rsid w:val="38898810"/>
    <w:rsid w:val="3896C017"/>
    <w:rsid w:val="38A65F24"/>
    <w:rsid w:val="38B69640"/>
    <w:rsid w:val="38C8E267"/>
    <w:rsid w:val="38CDE628"/>
    <w:rsid w:val="38CE2522"/>
    <w:rsid w:val="38D4FEF4"/>
    <w:rsid w:val="38E3EAD5"/>
    <w:rsid w:val="38E46B4A"/>
    <w:rsid w:val="38F70CD7"/>
    <w:rsid w:val="39083EFF"/>
    <w:rsid w:val="3908FAEC"/>
    <w:rsid w:val="3926A78B"/>
    <w:rsid w:val="392BF9C8"/>
    <w:rsid w:val="392CB13A"/>
    <w:rsid w:val="3942D158"/>
    <w:rsid w:val="39443AAC"/>
    <w:rsid w:val="39452225"/>
    <w:rsid w:val="3951589E"/>
    <w:rsid w:val="395C585C"/>
    <w:rsid w:val="39615AF9"/>
    <w:rsid w:val="396322EF"/>
    <w:rsid w:val="3983F6F5"/>
    <w:rsid w:val="3985A917"/>
    <w:rsid w:val="3996C348"/>
    <w:rsid w:val="39B14E9F"/>
    <w:rsid w:val="39C8E036"/>
    <w:rsid w:val="39CE8555"/>
    <w:rsid w:val="39FA1730"/>
    <w:rsid w:val="3A1A82EE"/>
    <w:rsid w:val="3A56A405"/>
    <w:rsid w:val="3A6C1C24"/>
    <w:rsid w:val="3A92852B"/>
    <w:rsid w:val="3A92DD38"/>
    <w:rsid w:val="3A952DAA"/>
    <w:rsid w:val="3A9BA0A6"/>
    <w:rsid w:val="3AAFED62"/>
    <w:rsid w:val="3AC6B1C0"/>
    <w:rsid w:val="3AC7CA29"/>
    <w:rsid w:val="3AF57191"/>
    <w:rsid w:val="3B4A5F2C"/>
    <w:rsid w:val="3B5F14DC"/>
    <w:rsid w:val="3B71232D"/>
    <w:rsid w:val="3B740C22"/>
    <w:rsid w:val="3B7D4E30"/>
    <w:rsid w:val="3B7DC2C9"/>
    <w:rsid w:val="3B86B776"/>
    <w:rsid w:val="3B8DED18"/>
    <w:rsid w:val="3B8ED09A"/>
    <w:rsid w:val="3B92104A"/>
    <w:rsid w:val="3B9B503C"/>
    <w:rsid w:val="3BA0FDD7"/>
    <w:rsid w:val="3BA363C2"/>
    <w:rsid w:val="3BC2811F"/>
    <w:rsid w:val="3BC3C75A"/>
    <w:rsid w:val="3BE5600E"/>
    <w:rsid w:val="3BF6438C"/>
    <w:rsid w:val="3C008329"/>
    <w:rsid w:val="3C2775D9"/>
    <w:rsid w:val="3C299657"/>
    <w:rsid w:val="3C377107"/>
    <w:rsid w:val="3CA7136E"/>
    <w:rsid w:val="3CAC03CE"/>
    <w:rsid w:val="3CC73A47"/>
    <w:rsid w:val="3CEB3346"/>
    <w:rsid w:val="3CFCCA1F"/>
    <w:rsid w:val="3D045527"/>
    <w:rsid w:val="3D08B7DC"/>
    <w:rsid w:val="3D1C22E0"/>
    <w:rsid w:val="3D2251C1"/>
    <w:rsid w:val="3D2649F3"/>
    <w:rsid w:val="3D2AEEDD"/>
    <w:rsid w:val="3D3529A5"/>
    <w:rsid w:val="3D6A4D2A"/>
    <w:rsid w:val="3D8E7A9F"/>
    <w:rsid w:val="3D954324"/>
    <w:rsid w:val="3D97EB07"/>
    <w:rsid w:val="3D9E575B"/>
    <w:rsid w:val="3DB1559D"/>
    <w:rsid w:val="3DB20585"/>
    <w:rsid w:val="3DB5C516"/>
    <w:rsid w:val="3DB7F074"/>
    <w:rsid w:val="3DC1BAB3"/>
    <w:rsid w:val="3DC3A16C"/>
    <w:rsid w:val="3DCA7DFA"/>
    <w:rsid w:val="3DCC1AD7"/>
    <w:rsid w:val="3DD1FA66"/>
    <w:rsid w:val="3DD2B72A"/>
    <w:rsid w:val="3DDBB022"/>
    <w:rsid w:val="3DE5C16C"/>
    <w:rsid w:val="3DEA88E4"/>
    <w:rsid w:val="3DEF7BAA"/>
    <w:rsid w:val="3E0982A6"/>
    <w:rsid w:val="3E09B56F"/>
    <w:rsid w:val="3E0A6EC5"/>
    <w:rsid w:val="3E103C78"/>
    <w:rsid w:val="3E3AFE5E"/>
    <w:rsid w:val="3E45CB9D"/>
    <w:rsid w:val="3E45E6A3"/>
    <w:rsid w:val="3E47E5FB"/>
    <w:rsid w:val="3E4E30D1"/>
    <w:rsid w:val="3E51D730"/>
    <w:rsid w:val="3E588C02"/>
    <w:rsid w:val="3E58C596"/>
    <w:rsid w:val="3E5B969E"/>
    <w:rsid w:val="3E785D41"/>
    <w:rsid w:val="3E79EE8A"/>
    <w:rsid w:val="3E847323"/>
    <w:rsid w:val="3E8DE5BC"/>
    <w:rsid w:val="3E95E12F"/>
    <w:rsid w:val="3E9D8454"/>
    <w:rsid w:val="3EAF74C3"/>
    <w:rsid w:val="3EB5EEA4"/>
    <w:rsid w:val="3EC6BF3E"/>
    <w:rsid w:val="3EDB0484"/>
    <w:rsid w:val="3EE2EB03"/>
    <w:rsid w:val="3EF2DEC3"/>
    <w:rsid w:val="3EFD837E"/>
    <w:rsid w:val="3F0606FD"/>
    <w:rsid w:val="3F243806"/>
    <w:rsid w:val="3F2A1528"/>
    <w:rsid w:val="3F2E3E32"/>
    <w:rsid w:val="3F38B32D"/>
    <w:rsid w:val="3F655AEB"/>
    <w:rsid w:val="3F664E5B"/>
    <w:rsid w:val="3F6AE7B5"/>
    <w:rsid w:val="3F7E6803"/>
    <w:rsid w:val="3F81384C"/>
    <w:rsid w:val="3F84D287"/>
    <w:rsid w:val="3F9BF2BE"/>
    <w:rsid w:val="3FA90CFC"/>
    <w:rsid w:val="3FC6CF99"/>
    <w:rsid w:val="3FC9F5C4"/>
    <w:rsid w:val="4016600B"/>
    <w:rsid w:val="4033CBE2"/>
    <w:rsid w:val="404D1050"/>
    <w:rsid w:val="40555109"/>
    <w:rsid w:val="4059DAF0"/>
    <w:rsid w:val="405C0161"/>
    <w:rsid w:val="40608D20"/>
    <w:rsid w:val="406C60B2"/>
    <w:rsid w:val="406F1EA9"/>
    <w:rsid w:val="4078932D"/>
    <w:rsid w:val="40AF5E6A"/>
    <w:rsid w:val="40B17109"/>
    <w:rsid w:val="40BED76A"/>
    <w:rsid w:val="40C1D9F7"/>
    <w:rsid w:val="40CEE381"/>
    <w:rsid w:val="40EA1949"/>
    <w:rsid w:val="40F22845"/>
    <w:rsid w:val="40F26ECD"/>
    <w:rsid w:val="40FA692D"/>
    <w:rsid w:val="4103BB99"/>
    <w:rsid w:val="41172E63"/>
    <w:rsid w:val="411AB600"/>
    <w:rsid w:val="412FC0ED"/>
    <w:rsid w:val="4132149F"/>
    <w:rsid w:val="41335EB1"/>
    <w:rsid w:val="413FB0A5"/>
    <w:rsid w:val="414FDBEE"/>
    <w:rsid w:val="41510257"/>
    <w:rsid w:val="4164FCB8"/>
    <w:rsid w:val="4175BD01"/>
    <w:rsid w:val="4184CDC1"/>
    <w:rsid w:val="418957A8"/>
    <w:rsid w:val="4189E43F"/>
    <w:rsid w:val="418F769C"/>
    <w:rsid w:val="41929AC0"/>
    <w:rsid w:val="41A34318"/>
    <w:rsid w:val="41CE95B6"/>
    <w:rsid w:val="41D653EB"/>
    <w:rsid w:val="41DBBB53"/>
    <w:rsid w:val="41DDE997"/>
    <w:rsid w:val="41ED1D88"/>
    <w:rsid w:val="41F12178"/>
    <w:rsid w:val="42006B6C"/>
    <w:rsid w:val="420EF58A"/>
    <w:rsid w:val="42111129"/>
    <w:rsid w:val="4215CC44"/>
    <w:rsid w:val="42188EFB"/>
    <w:rsid w:val="4229EB69"/>
    <w:rsid w:val="423066F8"/>
    <w:rsid w:val="423619A0"/>
    <w:rsid w:val="423BCDFE"/>
    <w:rsid w:val="4243ACC5"/>
    <w:rsid w:val="424D5021"/>
    <w:rsid w:val="4252E956"/>
    <w:rsid w:val="426E6D2D"/>
    <w:rsid w:val="426FC4AD"/>
    <w:rsid w:val="427ADF36"/>
    <w:rsid w:val="42875446"/>
    <w:rsid w:val="42966A14"/>
    <w:rsid w:val="4299E9C2"/>
    <w:rsid w:val="42C1DEC4"/>
    <w:rsid w:val="42DB8106"/>
    <w:rsid w:val="42E67845"/>
    <w:rsid w:val="42FAF6C4"/>
    <w:rsid w:val="4312EF1D"/>
    <w:rsid w:val="43146395"/>
    <w:rsid w:val="433983D3"/>
    <w:rsid w:val="433BB6F2"/>
    <w:rsid w:val="434E5517"/>
    <w:rsid w:val="4352DC74"/>
    <w:rsid w:val="435E5925"/>
    <w:rsid w:val="43683A5D"/>
    <w:rsid w:val="437B59CF"/>
    <w:rsid w:val="43920963"/>
    <w:rsid w:val="43938E58"/>
    <w:rsid w:val="43AE3113"/>
    <w:rsid w:val="43BBF321"/>
    <w:rsid w:val="43DC1FB7"/>
    <w:rsid w:val="43DC8411"/>
    <w:rsid w:val="440B950E"/>
    <w:rsid w:val="4431FD15"/>
    <w:rsid w:val="4432E2F0"/>
    <w:rsid w:val="445D30D8"/>
    <w:rsid w:val="445E400F"/>
    <w:rsid w:val="44709E6B"/>
    <w:rsid w:val="44B5D905"/>
    <w:rsid w:val="44C3AEAB"/>
    <w:rsid w:val="44CC315F"/>
    <w:rsid w:val="44F63EA1"/>
    <w:rsid w:val="44F77595"/>
    <w:rsid w:val="44FE6E42"/>
    <w:rsid w:val="4500DDBD"/>
    <w:rsid w:val="450DF4AD"/>
    <w:rsid w:val="451E1EA4"/>
    <w:rsid w:val="452A0C17"/>
    <w:rsid w:val="45380C2E"/>
    <w:rsid w:val="45494705"/>
    <w:rsid w:val="45665C67"/>
    <w:rsid w:val="45790A0B"/>
    <w:rsid w:val="457CECF2"/>
    <w:rsid w:val="457DAC6D"/>
    <w:rsid w:val="45A0051F"/>
    <w:rsid w:val="45A254A4"/>
    <w:rsid w:val="45A63761"/>
    <w:rsid w:val="45D3D631"/>
    <w:rsid w:val="45D6B161"/>
    <w:rsid w:val="45E4FE67"/>
    <w:rsid w:val="45FB90F2"/>
    <w:rsid w:val="460B7356"/>
    <w:rsid w:val="461021D8"/>
    <w:rsid w:val="4613E3FE"/>
    <w:rsid w:val="4641A324"/>
    <w:rsid w:val="4655D7BF"/>
    <w:rsid w:val="465F7FE9"/>
    <w:rsid w:val="4664557C"/>
    <w:rsid w:val="466E9AAB"/>
    <w:rsid w:val="467E7E3E"/>
    <w:rsid w:val="469BE49C"/>
    <w:rsid w:val="46A07A86"/>
    <w:rsid w:val="46C00C0A"/>
    <w:rsid w:val="46D3DC8F"/>
    <w:rsid w:val="46ED78BD"/>
    <w:rsid w:val="46FE092E"/>
    <w:rsid w:val="470723CA"/>
    <w:rsid w:val="470F5DC7"/>
    <w:rsid w:val="472999D4"/>
    <w:rsid w:val="4740EB38"/>
    <w:rsid w:val="47453326"/>
    <w:rsid w:val="47554E6A"/>
    <w:rsid w:val="47710915"/>
    <w:rsid w:val="477281C2"/>
    <w:rsid w:val="4796BA8B"/>
    <w:rsid w:val="47993412"/>
    <w:rsid w:val="47A6E4C2"/>
    <w:rsid w:val="47AC6BB9"/>
    <w:rsid w:val="47AE3AB7"/>
    <w:rsid w:val="47B55760"/>
    <w:rsid w:val="47B71351"/>
    <w:rsid w:val="47FB4F6D"/>
    <w:rsid w:val="47FDB4C5"/>
    <w:rsid w:val="481188A7"/>
    <w:rsid w:val="4817AA43"/>
    <w:rsid w:val="4834E4DA"/>
    <w:rsid w:val="48543F8E"/>
    <w:rsid w:val="486FACF0"/>
    <w:rsid w:val="487FE86D"/>
    <w:rsid w:val="4899D98F"/>
    <w:rsid w:val="489AC796"/>
    <w:rsid w:val="48B8532E"/>
    <w:rsid w:val="48BC82EE"/>
    <w:rsid w:val="48E55151"/>
    <w:rsid w:val="48FBE5D7"/>
    <w:rsid w:val="490E5223"/>
    <w:rsid w:val="4912CCE1"/>
    <w:rsid w:val="4919A3DD"/>
    <w:rsid w:val="491FD21F"/>
    <w:rsid w:val="49300DDA"/>
    <w:rsid w:val="49350473"/>
    <w:rsid w:val="493CC0BD"/>
    <w:rsid w:val="493DEE74"/>
    <w:rsid w:val="497707B8"/>
    <w:rsid w:val="499388EC"/>
    <w:rsid w:val="49A4DA83"/>
    <w:rsid w:val="49A57C5A"/>
    <w:rsid w:val="49B64F07"/>
    <w:rsid w:val="49BA3A5A"/>
    <w:rsid w:val="49BDD1C2"/>
    <w:rsid w:val="49D07A8A"/>
    <w:rsid w:val="49EE4709"/>
    <w:rsid w:val="49F04E37"/>
    <w:rsid w:val="4A229459"/>
    <w:rsid w:val="4A38943E"/>
    <w:rsid w:val="4A3EC48C"/>
    <w:rsid w:val="4A46B212"/>
    <w:rsid w:val="4A5DFB3B"/>
    <w:rsid w:val="4A64A8E5"/>
    <w:rsid w:val="4A6E9980"/>
    <w:rsid w:val="4A7BFA68"/>
    <w:rsid w:val="4A82C418"/>
    <w:rsid w:val="4A881107"/>
    <w:rsid w:val="4A88571C"/>
    <w:rsid w:val="4A8913CE"/>
    <w:rsid w:val="4AA2C491"/>
    <w:rsid w:val="4AA411B2"/>
    <w:rsid w:val="4AB0967B"/>
    <w:rsid w:val="4AB8AB26"/>
    <w:rsid w:val="4AC062FE"/>
    <w:rsid w:val="4AC6112C"/>
    <w:rsid w:val="4ACD6A8E"/>
    <w:rsid w:val="4AD13DE1"/>
    <w:rsid w:val="4ADB5E56"/>
    <w:rsid w:val="4AF463CD"/>
    <w:rsid w:val="4AFC4B05"/>
    <w:rsid w:val="4B036D2A"/>
    <w:rsid w:val="4B0DBF1C"/>
    <w:rsid w:val="4B21412D"/>
    <w:rsid w:val="4B25844F"/>
    <w:rsid w:val="4B29545D"/>
    <w:rsid w:val="4B2C0076"/>
    <w:rsid w:val="4B673949"/>
    <w:rsid w:val="4B70A0D4"/>
    <w:rsid w:val="4B85F985"/>
    <w:rsid w:val="4BAAD71B"/>
    <w:rsid w:val="4BAC8581"/>
    <w:rsid w:val="4BAE0B66"/>
    <w:rsid w:val="4BBBFF15"/>
    <w:rsid w:val="4BCEA690"/>
    <w:rsid w:val="4BD4649F"/>
    <w:rsid w:val="4BDF1DC0"/>
    <w:rsid w:val="4BE3CE88"/>
    <w:rsid w:val="4BE726DA"/>
    <w:rsid w:val="4C06D85C"/>
    <w:rsid w:val="4C0DCB98"/>
    <w:rsid w:val="4C0ED9B1"/>
    <w:rsid w:val="4C1752C7"/>
    <w:rsid w:val="4C2CB9FE"/>
    <w:rsid w:val="4C3D99A3"/>
    <w:rsid w:val="4C45897D"/>
    <w:rsid w:val="4C466E40"/>
    <w:rsid w:val="4C4BC6B5"/>
    <w:rsid w:val="4C4C66DC"/>
    <w:rsid w:val="4C7C599D"/>
    <w:rsid w:val="4C926330"/>
    <w:rsid w:val="4CEB1B66"/>
    <w:rsid w:val="4CEBD5E6"/>
    <w:rsid w:val="4D044820"/>
    <w:rsid w:val="4D05591B"/>
    <w:rsid w:val="4D11C451"/>
    <w:rsid w:val="4D13A964"/>
    <w:rsid w:val="4D1BF057"/>
    <w:rsid w:val="4D1F6BF9"/>
    <w:rsid w:val="4D495A66"/>
    <w:rsid w:val="4D55105C"/>
    <w:rsid w:val="4D609AF9"/>
    <w:rsid w:val="4D6A9025"/>
    <w:rsid w:val="4D846126"/>
    <w:rsid w:val="4D98DB58"/>
    <w:rsid w:val="4DA2A8BD"/>
    <w:rsid w:val="4DB5FC57"/>
    <w:rsid w:val="4DBA99C4"/>
    <w:rsid w:val="4E08E7A5"/>
    <w:rsid w:val="4E1BAD3D"/>
    <w:rsid w:val="4E52B7F8"/>
    <w:rsid w:val="4E7384C8"/>
    <w:rsid w:val="4E83F88A"/>
    <w:rsid w:val="4EA8050C"/>
    <w:rsid w:val="4EB9C7A7"/>
    <w:rsid w:val="4EBB3C5A"/>
    <w:rsid w:val="4EC5CA8A"/>
    <w:rsid w:val="4ED425EB"/>
    <w:rsid w:val="4ED6E47A"/>
    <w:rsid w:val="4EE65DE8"/>
    <w:rsid w:val="4EEF2F1A"/>
    <w:rsid w:val="4EF0294B"/>
    <w:rsid w:val="4F0A091A"/>
    <w:rsid w:val="4F3071D3"/>
    <w:rsid w:val="4F3E791E"/>
    <w:rsid w:val="4F560BBC"/>
    <w:rsid w:val="4F56F803"/>
    <w:rsid w:val="4F5C1208"/>
    <w:rsid w:val="4F63DF5D"/>
    <w:rsid w:val="4F6AC2F8"/>
    <w:rsid w:val="4F83EEBB"/>
    <w:rsid w:val="4F8F3030"/>
    <w:rsid w:val="4F99824F"/>
    <w:rsid w:val="4FB7041E"/>
    <w:rsid w:val="4FB9FD37"/>
    <w:rsid w:val="4FEA0015"/>
    <w:rsid w:val="4FEA1181"/>
    <w:rsid w:val="500F464F"/>
    <w:rsid w:val="502A1B3E"/>
    <w:rsid w:val="503B0B45"/>
    <w:rsid w:val="503C48C6"/>
    <w:rsid w:val="503DA160"/>
    <w:rsid w:val="50817C89"/>
    <w:rsid w:val="5081DBF0"/>
    <w:rsid w:val="508CB11E"/>
    <w:rsid w:val="50AE0610"/>
    <w:rsid w:val="50B02562"/>
    <w:rsid w:val="50B5F396"/>
    <w:rsid w:val="50B6CC1F"/>
    <w:rsid w:val="50B76585"/>
    <w:rsid w:val="50CA04CF"/>
    <w:rsid w:val="50DF94E3"/>
    <w:rsid w:val="50E35D6C"/>
    <w:rsid w:val="50F32657"/>
    <w:rsid w:val="512918B6"/>
    <w:rsid w:val="5137DD09"/>
    <w:rsid w:val="5138AA6D"/>
    <w:rsid w:val="5162E42F"/>
    <w:rsid w:val="51874072"/>
    <w:rsid w:val="518FB972"/>
    <w:rsid w:val="5193ED11"/>
    <w:rsid w:val="519A1767"/>
    <w:rsid w:val="51AA7E0E"/>
    <w:rsid w:val="51ADA841"/>
    <w:rsid w:val="51B2E210"/>
    <w:rsid w:val="51BE8C89"/>
    <w:rsid w:val="51D8CDB7"/>
    <w:rsid w:val="51E9884C"/>
    <w:rsid w:val="520AB173"/>
    <w:rsid w:val="520FA829"/>
    <w:rsid w:val="521D4CEA"/>
    <w:rsid w:val="523A3B31"/>
    <w:rsid w:val="5252099A"/>
    <w:rsid w:val="525F3230"/>
    <w:rsid w:val="525F5194"/>
    <w:rsid w:val="527619E0"/>
    <w:rsid w:val="52A07A30"/>
    <w:rsid w:val="52C6FDFB"/>
    <w:rsid w:val="52D1DDAA"/>
    <w:rsid w:val="52DA5DA6"/>
    <w:rsid w:val="52E42DA4"/>
    <w:rsid w:val="52EF1E60"/>
    <w:rsid w:val="5306C21C"/>
    <w:rsid w:val="53260EB2"/>
    <w:rsid w:val="532E6E0D"/>
    <w:rsid w:val="5330CF5B"/>
    <w:rsid w:val="5331E2C5"/>
    <w:rsid w:val="533D42BF"/>
    <w:rsid w:val="5340B606"/>
    <w:rsid w:val="53599B8B"/>
    <w:rsid w:val="535A7F66"/>
    <w:rsid w:val="5361E7B2"/>
    <w:rsid w:val="5373EE4B"/>
    <w:rsid w:val="537C3C71"/>
    <w:rsid w:val="537EFD8E"/>
    <w:rsid w:val="53AA003E"/>
    <w:rsid w:val="53B377BF"/>
    <w:rsid w:val="53BACA4D"/>
    <w:rsid w:val="53C05930"/>
    <w:rsid w:val="53D2D8D6"/>
    <w:rsid w:val="53F3A2AA"/>
    <w:rsid w:val="53FEF715"/>
    <w:rsid w:val="53FF2DE1"/>
    <w:rsid w:val="5403A3E0"/>
    <w:rsid w:val="5404DD81"/>
    <w:rsid w:val="5411EA41"/>
    <w:rsid w:val="5417CDC2"/>
    <w:rsid w:val="5429A65E"/>
    <w:rsid w:val="5432B590"/>
    <w:rsid w:val="543663C0"/>
    <w:rsid w:val="545311D0"/>
    <w:rsid w:val="547C49AF"/>
    <w:rsid w:val="547D93FC"/>
    <w:rsid w:val="547F768D"/>
    <w:rsid w:val="548CBDBF"/>
    <w:rsid w:val="548E58B2"/>
    <w:rsid w:val="549577CE"/>
    <w:rsid w:val="5495A1C6"/>
    <w:rsid w:val="54AD6E7C"/>
    <w:rsid w:val="54C727C2"/>
    <w:rsid w:val="54C7EB90"/>
    <w:rsid w:val="54E47E04"/>
    <w:rsid w:val="55157BCB"/>
    <w:rsid w:val="552AE38E"/>
    <w:rsid w:val="552CBA00"/>
    <w:rsid w:val="552D7410"/>
    <w:rsid w:val="5530E89A"/>
    <w:rsid w:val="554F4820"/>
    <w:rsid w:val="55602241"/>
    <w:rsid w:val="556C399D"/>
    <w:rsid w:val="557FE232"/>
    <w:rsid w:val="558B14B0"/>
    <w:rsid w:val="55915600"/>
    <w:rsid w:val="559F7441"/>
    <w:rsid w:val="55A54894"/>
    <w:rsid w:val="55B6FE56"/>
    <w:rsid w:val="55C756D0"/>
    <w:rsid w:val="55CAC8E3"/>
    <w:rsid w:val="55D23421"/>
    <w:rsid w:val="55DCD31F"/>
    <w:rsid w:val="55EFACA4"/>
    <w:rsid w:val="55FA0ECF"/>
    <w:rsid w:val="55FB2880"/>
    <w:rsid w:val="55FFA010"/>
    <w:rsid w:val="5600EB98"/>
    <w:rsid w:val="560D96C5"/>
    <w:rsid w:val="5610B159"/>
    <w:rsid w:val="562209AD"/>
    <w:rsid w:val="56267140"/>
    <w:rsid w:val="5627C6F9"/>
    <w:rsid w:val="566F6F8B"/>
    <w:rsid w:val="568F1225"/>
    <w:rsid w:val="569390E9"/>
    <w:rsid w:val="569E4339"/>
    <w:rsid w:val="56A7697B"/>
    <w:rsid w:val="56ABC04C"/>
    <w:rsid w:val="56B69E50"/>
    <w:rsid w:val="56B72529"/>
    <w:rsid w:val="56C248E4"/>
    <w:rsid w:val="56DAF74A"/>
    <w:rsid w:val="56E9406A"/>
    <w:rsid w:val="56F51603"/>
    <w:rsid w:val="57134ECA"/>
    <w:rsid w:val="57215FD6"/>
    <w:rsid w:val="5739F423"/>
    <w:rsid w:val="57451B12"/>
    <w:rsid w:val="5753A1C0"/>
    <w:rsid w:val="575E7390"/>
    <w:rsid w:val="57632731"/>
    <w:rsid w:val="5788E088"/>
    <w:rsid w:val="578E6803"/>
    <w:rsid w:val="579A836E"/>
    <w:rsid w:val="579F825D"/>
    <w:rsid w:val="57AC81BA"/>
    <w:rsid w:val="57AEACB0"/>
    <w:rsid w:val="57C1ED5A"/>
    <w:rsid w:val="57DF4008"/>
    <w:rsid w:val="57E618B4"/>
    <w:rsid w:val="5814AB32"/>
    <w:rsid w:val="5839DBE3"/>
    <w:rsid w:val="5849B8D8"/>
    <w:rsid w:val="58548C96"/>
    <w:rsid w:val="5855868E"/>
    <w:rsid w:val="5868DE3F"/>
    <w:rsid w:val="5880458A"/>
    <w:rsid w:val="588DBE40"/>
    <w:rsid w:val="58A14747"/>
    <w:rsid w:val="58BA2CF9"/>
    <w:rsid w:val="58C53E48"/>
    <w:rsid w:val="58DA2C32"/>
    <w:rsid w:val="58DA943E"/>
    <w:rsid w:val="58DBCBE8"/>
    <w:rsid w:val="58E475B3"/>
    <w:rsid w:val="58F0CE2B"/>
    <w:rsid w:val="58F1525A"/>
    <w:rsid w:val="58FC53D1"/>
    <w:rsid w:val="5920B155"/>
    <w:rsid w:val="592D87CB"/>
    <w:rsid w:val="5931A440"/>
    <w:rsid w:val="593653CF"/>
    <w:rsid w:val="594335EB"/>
    <w:rsid w:val="5948521B"/>
    <w:rsid w:val="595AC733"/>
    <w:rsid w:val="595C932E"/>
    <w:rsid w:val="5960DF21"/>
    <w:rsid w:val="597A23C8"/>
    <w:rsid w:val="597E16D3"/>
    <w:rsid w:val="598A7F69"/>
    <w:rsid w:val="59D0ACD0"/>
    <w:rsid w:val="59D1933E"/>
    <w:rsid w:val="59DD043B"/>
    <w:rsid w:val="5A0BA09C"/>
    <w:rsid w:val="5A26C182"/>
    <w:rsid w:val="5A285ECF"/>
    <w:rsid w:val="5A3880FA"/>
    <w:rsid w:val="5A44F809"/>
    <w:rsid w:val="5A4F8A7F"/>
    <w:rsid w:val="5A554708"/>
    <w:rsid w:val="5A5A1C6E"/>
    <w:rsid w:val="5A5D3C42"/>
    <w:rsid w:val="5A5D3CB5"/>
    <w:rsid w:val="5A798937"/>
    <w:rsid w:val="5A808FC2"/>
    <w:rsid w:val="5A859665"/>
    <w:rsid w:val="5AA5A544"/>
    <w:rsid w:val="5AB2DC58"/>
    <w:rsid w:val="5AC6CD79"/>
    <w:rsid w:val="5AD6D099"/>
    <w:rsid w:val="5AF9E263"/>
    <w:rsid w:val="5B07C356"/>
    <w:rsid w:val="5B10D3B6"/>
    <w:rsid w:val="5B1C5208"/>
    <w:rsid w:val="5B1CE3D2"/>
    <w:rsid w:val="5B34107E"/>
    <w:rsid w:val="5B51F8F6"/>
    <w:rsid w:val="5B5FE478"/>
    <w:rsid w:val="5B705D1F"/>
    <w:rsid w:val="5B9FBB03"/>
    <w:rsid w:val="5BB42C85"/>
    <w:rsid w:val="5BC42F30"/>
    <w:rsid w:val="5BCCA560"/>
    <w:rsid w:val="5BDBC918"/>
    <w:rsid w:val="5BFA019F"/>
    <w:rsid w:val="5BFFDC47"/>
    <w:rsid w:val="5C12986E"/>
    <w:rsid w:val="5C165E20"/>
    <w:rsid w:val="5C20F84E"/>
    <w:rsid w:val="5C233E86"/>
    <w:rsid w:val="5C2927D7"/>
    <w:rsid w:val="5C3F80B8"/>
    <w:rsid w:val="5C5B5D9F"/>
    <w:rsid w:val="5C6DF491"/>
    <w:rsid w:val="5C71A569"/>
    <w:rsid w:val="5C881695"/>
    <w:rsid w:val="5C94F837"/>
    <w:rsid w:val="5C9600A6"/>
    <w:rsid w:val="5CA3A379"/>
    <w:rsid w:val="5CA6399C"/>
    <w:rsid w:val="5CB3916D"/>
    <w:rsid w:val="5CD4E06A"/>
    <w:rsid w:val="5CE0A5D0"/>
    <w:rsid w:val="5CE3FC30"/>
    <w:rsid w:val="5CE5F48F"/>
    <w:rsid w:val="5D0C4E89"/>
    <w:rsid w:val="5D111D51"/>
    <w:rsid w:val="5D1302AF"/>
    <w:rsid w:val="5D14A4FD"/>
    <w:rsid w:val="5D4D6854"/>
    <w:rsid w:val="5D5A8D73"/>
    <w:rsid w:val="5D9DC44B"/>
    <w:rsid w:val="5D9DEFD5"/>
    <w:rsid w:val="5DA5B4A7"/>
    <w:rsid w:val="5DB1BA5C"/>
    <w:rsid w:val="5DC3D02C"/>
    <w:rsid w:val="5DD4BAD8"/>
    <w:rsid w:val="5DF4A203"/>
    <w:rsid w:val="5E085910"/>
    <w:rsid w:val="5E26FBC3"/>
    <w:rsid w:val="5E3E5863"/>
    <w:rsid w:val="5E44B735"/>
    <w:rsid w:val="5E54114A"/>
    <w:rsid w:val="5E5E3FA7"/>
    <w:rsid w:val="5EA08988"/>
    <w:rsid w:val="5EA98F34"/>
    <w:rsid w:val="5EB0755E"/>
    <w:rsid w:val="5EBBD138"/>
    <w:rsid w:val="5EC99DBB"/>
    <w:rsid w:val="5ECD5AC9"/>
    <w:rsid w:val="5EE26F84"/>
    <w:rsid w:val="5EE5117A"/>
    <w:rsid w:val="5EF76F3C"/>
    <w:rsid w:val="5F0EFC61"/>
    <w:rsid w:val="5F279511"/>
    <w:rsid w:val="5F28F594"/>
    <w:rsid w:val="5F36694F"/>
    <w:rsid w:val="5F3BD8F4"/>
    <w:rsid w:val="5F40126C"/>
    <w:rsid w:val="5F40FBCD"/>
    <w:rsid w:val="5F49D5C2"/>
    <w:rsid w:val="5F57562B"/>
    <w:rsid w:val="5F77DB04"/>
    <w:rsid w:val="5F7D55BD"/>
    <w:rsid w:val="5F92B8CD"/>
    <w:rsid w:val="5FA59553"/>
    <w:rsid w:val="5FBDDCF5"/>
    <w:rsid w:val="5FBFF46D"/>
    <w:rsid w:val="5FC25747"/>
    <w:rsid w:val="5FD1CE27"/>
    <w:rsid w:val="5FD38D7E"/>
    <w:rsid w:val="5FD6A567"/>
    <w:rsid w:val="5FDE62BF"/>
    <w:rsid w:val="5FE08796"/>
    <w:rsid w:val="5FECF0CA"/>
    <w:rsid w:val="60045A8C"/>
    <w:rsid w:val="6017E252"/>
    <w:rsid w:val="603C96CB"/>
    <w:rsid w:val="605590B7"/>
    <w:rsid w:val="605884CA"/>
    <w:rsid w:val="605D2E8D"/>
    <w:rsid w:val="6067056F"/>
    <w:rsid w:val="608C0ACF"/>
    <w:rsid w:val="609B663D"/>
    <w:rsid w:val="60B10616"/>
    <w:rsid w:val="60B2C670"/>
    <w:rsid w:val="60B75F0D"/>
    <w:rsid w:val="60BC7B25"/>
    <w:rsid w:val="60D5C647"/>
    <w:rsid w:val="60E56D87"/>
    <w:rsid w:val="60F7B7CA"/>
    <w:rsid w:val="6101E589"/>
    <w:rsid w:val="6103534D"/>
    <w:rsid w:val="61164EEB"/>
    <w:rsid w:val="611C394E"/>
    <w:rsid w:val="613179BC"/>
    <w:rsid w:val="6132339E"/>
    <w:rsid w:val="61364B27"/>
    <w:rsid w:val="61496EC7"/>
    <w:rsid w:val="614A0C95"/>
    <w:rsid w:val="617500B0"/>
    <w:rsid w:val="617DEE59"/>
    <w:rsid w:val="61A6E82C"/>
    <w:rsid w:val="61AA732A"/>
    <w:rsid w:val="61ACC238"/>
    <w:rsid w:val="61BDFB1F"/>
    <w:rsid w:val="61D41BBF"/>
    <w:rsid w:val="61DBBE2E"/>
    <w:rsid w:val="62206E7F"/>
    <w:rsid w:val="623B5E3A"/>
    <w:rsid w:val="6245DB5D"/>
    <w:rsid w:val="62684E27"/>
    <w:rsid w:val="627B59FE"/>
    <w:rsid w:val="628AA46B"/>
    <w:rsid w:val="628E2B18"/>
    <w:rsid w:val="62C27D4B"/>
    <w:rsid w:val="62C3C1C7"/>
    <w:rsid w:val="62E35727"/>
    <w:rsid w:val="6312EAC6"/>
    <w:rsid w:val="63230D9F"/>
    <w:rsid w:val="632E58FF"/>
    <w:rsid w:val="632F684C"/>
    <w:rsid w:val="633505A3"/>
    <w:rsid w:val="637753F2"/>
    <w:rsid w:val="639626F4"/>
    <w:rsid w:val="63B772C5"/>
    <w:rsid w:val="63C2D02F"/>
    <w:rsid w:val="63C6728E"/>
    <w:rsid w:val="63D36067"/>
    <w:rsid w:val="63D64F9B"/>
    <w:rsid w:val="63DF6340"/>
    <w:rsid w:val="63E26330"/>
    <w:rsid w:val="63F09E17"/>
    <w:rsid w:val="6409C674"/>
    <w:rsid w:val="641B8F0B"/>
    <w:rsid w:val="64254A4B"/>
    <w:rsid w:val="644C19C0"/>
    <w:rsid w:val="6455DD33"/>
    <w:rsid w:val="646F9175"/>
    <w:rsid w:val="647F3C09"/>
    <w:rsid w:val="6483885C"/>
    <w:rsid w:val="64A4D240"/>
    <w:rsid w:val="64AD6CFC"/>
    <w:rsid w:val="64BB9494"/>
    <w:rsid w:val="64D066D3"/>
    <w:rsid w:val="64FF6E45"/>
    <w:rsid w:val="654354FC"/>
    <w:rsid w:val="656A6799"/>
    <w:rsid w:val="6579FD52"/>
    <w:rsid w:val="658C6E78"/>
    <w:rsid w:val="65940813"/>
    <w:rsid w:val="6595026E"/>
    <w:rsid w:val="659ECE5E"/>
    <w:rsid w:val="65A596D5"/>
    <w:rsid w:val="65D0D945"/>
    <w:rsid w:val="65DEECF1"/>
    <w:rsid w:val="65E1F7DA"/>
    <w:rsid w:val="65EC3D17"/>
    <w:rsid w:val="65F1AD94"/>
    <w:rsid w:val="6601CFAF"/>
    <w:rsid w:val="660DACC6"/>
    <w:rsid w:val="6610322D"/>
    <w:rsid w:val="66188AE5"/>
    <w:rsid w:val="6626D523"/>
    <w:rsid w:val="66366558"/>
    <w:rsid w:val="663ACB24"/>
    <w:rsid w:val="6646A2EB"/>
    <w:rsid w:val="666C0545"/>
    <w:rsid w:val="667B3A97"/>
    <w:rsid w:val="6689204A"/>
    <w:rsid w:val="6689E5FE"/>
    <w:rsid w:val="668B8312"/>
    <w:rsid w:val="668EC79B"/>
    <w:rsid w:val="66968DCC"/>
    <w:rsid w:val="66A2764B"/>
    <w:rsid w:val="66A6D985"/>
    <w:rsid w:val="66C3C4F1"/>
    <w:rsid w:val="66CB3732"/>
    <w:rsid w:val="66CE0D2A"/>
    <w:rsid w:val="66D02059"/>
    <w:rsid w:val="66D0FD8F"/>
    <w:rsid w:val="66D5B5CB"/>
    <w:rsid w:val="66D5B69A"/>
    <w:rsid w:val="66E5A26D"/>
    <w:rsid w:val="66EA2EC7"/>
    <w:rsid w:val="66F2A133"/>
    <w:rsid w:val="66F5A700"/>
    <w:rsid w:val="66FB3C0C"/>
    <w:rsid w:val="67003214"/>
    <w:rsid w:val="670C0225"/>
    <w:rsid w:val="6724A58A"/>
    <w:rsid w:val="672A03D6"/>
    <w:rsid w:val="6758F727"/>
    <w:rsid w:val="675AAF4B"/>
    <w:rsid w:val="67692263"/>
    <w:rsid w:val="676F4633"/>
    <w:rsid w:val="677268E3"/>
    <w:rsid w:val="6784A255"/>
    <w:rsid w:val="678B182C"/>
    <w:rsid w:val="67A58CAB"/>
    <w:rsid w:val="67C4BF74"/>
    <w:rsid w:val="67D2DF24"/>
    <w:rsid w:val="67DB328A"/>
    <w:rsid w:val="67FE46B9"/>
    <w:rsid w:val="68072DB2"/>
    <w:rsid w:val="68115866"/>
    <w:rsid w:val="6855F680"/>
    <w:rsid w:val="6857AB13"/>
    <w:rsid w:val="68657375"/>
    <w:rsid w:val="68681CDA"/>
    <w:rsid w:val="6889189A"/>
    <w:rsid w:val="689E56DA"/>
    <w:rsid w:val="68CEB5B6"/>
    <w:rsid w:val="6925DF02"/>
    <w:rsid w:val="6954536D"/>
    <w:rsid w:val="695B36FC"/>
    <w:rsid w:val="696348D7"/>
    <w:rsid w:val="69652D4A"/>
    <w:rsid w:val="697702EB"/>
    <w:rsid w:val="697C4B6F"/>
    <w:rsid w:val="69D49CC1"/>
    <w:rsid w:val="69DE5E75"/>
    <w:rsid w:val="69E43255"/>
    <w:rsid w:val="69ECE782"/>
    <w:rsid w:val="69F18B3C"/>
    <w:rsid w:val="6A027FE7"/>
    <w:rsid w:val="6A0EFC87"/>
    <w:rsid w:val="6A1BBB01"/>
    <w:rsid w:val="6A32BCCC"/>
    <w:rsid w:val="6A45A7F1"/>
    <w:rsid w:val="6A46701F"/>
    <w:rsid w:val="6A4F1E44"/>
    <w:rsid w:val="6A5D6A70"/>
    <w:rsid w:val="6A608A53"/>
    <w:rsid w:val="6A7B4D92"/>
    <w:rsid w:val="6A7C935D"/>
    <w:rsid w:val="6A81A0BB"/>
    <w:rsid w:val="6A84D99B"/>
    <w:rsid w:val="6A9698D6"/>
    <w:rsid w:val="6AA42DEA"/>
    <w:rsid w:val="6AAE79F5"/>
    <w:rsid w:val="6AC610C5"/>
    <w:rsid w:val="6ACFE5AC"/>
    <w:rsid w:val="6AD1157B"/>
    <w:rsid w:val="6ADD2D6D"/>
    <w:rsid w:val="6AE8D393"/>
    <w:rsid w:val="6AFA4646"/>
    <w:rsid w:val="6B094EBF"/>
    <w:rsid w:val="6B1ACA31"/>
    <w:rsid w:val="6B293F5A"/>
    <w:rsid w:val="6B327090"/>
    <w:rsid w:val="6B4A5B79"/>
    <w:rsid w:val="6B64DD65"/>
    <w:rsid w:val="6B869928"/>
    <w:rsid w:val="6B92FAAF"/>
    <w:rsid w:val="6B9E5048"/>
    <w:rsid w:val="6B9ECF23"/>
    <w:rsid w:val="6BDB9D98"/>
    <w:rsid w:val="6BE7FC4A"/>
    <w:rsid w:val="6BEE7594"/>
    <w:rsid w:val="6BF5A1AA"/>
    <w:rsid w:val="6BFD69E6"/>
    <w:rsid w:val="6C16B718"/>
    <w:rsid w:val="6C1B62E7"/>
    <w:rsid w:val="6C298C87"/>
    <w:rsid w:val="6C5AD9EF"/>
    <w:rsid w:val="6C664155"/>
    <w:rsid w:val="6C74F010"/>
    <w:rsid w:val="6C78FDCE"/>
    <w:rsid w:val="6CA973DE"/>
    <w:rsid w:val="6CB3047E"/>
    <w:rsid w:val="6CC75839"/>
    <w:rsid w:val="6CD9D375"/>
    <w:rsid w:val="6CDB1978"/>
    <w:rsid w:val="6CDD90D8"/>
    <w:rsid w:val="6D0B54ED"/>
    <w:rsid w:val="6D0BDAA7"/>
    <w:rsid w:val="6D3A20A9"/>
    <w:rsid w:val="6D43F124"/>
    <w:rsid w:val="6D43FEA0"/>
    <w:rsid w:val="6D4C280E"/>
    <w:rsid w:val="6D4CC485"/>
    <w:rsid w:val="6D70B13D"/>
    <w:rsid w:val="6D7A341E"/>
    <w:rsid w:val="6DA3F7B6"/>
    <w:rsid w:val="6DB56ADC"/>
    <w:rsid w:val="6DB6BEEC"/>
    <w:rsid w:val="6DB6DBC7"/>
    <w:rsid w:val="6DDE351E"/>
    <w:rsid w:val="6DF62643"/>
    <w:rsid w:val="6E0E0AC9"/>
    <w:rsid w:val="6E11D86B"/>
    <w:rsid w:val="6E2B740E"/>
    <w:rsid w:val="6E4A716A"/>
    <w:rsid w:val="6E633D6D"/>
    <w:rsid w:val="6E6881EB"/>
    <w:rsid w:val="6E7052A3"/>
    <w:rsid w:val="6E7FD41D"/>
    <w:rsid w:val="6E817D2F"/>
    <w:rsid w:val="6EB30D3D"/>
    <w:rsid w:val="6EDFF43D"/>
    <w:rsid w:val="6EE68D6A"/>
    <w:rsid w:val="6EEF85EB"/>
    <w:rsid w:val="6EFC4D14"/>
    <w:rsid w:val="6F084344"/>
    <w:rsid w:val="6F0A347E"/>
    <w:rsid w:val="6F12D956"/>
    <w:rsid w:val="6F1ADDA1"/>
    <w:rsid w:val="6F245E65"/>
    <w:rsid w:val="6F2C01B3"/>
    <w:rsid w:val="6F310E07"/>
    <w:rsid w:val="6F4A7BE9"/>
    <w:rsid w:val="6F55CAA6"/>
    <w:rsid w:val="6F66EB47"/>
    <w:rsid w:val="6FA40E45"/>
    <w:rsid w:val="6FAAAF99"/>
    <w:rsid w:val="6FC1C759"/>
    <w:rsid w:val="6FD22430"/>
    <w:rsid w:val="6FEE90A9"/>
    <w:rsid w:val="70006A4B"/>
    <w:rsid w:val="7019527E"/>
    <w:rsid w:val="70216BC5"/>
    <w:rsid w:val="7022B190"/>
    <w:rsid w:val="704334CB"/>
    <w:rsid w:val="7043EF08"/>
    <w:rsid w:val="70536472"/>
    <w:rsid w:val="70548732"/>
    <w:rsid w:val="70612605"/>
    <w:rsid w:val="70627FCD"/>
    <w:rsid w:val="7063DA58"/>
    <w:rsid w:val="707CCD70"/>
    <w:rsid w:val="707F6A4E"/>
    <w:rsid w:val="708085EF"/>
    <w:rsid w:val="70C4CF8F"/>
    <w:rsid w:val="7111CFE9"/>
    <w:rsid w:val="714C6EF1"/>
    <w:rsid w:val="71777A5B"/>
    <w:rsid w:val="718A0256"/>
    <w:rsid w:val="7196A216"/>
    <w:rsid w:val="7197315A"/>
    <w:rsid w:val="71B0B0E3"/>
    <w:rsid w:val="71D3EB38"/>
    <w:rsid w:val="71D90FA6"/>
    <w:rsid w:val="720701FD"/>
    <w:rsid w:val="720E6B04"/>
    <w:rsid w:val="72209424"/>
    <w:rsid w:val="725E84B0"/>
    <w:rsid w:val="7263A275"/>
    <w:rsid w:val="727140BE"/>
    <w:rsid w:val="727CC213"/>
    <w:rsid w:val="7289E571"/>
    <w:rsid w:val="728CBD73"/>
    <w:rsid w:val="72F1FCDD"/>
    <w:rsid w:val="72F38930"/>
    <w:rsid w:val="73106DDF"/>
    <w:rsid w:val="732018EF"/>
    <w:rsid w:val="732AE4F4"/>
    <w:rsid w:val="732DF75E"/>
    <w:rsid w:val="733DF008"/>
    <w:rsid w:val="734D799C"/>
    <w:rsid w:val="73565795"/>
    <w:rsid w:val="735C2513"/>
    <w:rsid w:val="7369C703"/>
    <w:rsid w:val="736FBB99"/>
    <w:rsid w:val="737B8FCA"/>
    <w:rsid w:val="738D8205"/>
    <w:rsid w:val="7394B827"/>
    <w:rsid w:val="739A208F"/>
    <w:rsid w:val="73A4961B"/>
    <w:rsid w:val="73A59C9D"/>
    <w:rsid w:val="73A62F4D"/>
    <w:rsid w:val="73C101FA"/>
    <w:rsid w:val="73C51051"/>
    <w:rsid w:val="73D217D1"/>
    <w:rsid w:val="73E1D9EC"/>
    <w:rsid w:val="73E44C33"/>
    <w:rsid w:val="73E5BFD0"/>
    <w:rsid w:val="73F97413"/>
    <w:rsid w:val="7402CB2D"/>
    <w:rsid w:val="74165959"/>
    <w:rsid w:val="742522E3"/>
    <w:rsid w:val="7425E5B6"/>
    <w:rsid w:val="742B7859"/>
    <w:rsid w:val="74819398"/>
    <w:rsid w:val="74B6D4A6"/>
    <w:rsid w:val="74BE2440"/>
    <w:rsid w:val="74C1C14E"/>
    <w:rsid w:val="74C64EAD"/>
    <w:rsid w:val="74D021A0"/>
    <w:rsid w:val="74D26A1E"/>
    <w:rsid w:val="74F4DCE8"/>
    <w:rsid w:val="74FA84D4"/>
    <w:rsid w:val="75021820"/>
    <w:rsid w:val="750E0545"/>
    <w:rsid w:val="7526BF07"/>
    <w:rsid w:val="75458A9B"/>
    <w:rsid w:val="7558E403"/>
    <w:rsid w:val="75604FD5"/>
    <w:rsid w:val="7591576B"/>
    <w:rsid w:val="75BBEC78"/>
    <w:rsid w:val="75C1A422"/>
    <w:rsid w:val="75E5C049"/>
    <w:rsid w:val="75E9999C"/>
    <w:rsid w:val="75FE24CD"/>
    <w:rsid w:val="7607A1FC"/>
    <w:rsid w:val="7616D57F"/>
    <w:rsid w:val="761D449C"/>
    <w:rsid w:val="764FA869"/>
    <w:rsid w:val="765748E1"/>
    <w:rsid w:val="7671B1A0"/>
    <w:rsid w:val="768BD088"/>
    <w:rsid w:val="7693C106"/>
    <w:rsid w:val="76AF3D2E"/>
    <w:rsid w:val="76B27852"/>
    <w:rsid w:val="76B2BCED"/>
    <w:rsid w:val="76B3308C"/>
    <w:rsid w:val="76B826B8"/>
    <w:rsid w:val="76B898F4"/>
    <w:rsid w:val="76CFF051"/>
    <w:rsid w:val="76D5BCB1"/>
    <w:rsid w:val="76F0037E"/>
    <w:rsid w:val="76FB69B9"/>
    <w:rsid w:val="76FCD53F"/>
    <w:rsid w:val="76FE6B26"/>
    <w:rsid w:val="76FFB9E3"/>
    <w:rsid w:val="77411718"/>
    <w:rsid w:val="776893E8"/>
    <w:rsid w:val="778569FD"/>
    <w:rsid w:val="7796418F"/>
    <w:rsid w:val="779B0116"/>
    <w:rsid w:val="77A5DEC3"/>
    <w:rsid w:val="77B61F4F"/>
    <w:rsid w:val="77DE965D"/>
    <w:rsid w:val="7802F349"/>
    <w:rsid w:val="782C7DAA"/>
    <w:rsid w:val="7849DC6B"/>
    <w:rsid w:val="784C03A2"/>
    <w:rsid w:val="785D08BD"/>
    <w:rsid w:val="786BB803"/>
    <w:rsid w:val="786DAE26"/>
    <w:rsid w:val="786DB8F3"/>
    <w:rsid w:val="78722215"/>
    <w:rsid w:val="7877D0A1"/>
    <w:rsid w:val="787E3C55"/>
    <w:rsid w:val="7893C8D1"/>
    <w:rsid w:val="789E8544"/>
    <w:rsid w:val="78B3F308"/>
    <w:rsid w:val="78D83A56"/>
    <w:rsid w:val="78E122EF"/>
    <w:rsid w:val="78E3E587"/>
    <w:rsid w:val="78E70274"/>
    <w:rsid w:val="78F4C7E4"/>
    <w:rsid w:val="79046449"/>
    <w:rsid w:val="7916129E"/>
    <w:rsid w:val="79341BA3"/>
    <w:rsid w:val="7944CD33"/>
    <w:rsid w:val="79565AA6"/>
    <w:rsid w:val="795E4E7A"/>
    <w:rsid w:val="79863EF8"/>
    <w:rsid w:val="799CE92E"/>
    <w:rsid w:val="799F3951"/>
    <w:rsid w:val="79AEBF48"/>
    <w:rsid w:val="79B274A5"/>
    <w:rsid w:val="79BCBB20"/>
    <w:rsid w:val="79BFBB10"/>
    <w:rsid w:val="79D01ACE"/>
    <w:rsid w:val="79EAD14E"/>
    <w:rsid w:val="7A077E9C"/>
    <w:rsid w:val="7A12209C"/>
    <w:rsid w:val="7A18A493"/>
    <w:rsid w:val="7A309CFD"/>
    <w:rsid w:val="7A3345F4"/>
    <w:rsid w:val="7A4B5912"/>
    <w:rsid w:val="7A4C63FC"/>
    <w:rsid w:val="7A4FA6B7"/>
    <w:rsid w:val="7A6648F7"/>
    <w:rsid w:val="7A6784B7"/>
    <w:rsid w:val="7A951545"/>
    <w:rsid w:val="7A973A32"/>
    <w:rsid w:val="7AB291E5"/>
    <w:rsid w:val="7AC04E7C"/>
    <w:rsid w:val="7AC63B28"/>
    <w:rsid w:val="7ADFA026"/>
    <w:rsid w:val="7AEE09AB"/>
    <w:rsid w:val="7AEE7948"/>
    <w:rsid w:val="7AFA7FA1"/>
    <w:rsid w:val="7B1DA25D"/>
    <w:rsid w:val="7B32D094"/>
    <w:rsid w:val="7B3A41F3"/>
    <w:rsid w:val="7B3D6025"/>
    <w:rsid w:val="7B528F79"/>
    <w:rsid w:val="7B541CC6"/>
    <w:rsid w:val="7B58F9EE"/>
    <w:rsid w:val="7B6BEB2F"/>
    <w:rsid w:val="7B6D1797"/>
    <w:rsid w:val="7BCDEBCD"/>
    <w:rsid w:val="7BCF9159"/>
    <w:rsid w:val="7BDB4117"/>
    <w:rsid w:val="7C0CA156"/>
    <w:rsid w:val="7C0FDB18"/>
    <w:rsid w:val="7C2AFC23"/>
    <w:rsid w:val="7C515CDC"/>
    <w:rsid w:val="7C5572ED"/>
    <w:rsid w:val="7C572454"/>
    <w:rsid w:val="7C65D80B"/>
    <w:rsid w:val="7C6BBC65"/>
    <w:rsid w:val="7C824C8C"/>
    <w:rsid w:val="7CC59F3C"/>
    <w:rsid w:val="7CDD456E"/>
    <w:rsid w:val="7CF1BFAA"/>
    <w:rsid w:val="7CF60765"/>
    <w:rsid w:val="7CFEA2E0"/>
    <w:rsid w:val="7D114665"/>
    <w:rsid w:val="7D17A299"/>
    <w:rsid w:val="7D260479"/>
    <w:rsid w:val="7D29A23D"/>
    <w:rsid w:val="7D2CC041"/>
    <w:rsid w:val="7D3808E6"/>
    <w:rsid w:val="7D3C10E4"/>
    <w:rsid w:val="7D491E1A"/>
    <w:rsid w:val="7D5093D1"/>
    <w:rsid w:val="7D5B6557"/>
    <w:rsid w:val="7D8301AC"/>
    <w:rsid w:val="7D8BA7F9"/>
    <w:rsid w:val="7D99BCA6"/>
    <w:rsid w:val="7D9DB789"/>
    <w:rsid w:val="7DA73999"/>
    <w:rsid w:val="7DAB0966"/>
    <w:rsid w:val="7DADDAF2"/>
    <w:rsid w:val="7DAEF405"/>
    <w:rsid w:val="7DB51DBB"/>
    <w:rsid w:val="7DB93242"/>
    <w:rsid w:val="7DBA7397"/>
    <w:rsid w:val="7DEAF88E"/>
    <w:rsid w:val="7DEBB579"/>
    <w:rsid w:val="7DF29FAB"/>
    <w:rsid w:val="7E62860E"/>
    <w:rsid w:val="7E6C0209"/>
    <w:rsid w:val="7E7915CF"/>
    <w:rsid w:val="7E7C72FC"/>
    <w:rsid w:val="7E8B69DB"/>
    <w:rsid w:val="7E95DCD3"/>
    <w:rsid w:val="7EA79830"/>
    <w:rsid w:val="7EC03FC7"/>
    <w:rsid w:val="7ED7C3C8"/>
    <w:rsid w:val="7EE6445F"/>
    <w:rsid w:val="7EF90C87"/>
    <w:rsid w:val="7F059ACE"/>
    <w:rsid w:val="7F0AC5C4"/>
    <w:rsid w:val="7F159D1D"/>
    <w:rsid w:val="7F499915"/>
    <w:rsid w:val="7F4AE10B"/>
    <w:rsid w:val="7F986968"/>
    <w:rsid w:val="7FAD3F0E"/>
    <w:rsid w:val="7FCB5938"/>
    <w:rsid w:val="7FCE847E"/>
    <w:rsid w:val="7FDF4E2D"/>
    <w:rsid w:val="7FEB2D6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fffd5,#ffd"/>
    </o:shapedefaults>
    <o:shapelayout v:ext="edit">
      <o:idmap v:ext="edit" data="1"/>
    </o:shapelayout>
  </w:shapeDefaults>
  <w:decimalSymbol w:val="."/>
  <w:listSeparator w:val=";"/>
  <w14:docId w14:val="4DD75FA6"/>
  <w15:docId w15:val="{47D13485-B346-4625-8890-FD88CBBF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36" w:unhideWhenUsed="1" w:qFormat="1"/>
    <w:lsdException w:name="List Bullet 4" w:semiHidden="1"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B70"/>
    <w:pPr>
      <w:spacing w:line="360" w:lineRule="auto"/>
      <w:jc w:val="both"/>
    </w:pPr>
    <w:rPr>
      <w:rFonts w:ascii="Arial" w:hAnsi="Arial"/>
      <w:sz w:val="22"/>
      <w:lang w:val="es-PE" w:eastAsia="es-ES"/>
    </w:rPr>
  </w:style>
  <w:style w:type="paragraph" w:styleId="Ttulo1">
    <w:name w:val="heading 1"/>
    <w:basedOn w:val="Normal"/>
    <w:next w:val="Normal"/>
    <w:link w:val="Ttulo1Car"/>
    <w:uiPriority w:val="9"/>
    <w:qFormat/>
    <w:rsid w:val="009F6D1A"/>
    <w:pPr>
      <w:keepNext/>
      <w:spacing w:before="220" w:line="240" w:lineRule="auto"/>
      <w:jc w:val="left"/>
      <w:outlineLvl w:val="0"/>
    </w:pPr>
    <w:rPr>
      <w:rFonts w:eastAsia="Calibri"/>
      <w:b/>
      <w:szCs w:val="22"/>
      <w:lang w:val="x-none"/>
    </w:rPr>
  </w:style>
  <w:style w:type="paragraph" w:styleId="Ttulo2">
    <w:name w:val="heading 2"/>
    <w:basedOn w:val="Normal"/>
    <w:next w:val="Normal"/>
    <w:link w:val="Ttulo2Car"/>
    <w:uiPriority w:val="9"/>
    <w:qFormat/>
    <w:rsid w:val="006A213A"/>
    <w:pPr>
      <w:keepNext/>
      <w:spacing w:before="220" w:line="240" w:lineRule="auto"/>
      <w:outlineLvl w:val="1"/>
    </w:pPr>
    <w:rPr>
      <w:rFonts w:eastAsia="Calibri"/>
      <w:b/>
      <w:lang w:val="x-none"/>
    </w:rPr>
  </w:style>
  <w:style w:type="paragraph" w:styleId="Ttulo3">
    <w:name w:val="heading 3"/>
    <w:basedOn w:val="Normal"/>
    <w:next w:val="Normal"/>
    <w:link w:val="Ttulo3Car"/>
    <w:qFormat/>
    <w:rsid w:val="008D231B"/>
    <w:pPr>
      <w:keepNext/>
      <w:numPr>
        <w:ilvl w:val="2"/>
        <w:numId w:val="4"/>
      </w:numPr>
      <w:spacing w:before="220"/>
      <w:outlineLvl w:val="2"/>
    </w:pPr>
    <w:rPr>
      <w:rFonts w:eastAsia="Calibri"/>
      <w:b/>
      <w:lang w:val="x-none"/>
    </w:rPr>
  </w:style>
  <w:style w:type="paragraph" w:styleId="Ttulo4">
    <w:name w:val="heading 4"/>
    <w:basedOn w:val="Normal"/>
    <w:next w:val="Normal"/>
    <w:link w:val="Ttulo4Car"/>
    <w:qFormat/>
    <w:rsid w:val="00605D18"/>
    <w:pPr>
      <w:keepNext/>
      <w:numPr>
        <w:ilvl w:val="3"/>
        <w:numId w:val="4"/>
      </w:numPr>
      <w:spacing w:before="220" w:line="240" w:lineRule="auto"/>
      <w:outlineLvl w:val="3"/>
    </w:pPr>
    <w:rPr>
      <w:rFonts w:eastAsia="Calibri"/>
      <w:b/>
      <w:lang w:val="x-none"/>
    </w:rPr>
  </w:style>
  <w:style w:type="paragraph" w:styleId="Ttulo5">
    <w:name w:val="heading 5"/>
    <w:basedOn w:val="Normal"/>
    <w:next w:val="Normal"/>
    <w:link w:val="Ttulo5Car"/>
    <w:qFormat/>
    <w:rsid w:val="005214B9"/>
    <w:pPr>
      <w:numPr>
        <w:ilvl w:val="4"/>
        <w:numId w:val="4"/>
      </w:numPr>
      <w:spacing w:before="220"/>
      <w:outlineLvl w:val="4"/>
    </w:pPr>
    <w:rPr>
      <w:rFonts w:eastAsia="Calibri"/>
      <w:b/>
      <w:lang w:val="x-none"/>
    </w:rPr>
  </w:style>
  <w:style w:type="paragraph" w:styleId="Ttulo6">
    <w:name w:val="heading 6"/>
    <w:basedOn w:val="Normal"/>
    <w:next w:val="Normal"/>
    <w:link w:val="Ttulo6Car"/>
    <w:qFormat/>
    <w:rsid w:val="00C71B6A"/>
    <w:pPr>
      <w:numPr>
        <w:ilvl w:val="5"/>
        <w:numId w:val="4"/>
      </w:numPr>
      <w:spacing w:before="60"/>
      <w:outlineLvl w:val="5"/>
    </w:pPr>
    <w:rPr>
      <w:rFonts w:eastAsia="Calibri"/>
      <w:b/>
      <w:lang w:val="x-none"/>
    </w:rPr>
  </w:style>
  <w:style w:type="paragraph" w:styleId="Ttulo7">
    <w:name w:val="heading 7"/>
    <w:basedOn w:val="Normal"/>
    <w:next w:val="Normal"/>
    <w:link w:val="Ttulo7Car"/>
    <w:qFormat/>
    <w:rsid w:val="00C71B6A"/>
    <w:pPr>
      <w:keepNext/>
      <w:numPr>
        <w:ilvl w:val="6"/>
        <w:numId w:val="4"/>
      </w:numPr>
      <w:spacing w:before="60"/>
      <w:outlineLvl w:val="6"/>
    </w:pPr>
    <w:rPr>
      <w:rFonts w:eastAsia="Calibri"/>
      <w:b/>
      <w:lang w:val="x-none"/>
    </w:rPr>
  </w:style>
  <w:style w:type="paragraph" w:styleId="Ttulo8">
    <w:name w:val="heading 8"/>
    <w:basedOn w:val="Normal"/>
    <w:next w:val="Normal"/>
    <w:link w:val="Ttulo8Car"/>
    <w:qFormat/>
    <w:rsid w:val="00C71B6A"/>
    <w:pPr>
      <w:keepNext/>
      <w:numPr>
        <w:ilvl w:val="7"/>
        <w:numId w:val="4"/>
      </w:numPr>
      <w:spacing w:before="60"/>
      <w:outlineLvl w:val="7"/>
    </w:pPr>
    <w:rPr>
      <w:rFonts w:eastAsia="Calibri"/>
      <w:b/>
      <w:lang w:val="x-none"/>
    </w:rPr>
  </w:style>
  <w:style w:type="paragraph" w:styleId="Ttulo9">
    <w:name w:val="heading 9"/>
    <w:basedOn w:val="Normal"/>
    <w:next w:val="Normal"/>
    <w:link w:val="Ttulo9Car"/>
    <w:qFormat/>
    <w:rsid w:val="00C71B6A"/>
    <w:pPr>
      <w:keepNext/>
      <w:numPr>
        <w:ilvl w:val="8"/>
        <w:numId w:val="4"/>
      </w:numPr>
      <w:spacing w:before="60"/>
      <w:outlineLvl w:val="8"/>
    </w:pPr>
    <w:rPr>
      <w:rFonts w:eastAsia="Calibri"/>
      <w:b/>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ändrad, ändrad"/>
    <w:basedOn w:val="Normal"/>
    <w:link w:val="TextoindependienteCar"/>
    <w:uiPriority w:val="99"/>
    <w:rsid w:val="008B7330"/>
    <w:pPr>
      <w:spacing w:after="240"/>
    </w:pPr>
    <w:rPr>
      <w:lang w:val="x-none"/>
    </w:rPr>
  </w:style>
  <w:style w:type="character" w:customStyle="1" w:styleId="TextoindependienteCar">
    <w:name w:val="Texto independiente Car"/>
    <w:aliases w:val="ändrad Car1, ändrad Car"/>
    <w:link w:val="Textoindependiente"/>
    <w:uiPriority w:val="99"/>
    <w:rsid w:val="0090553A"/>
    <w:rPr>
      <w:rFonts w:ascii="Arial" w:hAnsi="Arial"/>
      <w:sz w:val="22"/>
      <w:lang w:eastAsia="es-ES"/>
    </w:rPr>
  </w:style>
  <w:style w:type="paragraph" w:customStyle="1" w:styleId="List1">
    <w:name w:val="List 1"/>
    <w:basedOn w:val="Normal"/>
    <w:rsid w:val="000D2A37"/>
    <w:pPr>
      <w:ind w:left="645" w:hanging="288"/>
    </w:pPr>
  </w:style>
  <w:style w:type="paragraph" w:styleId="Lista2">
    <w:name w:val="List 2"/>
    <w:basedOn w:val="Normal"/>
    <w:rsid w:val="000D2A37"/>
    <w:pPr>
      <w:ind w:left="933" w:hanging="288"/>
    </w:pPr>
  </w:style>
  <w:style w:type="paragraph" w:customStyle="1" w:styleId="Bullet10">
    <w:name w:val="Bullet 1"/>
    <w:basedOn w:val="Normal"/>
    <w:rsid w:val="008B7330"/>
    <w:pPr>
      <w:numPr>
        <w:numId w:val="2"/>
      </w:numPr>
      <w:spacing w:after="120"/>
    </w:pPr>
    <w:rPr>
      <w:sz w:val="24"/>
      <w:szCs w:val="24"/>
    </w:rPr>
  </w:style>
  <w:style w:type="paragraph" w:customStyle="1" w:styleId="Bullet2">
    <w:name w:val="Bullet 2"/>
    <w:basedOn w:val="Normal"/>
    <w:rsid w:val="000D2A37"/>
    <w:pPr>
      <w:tabs>
        <w:tab w:val="num" w:pos="360"/>
      </w:tabs>
      <w:ind w:left="737" w:hanging="170"/>
    </w:pPr>
  </w:style>
  <w:style w:type="paragraph" w:customStyle="1" w:styleId="Indent1">
    <w:name w:val="Indent 1"/>
    <w:basedOn w:val="Normal"/>
    <w:rsid w:val="000D2A37"/>
    <w:pPr>
      <w:ind w:left="645"/>
    </w:pPr>
  </w:style>
  <w:style w:type="paragraph" w:customStyle="1" w:styleId="Indent2">
    <w:name w:val="Indent 2"/>
    <w:basedOn w:val="Normal"/>
    <w:rsid w:val="000D2A37"/>
    <w:pPr>
      <w:ind w:left="933"/>
    </w:pPr>
  </w:style>
  <w:style w:type="paragraph" w:customStyle="1" w:styleId="Indent3">
    <w:name w:val="Indent 3"/>
    <w:basedOn w:val="Normal"/>
    <w:rsid w:val="000D2A37"/>
    <w:pPr>
      <w:ind w:left="1221"/>
    </w:pPr>
  </w:style>
  <w:style w:type="paragraph" w:customStyle="1" w:styleId="Drawing">
    <w:name w:val="Drawing"/>
    <w:rsid w:val="000D2A37"/>
    <w:pPr>
      <w:spacing w:after="120"/>
    </w:pPr>
    <w:rPr>
      <w:rFonts w:ascii="LotusLineDraw" w:hAnsi="LotusLineDraw"/>
      <w:sz w:val="24"/>
      <w:lang w:val="en-US" w:eastAsia="es-ES"/>
    </w:rPr>
  </w:style>
  <w:style w:type="paragraph" w:customStyle="1" w:styleId="HostData">
    <w:name w:val="Host Data"/>
    <w:rsid w:val="000D2A37"/>
    <w:rPr>
      <w:rFonts w:ascii="Courier" w:hAnsi="Courier"/>
      <w:lang w:val="en-US" w:eastAsia="es-ES"/>
    </w:rPr>
  </w:style>
  <w:style w:type="paragraph" w:styleId="Encabezado">
    <w:name w:val="header"/>
    <w:aliases w:val="encabezado,h,Header Char"/>
    <w:basedOn w:val="Normal"/>
    <w:link w:val="EncabezadoCar"/>
    <w:rsid w:val="008B7330"/>
    <w:pPr>
      <w:tabs>
        <w:tab w:val="center" w:pos="4419"/>
        <w:tab w:val="right" w:pos="8838"/>
      </w:tabs>
    </w:pPr>
    <w:rPr>
      <w:lang w:val="x-none"/>
    </w:rPr>
  </w:style>
  <w:style w:type="paragraph" w:customStyle="1" w:styleId="FigureCaption">
    <w:name w:val="Figure Caption"/>
    <w:next w:val="Textoindependiente"/>
    <w:rsid w:val="000D2A37"/>
    <w:pPr>
      <w:spacing w:before="160" w:after="400"/>
    </w:pPr>
    <w:rPr>
      <w:rFonts w:ascii="Arial" w:hAnsi="Arial"/>
      <w:i/>
      <w:lang w:val="en-US" w:eastAsia="es-ES"/>
    </w:rPr>
  </w:style>
  <w:style w:type="paragraph" w:customStyle="1" w:styleId="Theme">
    <w:name w:val="Theme"/>
    <w:rsid w:val="000D2A37"/>
    <w:pPr>
      <w:framePr w:w="2835" w:hSpace="180" w:wrap="around" w:vAnchor="text" w:hAnchor="page" w:x="1441" w:y="1"/>
      <w:spacing w:before="80" w:after="120"/>
    </w:pPr>
    <w:rPr>
      <w:i/>
      <w:sz w:val="24"/>
      <w:lang w:val="en-US" w:eastAsia="es-ES"/>
    </w:rPr>
  </w:style>
  <w:style w:type="paragraph" w:customStyle="1" w:styleId="SectionTitle">
    <w:name w:val="Section Title"/>
    <w:rsid w:val="000D2A37"/>
    <w:pPr>
      <w:spacing w:before="2160" w:after="357"/>
      <w:ind w:left="-3237"/>
    </w:pPr>
    <w:rPr>
      <w:i/>
      <w:color w:val="0000FF"/>
      <w:sz w:val="66"/>
      <w:lang w:val="en-US" w:eastAsia="es-ES"/>
    </w:rPr>
  </w:style>
  <w:style w:type="paragraph" w:styleId="Subttulo">
    <w:name w:val="Subtitle"/>
    <w:link w:val="SubttuloCar"/>
    <w:qFormat/>
    <w:rsid w:val="000D2A37"/>
    <w:pPr>
      <w:keepLines/>
      <w:spacing w:before="216" w:after="357"/>
      <w:ind w:left="-1797"/>
    </w:pPr>
    <w:rPr>
      <w:i/>
      <w:color w:val="0000FF"/>
      <w:sz w:val="28"/>
      <w:lang w:val="en-US" w:eastAsia="es-ES"/>
    </w:rPr>
  </w:style>
  <w:style w:type="paragraph" w:styleId="Textoindependiente2">
    <w:name w:val="Body Text 2"/>
    <w:basedOn w:val="Normal"/>
    <w:link w:val="Textoindependiente2Car"/>
    <w:rsid w:val="008B7330"/>
    <w:pPr>
      <w:jc w:val="center"/>
    </w:pPr>
    <w:rPr>
      <w:b/>
      <w:lang w:val="x-none"/>
    </w:rPr>
  </w:style>
  <w:style w:type="paragraph" w:customStyle="1" w:styleId="ClientName">
    <w:name w:val="Client Name"/>
    <w:next w:val="Normal"/>
    <w:rsid w:val="000D2A37"/>
    <w:pPr>
      <w:keepLines/>
      <w:ind w:left="-1797" w:right="1440"/>
      <w:jc w:val="center"/>
    </w:pPr>
    <w:rPr>
      <w:sz w:val="28"/>
      <w:lang w:val="en-US" w:eastAsia="es-ES"/>
    </w:rPr>
  </w:style>
  <w:style w:type="paragraph" w:customStyle="1" w:styleId="RFPQuestion">
    <w:name w:val="RFP Question"/>
    <w:rsid w:val="000D2A37"/>
    <w:pPr>
      <w:spacing w:before="200" w:after="200"/>
    </w:pPr>
    <w:rPr>
      <w:b/>
      <w:sz w:val="24"/>
      <w:lang w:val="en-US" w:eastAsia="es-ES"/>
    </w:rPr>
  </w:style>
  <w:style w:type="paragraph" w:styleId="TDC1">
    <w:name w:val="toc 1"/>
    <w:basedOn w:val="Normal"/>
    <w:next w:val="Normal"/>
    <w:autoRedefine/>
    <w:uiPriority w:val="39"/>
    <w:rsid w:val="000C7813"/>
    <w:pPr>
      <w:spacing w:before="120" w:after="120"/>
      <w:jc w:val="left"/>
    </w:pPr>
    <w:rPr>
      <w:rFonts w:asciiTheme="minorHAnsi" w:hAnsiTheme="minorHAnsi"/>
      <w:b/>
      <w:bCs/>
      <w:caps/>
      <w:sz w:val="20"/>
    </w:rPr>
  </w:style>
  <w:style w:type="paragraph" w:styleId="TDC2">
    <w:name w:val="toc 2"/>
    <w:basedOn w:val="Normal"/>
    <w:next w:val="Normal"/>
    <w:autoRedefine/>
    <w:uiPriority w:val="39"/>
    <w:rsid w:val="00A66F11"/>
    <w:pPr>
      <w:ind w:left="220"/>
      <w:jc w:val="left"/>
    </w:pPr>
    <w:rPr>
      <w:rFonts w:asciiTheme="minorHAnsi" w:hAnsiTheme="minorHAnsi"/>
      <w:smallCaps/>
      <w:sz w:val="20"/>
    </w:rPr>
  </w:style>
  <w:style w:type="paragraph" w:styleId="TDC3">
    <w:name w:val="toc 3"/>
    <w:basedOn w:val="Normal"/>
    <w:next w:val="Normal"/>
    <w:autoRedefine/>
    <w:uiPriority w:val="39"/>
    <w:rsid w:val="00BC4C9B"/>
    <w:pPr>
      <w:ind w:left="440"/>
      <w:jc w:val="left"/>
    </w:pPr>
    <w:rPr>
      <w:rFonts w:asciiTheme="minorHAnsi" w:hAnsiTheme="minorHAnsi"/>
      <w:i/>
      <w:iCs/>
      <w:sz w:val="20"/>
    </w:rPr>
  </w:style>
  <w:style w:type="paragraph" w:customStyle="1" w:styleId="TableText">
    <w:name w:val="Table Text"/>
    <w:basedOn w:val="Normal"/>
    <w:qFormat/>
    <w:rsid w:val="008B7330"/>
    <w:pPr>
      <w:spacing w:before="60" w:after="60"/>
    </w:pPr>
    <w:rPr>
      <w:sz w:val="20"/>
    </w:rPr>
  </w:style>
  <w:style w:type="paragraph" w:customStyle="1" w:styleId="Bullet3">
    <w:name w:val="Bullet 3"/>
    <w:basedOn w:val="Normal"/>
    <w:rsid w:val="000D2A37"/>
    <w:pPr>
      <w:ind w:left="1221" w:hanging="288"/>
    </w:pPr>
  </w:style>
  <w:style w:type="paragraph" w:customStyle="1" w:styleId="Definition">
    <w:name w:val="Definition"/>
    <w:rsid w:val="000D2A37"/>
    <w:pPr>
      <w:spacing w:after="120"/>
      <w:ind w:left="2136" w:hanging="2136"/>
    </w:pPr>
    <w:rPr>
      <w:sz w:val="24"/>
      <w:lang w:val="en-US" w:eastAsia="es-ES"/>
    </w:rPr>
  </w:style>
  <w:style w:type="paragraph" w:customStyle="1" w:styleId="TableTitle">
    <w:name w:val="Table Title"/>
    <w:rsid w:val="000D2A37"/>
    <w:pPr>
      <w:ind w:left="40" w:right="40"/>
      <w:jc w:val="center"/>
    </w:pPr>
    <w:rPr>
      <w:rFonts w:ascii="Arial" w:hAnsi="Arial"/>
      <w:b/>
      <w:i/>
      <w:color w:val="0000FF"/>
      <w:sz w:val="16"/>
      <w:lang w:val="en-US" w:eastAsia="es-ES"/>
    </w:rPr>
  </w:style>
  <w:style w:type="paragraph" w:customStyle="1" w:styleId="TableTitle3">
    <w:name w:val="Table Title 3"/>
    <w:next w:val="TableText3"/>
    <w:rsid w:val="000D2A37"/>
    <w:pPr>
      <w:pBdr>
        <w:top w:val="single" w:sz="12" w:space="4" w:color="auto"/>
        <w:bottom w:val="single" w:sz="6" w:space="4" w:color="auto"/>
      </w:pBdr>
      <w:spacing w:before="320" w:after="80"/>
      <w:ind w:left="-3237"/>
    </w:pPr>
    <w:rPr>
      <w:rFonts w:ascii="Arial" w:hAnsi="Arial"/>
      <w:b/>
      <w:i/>
      <w:color w:val="0000FF"/>
      <w:lang w:val="en-US" w:eastAsia="es-ES"/>
    </w:rPr>
  </w:style>
  <w:style w:type="paragraph" w:customStyle="1" w:styleId="TableText3">
    <w:name w:val="Table Text 3"/>
    <w:rsid w:val="000D2A37"/>
    <w:pPr>
      <w:pBdr>
        <w:bottom w:val="single" w:sz="6" w:space="3" w:color="auto"/>
        <w:between w:val="single" w:sz="6" w:space="3" w:color="auto"/>
      </w:pBdr>
      <w:spacing w:before="40" w:after="60"/>
      <w:ind w:left="-3237"/>
    </w:pPr>
    <w:rPr>
      <w:rFonts w:ascii="Arial" w:hAnsi="Arial"/>
      <w:lang w:val="en-US" w:eastAsia="es-ES"/>
    </w:rPr>
  </w:style>
  <w:style w:type="paragraph" w:styleId="Lista3">
    <w:name w:val="List 3"/>
    <w:basedOn w:val="Normal"/>
    <w:rsid w:val="000D2A37"/>
    <w:pPr>
      <w:ind w:left="1221" w:hanging="288"/>
    </w:pPr>
  </w:style>
  <w:style w:type="paragraph" w:customStyle="1" w:styleId="Comment">
    <w:name w:val="Comment"/>
    <w:rsid w:val="000D2A37"/>
    <w:pPr>
      <w:spacing w:after="120"/>
    </w:pPr>
    <w:rPr>
      <w:rFonts w:ascii="Arial" w:hAnsi="Arial"/>
      <w:color w:val="FF0000"/>
      <w:sz w:val="24"/>
      <w:lang w:val="en-US"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C"/>
    <w:basedOn w:val="Normal"/>
    <w:link w:val="TextonotapieCar"/>
    <w:rsid w:val="008B7330"/>
    <w:rPr>
      <w:sz w:val="20"/>
      <w:lang w:val="x-none"/>
    </w:rPr>
  </w:style>
  <w:style w:type="character" w:styleId="Refdenotaalpie">
    <w:name w:val="footnote reference"/>
    <w:aliases w:val="16 Point,Superscript 6 Point,FC,referencia nota al pie,BVI fnr,BVI fnr Car Car,BVI fnr Car,BVI fnr Car Car Car Car,BVI fnr Car Car Car Car Char Char,BVI fnr Car Car Car Car Char Char Char Char Char,BVI fnr Car Car Car Car Char, BVI f"/>
    <w:rsid w:val="008B7330"/>
    <w:rPr>
      <w:vertAlign w:val="superscript"/>
    </w:rPr>
  </w:style>
  <w:style w:type="paragraph" w:styleId="Piedepgina">
    <w:name w:val="footer"/>
    <w:aliases w:val="pie de página"/>
    <w:basedOn w:val="Normal"/>
    <w:link w:val="PiedepginaCar"/>
    <w:uiPriority w:val="99"/>
    <w:rsid w:val="008B7330"/>
    <w:pPr>
      <w:tabs>
        <w:tab w:val="center" w:pos="4419"/>
        <w:tab w:val="right" w:pos="8838"/>
      </w:tabs>
    </w:pPr>
    <w:rPr>
      <w:lang w:val="x-none"/>
    </w:rPr>
  </w:style>
  <w:style w:type="character" w:styleId="Refdenotaalfinal">
    <w:name w:val="endnote reference"/>
    <w:semiHidden/>
    <w:rsid w:val="000D2A37"/>
    <w:rPr>
      <w:vertAlign w:val="superscript"/>
    </w:rPr>
  </w:style>
  <w:style w:type="paragraph" w:customStyle="1" w:styleId="TableTitle2">
    <w:name w:val="Table Title 2"/>
    <w:basedOn w:val="TableTitle3"/>
    <w:next w:val="TableText2"/>
    <w:rsid w:val="000D2A37"/>
    <w:pPr>
      <w:ind w:left="0"/>
    </w:pPr>
  </w:style>
  <w:style w:type="paragraph" w:customStyle="1" w:styleId="TableText2">
    <w:name w:val="Table Text 2"/>
    <w:basedOn w:val="TableText3"/>
    <w:rsid w:val="000D2A37"/>
    <w:pPr>
      <w:ind w:left="0"/>
    </w:pPr>
  </w:style>
  <w:style w:type="paragraph" w:styleId="Textonotaalfinal">
    <w:name w:val="endnote text"/>
    <w:basedOn w:val="Normal"/>
    <w:link w:val="TextonotaalfinalCar"/>
    <w:semiHidden/>
    <w:rsid w:val="000D2A37"/>
    <w:pPr>
      <w:spacing w:before="240"/>
      <w:ind w:left="141" w:hanging="141"/>
    </w:pPr>
    <w:rPr>
      <w:sz w:val="18"/>
      <w:lang w:val="x-none"/>
    </w:rPr>
  </w:style>
  <w:style w:type="paragraph" w:styleId="Sangradetextonormal">
    <w:name w:val="Body Text Indent"/>
    <w:basedOn w:val="Normal"/>
    <w:link w:val="SangradetextonormalCar"/>
    <w:rsid w:val="008B7330"/>
    <w:rPr>
      <w:sz w:val="20"/>
      <w:lang w:val="x-none"/>
    </w:rPr>
  </w:style>
  <w:style w:type="paragraph" w:customStyle="1" w:styleId="Heading21">
    <w:name w:val="Heading 21"/>
    <w:basedOn w:val="Normal"/>
    <w:rsid w:val="000D2A37"/>
    <w:pPr>
      <w:keepLines/>
      <w:spacing w:before="320" w:after="240"/>
    </w:pPr>
    <w:rPr>
      <w:snapToGrid w:val="0"/>
      <w:color w:val="0000FF"/>
      <w:sz w:val="56"/>
    </w:rPr>
  </w:style>
  <w:style w:type="paragraph" w:customStyle="1" w:styleId="DefaultText">
    <w:name w:val="Default Text"/>
    <w:basedOn w:val="Normal"/>
    <w:rsid w:val="000D2A37"/>
    <w:rPr>
      <w:snapToGrid w:val="0"/>
    </w:rPr>
  </w:style>
  <w:style w:type="character" w:styleId="Nmerodepgina">
    <w:name w:val="page number"/>
    <w:basedOn w:val="Fuentedeprrafopredeter"/>
    <w:rsid w:val="008B7330"/>
  </w:style>
  <w:style w:type="paragraph" w:customStyle="1" w:styleId="Textopredeterminado">
    <w:name w:val="Texto predeterminado"/>
    <w:basedOn w:val="Normal"/>
    <w:rsid w:val="000D2A37"/>
    <w:rPr>
      <w:snapToGrid w:val="0"/>
    </w:rPr>
  </w:style>
  <w:style w:type="paragraph" w:customStyle="1" w:styleId="Heading41">
    <w:name w:val="Heading 41"/>
    <w:basedOn w:val="Normal"/>
    <w:rsid w:val="000D2A37"/>
    <w:pPr>
      <w:keepLines/>
      <w:spacing w:before="200" w:after="80"/>
    </w:pPr>
    <w:rPr>
      <w:snapToGrid w:val="0"/>
      <w:color w:val="0000FF"/>
      <w:sz w:val="36"/>
    </w:rPr>
  </w:style>
  <w:style w:type="paragraph" w:customStyle="1" w:styleId="Textoindependientendrad">
    <w:name w:val="Texto independiente.ändrad"/>
    <w:basedOn w:val="Normal"/>
    <w:rsid w:val="000D2A37"/>
    <w:rPr>
      <w:snapToGrid w:val="0"/>
    </w:rPr>
  </w:style>
  <w:style w:type="paragraph" w:customStyle="1" w:styleId="NumberList">
    <w:name w:val="Number List"/>
    <w:basedOn w:val="Normal"/>
    <w:rsid w:val="000D2A37"/>
    <w:pPr>
      <w:autoSpaceDE w:val="0"/>
      <w:autoSpaceDN w:val="0"/>
      <w:adjustRightInd w:val="0"/>
    </w:pPr>
    <w:rPr>
      <w:szCs w:val="24"/>
      <w:lang w:val="es-ES"/>
    </w:rPr>
  </w:style>
  <w:style w:type="paragraph" w:customStyle="1" w:styleId="Heading11">
    <w:name w:val="Heading 11"/>
    <w:basedOn w:val="Normal"/>
    <w:rsid w:val="000D2A37"/>
    <w:pPr>
      <w:keepLines/>
      <w:pageBreakBefore/>
      <w:autoSpaceDE w:val="0"/>
      <w:autoSpaceDN w:val="0"/>
      <w:adjustRightInd w:val="0"/>
      <w:spacing w:after="400"/>
      <w:ind w:left="-3237"/>
    </w:pPr>
    <w:rPr>
      <w:color w:val="0000FF"/>
      <w:sz w:val="66"/>
      <w:szCs w:val="66"/>
    </w:rPr>
  </w:style>
  <w:style w:type="paragraph" w:styleId="Textoindependiente3">
    <w:name w:val="Body Text 3"/>
    <w:basedOn w:val="Normal"/>
    <w:link w:val="Textoindependiente3Car"/>
    <w:rsid w:val="008B7330"/>
    <w:rPr>
      <w:sz w:val="16"/>
      <w:lang w:val="x-none"/>
    </w:rPr>
  </w:style>
  <w:style w:type="paragraph" w:customStyle="1" w:styleId="PageFooter">
    <w:name w:val="Page Footer"/>
    <w:basedOn w:val="Normal"/>
    <w:rsid w:val="000D2A37"/>
    <w:pPr>
      <w:pBdr>
        <w:top w:val="single" w:sz="6" w:space="0" w:color="auto"/>
      </w:pBdr>
      <w:autoSpaceDE w:val="0"/>
      <w:autoSpaceDN w:val="0"/>
      <w:adjustRightInd w:val="0"/>
    </w:pPr>
    <w:rPr>
      <w:rFonts w:cs="Arial"/>
      <w:i/>
      <w:iCs/>
      <w:sz w:val="16"/>
      <w:szCs w:val="16"/>
    </w:rPr>
  </w:style>
  <w:style w:type="paragraph" w:customStyle="1" w:styleId="N2-Parrafo">
    <w:name w:val="+N2-Parrafo"/>
    <w:basedOn w:val="Normal"/>
    <w:rsid w:val="000D2A37"/>
    <w:pPr>
      <w:spacing w:before="120"/>
      <w:ind w:left="1123"/>
    </w:pPr>
    <w:rPr>
      <w:szCs w:val="22"/>
    </w:rPr>
  </w:style>
  <w:style w:type="paragraph" w:customStyle="1" w:styleId="CGR-Vieta3">
    <w:name w:val="CGR-Viñeta3"/>
    <w:basedOn w:val="CGR-Vieta2"/>
    <w:link w:val="CGR-Vieta3Car"/>
    <w:qFormat/>
    <w:rsid w:val="006B38FE"/>
    <w:pPr>
      <w:ind w:left="1264"/>
    </w:pPr>
  </w:style>
  <w:style w:type="paragraph" w:customStyle="1" w:styleId="Tabletext0">
    <w:name w:val="Tabletext"/>
    <w:basedOn w:val="Normal"/>
    <w:rsid w:val="008B7330"/>
    <w:pPr>
      <w:keepLines/>
      <w:widowControl w:val="0"/>
      <w:spacing w:after="120" w:line="240" w:lineRule="atLeast"/>
    </w:pPr>
    <w:rPr>
      <w:rFonts w:ascii="Times New Roman" w:hAnsi="Times New Roman"/>
      <w:sz w:val="20"/>
      <w:lang w:val="es-ES_tradnl" w:eastAsia="en-US"/>
    </w:rPr>
  </w:style>
  <w:style w:type="paragraph" w:styleId="TDC4">
    <w:name w:val="toc 4"/>
    <w:basedOn w:val="Normal"/>
    <w:next w:val="Normal"/>
    <w:autoRedefine/>
    <w:uiPriority w:val="39"/>
    <w:rsid w:val="00B63F26"/>
    <w:pPr>
      <w:ind w:left="660"/>
      <w:jc w:val="left"/>
    </w:pPr>
    <w:rPr>
      <w:rFonts w:asciiTheme="minorHAnsi" w:hAnsiTheme="minorHAnsi"/>
      <w:sz w:val="18"/>
      <w:szCs w:val="18"/>
    </w:rPr>
  </w:style>
  <w:style w:type="paragraph" w:styleId="TDC5">
    <w:name w:val="toc 5"/>
    <w:basedOn w:val="Normal"/>
    <w:next w:val="Normal"/>
    <w:autoRedefine/>
    <w:uiPriority w:val="39"/>
    <w:rsid w:val="00B63F26"/>
    <w:pPr>
      <w:ind w:left="880"/>
      <w:jc w:val="left"/>
    </w:pPr>
    <w:rPr>
      <w:rFonts w:asciiTheme="minorHAnsi" w:hAnsiTheme="minorHAnsi"/>
      <w:sz w:val="18"/>
      <w:szCs w:val="18"/>
    </w:rPr>
  </w:style>
  <w:style w:type="paragraph" w:styleId="TDC6">
    <w:name w:val="toc 6"/>
    <w:basedOn w:val="Normal"/>
    <w:next w:val="Normal"/>
    <w:autoRedefine/>
    <w:uiPriority w:val="39"/>
    <w:rsid w:val="00B63F26"/>
    <w:pPr>
      <w:ind w:left="1100"/>
      <w:jc w:val="left"/>
    </w:pPr>
    <w:rPr>
      <w:rFonts w:asciiTheme="minorHAnsi" w:hAnsiTheme="minorHAnsi"/>
      <w:sz w:val="18"/>
      <w:szCs w:val="18"/>
    </w:rPr>
  </w:style>
  <w:style w:type="paragraph" w:styleId="TDC7">
    <w:name w:val="toc 7"/>
    <w:basedOn w:val="Normal"/>
    <w:next w:val="Normal"/>
    <w:autoRedefine/>
    <w:uiPriority w:val="39"/>
    <w:rsid w:val="00B63F26"/>
    <w:pPr>
      <w:ind w:left="1320"/>
      <w:jc w:val="left"/>
    </w:pPr>
    <w:rPr>
      <w:rFonts w:asciiTheme="minorHAnsi" w:hAnsiTheme="minorHAnsi"/>
      <w:sz w:val="18"/>
      <w:szCs w:val="18"/>
    </w:rPr>
  </w:style>
  <w:style w:type="paragraph" w:styleId="TDC8">
    <w:name w:val="toc 8"/>
    <w:basedOn w:val="Normal"/>
    <w:next w:val="Normal"/>
    <w:autoRedefine/>
    <w:uiPriority w:val="39"/>
    <w:rsid w:val="00B63F26"/>
    <w:pPr>
      <w:ind w:left="1540"/>
      <w:jc w:val="left"/>
    </w:pPr>
    <w:rPr>
      <w:rFonts w:asciiTheme="minorHAnsi" w:hAnsiTheme="minorHAnsi"/>
      <w:sz w:val="18"/>
      <w:szCs w:val="18"/>
    </w:rPr>
  </w:style>
  <w:style w:type="paragraph" w:styleId="TDC9">
    <w:name w:val="toc 9"/>
    <w:basedOn w:val="Normal"/>
    <w:next w:val="Normal"/>
    <w:autoRedefine/>
    <w:uiPriority w:val="39"/>
    <w:rsid w:val="00B63F26"/>
    <w:pPr>
      <w:ind w:left="1760"/>
      <w:jc w:val="left"/>
    </w:pPr>
    <w:rPr>
      <w:rFonts w:asciiTheme="minorHAnsi" w:hAnsiTheme="minorHAnsi"/>
      <w:sz w:val="18"/>
      <w:szCs w:val="18"/>
    </w:rPr>
  </w:style>
  <w:style w:type="character" w:styleId="Hipervnculo">
    <w:name w:val="Hyperlink"/>
    <w:uiPriority w:val="99"/>
    <w:rsid w:val="008B7330"/>
    <w:rPr>
      <w:color w:val="0000FF"/>
      <w:u w:val="single"/>
    </w:rPr>
  </w:style>
  <w:style w:type="character" w:styleId="Nmerodelnea">
    <w:name w:val="line number"/>
    <w:basedOn w:val="Fuentedeprrafopredeter"/>
    <w:rsid w:val="000D2A37"/>
  </w:style>
  <w:style w:type="character" w:styleId="Hipervnculovisitado">
    <w:name w:val="FollowedHyperlink"/>
    <w:uiPriority w:val="99"/>
    <w:rsid w:val="008B7330"/>
    <w:rPr>
      <w:color w:val="800080"/>
      <w:u w:val="single"/>
    </w:rPr>
  </w:style>
  <w:style w:type="paragraph" w:styleId="Textodeglobo">
    <w:name w:val="Balloon Text"/>
    <w:basedOn w:val="Normal"/>
    <w:link w:val="TextodegloboCar"/>
    <w:semiHidden/>
    <w:rsid w:val="008B7330"/>
    <w:rPr>
      <w:rFonts w:ascii="Tahoma" w:hAnsi="Tahoma"/>
      <w:sz w:val="16"/>
      <w:szCs w:val="16"/>
      <w:lang w:val="x-none"/>
    </w:rPr>
  </w:style>
  <w:style w:type="paragraph" w:customStyle="1" w:styleId="CarCarCharCharCarCarCharChar">
    <w:name w:val="Car Car Char Char Car Car Char Char"/>
    <w:basedOn w:val="Normal"/>
    <w:rsid w:val="000D2A37"/>
    <w:pPr>
      <w:spacing w:after="160" w:line="240" w:lineRule="exact"/>
    </w:pPr>
    <w:rPr>
      <w:sz w:val="20"/>
      <w:lang w:val="en-US" w:eastAsia="en-US"/>
    </w:rPr>
  </w:style>
  <w:style w:type="paragraph" w:customStyle="1" w:styleId="Default">
    <w:name w:val="Default"/>
    <w:rsid w:val="000D2A37"/>
    <w:pPr>
      <w:autoSpaceDE w:val="0"/>
      <w:autoSpaceDN w:val="0"/>
      <w:adjustRightInd w:val="0"/>
    </w:pPr>
    <w:rPr>
      <w:rFonts w:ascii="TimesNewRoman" w:hAnsi="TimesNewRoman"/>
      <w:lang w:val="es-ES" w:eastAsia="es-ES"/>
    </w:rPr>
  </w:style>
  <w:style w:type="paragraph" w:customStyle="1" w:styleId="BodyTextNoIndent">
    <w:name w:val="BodyText NoIndent"/>
    <w:basedOn w:val="Default"/>
    <w:next w:val="Default"/>
    <w:rsid w:val="000D2A37"/>
    <w:rPr>
      <w:szCs w:val="24"/>
    </w:rPr>
  </w:style>
  <w:style w:type="table" w:styleId="Tablaconcuadrcula">
    <w:name w:val="Table Grid"/>
    <w:basedOn w:val="Tablanormal"/>
    <w:uiPriority w:val="39"/>
    <w:rsid w:val="008B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
    <w:name w:val="Car Car Char Char"/>
    <w:basedOn w:val="Normal"/>
    <w:rsid w:val="00076820"/>
    <w:pPr>
      <w:spacing w:after="160" w:line="240" w:lineRule="exact"/>
    </w:pPr>
    <w:rPr>
      <w:sz w:val="20"/>
      <w:lang w:val="en-US" w:eastAsia="en-US"/>
    </w:rPr>
  </w:style>
  <w:style w:type="character" w:customStyle="1" w:styleId="ndradChar">
    <w:name w:val="ändrad Char"/>
    <w:aliases w:val=" ändrad Char Char,Body Text Char, ändrad Char"/>
    <w:uiPriority w:val="99"/>
    <w:rsid w:val="006856F6"/>
    <w:rPr>
      <w:rFonts w:ascii="Arial" w:hAnsi="Arial"/>
      <w:sz w:val="24"/>
      <w:szCs w:val="24"/>
      <w:lang w:val="es-PE"/>
    </w:rPr>
  </w:style>
  <w:style w:type="paragraph" w:styleId="Sangra2detindependiente">
    <w:name w:val="Body Text Indent 2"/>
    <w:basedOn w:val="Normal"/>
    <w:link w:val="Sangra2detindependienteCar"/>
    <w:rsid w:val="008B7330"/>
    <w:pPr>
      <w:ind w:left="1134"/>
    </w:pPr>
    <w:rPr>
      <w:lang w:val="es-MX"/>
    </w:rPr>
  </w:style>
  <w:style w:type="paragraph" w:styleId="Sangra3detindependiente">
    <w:name w:val="Body Text Indent 3"/>
    <w:basedOn w:val="Normal"/>
    <w:link w:val="Sangra3detindependienteCar"/>
    <w:rsid w:val="008B7330"/>
    <w:pPr>
      <w:ind w:left="1276"/>
    </w:pPr>
    <w:rPr>
      <w:lang w:val="es-MX"/>
    </w:rPr>
  </w:style>
  <w:style w:type="character" w:customStyle="1" w:styleId="ndradCar">
    <w:name w:val="ändrad Car"/>
    <w:semiHidden/>
    <w:rsid w:val="00402DC8"/>
    <w:rPr>
      <w:rFonts w:ascii="Arial" w:hAnsi="Arial" w:cs="Arial"/>
      <w:sz w:val="24"/>
      <w:szCs w:val="24"/>
      <w:lang w:val="es-PE"/>
    </w:rPr>
  </w:style>
  <w:style w:type="paragraph" w:styleId="Mapadeldocumento">
    <w:name w:val="Document Map"/>
    <w:basedOn w:val="Normal"/>
    <w:link w:val="MapadeldocumentoCar"/>
    <w:semiHidden/>
    <w:rsid w:val="008B7330"/>
    <w:pPr>
      <w:shd w:val="clear" w:color="auto" w:fill="000080"/>
    </w:pPr>
    <w:rPr>
      <w:rFonts w:ascii="Tahoma" w:hAnsi="Tahoma"/>
      <w:sz w:val="20"/>
      <w:lang w:val="x-none"/>
    </w:rPr>
  </w:style>
  <w:style w:type="character" w:customStyle="1" w:styleId="MapadeldocumentoCar">
    <w:name w:val="Mapa del documento Car"/>
    <w:link w:val="Mapadeldocumento"/>
    <w:semiHidden/>
    <w:rsid w:val="008B7330"/>
    <w:rPr>
      <w:rFonts w:ascii="Tahoma" w:hAnsi="Tahoma" w:cs="Tahoma"/>
      <w:shd w:val="clear" w:color="auto" w:fill="000080"/>
      <w:lang w:eastAsia="es-ES"/>
    </w:rPr>
  </w:style>
  <w:style w:type="numbering" w:styleId="111111">
    <w:name w:val="Outline List 2"/>
    <w:basedOn w:val="Sinlista"/>
    <w:rsid w:val="008B7330"/>
    <w:pPr>
      <w:numPr>
        <w:numId w:val="1"/>
      </w:numPr>
    </w:pPr>
  </w:style>
  <w:style w:type="paragraph" w:customStyle="1" w:styleId="Ayuda">
    <w:name w:val="Ayuda"/>
    <w:basedOn w:val="Normal"/>
    <w:rsid w:val="008B7330"/>
    <w:rPr>
      <w:rFonts w:cs="Arial"/>
      <w:color w:val="0000FF"/>
      <w:sz w:val="20"/>
      <w:lang w:val="pt-BR" w:eastAsia="en-US"/>
    </w:rPr>
  </w:style>
  <w:style w:type="paragraph" w:customStyle="1" w:styleId="CarCarCharCharCarCarCarCarCharCharCarCarCharCharCarCarCharCharCarCarCharCharCarCarCharChar">
    <w:name w:val="Car Car Char Char Car Car Car Car Char Char Car Car Char Char Car Car Char Char Car Car Char Char Car Car Char Char"/>
    <w:basedOn w:val="Normal"/>
    <w:uiPriority w:val="99"/>
    <w:rsid w:val="008B7330"/>
    <w:pPr>
      <w:spacing w:after="160" w:line="240" w:lineRule="exact"/>
    </w:pPr>
    <w:rPr>
      <w:rFonts w:cs="Arial"/>
      <w:sz w:val="20"/>
      <w:lang w:val="en-US" w:eastAsia="en-US"/>
    </w:rPr>
  </w:style>
  <w:style w:type="paragraph" w:customStyle="1" w:styleId="CarCarCharCharCarCarCharChar2">
    <w:name w:val="Car Car Char Char Car Car Char Char2"/>
    <w:basedOn w:val="Normal"/>
    <w:uiPriority w:val="99"/>
    <w:rsid w:val="008B7330"/>
    <w:pPr>
      <w:spacing w:after="160" w:line="240" w:lineRule="exact"/>
    </w:pPr>
    <w:rPr>
      <w:rFonts w:cs="Arial"/>
      <w:sz w:val="20"/>
      <w:lang w:val="en-US" w:eastAsia="en-US"/>
    </w:rPr>
  </w:style>
  <w:style w:type="paragraph" w:customStyle="1" w:styleId="CharChar">
    <w:name w:val="Char Char"/>
    <w:basedOn w:val="Normal"/>
    <w:rsid w:val="008B7330"/>
    <w:pPr>
      <w:spacing w:after="160" w:line="240" w:lineRule="exact"/>
    </w:pPr>
    <w:rPr>
      <w:rFonts w:cs="Arial"/>
      <w:sz w:val="20"/>
      <w:lang w:val="en-US" w:eastAsia="en-US"/>
    </w:rPr>
  </w:style>
  <w:style w:type="paragraph" w:customStyle="1" w:styleId="CharCharCarCarCharCharCarCarCharChar">
    <w:name w:val="Char Char Car Car Char Char Car Car Char Char"/>
    <w:basedOn w:val="Normal"/>
    <w:rsid w:val="008B7330"/>
    <w:pPr>
      <w:spacing w:after="160" w:line="240" w:lineRule="exact"/>
    </w:pPr>
    <w:rPr>
      <w:rFonts w:cs="Arial"/>
      <w:sz w:val="20"/>
      <w:lang w:val="en-US" w:eastAsia="en-US"/>
    </w:rPr>
  </w:style>
  <w:style w:type="paragraph" w:customStyle="1" w:styleId="CM26">
    <w:name w:val="CM26"/>
    <w:basedOn w:val="Normal"/>
    <w:next w:val="Normal"/>
    <w:rsid w:val="008B7330"/>
    <w:pPr>
      <w:widowControl w:val="0"/>
      <w:autoSpaceDE w:val="0"/>
      <w:autoSpaceDN w:val="0"/>
      <w:adjustRightInd w:val="0"/>
      <w:spacing w:after="233"/>
    </w:pPr>
    <w:rPr>
      <w:sz w:val="20"/>
      <w:szCs w:val="24"/>
    </w:rPr>
  </w:style>
  <w:style w:type="paragraph" w:customStyle="1" w:styleId="ContinuarTitulo2">
    <w:name w:val="Continuar Titulo 2"/>
    <w:basedOn w:val="Normal"/>
    <w:rsid w:val="008B7330"/>
    <w:pPr>
      <w:ind w:left="360"/>
      <w:outlineLvl w:val="1"/>
    </w:pPr>
    <w:rPr>
      <w:rFonts w:ascii="Times New Roman" w:hAnsi="Times New Roman"/>
      <w:szCs w:val="24"/>
      <w:lang w:val="es-ES_tradnl"/>
    </w:rPr>
  </w:style>
  <w:style w:type="paragraph" w:customStyle="1" w:styleId="deltitulo2">
    <w:name w:val="deltitulo2"/>
    <w:rsid w:val="008B7330"/>
    <w:pPr>
      <w:ind w:left="567"/>
      <w:jc w:val="both"/>
    </w:pPr>
    <w:rPr>
      <w:rFonts w:ascii="Arial" w:hAnsi="Arial"/>
      <w:lang w:val="es-ES" w:eastAsia="es-ES"/>
    </w:rPr>
  </w:style>
  <w:style w:type="paragraph" w:customStyle="1" w:styleId="Encabezadoh">
    <w:name w:val="Encabezado.h"/>
    <w:basedOn w:val="Normal"/>
    <w:rsid w:val="008B7330"/>
    <w:pPr>
      <w:tabs>
        <w:tab w:val="center" w:pos="4252"/>
        <w:tab w:val="right" w:pos="8504"/>
      </w:tabs>
      <w:ind w:left="873"/>
    </w:pPr>
    <w:rPr>
      <w:rFonts w:ascii="Garamond" w:hAnsi="Garamond"/>
      <w:sz w:val="23"/>
      <w:lang w:val="es-ES_tradnl"/>
    </w:rPr>
  </w:style>
  <w:style w:type="paragraph" w:customStyle="1" w:styleId="Estilo1Arial10ptIzquierda063cmDerecha038cm">
    <w:name w:val="Estilo 1 Arial 10 pt Izquierda:  0.63 cm Derecha:  0.38 cm"/>
    <w:basedOn w:val="Normal"/>
    <w:rsid w:val="008B7330"/>
    <w:pPr>
      <w:ind w:left="360" w:right="214"/>
    </w:pPr>
    <w:rPr>
      <w:sz w:val="20"/>
    </w:rPr>
  </w:style>
  <w:style w:type="paragraph" w:customStyle="1" w:styleId="EstiloTtulo4Justificado">
    <w:name w:val="Estilo Título 4 + Justificado"/>
    <w:basedOn w:val="Ttulo4"/>
    <w:rsid w:val="008B7330"/>
    <w:pPr>
      <w:numPr>
        <w:ilvl w:val="0"/>
        <w:numId w:val="0"/>
      </w:numPr>
    </w:pPr>
    <w:rPr>
      <w:b w:val="0"/>
      <w:u w:val="single"/>
    </w:rPr>
  </w:style>
  <w:style w:type="paragraph" w:customStyle="1" w:styleId="EstiloTtulo4Negrita">
    <w:name w:val="Estilo Título 4 + Negrita"/>
    <w:basedOn w:val="Ttulo4"/>
    <w:rsid w:val="008B7330"/>
    <w:pPr>
      <w:numPr>
        <w:ilvl w:val="0"/>
        <w:numId w:val="0"/>
      </w:numPr>
      <w:jc w:val="center"/>
    </w:pPr>
    <w:rPr>
      <w:bCs/>
      <w:szCs w:val="24"/>
      <w:u w:val="single"/>
    </w:rPr>
  </w:style>
  <w:style w:type="paragraph" w:styleId="HTMLconformatoprevio">
    <w:name w:val="HTML Preformatted"/>
    <w:basedOn w:val="Normal"/>
    <w:link w:val="HTMLconformatoprevioCar"/>
    <w:rsid w:val="008B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conformatoprevioCar">
    <w:name w:val="HTML con formato previo Car"/>
    <w:link w:val="HTMLconformatoprevio"/>
    <w:rsid w:val="008B7330"/>
    <w:rPr>
      <w:rFonts w:ascii="Courier New" w:hAnsi="Courier New" w:cs="Courier New"/>
      <w:lang w:eastAsia="es-ES"/>
    </w:rPr>
  </w:style>
  <w:style w:type="paragraph" w:styleId="ndice5">
    <w:name w:val="index 5"/>
    <w:basedOn w:val="Normal"/>
    <w:next w:val="Normal"/>
    <w:autoRedefine/>
    <w:semiHidden/>
    <w:rsid w:val="008B7330"/>
    <w:pPr>
      <w:ind w:left="1100" w:hanging="220"/>
    </w:pPr>
  </w:style>
  <w:style w:type="paragraph" w:customStyle="1" w:styleId="InfoBlue">
    <w:name w:val="InfoBlue"/>
    <w:basedOn w:val="Normal"/>
    <w:next w:val="Textoindependiente"/>
    <w:autoRedefine/>
    <w:qFormat/>
    <w:rsid w:val="00F2662D"/>
    <w:pPr>
      <w:widowControl w:val="0"/>
      <w:spacing w:line="240" w:lineRule="auto"/>
      <w:jc w:val="center"/>
    </w:pPr>
    <w:rPr>
      <w:rFonts w:cs="Arial"/>
      <w:b/>
      <w:sz w:val="24"/>
      <w:szCs w:val="24"/>
      <w:lang w:eastAsia="en-US"/>
    </w:rPr>
  </w:style>
  <w:style w:type="paragraph" w:customStyle="1" w:styleId="Normalver1">
    <w:name w:val="Normal ver 1"/>
    <w:basedOn w:val="Normal"/>
    <w:rsid w:val="008B7330"/>
    <w:pPr>
      <w:ind w:left="708"/>
    </w:pPr>
    <w:rPr>
      <w:rFonts w:ascii="Times New Roman" w:hAnsi="Times New Roman"/>
      <w:sz w:val="24"/>
      <w:szCs w:val="24"/>
    </w:rPr>
  </w:style>
  <w:style w:type="paragraph" w:customStyle="1" w:styleId="Normalver2">
    <w:name w:val="Normal ver 2"/>
    <w:basedOn w:val="Normalver1"/>
    <w:rsid w:val="008B7330"/>
    <w:rPr>
      <w:rFonts w:ascii="Arial" w:hAnsi="Arial" w:cs="Arial"/>
    </w:rPr>
  </w:style>
  <w:style w:type="paragraph" w:customStyle="1" w:styleId="Normalver2CarCar">
    <w:name w:val="Normal ver 2 Car Car"/>
    <w:basedOn w:val="Normal"/>
    <w:rsid w:val="008B7330"/>
    <w:pPr>
      <w:ind w:left="708"/>
    </w:pPr>
    <w:rPr>
      <w:rFonts w:cs="Arial"/>
      <w:sz w:val="24"/>
      <w:szCs w:val="24"/>
    </w:rPr>
  </w:style>
  <w:style w:type="paragraph" w:customStyle="1" w:styleId="Normalver3">
    <w:name w:val="Normal ver 3"/>
    <w:basedOn w:val="Normal"/>
    <w:rsid w:val="008B7330"/>
    <w:pPr>
      <w:ind w:left="708"/>
    </w:pPr>
    <w:rPr>
      <w:rFonts w:cs="Arial"/>
      <w:sz w:val="24"/>
      <w:szCs w:val="24"/>
    </w:rPr>
  </w:style>
  <w:style w:type="paragraph" w:customStyle="1" w:styleId="ONPTITLE">
    <w:name w:val="ONP TITLE"/>
    <w:basedOn w:val="Normal"/>
    <w:qFormat/>
    <w:rsid w:val="008B7330"/>
    <w:pPr>
      <w:outlineLvl w:val="0"/>
    </w:pPr>
    <w:rPr>
      <w:b/>
      <w:sz w:val="28"/>
      <w:szCs w:val="28"/>
    </w:rPr>
  </w:style>
  <w:style w:type="paragraph" w:customStyle="1" w:styleId="P1">
    <w:name w:val="P1"/>
    <w:basedOn w:val="Normal"/>
    <w:rsid w:val="008B7330"/>
    <w:rPr>
      <w:rFonts w:ascii="Times New Roman" w:hAnsi="Times New Roman"/>
      <w:sz w:val="24"/>
      <w:szCs w:val="24"/>
    </w:rPr>
  </w:style>
  <w:style w:type="paragraph" w:customStyle="1" w:styleId="P2">
    <w:name w:val="P2"/>
    <w:basedOn w:val="Normal"/>
    <w:rsid w:val="008B7330"/>
    <w:pPr>
      <w:ind w:left="340"/>
    </w:pPr>
    <w:rPr>
      <w:rFonts w:ascii="Times New Roman" w:hAnsi="Times New Roman"/>
      <w:sz w:val="24"/>
      <w:szCs w:val="24"/>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TITULO,Imagen 01."/>
    <w:basedOn w:val="Normal"/>
    <w:link w:val="PrrafodelistaCar"/>
    <w:uiPriority w:val="34"/>
    <w:qFormat/>
    <w:rsid w:val="008B7330"/>
    <w:pPr>
      <w:ind w:left="720"/>
      <w:contextualSpacing/>
    </w:pPr>
    <w:rPr>
      <w:rFonts w:cs="Arial"/>
      <w:sz w:val="20"/>
      <w:lang w:eastAsia="es-PE"/>
    </w:rPr>
  </w:style>
  <w:style w:type="paragraph" w:customStyle="1" w:styleId="ParrafoSiguienteTitulo2">
    <w:name w:val="Parrafo Siguiente Titulo 2"/>
    <w:basedOn w:val="Normal"/>
    <w:rsid w:val="008B7330"/>
    <w:pPr>
      <w:ind w:left="360"/>
    </w:pPr>
    <w:rPr>
      <w:rFonts w:cs="Arial"/>
      <w:sz w:val="20"/>
      <w:lang w:eastAsia="en-US"/>
    </w:rPr>
  </w:style>
  <w:style w:type="paragraph" w:customStyle="1" w:styleId="ParrafoSiguienteTitulo4">
    <w:name w:val="Parrafo Siguiente Titulo 4"/>
    <w:basedOn w:val="Normal"/>
    <w:rsid w:val="008B7330"/>
    <w:pPr>
      <w:ind w:left="1080"/>
    </w:pPr>
    <w:rPr>
      <w:rFonts w:cs="Arial"/>
      <w:sz w:val="20"/>
      <w:lang w:eastAsia="en-US"/>
    </w:rPr>
  </w:style>
  <w:style w:type="paragraph" w:customStyle="1" w:styleId="ParrafoSiguienteTitulo5">
    <w:name w:val="Parrafo Siguiente Titulo 5"/>
    <w:basedOn w:val="Normal"/>
    <w:rsid w:val="008B7330"/>
    <w:pPr>
      <w:ind w:left="1440"/>
    </w:pPr>
    <w:rPr>
      <w:rFonts w:cs="Arial"/>
      <w:sz w:val="20"/>
      <w:lang w:eastAsia="en-US"/>
    </w:rPr>
  </w:style>
  <w:style w:type="paragraph" w:customStyle="1" w:styleId="Ttulo3ver1Car">
    <w:name w:val="Título 3 ver 1 Car"/>
    <w:basedOn w:val="Ttulo3"/>
    <w:rsid w:val="008B7330"/>
    <w:pPr>
      <w:numPr>
        <w:ilvl w:val="0"/>
        <w:numId w:val="0"/>
      </w:numPr>
      <w:spacing w:before="120" w:after="60"/>
    </w:pPr>
    <w:rPr>
      <w:b w:val="0"/>
      <w:bCs/>
      <w:szCs w:val="26"/>
    </w:rPr>
  </w:style>
  <w:style w:type="paragraph" w:customStyle="1" w:styleId="sangria01">
    <w:name w:val="sangria 01"/>
    <w:basedOn w:val="Ttulo3ver1Car"/>
    <w:rsid w:val="008B7330"/>
    <w:pPr>
      <w:numPr>
        <w:numId w:val="3"/>
      </w:numPr>
    </w:pPr>
    <w:rPr>
      <w:u w:val="single"/>
    </w:rPr>
  </w:style>
  <w:style w:type="paragraph" w:styleId="Sinespaciado">
    <w:name w:val="No Spacing"/>
    <w:uiPriority w:val="1"/>
    <w:qFormat/>
    <w:rsid w:val="008B7330"/>
    <w:rPr>
      <w:rFonts w:ascii="Calibri" w:hAnsi="Calibri"/>
      <w:sz w:val="22"/>
      <w:szCs w:val="22"/>
      <w:lang w:val="en-US" w:eastAsia="en-US"/>
    </w:rPr>
  </w:style>
  <w:style w:type="paragraph" w:customStyle="1" w:styleId="StyleGPNormalBlueLeft1cm">
    <w:name w:val="Style GP Normal + Blue Left:  1 cm"/>
    <w:basedOn w:val="Normal"/>
    <w:autoRedefine/>
    <w:rsid w:val="008B7330"/>
    <w:pPr>
      <w:ind w:left="432"/>
    </w:pPr>
    <w:rPr>
      <w:noProof/>
      <w:color w:val="0000FF"/>
      <w:sz w:val="20"/>
      <w:lang w:eastAsia="en-US"/>
    </w:rPr>
  </w:style>
  <w:style w:type="paragraph" w:customStyle="1" w:styleId="Ttulo3ver2">
    <w:name w:val="Título 3 ver 2"/>
    <w:basedOn w:val="Ttulo3ver1Car"/>
    <w:rsid w:val="008B7330"/>
  </w:style>
  <w:style w:type="paragraph" w:customStyle="1" w:styleId="StyleTtulo3ver2Left1cm">
    <w:name w:val="Style Título 3 ver 2 + Left:  1 cm"/>
    <w:basedOn w:val="Ttulo3ver2"/>
    <w:rsid w:val="008B7330"/>
    <w:pPr>
      <w:spacing w:before="240"/>
      <w:ind w:left="1134"/>
    </w:pPr>
    <w:rPr>
      <w:b/>
      <w:sz w:val="26"/>
    </w:rPr>
  </w:style>
  <w:style w:type="paragraph" w:customStyle="1" w:styleId="Tabla">
    <w:name w:val="Tabla"/>
    <w:basedOn w:val="Normal"/>
    <w:rsid w:val="008B7330"/>
    <w:rPr>
      <w:rFonts w:ascii="Arial Narrow" w:hAnsi="Arial Narrow"/>
      <w:b/>
      <w:noProof/>
      <w:lang w:val="es-ES_tradnl"/>
    </w:rPr>
  </w:style>
  <w:style w:type="paragraph" w:customStyle="1" w:styleId="tabla0">
    <w:name w:val="tabla"/>
    <w:basedOn w:val="Normal"/>
    <w:rsid w:val="008B7330"/>
    <w:pPr>
      <w:jc w:val="left"/>
    </w:pPr>
    <w:rPr>
      <w:rFonts w:ascii="Arial Narrow" w:hAnsi="Arial Narrow"/>
      <w:b/>
      <w:bCs/>
      <w:szCs w:val="22"/>
      <w:lang w:val="es-ES"/>
    </w:rPr>
  </w:style>
  <w:style w:type="table" w:styleId="Tablacontema">
    <w:name w:val="Table Theme"/>
    <w:basedOn w:val="Tablanormal"/>
    <w:rsid w:val="008B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TableText"/>
    <w:qFormat/>
    <w:rsid w:val="008B7330"/>
    <w:pPr>
      <w:spacing w:before="120" w:after="120"/>
      <w:jc w:val="center"/>
    </w:pPr>
    <w:rPr>
      <w:b/>
    </w:rPr>
  </w:style>
  <w:style w:type="paragraph" w:styleId="Textodebloque">
    <w:name w:val="Block Text"/>
    <w:basedOn w:val="Normal"/>
    <w:rsid w:val="008B7330"/>
    <w:pPr>
      <w:ind w:left="567" w:right="567"/>
    </w:pPr>
    <w:rPr>
      <w:rFonts w:cs="Arial"/>
      <w:szCs w:val="24"/>
    </w:rPr>
  </w:style>
  <w:style w:type="paragraph" w:styleId="Textosinformato">
    <w:name w:val="Plain Text"/>
    <w:basedOn w:val="Normal"/>
    <w:link w:val="TextosinformatoCar"/>
    <w:rsid w:val="008B7330"/>
    <w:rPr>
      <w:rFonts w:ascii="Courier New" w:hAnsi="Courier New"/>
      <w:sz w:val="20"/>
      <w:lang w:val="x-none"/>
    </w:rPr>
  </w:style>
  <w:style w:type="character" w:customStyle="1" w:styleId="TextosinformatoCar">
    <w:name w:val="Texto sin formato Car"/>
    <w:link w:val="Textosinformato"/>
    <w:rsid w:val="008B7330"/>
    <w:rPr>
      <w:rFonts w:ascii="Courier New" w:hAnsi="Courier New"/>
      <w:lang w:eastAsia="es-ES"/>
    </w:rPr>
  </w:style>
  <w:style w:type="paragraph" w:customStyle="1" w:styleId="Ttulo0">
    <w:name w:val="Título 0"/>
    <w:basedOn w:val="Normal"/>
    <w:rsid w:val="008B7330"/>
    <w:rPr>
      <w:rFonts w:cs="Arial"/>
      <w:b/>
      <w:sz w:val="32"/>
      <w:lang w:eastAsia="en-US"/>
    </w:rPr>
  </w:style>
  <w:style w:type="paragraph" w:customStyle="1" w:styleId="Titulo2">
    <w:name w:val="Titulo2"/>
    <w:basedOn w:val="Ttulo1"/>
    <w:rsid w:val="008B7330"/>
    <w:rPr>
      <w:snapToGrid w:val="0"/>
    </w:rPr>
  </w:style>
  <w:style w:type="paragraph" w:customStyle="1" w:styleId="Titulo20">
    <w:name w:val="Titulo 2"/>
    <w:basedOn w:val="Titulo2"/>
    <w:rsid w:val="008B7330"/>
    <w:rPr>
      <w:snapToGrid/>
    </w:rPr>
  </w:style>
  <w:style w:type="paragraph" w:customStyle="1" w:styleId="Titulo3">
    <w:name w:val="Titulo 3"/>
    <w:basedOn w:val="Titulo20"/>
    <w:rsid w:val="008B7330"/>
  </w:style>
  <w:style w:type="paragraph" w:customStyle="1" w:styleId="Ttulo3ver1">
    <w:name w:val="Título 3 ver 1"/>
    <w:basedOn w:val="Ttulo3"/>
    <w:rsid w:val="008B7330"/>
    <w:pPr>
      <w:numPr>
        <w:ilvl w:val="0"/>
        <w:numId w:val="0"/>
      </w:numPr>
      <w:spacing w:before="120" w:after="60"/>
    </w:pPr>
    <w:rPr>
      <w:b w:val="0"/>
      <w:bCs/>
      <w:szCs w:val="26"/>
    </w:rPr>
  </w:style>
  <w:style w:type="character" w:customStyle="1" w:styleId="Ttulo3ver1CarCar1">
    <w:name w:val="Título 3 ver 1 Car Car1"/>
    <w:rsid w:val="008B7330"/>
    <w:rPr>
      <w:rFonts w:ascii="Arial" w:hAnsi="Arial" w:cs="Arial"/>
      <w:b/>
      <w:bCs/>
      <w:sz w:val="26"/>
      <w:szCs w:val="26"/>
      <w:lang w:val="es-ES" w:eastAsia="es-ES" w:bidi="ar-SA"/>
    </w:rPr>
  </w:style>
  <w:style w:type="paragraph" w:customStyle="1" w:styleId="Ttulo3ver10CarCar">
    <w:name w:val="Título 3 ver 10 Car Car"/>
    <w:basedOn w:val="Ttulo3ver1Car"/>
    <w:rsid w:val="008B7330"/>
  </w:style>
  <w:style w:type="paragraph" w:customStyle="1" w:styleId="Titulo4">
    <w:name w:val="Titulo 4"/>
    <w:basedOn w:val="Titulo3"/>
    <w:rsid w:val="008B7330"/>
    <w:pPr>
      <w:outlineLvl w:val="2"/>
    </w:pPr>
  </w:style>
  <w:style w:type="paragraph" w:customStyle="1" w:styleId="Ttulo4Justificado">
    <w:name w:val="Título 4 + Justificado"/>
    <w:basedOn w:val="Ttulo3"/>
    <w:rsid w:val="008B7330"/>
    <w:pPr>
      <w:numPr>
        <w:ilvl w:val="0"/>
        <w:numId w:val="0"/>
      </w:numPr>
      <w:tabs>
        <w:tab w:val="num" w:pos="2160"/>
      </w:tabs>
      <w:ind w:left="1728" w:hanging="648"/>
    </w:pPr>
  </w:style>
  <w:style w:type="paragraph" w:customStyle="1" w:styleId="Titulo40">
    <w:name w:val="Titulo4"/>
    <w:basedOn w:val="Normal"/>
    <w:rsid w:val="008B7330"/>
    <w:pPr>
      <w:ind w:left="709"/>
    </w:pPr>
    <w:rPr>
      <w:b/>
      <w:snapToGrid w:val="0"/>
    </w:rPr>
  </w:style>
  <w:style w:type="character" w:customStyle="1" w:styleId="Ttulo1Car">
    <w:name w:val="Título 1 Car"/>
    <w:link w:val="Ttulo1"/>
    <w:uiPriority w:val="9"/>
    <w:qFormat/>
    <w:rsid w:val="009F6D1A"/>
    <w:rPr>
      <w:rFonts w:ascii="Arial" w:eastAsia="Calibri" w:hAnsi="Arial"/>
      <w:b/>
      <w:sz w:val="22"/>
      <w:szCs w:val="22"/>
      <w:lang w:val="x-none" w:eastAsia="es-ES"/>
    </w:rPr>
  </w:style>
  <w:style w:type="character" w:customStyle="1" w:styleId="Ttulo2Car">
    <w:name w:val="Título 2 Car"/>
    <w:link w:val="Ttulo2"/>
    <w:uiPriority w:val="9"/>
    <w:qFormat/>
    <w:rsid w:val="006A213A"/>
    <w:rPr>
      <w:rFonts w:ascii="Arial" w:eastAsia="Calibri" w:hAnsi="Arial"/>
      <w:b/>
      <w:sz w:val="22"/>
      <w:lang w:val="x-none" w:eastAsia="es-ES"/>
    </w:rPr>
  </w:style>
  <w:style w:type="character" w:customStyle="1" w:styleId="Ttulo3Car">
    <w:name w:val="Título 3 Car"/>
    <w:link w:val="Ttulo3"/>
    <w:rsid w:val="008D231B"/>
    <w:rPr>
      <w:rFonts w:ascii="Arial" w:eastAsia="Calibri" w:hAnsi="Arial"/>
      <w:b/>
      <w:sz w:val="22"/>
      <w:lang w:val="x-none" w:eastAsia="es-ES"/>
    </w:rPr>
  </w:style>
  <w:style w:type="character" w:customStyle="1" w:styleId="Ttulo4Car">
    <w:name w:val="Título 4 Car"/>
    <w:link w:val="Ttulo4"/>
    <w:rsid w:val="00605D18"/>
    <w:rPr>
      <w:rFonts w:ascii="Arial" w:eastAsia="Calibri" w:hAnsi="Arial"/>
      <w:b/>
      <w:sz w:val="22"/>
      <w:lang w:val="x-none" w:eastAsia="es-ES"/>
    </w:rPr>
  </w:style>
  <w:style w:type="character" w:customStyle="1" w:styleId="Ttulo5Car">
    <w:name w:val="Título 5 Car"/>
    <w:link w:val="Ttulo5"/>
    <w:rsid w:val="005214B9"/>
    <w:rPr>
      <w:rFonts w:ascii="Arial" w:eastAsia="Calibri" w:hAnsi="Arial"/>
      <w:b/>
      <w:sz w:val="22"/>
      <w:lang w:val="x-none" w:eastAsia="es-ES"/>
    </w:rPr>
  </w:style>
  <w:style w:type="character" w:customStyle="1" w:styleId="Ttulo6Car">
    <w:name w:val="Título 6 Car"/>
    <w:link w:val="Ttulo6"/>
    <w:rsid w:val="00E3542F"/>
    <w:rPr>
      <w:rFonts w:ascii="Arial" w:eastAsia="Calibri" w:hAnsi="Arial"/>
      <w:b/>
      <w:sz w:val="22"/>
      <w:lang w:val="x-none" w:eastAsia="es-ES"/>
    </w:rPr>
  </w:style>
  <w:style w:type="character" w:customStyle="1" w:styleId="Ttulo7Car">
    <w:name w:val="Título 7 Car"/>
    <w:link w:val="Ttulo7"/>
    <w:rsid w:val="00E3542F"/>
    <w:rPr>
      <w:rFonts w:ascii="Arial" w:eastAsia="Calibri" w:hAnsi="Arial"/>
      <w:b/>
      <w:sz w:val="22"/>
      <w:lang w:val="x-none" w:eastAsia="es-ES"/>
    </w:rPr>
  </w:style>
  <w:style w:type="character" w:customStyle="1" w:styleId="Ttulo8Car">
    <w:name w:val="Título 8 Car"/>
    <w:link w:val="Ttulo8"/>
    <w:rsid w:val="00E3542F"/>
    <w:rPr>
      <w:rFonts w:ascii="Arial" w:eastAsia="Calibri" w:hAnsi="Arial"/>
      <w:b/>
      <w:sz w:val="22"/>
      <w:lang w:val="x-none" w:eastAsia="es-ES"/>
    </w:rPr>
  </w:style>
  <w:style w:type="character" w:customStyle="1" w:styleId="Ttulo9Car">
    <w:name w:val="Título 9 Car"/>
    <w:link w:val="Ttulo9"/>
    <w:rsid w:val="00E3542F"/>
    <w:rPr>
      <w:rFonts w:ascii="Arial" w:eastAsia="Calibri" w:hAnsi="Arial"/>
      <w:b/>
      <w:sz w:val="22"/>
      <w:lang w:val="x-none" w:eastAsia="es-ES"/>
    </w:rPr>
  </w:style>
  <w:style w:type="character" w:customStyle="1" w:styleId="EncabezadoCar">
    <w:name w:val="Encabezado Car"/>
    <w:aliases w:val="encabezado Car,h Car,Header Char Car"/>
    <w:link w:val="Encabezado"/>
    <w:rsid w:val="00E3542F"/>
    <w:rPr>
      <w:rFonts w:ascii="Arial" w:hAnsi="Arial"/>
      <w:sz w:val="22"/>
      <w:lang w:eastAsia="es-ES"/>
    </w:rPr>
  </w:style>
  <w:style w:type="character" w:customStyle="1" w:styleId="SubttuloCar">
    <w:name w:val="Subtítulo Car"/>
    <w:link w:val="Subttulo"/>
    <w:rsid w:val="00E3542F"/>
    <w:rPr>
      <w:i/>
      <w:color w:val="0000FF"/>
      <w:sz w:val="28"/>
      <w:lang w:val="en-US" w:eastAsia="es-ES" w:bidi="ar-SA"/>
    </w:rPr>
  </w:style>
  <w:style w:type="character" w:customStyle="1" w:styleId="Textoindependiente2Car">
    <w:name w:val="Texto independiente 2 Car"/>
    <w:link w:val="Textoindependiente2"/>
    <w:rsid w:val="00E3542F"/>
    <w:rPr>
      <w:rFonts w:ascii="Arial" w:hAnsi="Arial"/>
      <w:b/>
      <w:sz w:val="22"/>
      <w:lang w:eastAsia="es-E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E3542F"/>
    <w:rPr>
      <w:rFonts w:ascii="Arial" w:hAnsi="Arial"/>
      <w:lang w:eastAsia="es-ES"/>
    </w:rPr>
  </w:style>
  <w:style w:type="character" w:customStyle="1" w:styleId="PiedepginaCar">
    <w:name w:val="Pie de página Car"/>
    <w:aliases w:val="pie de página Car"/>
    <w:link w:val="Piedepgina"/>
    <w:uiPriority w:val="99"/>
    <w:rsid w:val="00E3542F"/>
    <w:rPr>
      <w:rFonts w:ascii="Arial" w:hAnsi="Arial"/>
      <w:sz w:val="22"/>
      <w:lang w:eastAsia="es-ES"/>
    </w:rPr>
  </w:style>
  <w:style w:type="character" w:customStyle="1" w:styleId="TextonotaalfinalCar">
    <w:name w:val="Texto nota al final Car"/>
    <w:link w:val="Textonotaalfinal"/>
    <w:semiHidden/>
    <w:rsid w:val="00E3542F"/>
    <w:rPr>
      <w:rFonts w:ascii="Arial" w:hAnsi="Arial"/>
      <w:sz w:val="18"/>
      <w:lang w:eastAsia="es-ES"/>
    </w:rPr>
  </w:style>
  <w:style w:type="character" w:customStyle="1" w:styleId="SangradetextonormalCar">
    <w:name w:val="Sangría de texto normal Car"/>
    <w:link w:val="Sangradetextonormal"/>
    <w:rsid w:val="00E3542F"/>
    <w:rPr>
      <w:rFonts w:ascii="Arial" w:hAnsi="Arial"/>
      <w:lang w:eastAsia="es-ES"/>
    </w:rPr>
  </w:style>
  <w:style w:type="character" w:customStyle="1" w:styleId="Textoindependiente3Car">
    <w:name w:val="Texto independiente 3 Car"/>
    <w:link w:val="Textoindependiente3"/>
    <w:rsid w:val="00E3542F"/>
    <w:rPr>
      <w:rFonts w:ascii="Arial" w:hAnsi="Arial"/>
      <w:sz w:val="16"/>
      <w:lang w:eastAsia="es-ES"/>
    </w:rPr>
  </w:style>
  <w:style w:type="character" w:customStyle="1" w:styleId="Sangra2detindependienteCar">
    <w:name w:val="Sangría 2 de t. independiente Car"/>
    <w:link w:val="Sangra2detindependiente"/>
    <w:rsid w:val="00E3542F"/>
    <w:rPr>
      <w:rFonts w:ascii="Arial" w:hAnsi="Arial"/>
      <w:sz w:val="22"/>
      <w:lang w:val="es-MX" w:eastAsia="es-ES"/>
    </w:rPr>
  </w:style>
  <w:style w:type="character" w:customStyle="1" w:styleId="Sangra3detindependienteCar">
    <w:name w:val="Sangría 3 de t. independiente Car"/>
    <w:link w:val="Sangra3detindependiente"/>
    <w:rsid w:val="00E3542F"/>
    <w:rPr>
      <w:rFonts w:ascii="Arial" w:hAnsi="Arial"/>
      <w:sz w:val="22"/>
      <w:lang w:val="es-MX" w:eastAsia="es-ES"/>
    </w:rPr>
  </w:style>
  <w:style w:type="character" w:customStyle="1" w:styleId="TextodegloboCar">
    <w:name w:val="Texto de globo Car"/>
    <w:link w:val="Textodeglobo"/>
    <w:semiHidden/>
    <w:rsid w:val="00E3542F"/>
    <w:rPr>
      <w:rFonts w:ascii="Tahoma" w:hAnsi="Tahoma" w:cs="Tahoma"/>
      <w:sz w:val="16"/>
      <w:szCs w:val="16"/>
      <w:lang w:eastAsia="es-ES"/>
    </w:rPr>
  </w:style>
  <w:style w:type="character" w:styleId="Refdecomentario">
    <w:name w:val="annotation reference"/>
    <w:semiHidden/>
    <w:rsid w:val="00E3542F"/>
    <w:rPr>
      <w:sz w:val="16"/>
      <w:szCs w:val="16"/>
    </w:rPr>
  </w:style>
  <w:style w:type="character" w:customStyle="1" w:styleId="TextocomentarioCar">
    <w:name w:val="Texto comentario Car"/>
    <w:link w:val="Textocomentario"/>
    <w:semiHidden/>
    <w:rsid w:val="00E3542F"/>
    <w:rPr>
      <w:rFonts w:ascii="Arial" w:hAnsi="Arial"/>
      <w:lang w:eastAsia="es-ES"/>
    </w:rPr>
  </w:style>
  <w:style w:type="paragraph" w:styleId="Textocomentario">
    <w:name w:val="annotation text"/>
    <w:basedOn w:val="Normal"/>
    <w:link w:val="TextocomentarioCar"/>
    <w:semiHidden/>
    <w:rsid w:val="00E3542F"/>
    <w:pPr>
      <w:spacing w:before="40" w:after="120" w:line="240" w:lineRule="auto"/>
      <w:jc w:val="left"/>
    </w:pPr>
    <w:rPr>
      <w:sz w:val="20"/>
      <w:lang w:val="x-none"/>
    </w:rPr>
  </w:style>
  <w:style w:type="character" w:customStyle="1" w:styleId="TextocomentarioCar1">
    <w:name w:val="Texto comentario Car1"/>
    <w:uiPriority w:val="99"/>
    <w:semiHidden/>
    <w:rsid w:val="00E3542F"/>
    <w:rPr>
      <w:rFonts w:ascii="Arial" w:hAnsi="Arial"/>
      <w:lang w:eastAsia="es-ES"/>
    </w:rPr>
  </w:style>
  <w:style w:type="character" w:customStyle="1" w:styleId="AsuntodelcomentarioCar">
    <w:name w:val="Asunto del comentario Car"/>
    <w:link w:val="Asuntodelcomentario"/>
    <w:semiHidden/>
    <w:rsid w:val="00E3542F"/>
    <w:rPr>
      <w:rFonts w:ascii="Arial" w:hAnsi="Arial"/>
      <w:b/>
      <w:bCs/>
      <w:lang w:eastAsia="es-ES"/>
    </w:rPr>
  </w:style>
  <w:style w:type="paragraph" w:styleId="Asuntodelcomentario">
    <w:name w:val="annotation subject"/>
    <w:basedOn w:val="Textocomentario"/>
    <w:next w:val="Textocomentario"/>
    <w:link w:val="AsuntodelcomentarioCar"/>
    <w:semiHidden/>
    <w:rsid w:val="00E3542F"/>
    <w:rPr>
      <w:b/>
      <w:bCs/>
    </w:rPr>
  </w:style>
  <w:style w:type="character" w:customStyle="1" w:styleId="AsuntodelcomentarioCar1">
    <w:name w:val="Asunto del comentario Car1"/>
    <w:uiPriority w:val="99"/>
    <w:semiHidden/>
    <w:rsid w:val="00E3542F"/>
    <w:rPr>
      <w:rFonts w:ascii="Arial" w:hAnsi="Arial"/>
      <w:b/>
      <w:bCs/>
      <w:lang w:eastAsia="es-ES"/>
    </w:rPr>
  </w:style>
  <w:style w:type="paragraph" w:customStyle="1" w:styleId="font5">
    <w:name w:val="font5"/>
    <w:basedOn w:val="Normal"/>
    <w:rsid w:val="00E3542F"/>
    <w:pPr>
      <w:spacing w:before="100" w:beforeAutospacing="1" w:after="100" w:afterAutospacing="1" w:line="240" w:lineRule="auto"/>
      <w:jc w:val="left"/>
    </w:pPr>
    <w:rPr>
      <w:rFonts w:ascii="Tahoma" w:hAnsi="Tahoma" w:cs="Tahoma"/>
      <w:color w:val="000000"/>
      <w:sz w:val="16"/>
      <w:szCs w:val="16"/>
      <w:lang w:val="en-US" w:eastAsia="en-US"/>
    </w:rPr>
  </w:style>
  <w:style w:type="paragraph" w:customStyle="1" w:styleId="font6">
    <w:name w:val="font6"/>
    <w:basedOn w:val="Normal"/>
    <w:rsid w:val="00E3542F"/>
    <w:pPr>
      <w:spacing w:before="100" w:beforeAutospacing="1" w:after="100" w:afterAutospacing="1" w:line="240" w:lineRule="auto"/>
      <w:jc w:val="left"/>
    </w:pPr>
    <w:rPr>
      <w:rFonts w:ascii="Tahoma" w:hAnsi="Tahoma" w:cs="Tahoma"/>
      <w:b/>
      <w:bCs/>
      <w:color w:val="000000"/>
      <w:sz w:val="16"/>
      <w:szCs w:val="16"/>
      <w:lang w:val="en-US" w:eastAsia="en-US"/>
    </w:rPr>
  </w:style>
  <w:style w:type="paragraph" w:customStyle="1" w:styleId="xl70">
    <w:name w:val="xl70"/>
    <w:basedOn w:val="Normal"/>
    <w:rsid w:val="00E3542F"/>
    <w:pPr>
      <w:spacing w:before="100" w:beforeAutospacing="1" w:after="100" w:afterAutospacing="1" w:line="240" w:lineRule="auto"/>
      <w:jc w:val="left"/>
    </w:pPr>
    <w:rPr>
      <w:rFonts w:ascii="Arial Narrow" w:hAnsi="Arial Narrow"/>
      <w:b/>
      <w:bCs/>
      <w:sz w:val="24"/>
      <w:szCs w:val="24"/>
      <w:lang w:val="en-US" w:eastAsia="en-US"/>
    </w:rPr>
  </w:style>
  <w:style w:type="paragraph" w:customStyle="1" w:styleId="xl71">
    <w:name w:val="xl71"/>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sz w:val="18"/>
      <w:szCs w:val="18"/>
      <w:lang w:val="en-US" w:eastAsia="en-US"/>
    </w:rPr>
  </w:style>
  <w:style w:type="paragraph" w:customStyle="1" w:styleId="xl72">
    <w:name w:val="xl72"/>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3">
    <w:name w:val="xl73"/>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4">
    <w:name w:val="xl74"/>
    <w:basedOn w:val="Normal"/>
    <w:rsid w:val="00E354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5">
    <w:name w:val="xl75"/>
    <w:basedOn w:val="Normal"/>
    <w:rsid w:val="00E3542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6">
    <w:name w:val="xl76"/>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xl77">
    <w:name w:val="xl77"/>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xl78">
    <w:name w:val="xl78"/>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CGR-Normal5">
    <w:name w:val="CGR-Normal5"/>
    <w:basedOn w:val="CGR-Normal4"/>
    <w:link w:val="CGR-Normal5Car"/>
    <w:qFormat/>
    <w:rsid w:val="00663A40"/>
    <w:pPr>
      <w:ind w:left="1531"/>
    </w:pPr>
    <w:rPr>
      <w:lang w:eastAsia="es-PE"/>
    </w:rPr>
  </w:style>
  <w:style w:type="character" w:customStyle="1" w:styleId="CGR-Vieta3Car">
    <w:name w:val="CGR-Viñeta3 Car"/>
    <w:basedOn w:val="CGR-Vieta2Car"/>
    <w:link w:val="CGR-Vieta3"/>
    <w:rsid w:val="006B38FE"/>
    <w:rPr>
      <w:rFonts w:ascii="Arial" w:hAnsi="Arial" w:cs="Arial"/>
      <w:sz w:val="22"/>
      <w:szCs w:val="22"/>
      <w:lang w:val="es-PE" w:eastAsia="es-ES"/>
    </w:rPr>
  </w:style>
  <w:style w:type="paragraph" w:customStyle="1" w:styleId="CGR-Vieta5">
    <w:name w:val="CGR-Viñeta5"/>
    <w:basedOn w:val="CGR-Vieta4"/>
    <w:link w:val="CGR-Vieta5Car"/>
    <w:qFormat/>
    <w:rsid w:val="00663A40"/>
    <w:pPr>
      <w:ind w:left="1831"/>
    </w:pPr>
  </w:style>
  <w:style w:type="character" w:customStyle="1" w:styleId="CGR-Normal5Car">
    <w:name w:val="CGR-Normal5 Car"/>
    <w:basedOn w:val="CGR-Normal4Car"/>
    <w:link w:val="CGR-Normal5"/>
    <w:rsid w:val="00663A40"/>
    <w:rPr>
      <w:rFonts w:ascii="Arial" w:hAnsi="Arial" w:cs="Arial"/>
      <w:sz w:val="22"/>
      <w:szCs w:val="22"/>
      <w:lang w:val="es-PE" w:eastAsia="es-PE"/>
    </w:rPr>
  </w:style>
  <w:style w:type="paragraph" w:customStyle="1" w:styleId="CGR-Normal2">
    <w:name w:val="CGR-Normal2"/>
    <w:basedOn w:val="CGR-Normal1"/>
    <w:link w:val="CGR-Normal2Car"/>
    <w:qFormat/>
    <w:rsid w:val="00673179"/>
    <w:pPr>
      <w:ind w:left="510"/>
    </w:pPr>
  </w:style>
  <w:style w:type="character" w:customStyle="1" w:styleId="CGR-Vieta5Car">
    <w:name w:val="CGR-Viñeta5 Car"/>
    <w:basedOn w:val="CGR-Vieta4Car"/>
    <w:link w:val="CGR-Vieta5"/>
    <w:rsid w:val="00663A40"/>
    <w:rPr>
      <w:rFonts w:ascii="Arial" w:hAnsi="Arial" w:cs="Arial"/>
      <w:sz w:val="22"/>
      <w:szCs w:val="22"/>
      <w:lang w:val="es-PE" w:eastAsia="es-ES"/>
    </w:rPr>
  </w:style>
  <w:style w:type="character" w:customStyle="1" w:styleId="CGR-Normal2Car">
    <w:name w:val="CGR-Normal2 Car"/>
    <w:basedOn w:val="CGR-Normal1Car"/>
    <w:link w:val="CGR-Normal2"/>
    <w:rsid w:val="00673179"/>
    <w:rPr>
      <w:rFonts w:ascii="Arial" w:hAnsi="Arial" w:cs="Arial"/>
      <w:sz w:val="22"/>
      <w:szCs w:val="22"/>
      <w:lang w:val="x-none" w:eastAsia="es-ES"/>
    </w:rPr>
  </w:style>
  <w:style w:type="paragraph" w:customStyle="1" w:styleId="xl89">
    <w:name w:val="xl89"/>
    <w:basedOn w:val="Normal"/>
    <w:rsid w:val="00E354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b/>
      <w:bCs/>
      <w:sz w:val="18"/>
      <w:szCs w:val="18"/>
      <w:lang w:val="en-US" w:eastAsia="en-US"/>
    </w:rPr>
  </w:style>
  <w:style w:type="paragraph" w:customStyle="1" w:styleId="xl90">
    <w:name w:val="xl90"/>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pPr>
    <w:rPr>
      <w:rFonts w:cs="Arial"/>
      <w:color w:val="FF0000"/>
      <w:sz w:val="24"/>
      <w:szCs w:val="24"/>
      <w:lang w:val="en-US" w:eastAsia="en-US"/>
    </w:rPr>
  </w:style>
  <w:style w:type="paragraph" w:customStyle="1" w:styleId="xl91">
    <w:name w:val="xl91"/>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left"/>
      <w:textAlignment w:val="center"/>
    </w:pPr>
    <w:rPr>
      <w:rFonts w:cs="Arial"/>
      <w:b/>
      <w:bCs/>
      <w:color w:val="993300"/>
      <w:szCs w:val="22"/>
      <w:lang w:val="en-US" w:eastAsia="en-US"/>
    </w:rPr>
  </w:style>
  <w:style w:type="paragraph" w:customStyle="1" w:styleId="xl92">
    <w:name w:val="xl92"/>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93">
    <w:name w:val="xl93"/>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24"/>
      <w:szCs w:val="24"/>
      <w:lang w:val="en-US" w:eastAsia="en-US"/>
    </w:rPr>
  </w:style>
  <w:style w:type="paragraph" w:customStyle="1" w:styleId="xl94">
    <w:name w:val="xl94"/>
    <w:basedOn w:val="Normal"/>
    <w:rsid w:val="00E354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en-US" w:eastAsia="en-US"/>
    </w:rPr>
  </w:style>
  <w:style w:type="paragraph" w:customStyle="1" w:styleId="xl95">
    <w:name w:val="xl95"/>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96">
    <w:name w:val="xl96"/>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97">
    <w:name w:val="xl9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Cs w:val="22"/>
      <w:lang w:val="en-US" w:eastAsia="en-US"/>
    </w:rPr>
  </w:style>
  <w:style w:type="paragraph" w:customStyle="1" w:styleId="xl98">
    <w:name w:val="xl9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 w:val="24"/>
      <w:szCs w:val="24"/>
      <w:lang w:val="en-US" w:eastAsia="en-US"/>
    </w:rPr>
  </w:style>
  <w:style w:type="paragraph" w:customStyle="1" w:styleId="xl99">
    <w:name w:val="xl9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b/>
      <w:bCs/>
      <w:color w:val="993300"/>
      <w:sz w:val="24"/>
      <w:szCs w:val="24"/>
      <w:lang w:val="en-US" w:eastAsia="en-US"/>
    </w:rPr>
  </w:style>
  <w:style w:type="paragraph" w:customStyle="1" w:styleId="xl100">
    <w:name w:val="xl100"/>
    <w:basedOn w:val="Normal"/>
    <w:rsid w:val="00E3542F"/>
    <w:pPr>
      <w:pBdr>
        <w:bottom w:val="single" w:sz="4" w:space="0" w:color="auto"/>
        <w:right w:val="single" w:sz="4" w:space="0" w:color="auto"/>
      </w:pBdr>
      <w:spacing w:before="100" w:beforeAutospacing="1" w:after="100" w:afterAutospacing="1" w:line="240" w:lineRule="auto"/>
      <w:jc w:val="center"/>
    </w:pPr>
    <w:rPr>
      <w:rFonts w:cs="Arial"/>
      <w:color w:val="FF0000"/>
      <w:sz w:val="24"/>
      <w:szCs w:val="24"/>
      <w:lang w:val="en-US" w:eastAsia="en-US"/>
    </w:rPr>
  </w:style>
  <w:style w:type="paragraph" w:customStyle="1" w:styleId="xl101">
    <w:name w:val="xl101"/>
    <w:basedOn w:val="Normal"/>
    <w:rsid w:val="00E354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02">
    <w:name w:val="xl102"/>
    <w:basedOn w:val="Normal"/>
    <w:rsid w:val="00E354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8"/>
      <w:szCs w:val="18"/>
      <w:lang w:val="en-US" w:eastAsia="en-US"/>
    </w:rPr>
  </w:style>
  <w:style w:type="paragraph" w:customStyle="1" w:styleId="xl103">
    <w:name w:val="xl103"/>
    <w:basedOn w:val="Normal"/>
    <w:rsid w:val="00E354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8"/>
      <w:szCs w:val="18"/>
      <w:lang w:val="en-US" w:eastAsia="en-US"/>
    </w:rPr>
  </w:style>
  <w:style w:type="paragraph" w:customStyle="1" w:styleId="xl104">
    <w:name w:val="xl104"/>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Cs w:val="22"/>
      <w:lang w:val="en-US" w:eastAsia="en-US"/>
    </w:rPr>
  </w:style>
  <w:style w:type="paragraph" w:customStyle="1" w:styleId="xl105">
    <w:name w:val="xl105"/>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xl106">
    <w:name w:val="xl106"/>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 w:val="24"/>
      <w:szCs w:val="24"/>
      <w:lang w:val="en-US" w:eastAsia="en-US"/>
    </w:rPr>
  </w:style>
  <w:style w:type="paragraph" w:customStyle="1" w:styleId="xl107">
    <w:name w:val="xl10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b/>
      <w:bCs/>
      <w:color w:val="993300"/>
      <w:sz w:val="24"/>
      <w:szCs w:val="24"/>
      <w:lang w:val="en-US" w:eastAsia="en-US"/>
    </w:rPr>
  </w:style>
  <w:style w:type="paragraph" w:customStyle="1" w:styleId="xl108">
    <w:name w:val="xl108"/>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color w:val="993300"/>
      <w:sz w:val="28"/>
      <w:szCs w:val="28"/>
      <w:lang w:val="en-US" w:eastAsia="en-US"/>
    </w:rPr>
  </w:style>
  <w:style w:type="paragraph" w:customStyle="1" w:styleId="xl109">
    <w:name w:val="xl109"/>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b/>
      <w:bCs/>
      <w:color w:val="993300"/>
      <w:szCs w:val="22"/>
      <w:lang w:val="en-US" w:eastAsia="en-US"/>
    </w:rPr>
  </w:style>
  <w:style w:type="paragraph" w:customStyle="1" w:styleId="xl110">
    <w:name w:val="xl110"/>
    <w:basedOn w:val="Normal"/>
    <w:rsid w:val="00E35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cs="Arial"/>
      <w:sz w:val="24"/>
      <w:szCs w:val="24"/>
      <w:lang w:val="en-US" w:eastAsia="en-US"/>
    </w:rPr>
  </w:style>
  <w:style w:type="paragraph" w:customStyle="1" w:styleId="xl111">
    <w:name w:val="xl111"/>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112">
    <w:name w:val="xl112"/>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24"/>
      <w:szCs w:val="24"/>
      <w:lang w:val="en-US" w:eastAsia="en-US"/>
    </w:rPr>
  </w:style>
  <w:style w:type="paragraph" w:customStyle="1" w:styleId="xl113">
    <w:name w:val="xl113"/>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4">
    <w:name w:val="xl114"/>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5">
    <w:name w:val="xl115"/>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color w:val="FF0000"/>
      <w:sz w:val="24"/>
      <w:szCs w:val="24"/>
      <w:lang w:val="en-US" w:eastAsia="en-US"/>
    </w:rPr>
  </w:style>
  <w:style w:type="paragraph" w:customStyle="1" w:styleId="xl116">
    <w:name w:val="xl116"/>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7">
    <w:name w:val="xl11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color w:val="000000"/>
      <w:sz w:val="24"/>
      <w:szCs w:val="24"/>
      <w:lang w:val="en-US" w:eastAsia="en-US"/>
    </w:rPr>
  </w:style>
  <w:style w:type="paragraph" w:customStyle="1" w:styleId="xl118">
    <w:name w:val="xl11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sz w:val="24"/>
      <w:szCs w:val="24"/>
      <w:lang w:val="en-US" w:eastAsia="en-US"/>
    </w:rPr>
  </w:style>
  <w:style w:type="paragraph" w:customStyle="1" w:styleId="xl119">
    <w:name w:val="xl11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color w:val="000000"/>
      <w:sz w:val="24"/>
      <w:szCs w:val="24"/>
      <w:lang w:val="en-US" w:eastAsia="en-US"/>
    </w:rPr>
  </w:style>
  <w:style w:type="paragraph" w:customStyle="1" w:styleId="xl120">
    <w:name w:val="xl120"/>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xl121">
    <w:name w:val="xl121"/>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sz w:val="24"/>
      <w:szCs w:val="24"/>
      <w:lang w:val="en-US" w:eastAsia="en-US"/>
    </w:rPr>
  </w:style>
  <w:style w:type="paragraph" w:customStyle="1" w:styleId="xl122">
    <w:name w:val="xl122"/>
    <w:basedOn w:val="Normal"/>
    <w:rsid w:val="00E3542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jc w:val="left"/>
      <w:textAlignment w:val="center"/>
    </w:pPr>
    <w:rPr>
      <w:rFonts w:cs="Arial"/>
      <w:sz w:val="24"/>
      <w:szCs w:val="24"/>
      <w:lang w:val="en-US" w:eastAsia="en-US"/>
    </w:rPr>
  </w:style>
  <w:style w:type="paragraph" w:customStyle="1" w:styleId="xl123">
    <w:name w:val="xl123"/>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Cs w:val="22"/>
      <w:lang w:val="en-US" w:eastAsia="en-US"/>
    </w:rPr>
  </w:style>
  <w:style w:type="paragraph" w:customStyle="1" w:styleId="xl124">
    <w:name w:val="xl124"/>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18"/>
      <w:szCs w:val="18"/>
      <w:lang w:val="en-US" w:eastAsia="en-US"/>
    </w:rPr>
  </w:style>
  <w:style w:type="paragraph" w:customStyle="1" w:styleId="xl125">
    <w:name w:val="xl125"/>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sz w:val="18"/>
      <w:szCs w:val="18"/>
      <w:lang w:val="en-US" w:eastAsia="en-US"/>
    </w:rPr>
  </w:style>
  <w:style w:type="paragraph" w:customStyle="1" w:styleId="xl126">
    <w:name w:val="xl126"/>
    <w:basedOn w:val="Normal"/>
    <w:rsid w:val="00E3542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jc w:val="left"/>
      <w:textAlignment w:val="center"/>
    </w:pPr>
    <w:rPr>
      <w:rFonts w:cs="Arial"/>
      <w:sz w:val="18"/>
      <w:szCs w:val="18"/>
      <w:lang w:val="en-US" w:eastAsia="en-US"/>
    </w:rPr>
  </w:style>
  <w:style w:type="paragraph" w:customStyle="1" w:styleId="xl127">
    <w:name w:val="xl127"/>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b/>
      <w:bCs/>
      <w:sz w:val="18"/>
      <w:szCs w:val="18"/>
      <w:lang w:val="en-US" w:eastAsia="en-US"/>
    </w:rPr>
  </w:style>
  <w:style w:type="paragraph" w:customStyle="1" w:styleId="xl128">
    <w:name w:val="xl12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FF0000"/>
      <w:sz w:val="24"/>
      <w:szCs w:val="24"/>
      <w:lang w:val="en-US" w:eastAsia="en-US"/>
    </w:rPr>
  </w:style>
  <w:style w:type="paragraph" w:customStyle="1" w:styleId="xl129">
    <w:name w:val="xl12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b/>
      <w:bCs/>
      <w:color w:val="993300"/>
      <w:szCs w:val="22"/>
      <w:lang w:val="en-US" w:eastAsia="en-US"/>
    </w:rPr>
  </w:style>
  <w:style w:type="paragraph" w:customStyle="1" w:styleId="xl130">
    <w:name w:val="xl130"/>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b/>
      <w:bCs/>
      <w:color w:val="993300"/>
      <w:szCs w:val="22"/>
      <w:lang w:val="en-US" w:eastAsia="en-US"/>
    </w:rPr>
  </w:style>
  <w:style w:type="paragraph" w:customStyle="1" w:styleId="xl131">
    <w:name w:val="xl131"/>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32">
    <w:name w:val="xl132"/>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33">
    <w:name w:val="xl133"/>
    <w:basedOn w:val="Normal"/>
    <w:rsid w:val="00E3542F"/>
    <w:pPr>
      <w:pBdr>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134">
    <w:name w:val="xl134"/>
    <w:basedOn w:val="Normal"/>
    <w:rsid w:val="00E3542F"/>
    <w:pPr>
      <w:pBdr>
        <w:top w:val="single" w:sz="4" w:space="0" w:color="auto"/>
        <w:left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5">
    <w:name w:val="xl135"/>
    <w:basedOn w:val="Normal"/>
    <w:rsid w:val="00E3542F"/>
    <w:pPr>
      <w:pBdr>
        <w:top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6">
    <w:name w:val="xl136"/>
    <w:basedOn w:val="Normal"/>
    <w:rsid w:val="00E3542F"/>
    <w:pPr>
      <w:pBdr>
        <w:top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7">
    <w:name w:val="xl137"/>
    <w:basedOn w:val="Normal"/>
    <w:rsid w:val="00E3542F"/>
    <w:pPr>
      <w:pBdr>
        <w:top w:val="single" w:sz="4" w:space="0" w:color="auto"/>
        <w:left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8">
    <w:name w:val="xl138"/>
    <w:basedOn w:val="Normal"/>
    <w:rsid w:val="00E3542F"/>
    <w:pPr>
      <w:pBdr>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9">
    <w:name w:val="xl139"/>
    <w:basedOn w:val="Normal"/>
    <w:rsid w:val="00E3542F"/>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0">
    <w:name w:val="xl140"/>
    <w:basedOn w:val="Normal"/>
    <w:rsid w:val="00E35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41">
    <w:name w:val="xl141"/>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2">
    <w:name w:val="xl142"/>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3">
    <w:name w:val="xl143"/>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4">
    <w:name w:val="xl144"/>
    <w:basedOn w:val="Normal"/>
    <w:rsid w:val="00E354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5">
    <w:name w:val="xl145"/>
    <w:basedOn w:val="Normal"/>
    <w:rsid w:val="00E3542F"/>
    <w:pPr>
      <w:pBdr>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7">
    <w:name w:val="xl147"/>
    <w:basedOn w:val="Normal"/>
    <w:rsid w:val="00E3542F"/>
    <w:pPr>
      <w:pBdr>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8">
    <w:name w:val="xl148"/>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9">
    <w:name w:val="xl149"/>
    <w:basedOn w:val="Normal"/>
    <w:rsid w:val="00E3542F"/>
    <w:pPr>
      <w:pBdr>
        <w:top w:val="single" w:sz="4" w:space="0" w:color="auto"/>
        <w:left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0">
    <w:name w:val="xl150"/>
    <w:basedOn w:val="Normal"/>
    <w:rsid w:val="00E3542F"/>
    <w:pPr>
      <w:pBdr>
        <w:left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1">
    <w:name w:val="xl151"/>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2">
    <w:name w:val="xl152"/>
    <w:basedOn w:val="Normal"/>
    <w:rsid w:val="00E3542F"/>
    <w:pPr>
      <w:pBdr>
        <w:top w:val="single" w:sz="4" w:space="0" w:color="auto"/>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3">
    <w:name w:val="xl153"/>
    <w:basedOn w:val="Normal"/>
    <w:rsid w:val="00E3542F"/>
    <w:pPr>
      <w:pBdr>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4">
    <w:name w:val="xl154"/>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5">
    <w:name w:val="xl155"/>
    <w:basedOn w:val="Normal"/>
    <w:rsid w:val="00E3542F"/>
    <w:pPr>
      <w:pBdr>
        <w:top w:val="single" w:sz="4" w:space="0" w:color="auto"/>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6">
    <w:name w:val="xl156"/>
    <w:basedOn w:val="Normal"/>
    <w:rsid w:val="00E3542F"/>
    <w:pPr>
      <w:pBdr>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7">
    <w:name w:val="xl157"/>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8">
    <w:name w:val="xl158"/>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24"/>
      <w:szCs w:val="24"/>
      <w:lang w:val="en-US" w:eastAsia="en-US"/>
    </w:rPr>
  </w:style>
  <w:style w:type="paragraph" w:customStyle="1" w:styleId="xl159">
    <w:name w:val="xl159"/>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b/>
      <w:bCs/>
      <w:sz w:val="24"/>
      <w:szCs w:val="24"/>
      <w:lang w:val="en-US" w:eastAsia="en-US"/>
    </w:rPr>
  </w:style>
  <w:style w:type="paragraph" w:customStyle="1" w:styleId="xl160">
    <w:name w:val="xl160"/>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BalloonText1">
    <w:name w:val="Balloon Text1"/>
    <w:basedOn w:val="Normal"/>
    <w:semiHidden/>
    <w:rsid w:val="00076609"/>
    <w:pPr>
      <w:spacing w:before="40" w:after="120" w:line="240" w:lineRule="auto"/>
      <w:jc w:val="left"/>
    </w:pPr>
    <w:rPr>
      <w:rFonts w:ascii="Tahoma" w:hAnsi="Tahoma" w:cs="Tahoma"/>
      <w:sz w:val="16"/>
      <w:szCs w:val="16"/>
    </w:rPr>
  </w:style>
  <w:style w:type="paragraph" w:customStyle="1" w:styleId="CarCarCharCharCarCarCharChar1">
    <w:name w:val="Car Car Char Char Car Car Char Char1"/>
    <w:basedOn w:val="Normal"/>
    <w:rsid w:val="00076609"/>
    <w:pPr>
      <w:spacing w:after="160" w:line="240" w:lineRule="exact"/>
      <w:jc w:val="left"/>
    </w:pPr>
    <w:rPr>
      <w:sz w:val="20"/>
      <w:lang w:val="en-US" w:eastAsia="en-US"/>
    </w:rPr>
  </w:style>
  <w:style w:type="paragraph" w:styleId="TtuloTDC">
    <w:name w:val="TOC Heading"/>
    <w:aliases w:val="Título de TDC"/>
    <w:basedOn w:val="Ttulo1"/>
    <w:next w:val="Normal"/>
    <w:uiPriority w:val="39"/>
    <w:unhideWhenUsed/>
    <w:qFormat/>
    <w:rsid w:val="00076609"/>
    <w:pPr>
      <w:keepLines/>
      <w:spacing w:before="480" w:line="276" w:lineRule="auto"/>
      <w:outlineLvl w:val="9"/>
    </w:pPr>
    <w:rPr>
      <w:rFonts w:ascii="Cambria" w:hAnsi="Cambria"/>
      <w:bCs/>
      <w:color w:val="365F91"/>
      <w:sz w:val="28"/>
      <w:szCs w:val="28"/>
      <w:lang w:val="en-US" w:eastAsia="en-US"/>
    </w:rPr>
  </w:style>
  <w:style w:type="paragraph" w:customStyle="1" w:styleId="prj0">
    <w:name w:val="prj0"/>
    <w:basedOn w:val="Normal"/>
    <w:rsid w:val="00076609"/>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jc w:val="left"/>
    </w:pPr>
    <w:rPr>
      <w:rFonts w:cs="Arial"/>
      <w:sz w:val="16"/>
      <w:szCs w:val="16"/>
      <w:lang w:val="es-ES"/>
    </w:rPr>
  </w:style>
  <w:style w:type="paragraph" w:customStyle="1" w:styleId="GPTitulo1">
    <w:name w:val="GP Titulo1"/>
    <w:basedOn w:val="Normal"/>
    <w:rsid w:val="00792D47"/>
    <w:pPr>
      <w:spacing w:before="240" w:after="80" w:line="240" w:lineRule="auto"/>
      <w:jc w:val="center"/>
    </w:pPr>
    <w:rPr>
      <w:rFonts w:cs="Arial"/>
      <w:b/>
      <w:caps/>
      <w:sz w:val="24"/>
      <w:szCs w:val="24"/>
      <w:lang w:val="en-US" w:eastAsia="en-US"/>
    </w:rPr>
  </w:style>
  <w:style w:type="paragraph" w:styleId="Revisin">
    <w:name w:val="Revision"/>
    <w:hidden/>
    <w:uiPriority w:val="99"/>
    <w:semiHidden/>
    <w:rsid w:val="00984BE5"/>
    <w:rPr>
      <w:rFonts w:ascii="Arial" w:hAnsi="Arial"/>
      <w:sz w:val="22"/>
      <w:lang w:val="es-PE" w:eastAsia="es-ES"/>
    </w:rPr>
  </w:style>
  <w:style w:type="paragraph" w:customStyle="1" w:styleId="TableHeading">
    <w:name w:val="Table Heading"/>
    <w:basedOn w:val="TableText"/>
    <w:rsid w:val="00975D98"/>
    <w:pPr>
      <w:keepNext/>
      <w:spacing w:line="240" w:lineRule="auto"/>
    </w:pPr>
    <w:rPr>
      <w:b/>
      <w:sz w:val="16"/>
      <w:lang w:eastAsia="en-US"/>
    </w:rPr>
  </w:style>
  <w:style w:type="paragraph" w:customStyle="1" w:styleId="GPENT02">
    <w:name w:val="GP ENT02"/>
    <w:basedOn w:val="Normal"/>
    <w:rsid w:val="002005DD"/>
    <w:pPr>
      <w:spacing w:before="240" w:after="80" w:line="240" w:lineRule="auto"/>
    </w:pPr>
    <w:rPr>
      <w:rFonts w:cs="Arial"/>
      <w:b/>
      <w:caps/>
      <w:noProof/>
      <w:szCs w:val="22"/>
      <w:lang w:val="en-US" w:eastAsia="en-US"/>
    </w:rPr>
  </w:style>
  <w:style w:type="paragraph" w:customStyle="1" w:styleId="GPENT04">
    <w:name w:val="GP ENT04"/>
    <w:basedOn w:val="Normal"/>
    <w:rsid w:val="002005DD"/>
    <w:pPr>
      <w:tabs>
        <w:tab w:val="num" w:pos="2880"/>
      </w:tabs>
      <w:spacing w:line="240" w:lineRule="auto"/>
      <w:ind w:left="2880" w:hanging="360"/>
      <w:jc w:val="left"/>
    </w:pPr>
    <w:rPr>
      <w:rFonts w:cs="Arial"/>
      <w:b/>
      <w:sz w:val="20"/>
      <w:lang w:eastAsia="en-US"/>
    </w:rPr>
  </w:style>
  <w:style w:type="paragraph" w:styleId="NormalWeb">
    <w:name w:val="Normal (Web)"/>
    <w:basedOn w:val="Normal"/>
    <w:uiPriority w:val="99"/>
    <w:unhideWhenUsed/>
    <w:rsid w:val="006A24F6"/>
    <w:pPr>
      <w:spacing w:before="100" w:beforeAutospacing="1" w:after="100" w:afterAutospacing="1" w:line="240" w:lineRule="auto"/>
      <w:jc w:val="left"/>
    </w:pPr>
    <w:rPr>
      <w:rFonts w:ascii="Times New Roman" w:eastAsia="Calibri" w:hAnsi="Times New Roman"/>
      <w:sz w:val="24"/>
      <w:szCs w:val="24"/>
      <w:lang w:eastAsia="es-PE"/>
    </w:rPr>
  </w:style>
  <w:style w:type="table" w:customStyle="1" w:styleId="Sombreadoclaro1">
    <w:name w:val="Sombreado claro1"/>
    <w:basedOn w:val="Tablanormal"/>
    <w:uiPriority w:val="60"/>
    <w:rsid w:val="008C61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8C61E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015FD7"/>
    <w:rPr>
      <w:rFonts w:ascii="Arial" w:hAnsi="Arial" w:cs="Arial"/>
    </w:rPr>
  </w:style>
  <w:style w:type="numbering" w:customStyle="1" w:styleId="Estilo1">
    <w:name w:val="Estilo1"/>
    <w:uiPriority w:val="99"/>
    <w:rsid w:val="00202446"/>
    <w:pPr>
      <w:numPr>
        <w:numId w:val="5"/>
      </w:numPr>
    </w:pPr>
  </w:style>
  <w:style w:type="paragraph" w:styleId="Listaconvietas5">
    <w:name w:val="List Bullet 5"/>
    <w:basedOn w:val="Normal"/>
    <w:uiPriority w:val="36"/>
    <w:unhideWhenUsed/>
    <w:qFormat/>
    <w:rsid w:val="0074605D"/>
    <w:pPr>
      <w:numPr>
        <w:numId w:val="6"/>
      </w:numPr>
      <w:spacing w:line="240" w:lineRule="auto"/>
      <w:jc w:val="left"/>
    </w:pPr>
    <w:rPr>
      <w:rFonts w:ascii="Perpetua" w:eastAsia="Batang" w:hAnsi="Perpetua"/>
      <w:color w:val="000000"/>
      <w:lang w:eastAsia="es-PE"/>
    </w:rPr>
  </w:style>
  <w:style w:type="paragraph" w:customStyle="1" w:styleId="GPNormal">
    <w:name w:val="GP Normal"/>
    <w:basedOn w:val="Normal"/>
    <w:rsid w:val="001A6CEC"/>
    <w:pPr>
      <w:spacing w:before="60" w:after="60" w:line="240" w:lineRule="auto"/>
    </w:pPr>
    <w:rPr>
      <w:noProof/>
      <w:lang w:eastAsia="en-US"/>
    </w:rPr>
  </w:style>
  <w:style w:type="paragraph" w:styleId="Listaconvietas4">
    <w:name w:val="List Bullet 4"/>
    <w:basedOn w:val="Normal"/>
    <w:uiPriority w:val="99"/>
    <w:unhideWhenUsed/>
    <w:qFormat/>
    <w:rsid w:val="00747CCD"/>
    <w:pPr>
      <w:numPr>
        <w:numId w:val="7"/>
      </w:numPr>
      <w:spacing w:line="240" w:lineRule="auto"/>
      <w:jc w:val="left"/>
    </w:pPr>
    <w:rPr>
      <w:rFonts w:ascii="Perpetua" w:eastAsia="Batang" w:hAnsi="Perpetua"/>
      <w:color w:val="000000"/>
      <w:lang w:eastAsia="es-PE"/>
    </w:rPr>
  </w:style>
  <w:style w:type="paragraph" w:customStyle="1" w:styleId="CDDNormal">
    <w:name w:val="CDD Normal"/>
    <w:rsid w:val="00B527DD"/>
    <w:pPr>
      <w:spacing w:before="60" w:after="60"/>
      <w:jc w:val="both"/>
    </w:pPr>
    <w:rPr>
      <w:rFonts w:ascii="Garamond" w:hAnsi="Garamond" w:cs="Garamond"/>
      <w:noProof/>
      <w:sz w:val="22"/>
      <w:szCs w:val="22"/>
      <w:lang w:val="en-US" w:eastAsia="en-US"/>
    </w:rPr>
  </w:style>
  <w:style w:type="paragraph" w:customStyle="1" w:styleId="GPEN01">
    <w:name w:val="GP EN01"/>
    <w:basedOn w:val="Normal"/>
    <w:rsid w:val="00B527DD"/>
    <w:pPr>
      <w:tabs>
        <w:tab w:val="num" w:pos="567"/>
      </w:tabs>
      <w:spacing w:before="240" w:after="80" w:line="240" w:lineRule="auto"/>
      <w:ind w:left="567" w:hanging="567"/>
      <w:jc w:val="left"/>
    </w:pPr>
    <w:rPr>
      <w:rFonts w:cs="Arial"/>
      <w:b/>
      <w:bCs/>
      <w:caps/>
      <w:sz w:val="24"/>
      <w:szCs w:val="24"/>
      <w:lang w:eastAsia="en-US"/>
    </w:rPr>
  </w:style>
  <w:style w:type="paragraph" w:customStyle="1" w:styleId="Estilonum">
    <w:name w:val="Estilo num"/>
    <w:basedOn w:val="Prrafodelista"/>
    <w:qFormat/>
    <w:rsid w:val="00487337"/>
    <w:pPr>
      <w:widowControl w:val="0"/>
      <w:numPr>
        <w:ilvl w:val="1"/>
        <w:numId w:val="9"/>
      </w:numPr>
      <w:spacing w:line="240" w:lineRule="auto"/>
    </w:pPr>
    <w:rPr>
      <w:rFonts w:eastAsia="Libre Baskerville"/>
      <w:b/>
      <w:caps/>
      <w:color w:val="000000"/>
      <w:szCs w:val="22"/>
    </w:rPr>
  </w:style>
  <w:style w:type="paragraph" w:styleId="Encabezadodenota">
    <w:name w:val="Note Heading"/>
    <w:basedOn w:val="Normal"/>
    <w:next w:val="Normal"/>
    <w:link w:val="EncabezadodenotaCar"/>
    <w:uiPriority w:val="99"/>
    <w:unhideWhenUsed/>
    <w:rsid w:val="00487337"/>
    <w:pPr>
      <w:spacing w:line="240" w:lineRule="auto"/>
      <w:jc w:val="left"/>
    </w:pPr>
    <w:rPr>
      <w:rFonts w:ascii="Libre Baskerville" w:eastAsia="Libre Baskerville" w:hAnsi="Libre Baskerville" w:cs="Libre Baskerville"/>
      <w:color w:val="000000"/>
      <w:szCs w:val="22"/>
      <w:lang w:eastAsia="es-PE"/>
    </w:rPr>
  </w:style>
  <w:style w:type="character" w:customStyle="1" w:styleId="EncabezadodenotaCar">
    <w:name w:val="Encabezado de nota Car"/>
    <w:link w:val="Encabezadodenota"/>
    <w:uiPriority w:val="99"/>
    <w:rsid w:val="00487337"/>
    <w:rPr>
      <w:rFonts w:ascii="Libre Baskerville" w:eastAsia="Libre Baskerville" w:hAnsi="Libre Baskerville" w:cs="Libre Baskerville"/>
      <w:color w:val="000000"/>
      <w:sz w:val="22"/>
      <w:szCs w:val="22"/>
      <w:lang w:val="es-PE" w:eastAsia="es-PE"/>
    </w:rPr>
  </w:style>
  <w:style w:type="paragraph" w:customStyle="1" w:styleId="nivel1">
    <w:name w:val="nivel1"/>
    <w:basedOn w:val="Normal"/>
    <w:uiPriority w:val="99"/>
    <w:rsid w:val="007E41D9"/>
    <w:pPr>
      <w:numPr>
        <w:numId w:val="10"/>
      </w:numPr>
      <w:tabs>
        <w:tab w:val="num" w:pos="360"/>
      </w:tabs>
      <w:spacing w:line="240" w:lineRule="auto"/>
      <w:jc w:val="left"/>
    </w:pPr>
    <w:rPr>
      <w:rFonts w:cs="Arial"/>
      <w:b/>
      <w:bCs/>
      <w:sz w:val="20"/>
      <w:szCs w:val="24"/>
    </w:rPr>
  </w:style>
  <w:style w:type="paragraph" w:styleId="Listaconvietas3">
    <w:name w:val="List Bullet 3"/>
    <w:basedOn w:val="Normal"/>
    <w:uiPriority w:val="36"/>
    <w:unhideWhenUsed/>
    <w:qFormat/>
    <w:rsid w:val="00D805D5"/>
    <w:pPr>
      <w:numPr>
        <w:numId w:val="11"/>
      </w:numPr>
      <w:spacing w:line="240" w:lineRule="auto"/>
      <w:jc w:val="left"/>
    </w:pPr>
    <w:rPr>
      <w:rFonts w:ascii="Libre Baskerville" w:eastAsia="Libre Baskerville" w:hAnsi="Libre Baskerville" w:cs="Libre Baskerville"/>
      <w:color w:val="000000"/>
      <w:szCs w:val="22"/>
      <w:lang w:eastAsia="es-PE"/>
    </w:rPr>
  </w:style>
  <w:style w:type="paragraph" w:customStyle="1" w:styleId="nivel2">
    <w:name w:val="nivel2"/>
    <w:basedOn w:val="Normal"/>
    <w:rsid w:val="00B82AE6"/>
    <w:pPr>
      <w:numPr>
        <w:ilvl w:val="1"/>
        <w:numId w:val="12"/>
      </w:numPr>
      <w:spacing w:line="240" w:lineRule="auto"/>
      <w:jc w:val="left"/>
    </w:pPr>
    <w:rPr>
      <w:rFonts w:cs="Arial"/>
      <w:b/>
      <w:bCs/>
      <w:sz w:val="20"/>
      <w:szCs w:val="24"/>
    </w:rPr>
  </w:style>
  <w:style w:type="paragraph" w:customStyle="1" w:styleId="CDDEN01">
    <w:name w:val="CDD EN01"/>
    <w:basedOn w:val="Normal"/>
    <w:next w:val="Normal"/>
    <w:rsid w:val="00297124"/>
    <w:pPr>
      <w:numPr>
        <w:numId w:val="13"/>
      </w:numPr>
      <w:spacing w:before="240" w:after="80" w:line="240" w:lineRule="auto"/>
      <w:jc w:val="left"/>
    </w:pPr>
    <w:rPr>
      <w:rFonts w:ascii="Garamond" w:hAnsi="Garamond"/>
      <w:b/>
      <w:caps/>
      <w:noProof/>
      <w:sz w:val="36"/>
      <w:lang w:val="en-US" w:eastAsia="en-US"/>
    </w:rPr>
  </w:style>
  <w:style w:type="paragraph" w:customStyle="1" w:styleId="CDDEN02">
    <w:name w:val="CDD EN02"/>
    <w:basedOn w:val="Normal"/>
    <w:next w:val="CDDNormalEN02"/>
    <w:rsid w:val="00297124"/>
    <w:pPr>
      <w:numPr>
        <w:ilvl w:val="1"/>
        <w:numId w:val="13"/>
      </w:numPr>
      <w:spacing w:before="240" w:after="80" w:line="240" w:lineRule="auto"/>
      <w:jc w:val="left"/>
    </w:pPr>
    <w:rPr>
      <w:rFonts w:ascii="Garamond" w:hAnsi="Garamond"/>
      <w:b/>
      <w:caps/>
      <w:noProof/>
      <w:sz w:val="32"/>
      <w:lang w:val="en-US" w:eastAsia="en-US"/>
    </w:rPr>
  </w:style>
  <w:style w:type="paragraph" w:customStyle="1" w:styleId="CDDEN03">
    <w:name w:val="CDD EN03"/>
    <w:basedOn w:val="Normal"/>
    <w:next w:val="CDDNormalEN03"/>
    <w:rsid w:val="00297124"/>
    <w:pPr>
      <w:numPr>
        <w:ilvl w:val="2"/>
        <w:numId w:val="13"/>
      </w:numPr>
      <w:spacing w:before="160" w:after="60" w:line="240" w:lineRule="auto"/>
      <w:jc w:val="left"/>
    </w:pPr>
    <w:rPr>
      <w:rFonts w:ascii="Garamond" w:hAnsi="Garamond"/>
      <w:b/>
      <w:caps/>
      <w:noProof/>
      <w:sz w:val="30"/>
      <w:lang w:val="en-US" w:eastAsia="en-US"/>
    </w:rPr>
  </w:style>
  <w:style w:type="paragraph" w:customStyle="1" w:styleId="CDDEN04">
    <w:name w:val="CDD EN04"/>
    <w:basedOn w:val="Normal"/>
    <w:next w:val="Normal"/>
    <w:rsid w:val="00297124"/>
    <w:pPr>
      <w:numPr>
        <w:ilvl w:val="3"/>
        <w:numId w:val="13"/>
      </w:numPr>
      <w:spacing w:before="240" w:after="80" w:line="240" w:lineRule="auto"/>
      <w:jc w:val="left"/>
    </w:pPr>
    <w:rPr>
      <w:rFonts w:ascii="Garamond" w:hAnsi="Garamond"/>
      <w:b/>
      <w:caps/>
      <w:noProof/>
      <w:sz w:val="28"/>
      <w:lang w:val="en-US" w:eastAsia="en-US"/>
    </w:rPr>
  </w:style>
  <w:style w:type="paragraph" w:customStyle="1" w:styleId="CDDEN05">
    <w:name w:val="CDD EN05"/>
    <w:basedOn w:val="Normal"/>
    <w:next w:val="Normal"/>
    <w:rsid w:val="00297124"/>
    <w:pPr>
      <w:numPr>
        <w:ilvl w:val="4"/>
        <w:numId w:val="13"/>
      </w:numPr>
      <w:spacing w:before="240" w:after="80" w:line="240" w:lineRule="auto"/>
      <w:jc w:val="left"/>
    </w:pPr>
    <w:rPr>
      <w:rFonts w:ascii="Garamond" w:hAnsi="Garamond"/>
      <w:b/>
      <w:caps/>
      <w:noProof/>
      <w:sz w:val="26"/>
      <w:lang w:val="en-US" w:eastAsia="en-US"/>
    </w:rPr>
  </w:style>
  <w:style w:type="paragraph" w:customStyle="1" w:styleId="CDDNormalEN02">
    <w:name w:val="CDD Normal EN02"/>
    <w:basedOn w:val="CDDNormal"/>
    <w:rsid w:val="00297124"/>
    <w:pPr>
      <w:ind w:left="1276"/>
    </w:pPr>
    <w:rPr>
      <w:rFonts w:cs="Times New Roman"/>
      <w:szCs w:val="20"/>
    </w:rPr>
  </w:style>
  <w:style w:type="paragraph" w:customStyle="1" w:styleId="CDDNormalEN03">
    <w:name w:val="CDD Normal EN03"/>
    <w:basedOn w:val="CDDNormal"/>
    <w:rsid w:val="00297124"/>
    <w:pPr>
      <w:ind w:left="2126"/>
    </w:pPr>
    <w:rPr>
      <w:rFonts w:cs="Times New Roman"/>
      <w:szCs w:val="20"/>
    </w:rPr>
  </w:style>
  <w:style w:type="paragraph" w:customStyle="1" w:styleId="GPTablaNumero">
    <w:name w:val="GP TablaNumero"/>
    <w:basedOn w:val="Normal"/>
    <w:rsid w:val="00297124"/>
    <w:pPr>
      <w:numPr>
        <w:numId w:val="14"/>
      </w:numPr>
      <w:spacing w:before="60" w:after="60" w:line="240" w:lineRule="auto"/>
      <w:jc w:val="left"/>
    </w:pPr>
    <w:rPr>
      <w:rFonts w:cs="Arial"/>
      <w:sz w:val="18"/>
      <w:lang w:eastAsia="en-US"/>
    </w:rPr>
  </w:style>
  <w:style w:type="paragraph" w:customStyle="1" w:styleId="GPTablaListaVietas">
    <w:name w:val="GP Tabla Lista Viñetas"/>
    <w:basedOn w:val="Normal"/>
    <w:rsid w:val="00297124"/>
    <w:pPr>
      <w:numPr>
        <w:numId w:val="16"/>
      </w:numPr>
      <w:tabs>
        <w:tab w:val="left" w:pos="72"/>
      </w:tabs>
      <w:spacing w:before="60" w:after="60" w:line="240" w:lineRule="auto"/>
      <w:jc w:val="left"/>
    </w:pPr>
    <w:rPr>
      <w:rFonts w:cs="Arial"/>
      <w:sz w:val="18"/>
      <w:szCs w:val="18"/>
      <w:lang w:eastAsia="en-US"/>
    </w:rPr>
  </w:style>
  <w:style w:type="paragraph" w:customStyle="1" w:styleId="GPTablaNormal">
    <w:name w:val="GP Tabla Normal"/>
    <w:basedOn w:val="CDDNormal"/>
    <w:rsid w:val="00297124"/>
    <w:rPr>
      <w:rFonts w:ascii="Arial" w:hAnsi="Arial" w:cs="Arial"/>
      <w:noProof w:val="0"/>
      <w:sz w:val="18"/>
      <w:szCs w:val="20"/>
      <w:lang w:val="es-PE"/>
    </w:rPr>
  </w:style>
  <w:style w:type="paragraph" w:customStyle="1" w:styleId="bullet1">
    <w:name w:val="bullet1"/>
    <w:basedOn w:val="Normal"/>
    <w:rsid w:val="00297124"/>
    <w:pPr>
      <w:numPr>
        <w:numId w:val="15"/>
      </w:numPr>
      <w:spacing w:after="120" w:line="240" w:lineRule="auto"/>
      <w:jc w:val="left"/>
    </w:pPr>
    <w:rPr>
      <w:rFonts w:cs="Arial"/>
      <w:sz w:val="24"/>
      <w:szCs w:val="24"/>
      <w:lang w:val="es-ES"/>
    </w:rPr>
  </w:style>
  <w:style w:type="paragraph" w:customStyle="1" w:styleId="paragraph">
    <w:name w:val="paragraph"/>
    <w:basedOn w:val="Normal"/>
    <w:rsid w:val="00FC6AC4"/>
    <w:pPr>
      <w:spacing w:before="100" w:beforeAutospacing="1" w:after="100" w:afterAutospacing="1" w:line="240" w:lineRule="auto"/>
      <w:jc w:val="left"/>
    </w:pPr>
    <w:rPr>
      <w:rFonts w:ascii="Times New Roman" w:hAnsi="Times New Roman"/>
      <w:sz w:val="24"/>
      <w:szCs w:val="24"/>
      <w:lang w:eastAsia="es-PE"/>
    </w:rPr>
  </w:style>
  <w:style w:type="character" w:customStyle="1" w:styleId="normaltextrun">
    <w:name w:val="normaltextrun"/>
    <w:basedOn w:val="Fuentedeprrafopredeter"/>
    <w:rsid w:val="00FC6AC4"/>
  </w:style>
  <w:style w:type="character" w:customStyle="1" w:styleId="eop">
    <w:name w:val="eop"/>
    <w:basedOn w:val="Fuentedeprrafopredeter"/>
    <w:rsid w:val="00FC6AC4"/>
  </w:style>
  <w:style w:type="character" w:customStyle="1" w:styleId="scxw71277284">
    <w:name w:val="scxw71277284"/>
    <w:basedOn w:val="Fuentedeprrafopredeter"/>
    <w:rsid w:val="00FC6AC4"/>
  </w:style>
  <w:style w:type="table" w:customStyle="1" w:styleId="Tabla-CGR">
    <w:name w:val="Tabla-CGR"/>
    <w:basedOn w:val="Tablanormal"/>
    <w:uiPriority w:val="99"/>
    <w:rsid w:val="00BC23C0"/>
    <w:pPr>
      <w:jc w:val="center"/>
    </w:pPr>
    <w:rPr>
      <w:rFonts w:ascii="Arial" w:hAnsi="Arial"/>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rFonts w:ascii="Arial" w:hAnsi="Arial"/>
        <w:b/>
        <w:sz w:val="22"/>
      </w:rPr>
      <w:tblPr/>
      <w:tcPr>
        <w:shd w:val="clear" w:color="auto" w:fill="E7E6E6" w:themeFill="background2"/>
      </w:tcPr>
    </w:tblStylePr>
  </w:style>
  <w:style w:type="paragraph" w:customStyle="1" w:styleId="CGR-Normal1">
    <w:name w:val="CGR-Normal1"/>
    <w:basedOn w:val="Encabezado"/>
    <w:link w:val="CGR-Normal1Car"/>
    <w:qFormat/>
    <w:rsid w:val="007F6649"/>
    <w:pPr>
      <w:spacing w:before="220" w:line="240" w:lineRule="auto"/>
      <w:ind w:left="284"/>
    </w:pPr>
    <w:rPr>
      <w:rFonts w:cs="Arial"/>
      <w:szCs w:val="22"/>
    </w:rPr>
  </w:style>
  <w:style w:type="paragraph" w:customStyle="1" w:styleId="CGR-Vieta1">
    <w:name w:val="CGR-Viñeta1"/>
    <w:basedOn w:val="Encabezado"/>
    <w:link w:val="CGR-Vieta1Car"/>
    <w:qFormat/>
    <w:rsid w:val="00354DDF"/>
    <w:pPr>
      <w:numPr>
        <w:numId w:val="8"/>
      </w:numPr>
      <w:tabs>
        <w:tab w:val="clear" w:pos="4419"/>
        <w:tab w:val="center" w:pos="426"/>
      </w:tabs>
      <w:spacing w:before="220" w:line="240" w:lineRule="auto"/>
    </w:pPr>
    <w:rPr>
      <w:rFonts w:cs="Arial"/>
      <w:szCs w:val="22"/>
      <w:lang w:val="es-PE"/>
    </w:rPr>
  </w:style>
  <w:style w:type="character" w:customStyle="1" w:styleId="CGR-Normal1Car">
    <w:name w:val="CGR-Normal1 Car"/>
    <w:basedOn w:val="EncabezadoCar"/>
    <w:link w:val="CGR-Normal1"/>
    <w:rsid w:val="007F6649"/>
    <w:rPr>
      <w:rFonts w:ascii="Arial" w:hAnsi="Arial" w:cs="Arial"/>
      <w:sz w:val="22"/>
      <w:szCs w:val="22"/>
      <w:lang w:val="x-none" w:eastAsia="es-ES"/>
    </w:rPr>
  </w:style>
  <w:style w:type="character" w:customStyle="1" w:styleId="CGR-Vieta1Car">
    <w:name w:val="CGR-Viñeta1 Car"/>
    <w:basedOn w:val="EncabezadoCar"/>
    <w:link w:val="CGR-Vieta1"/>
    <w:rsid w:val="00354DDF"/>
    <w:rPr>
      <w:rFonts w:ascii="Arial" w:hAnsi="Arial" w:cs="Arial"/>
      <w:sz w:val="22"/>
      <w:szCs w:val="22"/>
      <w:lang w:val="es-PE" w:eastAsia="es-ES"/>
    </w:rPr>
  </w:style>
  <w:style w:type="paragraph" w:customStyle="1" w:styleId="CGR-TTabla">
    <w:name w:val="CGR-T.Tabla"/>
    <w:basedOn w:val="Textoindependiente"/>
    <w:link w:val="CGR-TTablaCar"/>
    <w:qFormat/>
    <w:rsid w:val="006A213A"/>
    <w:pPr>
      <w:spacing w:before="220" w:after="220" w:line="240" w:lineRule="auto"/>
      <w:ind w:left="340"/>
      <w:jc w:val="left"/>
    </w:pPr>
    <w:rPr>
      <w:rFonts w:cs="Arial"/>
      <w:szCs w:val="22"/>
      <w:lang w:val="es-PE"/>
    </w:rPr>
  </w:style>
  <w:style w:type="paragraph" w:customStyle="1" w:styleId="CGR-Normal3">
    <w:name w:val="CGR-Normal3"/>
    <w:basedOn w:val="Normal"/>
    <w:link w:val="CGR-Normal3Car"/>
    <w:qFormat/>
    <w:rsid w:val="00146D76"/>
    <w:pPr>
      <w:spacing w:before="220" w:line="240" w:lineRule="auto"/>
      <w:ind w:left="907"/>
    </w:pPr>
    <w:rPr>
      <w:rFonts w:cs="Arial"/>
      <w:szCs w:val="22"/>
    </w:rPr>
  </w:style>
  <w:style w:type="character" w:customStyle="1" w:styleId="CGR-TTablaCar">
    <w:name w:val="CGR-T.Tabla Car"/>
    <w:basedOn w:val="TextoindependienteCar"/>
    <w:link w:val="CGR-TTabla"/>
    <w:rsid w:val="006A213A"/>
    <w:rPr>
      <w:rFonts w:ascii="Arial" w:hAnsi="Arial" w:cs="Arial"/>
      <w:sz w:val="22"/>
      <w:szCs w:val="22"/>
      <w:lang w:val="es-PE" w:eastAsia="es-ES"/>
    </w:rPr>
  </w:style>
  <w:style w:type="paragraph" w:customStyle="1" w:styleId="CGR-TFigura">
    <w:name w:val="CGR-T.Figura"/>
    <w:basedOn w:val="CGR-TTabla"/>
    <w:link w:val="CGR-TFiguraCar"/>
    <w:qFormat/>
    <w:rsid w:val="00C109D4"/>
  </w:style>
  <w:style w:type="character" w:customStyle="1" w:styleId="CGR-Normal3Car">
    <w:name w:val="CGR-Normal3 Car"/>
    <w:basedOn w:val="Fuentedeprrafopredeter"/>
    <w:link w:val="CGR-Normal3"/>
    <w:rsid w:val="00146D76"/>
    <w:rPr>
      <w:rFonts w:ascii="Arial" w:hAnsi="Arial" w:cs="Arial"/>
      <w:sz w:val="22"/>
      <w:szCs w:val="22"/>
      <w:lang w:val="es-PE" w:eastAsia="es-ES"/>
    </w:rPr>
  </w:style>
  <w:style w:type="paragraph" w:customStyle="1" w:styleId="CGR-Vieta2">
    <w:name w:val="CGR-Viñeta2"/>
    <w:basedOn w:val="CGR-Vieta1"/>
    <w:link w:val="CGR-Vieta2Car"/>
    <w:qFormat/>
    <w:rsid w:val="00F84B83"/>
    <w:pPr>
      <w:numPr>
        <w:numId w:val="17"/>
      </w:numPr>
    </w:pPr>
  </w:style>
  <w:style w:type="character" w:customStyle="1" w:styleId="CGR-TFiguraCar">
    <w:name w:val="CGR-T.Figura Car"/>
    <w:basedOn w:val="CGR-TTablaCar"/>
    <w:link w:val="CGR-TFigura"/>
    <w:rsid w:val="00C109D4"/>
    <w:rPr>
      <w:rFonts w:ascii="Arial" w:hAnsi="Arial" w:cs="Arial"/>
      <w:sz w:val="22"/>
      <w:szCs w:val="22"/>
      <w:lang w:val="es-PE" w:eastAsia="es-ES"/>
    </w:rPr>
  </w:style>
  <w:style w:type="paragraph" w:customStyle="1" w:styleId="CGR-Normal4">
    <w:name w:val="CGR-Normal4"/>
    <w:basedOn w:val="CGR-Normal3"/>
    <w:link w:val="CGR-Normal4Car"/>
    <w:qFormat/>
    <w:rsid w:val="00605D18"/>
    <w:pPr>
      <w:ind w:left="1134"/>
    </w:pPr>
  </w:style>
  <w:style w:type="character" w:customStyle="1" w:styleId="CGR-Vieta2Car">
    <w:name w:val="CGR-Viñeta2 Car"/>
    <w:basedOn w:val="CGR-Vieta1Car"/>
    <w:link w:val="CGR-Vieta2"/>
    <w:rsid w:val="00F84B83"/>
    <w:rPr>
      <w:rFonts w:ascii="Arial" w:hAnsi="Arial" w:cs="Arial"/>
      <w:sz w:val="22"/>
      <w:szCs w:val="22"/>
      <w:lang w:val="es-PE" w:eastAsia="es-ES"/>
    </w:rPr>
  </w:style>
  <w:style w:type="paragraph" w:customStyle="1" w:styleId="CGR-Vieta4">
    <w:name w:val="CGR-Viñeta4"/>
    <w:basedOn w:val="CGR-Vieta2"/>
    <w:link w:val="CGR-Vieta4Car"/>
    <w:qFormat/>
    <w:rsid w:val="00753D9A"/>
    <w:pPr>
      <w:numPr>
        <w:numId w:val="18"/>
      </w:numPr>
    </w:pPr>
  </w:style>
  <w:style w:type="character" w:customStyle="1" w:styleId="CGR-Normal4Car">
    <w:name w:val="CGR-Normal4 Car"/>
    <w:basedOn w:val="CGR-Normal3Car"/>
    <w:link w:val="CGR-Normal4"/>
    <w:rsid w:val="00605D18"/>
    <w:rPr>
      <w:rFonts w:ascii="Arial" w:hAnsi="Arial" w:cs="Arial"/>
      <w:sz w:val="22"/>
      <w:szCs w:val="22"/>
      <w:lang w:val="es-PE" w:eastAsia="es-ES"/>
    </w:rPr>
  </w:style>
  <w:style w:type="character" w:customStyle="1" w:styleId="CGR-Vieta4Car">
    <w:name w:val="CGR-Viñeta4 Car"/>
    <w:basedOn w:val="CGR-Vieta2Car"/>
    <w:link w:val="CGR-Vieta4"/>
    <w:rsid w:val="00753D9A"/>
    <w:rPr>
      <w:rFonts w:ascii="Arial" w:hAnsi="Arial" w:cs="Arial"/>
      <w:sz w:val="22"/>
      <w:szCs w:val="22"/>
      <w:lang w:val="es-PE" w:eastAsia="es-ES"/>
    </w:rPr>
  </w:style>
  <w:style w:type="paragraph" w:customStyle="1" w:styleId="CellText">
    <w:name w:val="Cell Text"/>
    <w:basedOn w:val="Normal"/>
    <w:rsid w:val="00AE0D77"/>
    <w:pPr>
      <w:overflowPunct w:val="0"/>
      <w:autoSpaceDE w:val="0"/>
      <w:autoSpaceDN w:val="0"/>
      <w:adjustRightInd w:val="0"/>
      <w:spacing w:line="240" w:lineRule="auto"/>
      <w:jc w:val="left"/>
      <w:textAlignment w:val="baseline"/>
    </w:pPr>
    <w:rPr>
      <w:color w:val="000000"/>
      <w:sz w:val="20"/>
      <w:lang w:val="en-US" w:eastAsia="en-US"/>
    </w:rPr>
  </w:style>
  <w:style w:type="paragraph" w:customStyle="1" w:styleId="CellHeading">
    <w:name w:val="Cell Heading"/>
    <w:basedOn w:val="CellText"/>
    <w:next w:val="CellText"/>
    <w:rsid w:val="00AE0D77"/>
    <w:pPr>
      <w:overflowPunct/>
      <w:autoSpaceDE/>
      <w:autoSpaceDN/>
      <w:adjustRightInd/>
      <w:spacing w:before="60" w:after="60"/>
      <w:jc w:val="center"/>
      <w:textAlignment w:val="auto"/>
    </w:pPr>
    <w:rPr>
      <w:rFonts w:cs="Arial"/>
      <w:b/>
      <w:bCs/>
      <w:color w:val="FFFFFF"/>
      <w:lang w:val="es-AR"/>
    </w:rPr>
  </w:style>
  <w:style w:type="paragraph" w:customStyle="1" w:styleId="TextoNormal">
    <w:name w:val="Texto Normal"/>
    <w:basedOn w:val="Normal"/>
    <w:rsid w:val="00AE0D77"/>
    <w:pPr>
      <w:overflowPunct w:val="0"/>
      <w:autoSpaceDE w:val="0"/>
      <w:autoSpaceDN w:val="0"/>
      <w:adjustRightInd w:val="0"/>
      <w:spacing w:before="60" w:after="60" w:line="240" w:lineRule="auto"/>
      <w:ind w:firstLine="720"/>
      <w:textAlignment w:val="baseline"/>
    </w:pPr>
    <w:rPr>
      <w:color w:val="000000"/>
      <w:sz w:val="20"/>
      <w:lang w:eastAsia="en-US"/>
    </w:rPr>
  </w:style>
  <w:style w:type="character" w:customStyle="1" w:styleId="Normal1Car">
    <w:name w:val="Normal 1 Car"/>
    <w:basedOn w:val="Fuentedeprrafopredeter"/>
    <w:link w:val="Normal1"/>
    <w:qFormat/>
    <w:rsid w:val="002B5F41"/>
    <w:rPr>
      <w:rFonts w:ascii="Arial" w:eastAsia="Arial" w:hAnsi="Arial" w:cs="Arial"/>
    </w:rPr>
  </w:style>
  <w:style w:type="paragraph" w:customStyle="1" w:styleId="Normal1">
    <w:name w:val="Normal 1"/>
    <w:basedOn w:val="Normal"/>
    <w:link w:val="Normal1Car"/>
    <w:qFormat/>
    <w:rsid w:val="002B5F41"/>
    <w:pPr>
      <w:suppressAutoHyphens/>
      <w:spacing w:line="240" w:lineRule="auto"/>
      <w:ind w:left="369"/>
    </w:pPr>
    <w:rPr>
      <w:rFonts w:eastAsia="Arial" w:cs="Arial"/>
      <w:sz w:val="20"/>
      <w:lang w:val="es-MX" w:eastAsia="ja-JP"/>
    </w:rPr>
  </w:style>
  <w:style w:type="character" w:customStyle="1" w:styleId="Enlacedelndice">
    <w:name w:val="Enlace del índice"/>
    <w:qFormat/>
    <w:rsid w:val="00CB5D9E"/>
  </w:style>
  <w:style w:type="paragraph" w:customStyle="1" w:styleId="ndice">
    <w:name w:val="Índice"/>
    <w:basedOn w:val="Normal"/>
    <w:qFormat/>
    <w:rsid w:val="00CB5D9E"/>
    <w:pPr>
      <w:suppressLineNumbers/>
      <w:suppressAutoHyphens/>
      <w:jc w:val="left"/>
    </w:pPr>
    <w:rPr>
      <w:rFonts w:eastAsiaTheme="minorHAnsi" w:cs="Lucida Sans"/>
      <w:szCs w:val="22"/>
      <w:lang w:eastAsia="en-US"/>
    </w:rPr>
  </w:style>
  <w:style w:type="character" w:styleId="Mencinsinresolver">
    <w:name w:val="Unresolved Mention"/>
    <w:basedOn w:val="Fuentedeprrafopredeter"/>
    <w:uiPriority w:val="99"/>
    <w:semiHidden/>
    <w:unhideWhenUsed/>
    <w:rsid w:val="00CB5D9E"/>
    <w:rPr>
      <w:color w:val="605E5C"/>
      <w:shd w:val="clear" w:color="auto" w:fill="E1DFDD"/>
    </w:rPr>
  </w:style>
  <w:style w:type="paragraph" w:customStyle="1" w:styleId="Textbody">
    <w:name w:val="Text body"/>
    <w:basedOn w:val="Normal"/>
    <w:rsid w:val="00E856B0"/>
    <w:pPr>
      <w:widowControl w:val="0"/>
      <w:suppressAutoHyphens/>
      <w:autoSpaceDN w:val="0"/>
      <w:spacing w:after="120" w:line="240" w:lineRule="auto"/>
    </w:pPr>
    <w:rPr>
      <w:rFonts w:ascii="NewsGotT" w:eastAsia="Arial Unicode MS" w:hAnsi="NewsGotT" w:cs="Tahoma"/>
      <w:kern w:val="3"/>
      <w:szCs w:val="24"/>
      <w:lang w:val="es-ES"/>
    </w:rPr>
  </w:style>
  <w:style w:type="paragraph" w:styleId="Descripcin">
    <w:name w:val="caption"/>
    <w:basedOn w:val="Normal"/>
    <w:next w:val="Normal"/>
    <w:uiPriority w:val="35"/>
    <w:unhideWhenUsed/>
    <w:qFormat/>
    <w:rsid w:val="004E0FB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81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1204">
      <w:bodyDiv w:val="1"/>
      <w:marLeft w:val="0"/>
      <w:marRight w:val="0"/>
      <w:marTop w:val="0"/>
      <w:marBottom w:val="0"/>
      <w:divBdr>
        <w:top w:val="none" w:sz="0" w:space="0" w:color="auto"/>
        <w:left w:val="none" w:sz="0" w:space="0" w:color="auto"/>
        <w:bottom w:val="none" w:sz="0" w:space="0" w:color="auto"/>
        <w:right w:val="none" w:sz="0" w:space="0" w:color="auto"/>
      </w:divBdr>
    </w:div>
    <w:div w:id="67534190">
      <w:bodyDiv w:val="1"/>
      <w:marLeft w:val="0"/>
      <w:marRight w:val="0"/>
      <w:marTop w:val="0"/>
      <w:marBottom w:val="0"/>
      <w:divBdr>
        <w:top w:val="none" w:sz="0" w:space="0" w:color="auto"/>
        <w:left w:val="none" w:sz="0" w:space="0" w:color="auto"/>
        <w:bottom w:val="none" w:sz="0" w:space="0" w:color="auto"/>
        <w:right w:val="none" w:sz="0" w:space="0" w:color="auto"/>
      </w:divBdr>
    </w:div>
    <w:div w:id="122424875">
      <w:bodyDiv w:val="1"/>
      <w:marLeft w:val="0"/>
      <w:marRight w:val="0"/>
      <w:marTop w:val="0"/>
      <w:marBottom w:val="0"/>
      <w:divBdr>
        <w:top w:val="none" w:sz="0" w:space="0" w:color="auto"/>
        <w:left w:val="none" w:sz="0" w:space="0" w:color="auto"/>
        <w:bottom w:val="none" w:sz="0" w:space="0" w:color="auto"/>
        <w:right w:val="none" w:sz="0" w:space="0" w:color="auto"/>
      </w:divBdr>
    </w:div>
    <w:div w:id="172383537">
      <w:bodyDiv w:val="1"/>
      <w:marLeft w:val="0"/>
      <w:marRight w:val="0"/>
      <w:marTop w:val="0"/>
      <w:marBottom w:val="0"/>
      <w:divBdr>
        <w:top w:val="none" w:sz="0" w:space="0" w:color="auto"/>
        <w:left w:val="none" w:sz="0" w:space="0" w:color="auto"/>
        <w:bottom w:val="none" w:sz="0" w:space="0" w:color="auto"/>
        <w:right w:val="none" w:sz="0" w:space="0" w:color="auto"/>
      </w:divBdr>
    </w:div>
    <w:div w:id="185024559">
      <w:bodyDiv w:val="1"/>
      <w:marLeft w:val="0"/>
      <w:marRight w:val="0"/>
      <w:marTop w:val="0"/>
      <w:marBottom w:val="0"/>
      <w:divBdr>
        <w:top w:val="none" w:sz="0" w:space="0" w:color="auto"/>
        <w:left w:val="none" w:sz="0" w:space="0" w:color="auto"/>
        <w:bottom w:val="none" w:sz="0" w:space="0" w:color="auto"/>
        <w:right w:val="none" w:sz="0" w:space="0" w:color="auto"/>
      </w:divBdr>
    </w:div>
    <w:div w:id="192891119">
      <w:bodyDiv w:val="1"/>
      <w:marLeft w:val="0"/>
      <w:marRight w:val="0"/>
      <w:marTop w:val="0"/>
      <w:marBottom w:val="0"/>
      <w:divBdr>
        <w:top w:val="none" w:sz="0" w:space="0" w:color="auto"/>
        <w:left w:val="none" w:sz="0" w:space="0" w:color="auto"/>
        <w:bottom w:val="none" w:sz="0" w:space="0" w:color="auto"/>
        <w:right w:val="none" w:sz="0" w:space="0" w:color="auto"/>
      </w:divBdr>
    </w:div>
    <w:div w:id="224416814">
      <w:bodyDiv w:val="1"/>
      <w:marLeft w:val="0"/>
      <w:marRight w:val="0"/>
      <w:marTop w:val="0"/>
      <w:marBottom w:val="0"/>
      <w:divBdr>
        <w:top w:val="none" w:sz="0" w:space="0" w:color="auto"/>
        <w:left w:val="none" w:sz="0" w:space="0" w:color="auto"/>
        <w:bottom w:val="none" w:sz="0" w:space="0" w:color="auto"/>
        <w:right w:val="none" w:sz="0" w:space="0" w:color="auto"/>
      </w:divBdr>
    </w:div>
    <w:div w:id="269706983">
      <w:bodyDiv w:val="1"/>
      <w:marLeft w:val="0"/>
      <w:marRight w:val="0"/>
      <w:marTop w:val="0"/>
      <w:marBottom w:val="0"/>
      <w:divBdr>
        <w:top w:val="none" w:sz="0" w:space="0" w:color="auto"/>
        <w:left w:val="none" w:sz="0" w:space="0" w:color="auto"/>
        <w:bottom w:val="none" w:sz="0" w:space="0" w:color="auto"/>
        <w:right w:val="none" w:sz="0" w:space="0" w:color="auto"/>
      </w:divBdr>
      <w:divsChild>
        <w:div w:id="889724877">
          <w:marLeft w:val="446"/>
          <w:marRight w:val="0"/>
          <w:marTop w:val="0"/>
          <w:marBottom w:val="0"/>
          <w:divBdr>
            <w:top w:val="none" w:sz="0" w:space="0" w:color="auto"/>
            <w:left w:val="none" w:sz="0" w:space="0" w:color="auto"/>
            <w:bottom w:val="none" w:sz="0" w:space="0" w:color="auto"/>
            <w:right w:val="none" w:sz="0" w:space="0" w:color="auto"/>
          </w:divBdr>
        </w:div>
      </w:divsChild>
    </w:div>
    <w:div w:id="338965831">
      <w:bodyDiv w:val="1"/>
      <w:marLeft w:val="0"/>
      <w:marRight w:val="0"/>
      <w:marTop w:val="0"/>
      <w:marBottom w:val="0"/>
      <w:divBdr>
        <w:top w:val="none" w:sz="0" w:space="0" w:color="auto"/>
        <w:left w:val="none" w:sz="0" w:space="0" w:color="auto"/>
        <w:bottom w:val="none" w:sz="0" w:space="0" w:color="auto"/>
        <w:right w:val="none" w:sz="0" w:space="0" w:color="auto"/>
      </w:divBdr>
    </w:div>
    <w:div w:id="389577094">
      <w:bodyDiv w:val="1"/>
      <w:marLeft w:val="0"/>
      <w:marRight w:val="0"/>
      <w:marTop w:val="0"/>
      <w:marBottom w:val="0"/>
      <w:divBdr>
        <w:top w:val="none" w:sz="0" w:space="0" w:color="auto"/>
        <w:left w:val="none" w:sz="0" w:space="0" w:color="auto"/>
        <w:bottom w:val="none" w:sz="0" w:space="0" w:color="auto"/>
        <w:right w:val="none" w:sz="0" w:space="0" w:color="auto"/>
      </w:divBdr>
    </w:div>
    <w:div w:id="448477786">
      <w:bodyDiv w:val="1"/>
      <w:marLeft w:val="0"/>
      <w:marRight w:val="0"/>
      <w:marTop w:val="0"/>
      <w:marBottom w:val="0"/>
      <w:divBdr>
        <w:top w:val="none" w:sz="0" w:space="0" w:color="auto"/>
        <w:left w:val="none" w:sz="0" w:space="0" w:color="auto"/>
        <w:bottom w:val="none" w:sz="0" w:space="0" w:color="auto"/>
        <w:right w:val="none" w:sz="0" w:space="0" w:color="auto"/>
      </w:divBdr>
    </w:div>
    <w:div w:id="455414728">
      <w:bodyDiv w:val="1"/>
      <w:marLeft w:val="0"/>
      <w:marRight w:val="0"/>
      <w:marTop w:val="0"/>
      <w:marBottom w:val="0"/>
      <w:divBdr>
        <w:top w:val="none" w:sz="0" w:space="0" w:color="auto"/>
        <w:left w:val="none" w:sz="0" w:space="0" w:color="auto"/>
        <w:bottom w:val="none" w:sz="0" w:space="0" w:color="auto"/>
        <w:right w:val="none" w:sz="0" w:space="0" w:color="auto"/>
      </w:divBdr>
      <w:divsChild>
        <w:div w:id="15932286">
          <w:marLeft w:val="0"/>
          <w:marRight w:val="0"/>
          <w:marTop w:val="0"/>
          <w:marBottom w:val="0"/>
          <w:divBdr>
            <w:top w:val="none" w:sz="0" w:space="0" w:color="auto"/>
            <w:left w:val="none" w:sz="0" w:space="0" w:color="auto"/>
            <w:bottom w:val="none" w:sz="0" w:space="0" w:color="auto"/>
            <w:right w:val="none" w:sz="0" w:space="0" w:color="auto"/>
          </w:divBdr>
          <w:divsChild>
            <w:div w:id="1281302423">
              <w:marLeft w:val="0"/>
              <w:marRight w:val="0"/>
              <w:marTop w:val="0"/>
              <w:marBottom w:val="0"/>
              <w:divBdr>
                <w:top w:val="none" w:sz="0" w:space="0" w:color="auto"/>
                <w:left w:val="none" w:sz="0" w:space="0" w:color="auto"/>
                <w:bottom w:val="none" w:sz="0" w:space="0" w:color="auto"/>
                <w:right w:val="none" w:sz="0" w:space="0" w:color="auto"/>
              </w:divBdr>
            </w:div>
          </w:divsChild>
        </w:div>
        <w:div w:id="30888621">
          <w:marLeft w:val="0"/>
          <w:marRight w:val="0"/>
          <w:marTop w:val="0"/>
          <w:marBottom w:val="0"/>
          <w:divBdr>
            <w:top w:val="none" w:sz="0" w:space="0" w:color="auto"/>
            <w:left w:val="none" w:sz="0" w:space="0" w:color="auto"/>
            <w:bottom w:val="none" w:sz="0" w:space="0" w:color="auto"/>
            <w:right w:val="none" w:sz="0" w:space="0" w:color="auto"/>
          </w:divBdr>
          <w:divsChild>
            <w:div w:id="1239438001">
              <w:marLeft w:val="0"/>
              <w:marRight w:val="0"/>
              <w:marTop w:val="0"/>
              <w:marBottom w:val="0"/>
              <w:divBdr>
                <w:top w:val="none" w:sz="0" w:space="0" w:color="auto"/>
                <w:left w:val="none" w:sz="0" w:space="0" w:color="auto"/>
                <w:bottom w:val="none" w:sz="0" w:space="0" w:color="auto"/>
                <w:right w:val="none" w:sz="0" w:space="0" w:color="auto"/>
              </w:divBdr>
            </w:div>
          </w:divsChild>
        </w:div>
        <w:div w:id="39936687">
          <w:marLeft w:val="0"/>
          <w:marRight w:val="0"/>
          <w:marTop w:val="0"/>
          <w:marBottom w:val="0"/>
          <w:divBdr>
            <w:top w:val="none" w:sz="0" w:space="0" w:color="auto"/>
            <w:left w:val="none" w:sz="0" w:space="0" w:color="auto"/>
            <w:bottom w:val="none" w:sz="0" w:space="0" w:color="auto"/>
            <w:right w:val="none" w:sz="0" w:space="0" w:color="auto"/>
          </w:divBdr>
          <w:divsChild>
            <w:div w:id="1793941988">
              <w:marLeft w:val="0"/>
              <w:marRight w:val="0"/>
              <w:marTop w:val="0"/>
              <w:marBottom w:val="0"/>
              <w:divBdr>
                <w:top w:val="none" w:sz="0" w:space="0" w:color="auto"/>
                <w:left w:val="none" w:sz="0" w:space="0" w:color="auto"/>
                <w:bottom w:val="none" w:sz="0" w:space="0" w:color="auto"/>
                <w:right w:val="none" w:sz="0" w:space="0" w:color="auto"/>
              </w:divBdr>
            </w:div>
          </w:divsChild>
        </w:div>
        <w:div w:id="56709592">
          <w:marLeft w:val="0"/>
          <w:marRight w:val="0"/>
          <w:marTop w:val="0"/>
          <w:marBottom w:val="0"/>
          <w:divBdr>
            <w:top w:val="none" w:sz="0" w:space="0" w:color="auto"/>
            <w:left w:val="none" w:sz="0" w:space="0" w:color="auto"/>
            <w:bottom w:val="none" w:sz="0" w:space="0" w:color="auto"/>
            <w:right w:val="none" w:sz="0" w:space="0" w:color="auto"/>
          </w:divBdr>
          <w:divsChild>
            <w:div w:id="2111579359">
              <w:marLeft w:val="0"/>
              <w:marRight w:val="0"/>
              <w:marTop w:val="0"/>
              <w:marBottom w:val="0"/>
              <w:divBdr>
                <w:top w:val="none" w:sz="0" w:space="0" w:color="auto"/>
                <w:left w:val="none" w:sz="0" w:space="0" w:color="auto"/>
                <w:bottom w:val="none" w:sz="0" w:space="0" w:color="auto"/>
                <w:right w:val="none" w:sz="0" w:space="0" w:color="auto"/>
              </w:divBdr>
            </w:div>
          </w:divsChild>
        </w:div>
        <w:div w:id="191118717">
          <w:marLeft w:val="0"/>
          <w:marRight w:val="0"/>
          <w:marTop w:val="0"/>
          <w:marBottom w:val="0"/>
          <w:divBdr>
            <w:top w:val="none" w:sz="0" w:space="0" w:color="auto"/>
            <w:left w:val="none" w:sz="0" w:space="0" w:color="auto"/>
            <w:bottom w:val="none" w:sz="0" w:space="0" w:color="auto"/>
            <w:right w:val="none" w:sz="0" w:space="0" w:color="auto"/>
          </w:divBdr>
          <w:divsChild>
            <w:div w:id="807279975">
              <w:marLeft w:val="0"/>
              <w:marRight w:val="0"/>
              <w:marTop w:val="0"/>
              <w:marBottom w:val="0"/>
              <w:divBdr>
                <w:top w:val="none" w:sz="0" w:space="0" w:color="auto"/>
                <w:left w:val="none" w:sz="0" w:space="0" w:color="auto"/>
                <w:bottom w:val="none" w:sz="0" w:space="0" w:color="auto"/>
                <w:right w:val="none" w:sz="0" w:space="0" w:color="auto"/>
              </w:divBdr>
            </w:div>
          </w:divsChild>
        </w:div>
        <w:div w:id="192155667">
          <w:marLeft w:val="0"/>
          <w:marRight w:val="0"/>
          <w:marTop w:val="0"/>
          <w:marBottom w:val="0"/>
          <w:divBdr>
            <w:top w:val="none" w:sz="0" w:space="0" w:color="auto"/>
            <w:left w:val="none" w:sz="0" w:space="0" w:color="auto"/>
            <w:bottom w:val="none" w:sz="0" w:space="0" w:color="auto"/>
            <w:right w:val="none" w:sz="0" w:space="0" w:color="auto"/>
          </w:divBdr>
          <w:divsChild>
            <w:div w:id="207571770">
              <w:marLeft w:val="0"/>
              <w:marRight w:val="0"/>
              <w:marTop w:val="0"/>
              <w:marBottom w:val="0"/>
              <w:divBdr>
                <w:top w:val="none" w:sz="0" w:space="0" w:color="auto"/>
                <w:left w:val="none" w:sz="0" w:space="0" w:color="auto"/>
                <w:bottom w:val="none" w:sz="0" w:space="0" w:color="auto"/>
                <w:right w:val="none" w:sz="0" w:space="0" w:color="auto"/>
              </w:divBdr>
            </w:div>
          </w:divsChild>
        </w:div>
        <w:div w:id="212893658">
          <w:marLeft w:val="0"/>
          <w:marRight w:val="0"/>
          <w:marTop w:val="0"/>
          <w:marBottom w:val="0"/>
          <w:divBdr>
            <w:top w:val="none" w:sz="0" w:space="0" w:color="auto"/>
            <w:left w:val="none" w:sz="0" w:space="0" w:color="auto"/>
            <w:bottom w:val="none" w:sz="0" w:space="0" w:color="auto"/>
            <w:right w:val="none" w:sz="0" w:space="0" w:color="auto"/>
          </w:divBdr>
          <w:divsChild>
            <w:div w:id="1036732027">
              <w:marLeft w:val="0"/>
              <w:marRight w:val="0"/>
              <w:marTop w:val="0"/>
              <w:marBottom w:val="0"/>
              <w:divBdr>
                <w:top w:val="none" w:sz="0" w:space="0" w:color="auto"/>
                <w:left w:val="none" w:sz="0" w:space="0" w:color="auto"/>
                <w:bottom w:val="none" w:sz="0" w:space="0" w:color="auto"/>
                <w:right w:val="none" w:sz="0" w:space="0" w:color="auto"/>
              </w:divBdr>
            </w:div>
          </w:divsChild>
        </w:div>
        <w:div w:id="228855773">
          <w:marLeft w:val="0"/>
          <w:marRight w:val="0"/>
          <w:marTop w:val="0"/>
          <w:marBottom w:val="0"/>
          <w:divBdr>
            <w:top w:val="none" w:sz="0" w:space="0" w:color="auto"/>
            <w:left w:val="none" w:sz="0" w:space="0" w:color="auto"/>
            <w:bottom w:val="none" w:sz="0" w:space="0" w:color="auto"/>
            <w:right w:val="none" w:sz="0" w:space="0" w:color="auto"/>
          </w:divBdr>
          <w:divsChild>
            <w:div w:id="1090932492">
              <w:marLeft w:val="0"/>
              <w:marRight w:val="0"/>
              <w:marTop w:val="0"/>
              <w:marBottom w:val="0"/>
              <w:divBdr>
                <w:top w:val="none" w:sz="0" w:space="0" w:color="auto"/>
                <w:left w:val="none" w:sz="0" w:space="0" w:color="auto"/>
                <w:bottom w:val="none" w:sz="0" w:space="0" w:color="auto"/>
                <w:right w:val="none" w:sz="0" w:space="0" w:color="auto"/>
              </w:divBdr>
            </w:div>
          </w:divsChild>
        </w:div>
        <w:div w:id="254019315">
          <w:marLeft w:val="0"/>
          <w:marRight w:val="0"/>
          <w:marTop w:val="0"/>
          <w:marBottom w:val="0"/>
          <w:divBdr>
            <w:top w:val="none" w:sz="0" w:space="0" w:color="auto"/>
            <w:left w:val="none" w:sz="0" w:space="0" w:color="auto"/>
            <w:bottom w:val="none" w:sz="0" w:space="0" w:color="auto"/>
            <w:right w:val="none" w:sz="0" w:space="0" w:color="auto"/>
          </w:divBdr>
          <w:divsChild>
            <w:div w:id="169025558">
              <w:marLeft w:val="0"/>
              <w:marRight w:val="0"/>
              <w:marTop w:val="0"/>
              <w:marBottom w:val="0"/>
              <w:divBdr>
                <w:top w:val="none" w:sz="0" w:space="0" w:color="auto"/>
                <w:left w:val="none" w:sz="0" w:space="0" w:color="auto"/>
                <w:bottom w:val="none" w:sz="0" w:space="0" w:color="auto"/>
                <w:right w:val="none" w:sz="0" w:space="0" w:color="auto"/>
              </w:divBdr>
            </w:div>
          </w:divsChild>
        </w:div>
        <w:div w:id="281495628">
          <w:marLeft w:val="0"/>
          <w:marRight w:val="0"/>
          <w:marTop w:val="0"/>
          <w:marBottom w:val="0"/>
          <w:divBdr>
            <w:top w:val="none" w:sz="0" w:space="0" w:color="auto"/>
            <w:left w:val="none" w:sz="0" w:space="0" w:color="auto"/>
            <w:bottom w:val="none" w:sz="0" w:space="0" w:color="auto"/>
            <w:right w:val="none" w:sz="0" w:space="0" w:color="auto"/>
          </w:divBdr>
          <w:divsChild>
            <w:div w:id="1565679179">
              <w:marLeft w:val="0"/>
              <w:marRight w:val="0"/>
              <w:marTop w:val="0"/>
              <w:marBottom w:val="0"/>
              <w:divBdr>
                <w:top w:val="none" w:sz="0" w:space="0" w:color="auto"/>
                <w:left w:val="none" w:sz="0" w:space="0" w:color="auto"/>
                <w:bottom w:val="none" w:sz="0" w:space="0" w:color="auto"/>
                <w:right w:val="none" w:sz="0" w:space="0" w:color="auto"/>
              </w:divBdr>
            </w:div>
          </w:divsChild>
        </w:div>
        <w:div w:id="325473809">
          <w:marLeft w:val="0"/>
          <w:marRight w:val="0"/>
          <w:marTop w:val="0"/>
          <w:marBottom w:val="0"/>
          <w:divBdr>
            <w:top w:val="none" w:sz="0" w:space="0" w:color="auto"/>
            <w:left w:val="none" w:sz="0" w:space="0" w:color="auto"/>
            <w:bottom w:val="none" w:sz="0" w:space="0" w:color="auto"/>
            <w:right w:val="none" w:sz="0" w:space="0" w:color="auto"/>
          </w:divBdr>
          <w:divsChild>
            <w:div w:id="1393505751">
              <w:marLeft w:val="0"/>
              <w:marRight w:val="0"/>
              <w:marTop w:val="0"/>
              <w:marBottom w:val="0"/>
              <w:divBdr>
                <w:top w:val="none" w:sz="0" w:space="0" w:color="auto"/>
                <w:left w:val="none" w:sz="0" w:space="0" w:color="auto"/>
                <w:bottom w:val="none" w:sz="0" w:space="0" w:color="auto"/>
                <w:right w:val="none" w:sz="0" w:space="0" w:color="auto"/>
              </w:divBdr>
            </w:div>
          </w:divsChild>
        </w:div>
        <w:div w:id="357584779">
          <w:marLeft w:val="0"/>
          <w:marRight w:val="0"/>
          <w:marTop w:val="0"/>
          <w:marBottom w:val="0"/>
          <w:divBdr>
            <w:top w:val="none" w:sz="0" w:space="0" w:color="auto"/>
            <w:left w:val="none" w:sz="0" w:space="0" w:color="auto"/>
            <w:bottom w:val="none" w:sz="0" w:space="0" w:color="auto"/>
            <w:right w:val="none" w:sz="0" w:space="0" w:color="auto"/>
          </w:divBdr>
          <w:divsChild>
            <w:div w:id="1479301874">
              <w:marLeft w:val="0"/>
              <w:marRight w:val="0"/>
              <w:marTop w:val="0"/>
              <w:marBottom w:val="0"/>
              <w:divBdr>
                <w:top w:val="none" w:sz="0" w:space="0" w:color="auto"/>
                <w:left w:val="none" w:sz="0" w:space="0" w:color="auto"/>
                <w:bottom w:val="none" w:sz="0" w:space="0" w:color="auto"/>
                <w:right w:val="none" w:sz="0" w:space="0" w:color="auto"/>
              </w:divBdr>
            </w:div>
          </w:divsChild>
        </w:div>
        <w:div w:id="370419774">
          <w:marLeft w:val="0"/>
          <w:marRight w:val="0"/>
          <w:marTop w:val="0"/>
          <w:marBottom w:val="0"/>
          <w:divBdr>
            <w:top w:val="none" w:sz="0" w:space="0" w:color="auto"/>
            <w:left w:val="none" w:sz="0" w:space="0" w:color="auto"/>
            <w:bottom w:val="none" w:sz="0" w:space="0" w:color="auto"/>
            <w:right w:val="none" w:sz="0" w:space="0" w:color="auto"/>
          </w:divBdr>
          <w:divsChild>
            <w:div w:id="842162837">
              <w:marLeft w:val="0"/>
              <w:marRight w:val="0"/>
              <w:marTop w:val="0"/>
              <w:marBottom w:val="0"/>
              <w:divBdr>
                <w:top w:val="none" w:sz="0" w:space="0" w:color="auto"/>
                <w:left w:val="none" w:sz="0" w:space="0" w:color="auto"/>
                <w:bottom w:val="none" w:sz="0" w:space="0" w:color="auto"/>
                <w:right w:val="none" w:sz="0" w:space="0" w:color="auto"/>
              </w:divBdr>
            </w:div>
          </w:divsChild>
        </w:div>
        <w:div w:id="385302654">
          <w:marLeft w:val="0"/>
          <w:marRight w:val="0"/>
          <w:marTop w:val="0"/>
          <w:marBottom w:val="0"/>
          <w:divBdr>
            <w:top w:val="none" w:sz="0" w:space="0" w:color="auto"/>
            <w:left w:val="none" w:sz="0" w:space="0" w:color="auto"/>
            <w:bottom w:val="none" w:sz="0" w:space="0" w:color="auto"/>
            <w:right w:val="none" w:sz="0" w:space="0" w:color="auto"/>
          </w:divBdr>
          <w:divsChild>
            <w:div w:id="488248876">
              <w:marLeft w:val="0"/>
              <w:marRight w:val="0"/>
              <w:marTop w:val="0"/>
              <w:marBottom w:val="0"/>
              <w:divBdr>
                <w:top w:val="none" w:sz="0" w:space="0" w:color="auto"/>
                <w:left w:val="none" w:sz="0" w:space="0" w:color="auto"/>
                <w:bottom w:val="none" w:sz="0" w:space="0" w:color="auto"/>
                <w:right w:val="none" w:sz="0" w:space="0" w:color="auto"/>
              </w:divBdr>
            </w:div>
          </w:divsChild>
        </w:div>
        <w:div w:id="395200684">
          <w:marLeft w:val="0"/>
          <w:marRight w:val="0"/>
          <w:marTop w:val="0"/>
          <w:marBottom w:val="0"/>
          <w:divBdr>
            <w:top w:val="none" w:sz="0" w:space="0" w:color="auto"/>
            <w:left w:val="none" w:sz="0" w:space="0" w:color="auto"/>
            <w:bottom w:val="none" w:sz="0" w:space="0" w:color="auto"/>
            <w:right w:val="none" w:sz="0" w:space="0" w:color="auto"/>
          </w:divBdr>
          <w:divsChild>
            <w:div w:id="367222698">
              <w:marLeft w:val="0"/>
              <w:marRight w:val="0"/>
              <w:marTop w:val="0"/>
              <w:marBottom w:val="0"/>
              <w:divBdr>
                <w:top w:val="none" w:sz="0" w:space="0" w:color="auto"/>
                <w:left w:val="none" w:sz="0" w:space="0" w:color="auto"/>
                <w:bottom w:val="none" w:sz="0" w:space="0" w:color="auto"/>
                <w:right w:val="none" w:sz="0" w:space="0" w:color="auto"/>
              </w:divBdr>
            </w:div>
          </w:divsChild>
        </w:div>
        <w:div w:id="405957042">
          <w:marLeft w:val="0"/>
          <w:marRight w:val="0"/>
          <w:marTop w:val="0"/>
          <w:marBottom w:val="0"/>
          <w:divBdr>
            <w:top w:val="none" w:sz="0" w:space="0" w:color="auto"/>
            <w:left w:val="none" w:sz="0" w:space="0" w:color="auto"/>
            <w:bottom w:val="none" w:sz="0" w:space="0" w:color="auto"/>
            <w:right w:val="none" w:sz="0" w:space="0" w:color="auto"/>
          </w:divBdr>
          <w:divsChild>
            <w:div w:id="1968318617">
              <w:marLeft w:val="0"/>
              <w:marRight w:val="0"/>
              <w:marTop w:val="0"/>
              <w:marBottom w:val="0"/>
              <w:divBdr>
                <w:top w:val="none" w:sz="0" w:space="0" w:color="auto"/>
                <w:left w:val="none" w:sz="0" w:space="0" w:color="auto"/>
                <w:bottom w:val="none" w:sz="0" w:space="0" w:color="auto"/>
                <w:right w:val="none" w:sz="0" w:space="0" w:color="auto"/>
              </w:divBdr>
            </w:div>
          </w:divsChild>
        </w:div>
        <w:div w:id="430056381">
          <w:marLeft w:val="0"/>
          <w:marRight w:val="0"/>
          <w:marTop w:val="0"/>
          <w:marBottom w:val="0"/>
          <w:divBdr>
            <w:top w:val="none" w:sz="0" w:space="0" w:color="auto"/>
            <w:left w:val="none" w:sz="0" w:space="0" w:color="auto"/>
            <w:bottom w:val="none" w:sz="0" w:space="0" w:color="auto"/>
            <w:right w:val="none" w:sz="0" w:space="0" w:color="auto"/>
          </w:divBdr>
          <w:divsChild>
            <w:div w:id="926115884">
              <w:marLeft w:val="0"/>
              <w:marRight w:val="0"/>
              <w:marTop w:val="0"/>
              <w:marBottom w:val="0"/>
              <w:divBdr>
                <w:top w:val="none" w:sz="0" w:space="0" w:color="auto"/>
                <w:left w:val="none" w:sz="0" w:space="0" w:color="auto"/>
                <w:bottom w:val="none" w:sz="0" w:space="0" w:color="auto"/>
                <w:right w:val="none" w:sz="0" w:space="0" w:color="auto"/>
              </w:divBdr>
            </w:div>
          </w:divsChild>
        </w:div>
        <w:div w:id="466707771">
          <w:marLeft w:val="0"/>
          <w:marRight w:val="0"/>
          <w:marTop w:val="0"/>
          <w:marBottom w:val="0"/>
          <w:divBdr>
            <w:top w:val="none" w:sz="0" w:space="0" w:color="auto"/>
            <w:left w:val="none" w:sz="0" w:space="0" w:color="auto"/>
            <w:bottom w:val="none" w:sz="0" w:space="0" w:color="auto"/>
            <w:right w:val="none" w:sz="0" w:space="0" w:color="auto"/>
          </w:divBdr>
          <w:divsChild>
            <w:div w:id="818500007">
              <w:marLeft w:val="0"/>
              <w:marRight w:val="0"/>
              <w:marTop w:val="0"/>
              <w:marBottom w:val="0"/>
              <w:divBdr>
                <w:top w:val="none" w:sz="0" w:space="0" w:color="auto"/>
                <w:left w:val="none" w:sz="0" w:space="0" w:color="auto"/>
                <w:bottom w:val="none" w:sz="0" w:space="0" w:color="auto"/>
                <w:right w:val="none" w:sz="0" w:space="0" w:color="auto"/>
              </w:divBdr>
            </w:div>
          </w:divsChild>
        </w:div>
        <w:div w:id="475805352">
          <w:marLeft w:val="0"/>
          <w:marRight w:val="0"/>
          <w:marTop w:val="0"/>
          <w:marBottom w:val="0"/>
          <w:divBdr>
            <w:top w:val="none" w:sz="0" w:space="0" w:color="auto"/>
            <w:left w:val="none" w:sz="0" w:space="0" w:color="auto"/>
            <w:bottom w:val="none" w:sz="0" w:space="0" w:color="auto"/>
            <w:right w:val="none" w:sz="0" w:space="0" w:color="auto"/>
          </w:divBdr>
          <w:divsChild>
            <w:div w:id="1278559738">
              <w:marLeft w:val="0"/>
              <w:marRight w:val="0"/>
              <w:marTop w:val="0"/>
              <w:marBottom w:val="0"/>
              <w:divBdr>
                <w:top w:val="none" w:sz="0" w:space="0" w:color="auto"/>
                <w:left w:val="none" w:sz="0" w:space="0" w:color="auto"/>
                <w:bottom w:val="none" w:sz="0" w:space="0" w:color="auto"/>
                <w:right w:val="none" w:sz="0" w:space="0" w:color="auto"/>
              </w:divBdr>
            </w:div>
          </w:divsChild>
        </w:div>
        <w:div w:id="500199654">
          <w:marLeft w:val="0"/>
          <w:marRight w:val="0"/>
          <w:marTop w:val="0"/>
          <w:marBottom w:val="0"/>
          <w:divBdr>
            <w:top w:val="none" w:sz="0" w:space="0" w:color="auto"/>
            <w:left w:val="none" w:sz="0" w:space="0" w:color="auto"/>
            <w:bottom w:val="none" w:sz="0" w:space="0" w:color="auto"/>
            <w:right w:val="none" w:sz="0" w:space="0" w:color="auto"/>
          </w:divBdr>
          <w:divsChild>
            <w:div w:id="1294361841">
              <w:marLeft w:val="0"/>
              <w:marRight w:val="0"/>
              <w:marTop w:val="0"/>
              <w:marBottom w:val="0"/>
              <w:divBdr>
                <w:top w:val="none" w:sz="0" w:space="0" w:color="auto"/>
                <w:left w:val="none" w:sz="0" w:space="0" w:color="auto"/>
                <w:bottom w:val="none" w:sz="0" w:space="0" w:color="auto"/>
                <w:right w:val="none" w:sz="0" w:space="0" w:color="auto"/>
              </w:divBdr>
            </w:div>
          </w:divsChild>
        </w:div>
        <w:div w:id="527376184">
          <w:marLeft w:val="0"/>
          <w:marRight w:val="0"/>
          <w:marTop w:val="0"/>
          <w:marBottom w:val="0"/>
          <w:divBdr>
            <w:top w:val="none" w:sz="0" w:space="0" w:color="auto"/>
            <w:left w:val="none" w:sz="0" w:space="0" w:color="auto"/>
            <w:bottom w:val="none" w:sz="0" w:space="0" w:color="auto"/>
            <w:right w:val="none" w:sz="0" w:space="0" w:color="auto"/>
          </w:divBdr>
          <w:divsChild>
            <w:div w:id="769660180">
              <w:marLeft w:val="0"/>
              <w:marRight w:val="0"/>
              <w:marTop w:val="0"/>
              <w:marBottom w:val="0"/>
              <w:divBdr>
                <w:top w:val="none" w:sz="0" w:space="0" w:color="auto"/>
                <w:left w:val="none" w:sz="0" w:space="0" w:color="auto"/>
                <w:bottom w:val="none" w:sz="0" w:space="0" w:color="auto"/>
                <w:right w:val="none" w:sz="0" w:space="0" w:color="auto"/>
              </w:divBdr>
            </w:div>
          </w:divsChild>
        </w:div>
        <w:div w:id="555967870">
          <w:marLeft w:val="0"/>
          <w:marRight w:val="0"/>
          <w:marTop w:val="0"/>
          <w:marBottom w:val="0"/>
          <w:divBdr>
            <w:top w:val="none" w:sz="0" w:space="0" w:color="auto"/>
            <w:left w:val="none" w:sz="0" w:space="0" w:color="auto"/>
            <w:bottom w:val="none" w:sz="0" w:space="0" w:color="auto"/>
            <w:right w:val="none" w:sz="0" w:space="0" w:color="auto"/>
          </w:divBdr>
          <w:divsChild>
            <w:div w:id="1357998038">
              <w:marLeft w:val="0"/>
              <w:marRight w:val="0"/>
              <w:marTop w:val="0"/>
              <w:marBottom w:val="0"/>
              <w:divBdr>
                <w:top w:val="none" w:sz="0" w:space="0" w:color="auto"/>
                <w:left w:val="none" w:sz="0" w:space="0" w:color="auto"/>
                <w:bottom w:val="none" w:sz="0" w:space="0" w:color="auto"/>
                <w:right w:val="none" w:sz="0" w:space="0" w:color="auto"/>
              </w:divBdr>
            </w:div>
          </w:divsChild>
        </w:div>
        <w:div w:id="557086125">
          <w:marLeft w:val="0"/>
          <w:marRight w:val="0"/>
          <w:marTop w:val="0"/>
          <w:marBottom w:val="0"/>
          <w:divBdr>
            <w:top w:val="none" w:sz="0" w:space="0" w:color="auto"/>
            <w:left w:val="none" w:sz="0" w:space="0" w:color="auto"/>
            <w:bottom w:val="none" w:sz="0" w:space="0" w:color="auto"/>
            <w:right w:val="none" w:sz="0" w:space="0" w:color="auto"/>
          </w:divBdr>
          <w:divsChild>
            <w:div w:id="1509322947">
              <w:marLeft w:val="0"/>
              <w:marRight w:val="0"/>
              <w:marTop w:val="0"/>
              <w:marBottom w:val="0"/>
              <w:divBdr>
                <w:top w:val="none" w:sz="0" w:space="0" w:color="auto"/>
                <w:left w:val="none" w:sz="0" w:space="0" w:color="auto"/>
                <w:bottom w:val="none" w:sz="0" w:space="0" w:color="auto"/>
                <w:right w:val="none" w:sz="0" w:space="0" w:color="auto"/>
              </w:divBdr>
            </w:div>
          </w:divsChild>
        </w:div>
        <w:div w:id="667251007">
          <w:marLeft w:val="0"/>
          <w:marRight w:val="0"/>
          <w:marTop w:val="0"/>
          <w:marBottom w:val="0"/>
          <w:divBdr>
            <w:top w:val="none" w:sz="0" w:space="0" w:color="auto"/>
            <w:left w:val="none" w:sz="0" w:space="0" w:color="auto"/>
            <w:bottom w:val="none" w:sz="0" w:space="0" w:color="auto"/>
            <w:right w:val="none" w:sz="0" w:space="0" w:color="auto"/>
          </w:divBdr>
          <w:divsChild>
            <w:div w:id="240482123">
              <w:marLeft w:val="0"/>
              <w:marRight w:val="0"/>
              <w:marTop w:val="0"/>
              <w:marBottom w:val="0"/>
              <w:divBdr>
                <w:top w:val="none" w:sz="0" w:space="0" w:color="auto"/>
                <w:left w:val="none" w:sz="0" w:space="0" w:color="auto"/>
                <w:bottom w:val="none" w:sz="0" w:space="0" w:color="auto"/>
                <w:right w:val="none" w:sz="0" w:space="0" w:color="auto"/>
              </w:divBdr>
            </w:div>
          </w:divsChild>
        </w:div>
        <w:div w:id="669214137">
          <w:marLeft w:val="0"/>
          <w:marRight w:val="0"/>
          <w:marTop w:val="0"/>
          <w:marBottom w:val="0"/>
          <w:divBdr>
            <w:top w:val="none" w:sz="0" w:space="0" w:color="auto"/>
            <w:left w:val="none" w:sz="0" w:space="0" w:color="auto"/>
            <w:bottom w:val="none" w:sz="0" w:space="0" w:color="auto"/>
            <w:right w:val="none" w:sz="0" w:space="0" w:color="auto"/>
          </w:divBdr>
          <w:divsChild>
            <w:div w:id="345711376">
              <w:marLeft w:val="0"/>
              <w:marRight w:val="0"/>
              <w:marTop w:val="0"/>
              <w:marBottom w:val="0"/>
              <w:divBdr>
                <w:top w:val="none" w:sz="0" w:space="0" w:color="auto"/>
                <w:left w:val="none" w:sz="0" w:space="0" w:color="auto"/>
                <w:bottom w:val="none" w:sz="0" w:space="0" w:color="auto"/>
                <w:right w:val="none" w:sz="0" w:space="0" w:color="auto"/>
              </w:divBdr>
            </w:div>
          </w:divsChild>
        </w:div>
        <w:div w:id="676927344">
          <w:marLeft w:val="0"/>
          <w:marRight w:val="0"/>
          <w:marTop w:val="0"/>
          <w:marBottom w:val="0"/>
          <w:divBdr>
            <w:top w:val="none" w:sz="0" w:space="0" w:color="auto"/>
            <w:left w:val="none" w:sz="0" w:space="0" w:color="auto"/>
            <w:bottom w:val="none" w:sz="0" w:space="0" w:color="auto"/>
            <w:right w:val="none" w:sz="0" w:space="0" w:color="auto"/>
          </w:divBdr>
          <w:divsChild>
            <w:div w:id="1655064529">
              <w:marLeft w:val="0"/>
              <w:marRight w:val="0"/>
              <w:marTop w:val="0"/>
              <w:marBottom w:val="0"/>
              <w:divBdr>
                <w:top w:val="none" w:sz="0" w:space="0" w:color="auto"/>
                <w:left w:val="none" w:sz="0" w:space="0" w:color="auto"/>
                <w:bottom w:val="none" w:sz="0" w:space="0" w:color="auto"/>
                <w:right w:val="none" w:sz="0" w:space="0" w:color="auto"/>
              </w:divBdr>
            </w:div>
          </w:divsChild>
        </w:div>
        <w:div w:id="691690675">
          <w:marLeft w:val="0"/>
          <w:marRight w:val="0"/>
          <w:marTop w:val="0"/>
          <w:marBottom w:val="0"/>
          <w:divBdr>
            <w:top w:val="none" w:sz="0" w:space="0" w:color="auto"/>
            <w:left w:val="none" w:sz="0" w:space="0" w:color="auto"/>
            <w:bottom w:val="none" w:sz="0" w:space="0" w:color="auto"/>
            <w:right w:val="none" w:sz="0" w:space="0" w:color="auto"/>
          </w:divBdr>
          <w:divsChild>
            <w:div w:id="485322357">
              <w:marLeft w:val="0"/>
              <w:marRight w:val="0"/>
              <w:marTop w:val="0"/>
              <w:marBottom w:val="0"/>
              <w:divBdr>
                <w:top w:val="none" w:sz="0" w:space="0" w:color="auto"/>
                <w:left w:val="none" w:sz="0" w:space="0" w:color="auto"/>
                <w:bottom w:val="none" w:sz="0" w:space="0" w:color="auto"/>
                <w:right w:val="none" w:sz="0" w:space="0" w:color="auto"/>
              </w:divBdr>
            </w:div>
          </w:divsChild>
        </w:div>
        <w:div w:id="723332424">
          <w:marLeft w:val="0"/>
          <w:marRight w:val="0"/>
          <w:marTop w:val="0"/>
          <w:marBottom w:val="0"/>
          <w:divBdr>
            <w:top w:val="none" w:sz="0" w:space="0" w:color="auto"/>
            <w:left w:val="none" w:sz="0" w:space="0" w:color="auto"/>
            <w:bottom w:val="none" w:sz="0" w:space="0" w:color="auto"/>
            <w:right w:val="none" w:sz="0" w:space="0" w:color="auto"/>
          </w:divBdr>
          <w:divsChild>
            <w:div w:id="221797697">
              <w:marLeft w:val="0"/>
              <w:marRight w:val="0"/>
              <w:marTop w:val="0"/>
              <w:marBottom w:val="0"/>
              <w:divBdr>
                <w:top w:val="none" w:sz="0" w:space="0" w:color="auto"/>
                <w:left w:val="none" w:sz="0" w:space="0" w:color="auto"/>
                <w:bottom w:val="none" w:sz="0" w:space="0" w:color="auto"/>
                <w:right w:val="none" w:sz="0" w:space="0" w:color="auto"/>
              </w:divBdr>
            </w:div>
          </w:divsChild>
        </w:div>
        <w:div w:id="736128750">
          <w:marLeft w:val="0"/>
          <w:marRight w:val="0"/>
          <w:marTop w:val="0"/>
          <w:marBottom w:val="0"/>
          <w:divBdr>
            <w:top w:val="none" w:sz="0" w:space="0" w:color="auto"/>
            <w:left w:val="none" w:sz="0" w:space="0" w:color="auto"/>
            <w:bottom w:val="none" w:sz="0" w:space="0" w:color="auto"/>
            <w:right w:val="none" w:sz="0" w:space="0" w:color="auto"/>
          </w:divBdr>
          <w:divsChild>
            <w:div w:id="78605080">
              <w:marLeft w:val="0"/>
              <w:marRight w:val="0"/>
              <w:marTop w:val="0"/>
              <w:marBottom w:val="0"/>
              <w:divBdr>
                <w:top w:val="none" w:sz="0" w:space="0" w:color="auto"/>
                <w:left w:val="none" w:sz="0" w:space="0" w:color="auto"/>
                <w:bottom w:val="none" w:sz="0" w:space="0" w:color="auto"/>
                <w:right w:val="none" w:sz="0" w:space="0" w:color="auto"/>
              </w:divBdr>
            </w:div>
          </w:divsChild>
        </w:div>
        <w:div w:id="753432318">
          <w:marLeft w:val="0"/>
          <w:marRight w:val="0"/>
          <w:marTop w:val="0"/>
          <w:marBottom w:val="0"/>
          <w:divBdr>
            <w:top w:val="none" w:sz="0" w:space="0" w:color="auto"/>
            <w:left w:val="none" w:sz="0" w:space="0" w:color="auto"/>
            <w:bottom w:val="none" w:sz="0" w:space="0" w:color="auto"/>
            <w:right w:val="none" w:sz="0" w:space="0" w:color="auto"/>
          </w:divBdr>
          <w:divsChild>
            <w:div w:id="1594163708">
              <w:marLeft w:val="0"/>
              <w:marRight w:val="0"/>
              <w:marTop w:val="0"/>
              <w:marBottom w:val="0"/>
              <w:divBdr>
                <w:top w:val="none" w:sz="0" w:space="0" w:color="auto"/>
                <w:left w:val="none" w:sz="0" w:space="0" w:color="auto"/>
                <w:bottom w:val="none" w:sz="0" w:space="0" w:color="auto"/>
                <w:right w:val="none" w:sz="0" w:space="0" w:color="auto"/>
              </w:divBdr>
            </w:div>
          </w:divsChild>
        </w:div>
        <w:div w:id="795950138">
          <w:marLeft w:val="0"/>
          <w:marRight w:val="0"/>
          <w:marTop w:val="0"/>
          <w:marBottom w:val="0"/>
          <w:divBdr>
            <w:top w:val="none" w:sz="0" w:space="0" w:color="auto"/>
            <w:left w:val="none" w:sz="0" w:space="0" w:color="auto"/>
            <w:bottom w:val="none" w:sz="0" w:space="0" w:color="auto"/>
            <w:right w:val="none" w:sz="0" w:space="0" w:color="auto"/>
          </w:divBdr>
          <w:divsChild>
            <w:div w:id="402335594">
              <w:marLeft w:val="0"/>
              <w:marRight w:val="0"/>
              <w:marTop w:val="0"/>
              <w:marBottom w:val="0"/>
              <w:divBdr>
                <w:top w:val="none" w:sz="0" w:space="0" w:color="auto"/>
                <w:left w:val="none" w:sz="0" w:space="0" w:color="auto"/>
                <w:bottom w:val="none" w:sz="0" w:space="0" w:color="auto"/>
                <w:right w:val="none" w:sz="0" w:space="0" w:color="auto"/>
              </w:divBdr>
            </w:div>
          </w:divsChild>
        </w:div>
        <w:div w:id="828980359">
          <w:marLeft w:val="0"/>
          <w:marRight w:val="0"/>
          <w:marTop w:val="0"/>
          <w:marBottom w:val="0"/>
          <w:divBdr>
            <w:top w:val="none" w:sz="0" w:space="0" w:color="auto"/>
            <w:left w:val="none" w:sz="0" w:space="0" w:color="auto"/>
            <w:bottom w:val="none" w:sz="0" w:space="0" w:color="auto"/>
            <w:right w:val="none" w:sz="0" w:space="0" w:color="auto"/>
          </w:divBdr>
          <w:divsChild>
            <w:div w:id="873230849">
              <w:marLeft w:val="0"/>
              <w:marRight w:val="0"/>
              <w:marTop w:val="0"/>
              <w:marBottom w:val="0"/>
              <w:divBdr>
                <w:top w:val="none" w:sz="0" w:space="0" w:color="auto"/>
                <w:left w:val="none" w:sz="0" w:space="0" w:color="auto"/>
                <w:bottom w:val="none" w:sz="0" w:space="0" w:color="auto"/>
                <w:right w:val="none" w:sz="0" w:space="0" w:color="auto"/>
              </w:divBdr>
            </w:div>
          </w:divsChild>
        </w:div>
        <w:div w:id="835075730">
          <w:marLeft w:val="0"/>
          <w:marRight w:val="0"/>
          <w:marTop w:val="0"/>
          <w:marBottom w:val="0"/>
          <w:divBdr>
            <w:top w:val="none" w:sz="0" w:space="0" w:color="auto"/>
            <w:left w:val="none" w:sz="0" w:space="0" w:color="auto"/>
            <w:bottom w:val="none" w:sz="0" w:space="0" w:color="auto"/>
            <w:right w:val="none" w:sz="0" w:space="0" w:color="auto"/>
          </w:divBdr>
          <w:divsChild>
            <w:div w:id="1731734702">
              <w:marLeft w:val="0"/>
              <w:marRight w:val="0"/>
              <w:marTop w:val="0"/>
              <w:marBottom w:val="0"/>
              <w:divBdr>
                <w:top w:val="none" w:sz="0" w:space="0" w:color="auto"/>
                <w:left w:val="none" w:sz="0" w:space="0" w:color="auto"/>
                <w:bottom w:val="none" w:sz="0" w:space="0" w:color="auto"/>
                <w:right w:val="none" w:sz="0" w:space="0" w:color="auto"/>
              </w:divBdr>
            </w:div>
          </w:divsChild>
        </w:div>
        <w:div w:id="849759946">
          <w:marLeft w:val="0"/>
          <w:marRight w:val="0"/>
          <w:marTop w:val="0"/>
          <w:marBottom w:val="0"/>
          <w:divBdr>
            <w:top w:val="none" w:sz="0" w:space="0" w:color="auto"/>
            <w:left w:val="none" w:sz="0" w:space="0" w:color="auto"/>
            <w:bottom w:val="none" w:sz="0" w:space="0" w:color="auto"/>
            <w:right w:val="none" w:sz="0" w:space="0" w:color="auto"/>
          </w:divBdr>
          <w:divsChild>
            <w:div w:id="989136721">
              <w:marLeft w:val="0"/>
              <w:marRight w:val="0"/>
              <w:marTop w:val="0"/>
              <w:marBottom w:val="0"/>
              <w:divBdr>
                <w:top w:val="none" w:sz="0" w:space="0" w:color="auto"/>
                <w:left w:val="none" w:sz="0" w:space="0" w:color="auto"/>
                <w:bottom w:val="none" w:sz="0" w:space="0" w:color="auto"/>
                <w:right w:val="none" w:sz="0" w:space="0" w:color="auto"/>
              </w:divBdr>
            </w:div>
          </w:divsChild>
        </w:div>
        <w:div w:id="855314865">
          <w:marLeft w:val="0"/>
          <w:marRight w:val="0"/>
          <w:marTop w:val="0"/>
          <w:marBottom w:val="0"/>
          <w:divBdr>
            <w:top w:val="none" w:sz="0" w:space="0" w:color="auto"/>
            <w:left w:val="none" w:sz="0" w:space="0" w:color="auto"/>
            <w:bottom w:val="none" w:sz="0" w:space="0" w:color="auto"/>
            <w:right w:val="none" w:sz="0" w:space="0" w:color="auto"/>
          </w:divBdr>
          <w:divsChild>
            <w:div w:id="2135706480">
              <w:marLeft w:val="0"/>
              <w:marRight w:val="0"/>
              <w:marTop w:val="0"/>
              <w:marBottom w:val="0"/>
              <w:divBdr>
                <w:top w:val="none" w:sz="0" w:space="0" w:color="auto"/>
                <w:left w:val="none" w:sz="0" w:space="0" w:color="auto"/>
                <w:bottom w:val="none" w:sz="0" w:space="0" w:color="auto"/>
                <w:right w:val="none" w:sz="0" w:space="0" w:color="auto"/>
              </w:divBdr>
            </w:div>
          </w:divsChild>
        </w:div>
        <w:div w:id="863135842">
          <w:marLeft w:val="0"/>
          <w:marRight w:val="0"/>
          <w:marTop w:val="0"/>
          <w:marBottom w:val="0"/>
          <w:divBdr>
            <w:top w:val="none" w:sz="0" w:space="0" w:color="auto"/>
            <w:left w:val="none" w:sz="0" w:space="0" w:color="auto"/>
            <w:bottom w:val="none" w:sz="0" w:space="0" w:color="auto"/>
            <w:right w:val="none" w:sz="0" w:space="0" w:color="auto"/>
          </w:divBdr>
          <w:divsChild>
            <w:div w:id="2060738258">
              <w:marLeft w:val="0"/>
              <w:marRight w:val="0"/>
              <w:marTop w:val="0"/>
              <w:marBottom w:val="0"/>
              <w:divBdr>
                <w:top w:val="none" w:sz="0" w:space="0" w:color="auto"/>
                <w:left w:val="none" w:sz="0" w:space="0" w:color="auto"/>
                <w:bottom w:val="none" w:sz="0" w:space="0" w:color="auto"/>
                <w:right w:val="none" w:sz="0" w:space="0" w:color="auto"/>
              </w:divBdr>
            </w:div>
          </w:divsChild>
        </w:div>
        <w:div w:id="875897109">
          <w:marLeft w:val="0"/>
          <w:marRight w:val="0"/>
          <w:marTop w:val="0"/>
          <w:marBottom w:val="0"/>
          <w:divBdr>
            <w:top w:val="none" w:sz="0" w:space="0" w:color="auto"/>
            <w:left w:val="none" w:sz="0" w:space="0" w:color="auto"/>
            <w:bottom w:val="none" w:sz="0" w:space="0" w:color="auto"/>
            <w:right w:val="none" w:sz="0" w:space="0" w:color="auto"/>
          </w:divBdr>
          <w:divsChild>
            <w:div w:id="453600561">
              <w:marLeft w:val="0"/>
              <w:marRight w:val="0"/>
              <w:marTop w:val="0"/>
              <w:marBottom w:val="0"/>
              <w:divBdr>
                <w:top w:val="none" w:sz="0" w:space="0" w:color="auto"/>
                <w:left w:val="none" w:sz="0" w:space="0" w:color="auto"/>
                <w:bottom w:val="none" w:sz="0" w:space="0" w:color="auto"/>
                <w:right w:val="none" w:sz="0" w:space="0" w:color="auto"/>
              </w:divBdr>
            </w:div>
          </w:divsChild>
        </w:div>
        <w:div w:id="876938730">
          <w:marLeft w:val="0"/>
          <w:marRight w:val="0"/>
          <w:marTop w:val="0"/>
          <w:marBottom w:val="0"/>
          <w:divBdr>
            <w:top w:val="none" w:sz="0" w:space="0" w:color="auto"/>
            <w:left w:val="none" w:sz="0" w:space="0" w:color="auto"/>
            <w:bottom w:val="none" w:sz="0" w:space="0" w:color="auto"/>
            <w:right w:val="none" w:sz="0" w:space="0" w:color="auto"/>
          </w:divBdr>
          <w:divsChild>
            <w:div w:id="904336387">
              <w:marLeft w:val="0"/>
              <w:marRight w:val="0"/>
              <w:marTop w:val="0"/>
              <w:marBottom w:val="0"/>
              <w:divBdr>
                <w:top w:val="none" w:sz="0" w:space="0" w:color="auto"/>
                <w:left w:val="none" w:sz="0" w:space="0" w:color="auto"/>
                <w:bottom w:val="none" w:sz="0" w:space="0" w:color="auto"/>
                <w:right w:val="none" w:sz="0" w:space="0" w:color="auto"/>
              </w:divBdr>
            </w:div>
          </w:divsChild>
        </w:div>
        <w:div w:id="878392343">
          <w:marLeft w:val="0"/>
          <w:marRight w:val="0"/>
          <w:marTop w:val="0"/>
          <w:marBottom w:val="0"/>
          <w:divBdr>
            <w:top w:val="none" w:sz="0" w:space="0" w:color="auto"/>
            <w:left w:val="none" w:sz="0" w:space="0" w:color="auto"/>
            <w:bottom w:val="none" w:sz="0" w:space="0" w:color="auto"/>
            <w:right w:val="none" w:sz="0" w:space="0" w:color="auto"/>
          </w:divBdr>
          <w:divsChild>
            <w:div w:id="1468937007">
              <w:marLeft w:val="0"/>
              <w:marRight w:val="0"/>
              <w:marTop w:val="0"/>
              <w:marBottom w:val="0"/>
              <w:divBdr>
                <w:top w:val="none" w:sz="0" w:space="0" w:color="auto"/>
                <w:left w:val="none" w:sz="0" w:space="0" w:color="auto"/>
                <w:bottom w:val="none" w:sz="0" w:space="0" w:color="auto"/>
                <w:right w:val="none" w:sz="0" w:space="0" w:color="auto"/>
              </w:divBdr>
            </w:div>
          </w:divsChild>
        </w:div>
        <w:div w:id="913320869">
          <w:marLeft w:val="0"/>
          <w:marRight w:val="0"/>
          <w:marTop w:val="0"/>
          <w:marBottom w:val="0"/>
          <w:divBdr>
            <w:top w:val="none" w:sz="0" w:space="0" w:color="auto"/>
            <w:left w:val="none" w:sz="0" w:space="0" w:color="auto"/>
            <w:bottom w:val="none" w:sz="0" w:space="0" w:color="auto"/>
            <w:right w:val="none" w:sz="0" w:space="0" w:color="auto"/>
          </w:divBdr>
          <w:divsChild>
            <w:div w:id="2102143460">
              <w:marLeft w:val="0"/>
              <w:marRight w:val="0"/>
              <w:marTop w:val="0"/>
              <w:marBottom w:val="0"/>
              <w:divBdr>
                <w:top w:val="none" w:sz="0" w:space="0" w:color="auto"/>
                <w:left w:val="none" w:sz="0" w:space="0" w:color="auto"/>
                <w:bottom w:val="none" w:sz="0" w:space="0" w:color="auto"/>
                <w:right w:val="none" w:sz="0" w:space="0" w:color="auto"/>
              </w:divBdr>
            </w:div>
          </w:divsChild>
        </w:div>
        <w:div w:id="935096487">
          <w:marLeft w:val="0"/>
          <w:marRight w:val="0"/>
          <w:marTop w:val="0"/>
          <w:marBottom w:val="0"/>
          <w:divBdr>
            <w:top w:val="none" w:sz="0" w:space="0" w:color="auto"/>
            <w:left w:val="none" w:sz="0" w:space="0" w:color="auto"/>
            <w:bottom w:val="none" w:sz="0" w:space="0" w:color="auto"/>
            <w:right w:val="none" w:sz="0" w:space="0" w:color="auto"/>
          </w:divBdr>
          <w:divsChild>
            <w:div w:id="635331819">
              <w:marLeft w:val="0"/>
              <w:marRight w:val="0"/>
              <w:marTop w:val="0"/>
              <w:marBottom w:val="0"/>
              <w:divBdr>
                <w:top w:val="none" w:sz="0" w:space="0" w:color="auto"/>
                <w:left w:val="none" w:sz="0" w:space="0" w:color="auto"/>
                <w:bottom w:val="none" w:sz="0" w:space="0" w:color="auto"/>
                <w:right w:val="none" w:sz="0" w:space="0" w:color="auto"/>
              </w:divBdr>
            </w:div>
          </w:divsChild>
        </w:div>
        <w:div w:id="943656392">
          <w:marLeft w:val="0"/>
          <w:marRight w:val="0"/>
          <w:marTop w:val="0"/>
          <w:marBottom w:val="0"/>
          <w:divBdr>
            <w:top w:val="none" w:sz="0" w:space="0" w:color="auto"/>
            <w:left w:val="none" w:sz="0" w:space="0" w:color="auto"/>
            <w:bottom w:val="none" w:sz="0" w:space="0" w:color="auto"/>
            <w:right w:val="none" w:sz="0" w:space="0" w:color="auto"/>
          </w:divBdr>
          <w:divsChild>
            <w:div w:id="1711371700">
              <w:marLeft w:val="0"/>
              <w:marRight w:val="0"/>
              <w:marTop w:val="0"/>
              <w:marBottom w:val="0"/>
              <w:divBdr>
                <w:top w:val="none" w:sz="0" w:space="0" w:color="auto"/>
                <w:left w:val="none" w:sz="0" w:space="0" w:color="auto"/>
                <w:bottom w:val="none" w:sz="0" w:space="0" w:color="auto"/>
                <w:right w:val="none" w:sz="0" w:space="0" w:color="auto"/>
              </w:divBdr>
            </w:div>
          </w:divsChild>
        </w:div>
        <w:div w:id="991256491">
          <w:marLeft w:val="0"/>
          <w:marRight w:val="0"/>
          <w:marTop w:val="0"/>
          <w:marBottom w:val="0"/>
          <w:divBdr>
            <w:top w:val="none" w:sz="0" w:space="0" w:color="auto"/>
            <w:left w:val="none" w:sz="0" w:space="0" w:color="auto"/>
            <w:bottom w:val="none" w:sz="0" w:space="0" w:color="auto"/>
            <w:right w:val="none" w:sz="0" w:space="0" w:color="auto"/>
          </w:divBdr>
          <w:divsChild>
            <w:div w:id="1031950820">
              <w:marLeft w:val="0"/>
              <w:marRight w:val="0"/>
              <w:marTop w:val="0"/>
              <w:marBottom w:val="0"/>
              <w:divBdr>
                <w:top w:val="none" w:sz="0" w:space="0" w:color="auto"/>
                <w:left w:val="none" w:sz="0" w:space="0" w:color="auto"/>
                <w:bottom w:val="none" w:sz="0" w:space="0" w:color="auto"/>
                <w:right w:val="none" w:sz="0" w:space="0" w:color="auto"/>
              </w:divBdr>
            </w:div>
          </w:divsChild>
        </w:div>
        <w:div w:id="1014919635">
          <w:marLeft w:val="0"/>
          <w:marRight w:val="0"/>
          <w:marTop w:val="0"/>
          <w:marBottom w:val="0"/>
          <w:divBdr>
            <w:top w:val="none" w:sz="0" w:space="0" w:color="auto"/>
            <w:left w:val="none" w:sz="0" w:space="0" w:color="auto"/>
            <w:bottom w:val="none" w:sz="0" w:space="0" w:color="auto"/>
            <w:right w:val="none" w:sz="0" w:space="0" w:color="auto"/>
          </w:divBdr>
          <w:divsChild>
            <w:div w:id="1903759786">
              <w:marLeft w:val="0"/>
              <w:marRight w:val="0"/>
              <w:marTop w:val="0"/>
              <w:marBottom w:val="0"/>
              <w:divBdr>
                <w:top w:val="none" w:sz="0" w:space="0" w:color="auto"/>
                <w:left w:val="none" w:sz="0" w:space="0" w:color="auto"/>
                <w:bottom w:val="none" w:sz="0" w:space="0" w:color="auto"/>
                <w:right w:val="none" w:sz="0" w:space="0" w:color="auto"/>
              </w:divBdr>
            </w:div>
          </w:divsChild>
        </w:div>
        <w:div w:id="1026567398">
          <w:marLeft w:val="0"/>
          <w:marRight w:val="0"/>
          <w:marTop w:val="0"/>
          <w:marBottom w:val="0"/>
          <w:divBdr>
            <w:top w:val="none" w:sz="0" w:space="0" w:color="auto"/>
            <w:left w:val="none" w:sz="0" w:space="0" w:color="auto"/>
            <w:bottom w:val="none" w:sz="0" w:space="0" w:color="auto"/>
            <w:right w:val="none" w:sz="0" w:space="0" w:color="auto"/>
          </w:divBdr>
          <w:divsChild>
            <w:div w:id="902452528">
              <w:marLeft w:val="0"/>
              <w:marRight w:val="0"/>
              <w:marTop w:val="0"/>
              <w:marBottom w:val="0"/>
              <w:divBdr>
                <w:top w:val="none" w:sz="0" w:space="0" w:color="auto"/>
                <w:left w:val="none" w:sz="0" w:space="0" w:color="auto"/>
                <w:bottom w:val="none" w:sz="0" w:space="0" w:color="auto"/>
                <w:right w:val="none" w:sz="0" w:space="0" w:color="auto"/>
              </w:divBdr>
            </w:div>
          </w:divsChild>
        </w:div>
        <w:div w:id="1102263273">
          <w:marLeft w:val="0"/>
          <w:marRight w:val="0"/>
          <w:marTop w:val="0"/>
          <w:marBottom w:val="0"/>
          <w:divBdr>
            <w:top w:val="none" w:sz="0" w:space="0" w:color="auto"/>
            <w:left w:val="none" w:sz="0" w:space="0" w:color="auto"/>
            <w:bottom w:val="none" w:sz="0" w:space="0" w:color="auto"/>
            <w:right w:val="none" w:sz="0" w:space="0" w:color="auto"/>
          </w:divBdr>
          <w:divsChild>
            <w:div w:id="1084499015">
              <w:marLeft w:val="0"/>
              <w:marRight w:val="0"/>
              <w:marTop w:val="0"/>
              <w:marBottom w:val="0"/>
              <w:divBdr>
                <w:top w:val="none" w:sz="0" w:space="0" w:color="auto"/>
                <w:left w:val="none" w:sz="0" w:space="0" w:color="auto"/>
                <w:bottom w:val="none" w:sz="0" w:space="0" w:color="auto"/>
                <w:right w:val="none" w:sz="0" w:space="0" w:color="auto"/>
              </w:divBdr>
            </w:div>
          </w:divsChild>
        </w:div>
        <w:div w:id="1120419646">
          <w:marLeft w:val="0"/>
          <w:marRight w:val="0"/>
          <w:marTop w:val="0"/>
          <w:marBottom w:val="0"/>
          <w:divBdr>
            <w:top w:val="none" w:sz="0" w:space="0" w:color="auto"/>
            <w:left w:val="none" w:sz="0" w:space="0" w:color="auto"/>
            <w:bottom w:val="none" w:sz="0" w:space="0" w:color="auto"/>
            <w:right w:val="none" w:sz="0" w:space="0" w:color="auto"/>
          </w:divBdr>
          <w:divsChild>
            <w:div w:id="1698778279">
              <w:marLeft w:val="0"/>
              <w:marRight w:val="0"/>
              <w:marTop w:val="0"/>
              <w:marBottom w:val="0"/>
              <w:divBdr>
                <w:top w:val="none" w:sz="0" w:space="0" w:color="auto"/>
                <w:left w:val="none" w:sz="0" w:space="0" w:color="auto"/>
                <w:bottom w:val="none" w:sz="0" w:space="0" w:color="auto"/>
                <w:right w:val="none" w:sz="0" w:space="0" w:color="auto"/>
              </w:divBdr>
            </w:div>
          </w:divsChild>
        </w:div>
        <w:div w:id="1171412094">
          <w:marLeft w:val="0"/>
          <w:marRight w:val="0"/>
          <w:marTop w:val="0"/>
          <w:marBottom w:val="0"/>
          <w:divBdr>
            <w:top w:val="none" w:sz="0" w:space="0" w:color="auto"/>
            <w:left w:val="none" w:sz="0" w:space="0" w:color="auto"/>
            <w:bottom w:val="none" w:sz="0" w:space="0" w:color="auto"/>
            <w:right w:val="none" w:sz="0" w:space="0" w:color="auto"/>
          </w:divBdr>
          <w:divsChild>
            <w:div w:id="971398566">
              <w:marLeft w:val="0"/>
              <w:marRight w:val="0"/>
              <w:marTop w:val="0"/>
              <w:marBottom w:val="0"/>
              <w:divBdr>
                <w:top w:val="none" w:sz="0" w:space="0" w:color="auto"/>
                <w:left w:val="none" w:sz="0" w:space="0" w:color="auto"/>
                <w:bottom w:val="none" w:sz="0" w:space="0" w:color="auto"/>
                <w:right w:val="none" w:sz="0" w:space="0" w:color="auto"/>
              </w:divBdr>
            </w:div>
          </w:divsChild>
        </w:div>
        <w:div w:id="1179588075">
          <w:marLeft w:val="0"/>
          <w:marRight w:val="0"/>
          <w:marTop w:val="0"/>
          <w:marBottom w:val="0"/>
          <w:divBdr>
            <w:top w:val="none" w:sz="0" w:space="0" w:color="auto"/>
            <w:left w:val="none" w:sz="0" w:space="0" w:color="auto"/>
            <w:bottom w:val="none" w:sz="0" w:space="0" w:color="auto"/>
            <w:right w:val="none" w:sz="0" w:space="0" w:color="auto"/>
          </w:divBdr>
          <w:divsChild>
            <w:div w:id="866874161">
              <w:marLeft w:val="0"/>
              <w:marRight w:val="0"/>
              <w:marTop w:val="0"/>
              <w:marBottom w:val="0"/>
              <w:divBdr>
                <w:top w:val="none" w:sz="0" w:space="0" w:color="auto"/>
                <w:left w:val="none" w:sz="0" w:space="0" w:color="auto"/>
                <w:bottom w:val="none" w:sz="0" w:space="0" w:color="auto"/>
                <w:right w:val="none" w:sz="0" w:space="0" w:color="auto"/>
              </w:divBdr>
            </w:div>
          </w:divsChild>
        </w:div>
        <w:div w:id="1202285331">
          <w:marLeft w:val="0"/>
          <w:marRight w:val="0"/>
          <w:marTop w:val="0"/>
          <w:marBottom w:val="0"/>
          <w:divBdr>
            <w:top w:val="none" w:sz="0" w:space="0" w:color="auto"/>
            <w:left w:val="none" w:sz="0" w:space="0" w:color="auto"/>
            <w:bottom w:val="none" w:sz="0" w:space="0" w:color="auto"/>
            <w:right w:val="none" w:sz="0" w:space="0" w:color="auto"/>
          </w:divBdr>
          <w:divsChild>
            <w:div w:id="1456370674">
              <w:marLeft w:val="0"/>
              <w:marRight w:val="0"/>
              <w:marTop w:val="0"/>
              <w:marBottom w:val="0"/>
              <w:divBdr>
                <w:top w:val="none" w:sz="0" w:space="0" w:color="auto"/>
                <w:left w:val="none" w:sz="0" w:space="0" w:color="auto"/>
                <w:bottom w:val="none" w:sz="0" w:space="0" w:color="auto"/>
                <w:right w:val="none" w:sz="0" w:space="0" w:color="auto"/>
              </w:divBdr>
            </w:div>
          </w:divsChild>
        </w:div>
        <w:div w:id="1232421177">
          <w:marLeft w:val="0"/>
          <w:marRight w:val="0"/>
          <w:marTop w:val="0"/>
          <w:marBottom w:val="0"/>
          <w:divBdr>
            <w:top w:val="none" w:sz="0" w:space="0" w:color="auto"/>
            <w:left w:val="none" w:sz="0" w:space="0" w:color="auto"/>
            <w:bottom w:val="none" w:sz="0" w:space="0" w:color="auto"/>
            <w:right w:val="none" w:sz="0" w:space="0" w:color="auto"/>
          </w:divBdr>
          <w:divsChild>
            <w:div w:id="365982009">
              <w:marLeft w:val="0"/>
              <w:marRight w:val="0"/>
              <w:marTop w:val="0"/>
              <w:marBottom w:val="0"/>
              <w:divBdr>
                <w:top w:val="none" w:sz="0" w:space="0" w:color="auto"/>
                <w:left w:val="none" w:sz="0" w:space="0" w:color="auto"/>
                <w:bottom w:val="none" w:sz="0" w:space="0" w:color="auto"/>
                <w:right w:val="none" w:sz="0" w:space="0" w:color="auto"/>
              </w:divBdr>
            </w:div>
          </w:divsChild>
        </w:div>
        <w:div w:id="1278484568">
          <w:marLeft w:val="0"/>
          <w:marRight w:val="0"/>
          <w:marTop w:val="0"/>
          <w:marBottom w:val="0"/>
          <w:divBdr>
            <w:top w:val="none" w:sz="0" w:space="0" w:color="auto"/>
            <w:left w:val="none" w:sz="0" w:space="0" w:color="auto"/>
            <w:bottom w:val="none" w:sz="0" w:space="0" w:color="auto"/>
            <w:right w:val="none" w:sz="0" w:space="0" w:color="auto"/>
          </w:divBdr>
          <w:divsChild>
            <w:div w:id="916592673">
              <w:marLeft w:val="0"/>
              <w:marRight w:val="0"/>
              <w:marTop w:val="0"/>
              <w:marBottom w:val="0"/>
              <w:divBdr>
                <w:top w:val="none" w:sz="0" w:space="0" w:color="auto"/>
                <w:left w:val="none" w:sz="0" w:space="0" w:color="auto"/>
                <w:bottom w:val="none" w:sz="0" w:space="0" w:color="auto"/>
                <w:right w:val="none" w:sz="0" w:space="0" w:color="auto"/>
              </w:divBdr>
            </w:div>
          </w:divsChild>
        </w:div>
        <w:div w:id="1296714362">
          <w:marLeft w:val="0"/>
          <w:marRight w:val="0"/>
          <w:marTop w:val="0"/>
          <w:marBottom w:val="0"/>
          <w:divBdr>
            <w:top w:val="none" w:sz="0" w:space="0" w:color="auto"/>
            <w:left w:val="none" w:sz="0" w:space="0" w:color="auto"/>
            <w:bottom w:val="none" w:sz="0" w:space="0" w:color="auto"/>
            <w:right w:val="none" w:sz="0" w:space="0" w:color="auto"/>
          </w:divBdr>
          <w:divsChild>
            <w:div w:id="425424966">
              <w:marLeft w:val="0"/>
              <w:marRight w:val="0"/>
              <w:marTop w:val="0"/>
              <w:marBottom w:val="0"/>
              <w:divBdr>
                <w:top w:val="none" w:sz="0" w:space="0" w:color="auto"/>
                <w:left w:val="none" w:sz="0" w:space="0" w:color="auto"/>
                <w:bottom w:val="none" w:sz="0" w:space="0" w:color="auto"/>
                <w:right w:val="none" w:sz="0" w:space="0" w:color="auto"/>
              </w:divBdr>
            </w:div>
          </w:divsChild>
        </w:div>
        <w:div w:id="1301572814">
          <w:marLeft w:val="0"/>
          <w:marRight w:val="0"/>
          <w:marTop w:val="0"/>
          <w:marBottom w:val="0"/>
          <w:divBdr>
            <w:top w:val="none" w:sz="0" w:space="0" w:color="auto"/>
            <w:left w:val="none" w:sz="0" w:space="0" w:color="auto"/>
            <w:bottom w:val="none" w:sz="0" w:space="0" w:color="auto"/>
            <w:right w:val="none" w:sz="0" w:space="0" w:color="auto"/>
          </w:divBdr>
          <w:divsChild>
            <w:div w:id="1178815575">
              <w:marLeft w:val="0"/>
              <w:marRight w:val="0"/>
              <w:marTop w:val="0"/>
              <w:marBottom w:val="0"/>
              <w:divBdr>
                <w:top w:val="none" w:sz="0" w:space="0" w:color="auto"/>
                <w:left w:val="none" w:sz="0" w:space="0" w:color="auto"/>
                <w:bottom w:val="none" w:sz="0" w:space="0" w:color="auto"/>
                <w:right w:val="none" w:sz="0" w:space="0" w:color="auto"/>
              </w:divBdr>
            </w:div>
          </w:divsChild>
        </w:div>
        <w:div w:id="1311639945">
          <w:marLeft w:val="0"/>
          <w:marRight w:val="0"/>
          <w:marTop w:val="0"/>
          <w:marBottom w:val="0"/>
          <w:divBdr>
            <w:top w:val="none" w:sz="0" w:space="0" w:color="auto"/>
            <w:left w:val="none" w:sz="0" w:space="0" w:color="auto"/>
            <w:bottom w:val="none" w:sz="0" w:space="0" w:color="auto"/>
            <w:right w:val="none" w:sz="0" w:space="0" w:color="auto"/>
          </w:divBdr>
          <w:divsChild>
            <w:div w:id="1593925934">
              <w:marLeft w:val="0"/>
              <w:marRight w:val="0"/>
              <w:marTop w:val="0"/>
              <w:marBottom w:val="0"/>
              <w:divBdr>
                <w:top w:val="none" w:sz="0" w:space="0" w:color="auto"/>
                <w:left w:val="none" w:sz="0" w:space="0" w:color="auto"/>
                <w:bottom w:val="none" w:sz="0" w:space="0" w:color="auto"/>
                <w:right w:val="none" w:sz="0" w:space="0" w:color="auto"/>
              </w:divBdr>
            </w:div>
          </w:divsChild>
        </w:div>
        <w:div w:id="1315065307">
          <w:marLeft w:val="0"/>
          <w:marRight w:val="0"/>
          <w:marTop w:val="0"/>
          <w:marBottom w:val="0"/>
          <w:divBdr>
            <w:top w:val="none" w:sz="0" w:space="0" w:color="auto"/>
            <w:left w:val="none" w:sz="0" w:space="0" w:color="auto"/>
            <w:bottom w:val="none" w:sz="0" w:space="0" w:color="auto"/>
            <w:right w:val="none" w:sz="0" w:space="0" w:color="auto"/>
          </w:divBdr>
          <w:divsChild>
            <w:div w:id="1116946128">
              <w:marLeft w:val="0"/>
              <w:marRight w:val="0"/>
              <w:marTop w:val="0"/>
              <w:marBottom w:val="0"/>
              <w:divBdr>
                <w:top w:val="none" w:sz="0" w:space="0" w:color="auto"/>
                <w:left w:val="none" w:sz="0" w:space="0" w:color="auto"/>
                <w:bottom w:val="none" w:sz="0" w:space="0" w:color="auto"/>
                <w:right w:val="none" w:sz="0" w:space="0" w:color="auto"/>
              </w:divBdr>
            </w:div>
          </w:divsChild>
        </w:div>
        <w:div w:id="1352680072">
          <w:marLeft w:val="0"/>
          <w:marRight w:val="0"/>
          <w:marTop w:val="0"/>
          <w:marBottom w:val="0"/>
          <w:divBdr>
            <w:top w:val="none" w:sz="0" w:space="0" w:color="auto"/>
            <w:left w:val="none" w:sz="0" w:space="0" w:color="auto"/>
            <w:bottom w:val="none" w:sz="0" w:space="0" w:color="auto"/>
            <w:right w:val="none" w:sz="0" w:space="0" w:color="auto"/>
          </w:divBdr>
          <w:divsChild>
            <w:div w:id="906721794">
              <w:marLeft w:val="0"/>
              <w:marRight w:val="0"/>
              <w:marTop w:val="0"/>
              <w:marBottom w:val="0"/>
              <w:divBdr>
                <w:top w:val="none" w:sz="0" w:space="0" w:color="auto"/>
                <w:left w:val="none" w:sz="0" w:space="0" w:color="auto"/>
                <w:bottom w:val="none" w:sz="0" w:space="0" w:color="auto"/>
                <w:right w:val="none" w:sz="0" w:space="0" w:color="auto"/>
              </w:divBdr>
            </w:div>
          </w:divsChild>
        </w:div>
        <w:div w:id="1354915125">
          <w:marLeft w:val="0"/>
          <w:marRight w:val="0"/>
          <w:marTop w:val="0"/>
          <w:marBottom w:val="0"/>
          <w:divBdr>
            <w:top w:val="none" w:sz="0" w:space="0" w:color="auto"/>
            <w:left w:val="none" w:sz="0" w:space="0" w:color="auto"/>
            <w:bottom w:val="none" w:sz="0" w:space="0" w:color="auto"/>
            <w:right w:val="none" w:sz="0" w:space="0" w:color="auto"/>
          </w:divBdr>
          <w:divsChild>
            <w:div w:id="1789471289">
              <w:marLeft w:val="0"/>
              <w:marRight w:val="0"/>
              <w:marTop w:val="0"/>
              <w:marBottom w:val="0"/>
              <w:divBdr>
                <w:top w:val="none" w:sz="0" w:space="0" w:color="auto"/>
                <w:left w:val="none" w:sz="0" w:space="0" w:color="auto"/>
                <w:bottom w:val="none" w:sz="0" w:space="0" w:color="auto"/>
                <w:right w:val="none" w:sz="0" w:space="0" w:color="auto"/>
              </w:divBdr>
            </w:div>
          </w:divsChild>
        </w:div>
        <w:div w:id="1365866573">
          <w:marLeft w:val="0"/>
          <w:marRight w:val="0"/>
          <w:marTop w:val="0"/>
          <w:marBottom w:val="0"/>
          <w:divBdr>
            <w:top w:val="none" w:sz="0" w:space="0" w:color="auto"/>
            <w:left w:val="none" w:sz="0" w:space="0" w:color="auto"/>
            <w:bottom w:val="none" w:sz="0" w:space="0" w:color="auto"/>
            <w:right w:val="none" w:sz="0" w:space="0" w:color="auto"/>
          </w:divBdr>
          <w:divsChild>
            <w:div w:id="776366503">
              <w:marLeft w:val="0"/>
              <w:marRight w:val="0"/>
              <w:marTop w:val="0"/>
              <w:marBottom w:val="0"/>
              <w:divBdr>
                <w:top w:val="none" w:sz="0" w:space="0" w:color="auto"/>
                <w:left w:val="none" w:sz="0" w:space="0" w:color="auto"/>
                <w:bottom w:val="none" w:sz="0" w:space="0" w:color="auto"/>
                <w:right w:val="none" w:sz="0" w:space="0" w:color="auto"/>
              </w:divBdr>
            </w:div>
          </w:divsChild>
        </w:div>
        <w:div w:id="1501850271">
          <w:marLeft w:val="0"/>
          <w:marRight w:val="0"/>
          <w:marTop w:val="0"/>
          <w:marBottom w:val="0"/>
          <w:divBdr>
            <w:top w:val="none" w:sz="0" w:space="0" w:color="auto"/>
            <w:left w:val="none" w:sz="0" w:space="0" w:color="auto"/>
            <w:bottom w:val="none" w:sz="0" w:space="0" w:color="auto"/>
            <w:right w:val="none" w:sz="0" w:space="0" w:color="auto"/>
          </w:divBdr>
          <w:divsChild>
            <w:div w:id="1677878531">
              <w:marLeft w:val="0"/>
              <w:marRight w:val="0"/>
              <w:marTop w:val="0"/>
              <w:marBottom w:val="0"/>
              <w:divBdr>
                <w:top w:val="none" w:sz="0" w:space="0" w:color="auto"/>
                <w:left w:val="none" w:sz="0" w:space="0" w:color="auto"/>
                <w:bottom w:val="none" w:sz="0" w:space="0" w:color="auto"/>
                <w:right w:val="none" w:sz="0" w:space="0" w:color="auto"/>
              </w:divBdr>
            </w:div>
          </w:divsChild>
        </w:div>
        <w:div w:id="1505903272">
          <w:marLeft w:val="0"/>
          <w:marRight w:val="0"/>
          <w:marTop w:val="0"/>
          <w:marBottom w:val="0"/>
          <w:divBdr>
            <w:top w:val="none" w:sz="0" w:space="0" w:color="auto"/>
            <w:left w:val="none" w:sz="0" w:space="0" w:color="auto"/>
            <w:bottom w:val="none" w:sz="0" w:space="0" w:color="auto"/>
            <w:right w:val="none" w:sz="0" w:space="0" w:color="auto"/>
          </w:divBdr>
          <w:divsChild>
            <w:div w:id="858472081">
              <w:marLeft w:val="0"/>
              <w:marRight w:val="0"/>
              <w:marTop w:val="0"/>
              <w:marBottom w:val="0"/>
              <w:divBdr>
                <w:top w:val="none" w:sz="0" w:space="0" w:color="auto"/>
                <w:left w:val="none" w:sz="0" w:space="0" w:color="auto"/>
                <w:bottom w:val="none" w:sz="0" w:space="0" w:color="auto"/>
                <w:right w:val="none" w:sz="0" w:space="0" w:color="auto"/>
              </w:divBdr>
            </w:div>
          </w:divsChild>
        </w:div>
        <w:div w:id="1516311623">
          <w:marLeft w:val="0"/>
          <w:marRight w:val="0"/>
          <w:marTop w:val="0"/>
          <w:marBottom w:val="0"/>
          <w:divBdr>
            <w:top w:val="none" w:sz="0" w:space="0" w:color="auto"/>
            <w:left w:val="none" w:sz="0" w:space="0" w:color="auto"/>
            <w:bottom w:val="none" w:sz="0" w:space="0" w:color="auto"/>
            <w:right w:val="none" w:sz="0" w:space="0" w:color="auto"/>
          </w:divBdr>
          <w:divsChild>
            <w:div w:id="1065493302">
              <w:marLeft w:val="0"/>
              <w:marRight w:val="0"/>
              <w:marTop w:val="0"/>
              <w:marBottom w:val="0"/>
              <w:divBdr>
                <w:top w:val="none" w:sz="0" w:space="0" w:color="auto"/>
                <w:left w:val="none" w:sz="0" w:space="0" w:color="auto"/>
                <w:bottom w:val="none" w:sz="0" w:space="0" w:color="auto"/>
                <w:right w:val="none" w:sz="0" w:space="0" w:color="auto"/>
              </w:divBdr>
            </w:div>
          </w:divsChild>
        </w:div>
        <w:div w:id="1542787991">
          <w:marLeft w:val="0"/>
          <w:marRight w:val="0"/>
          <w:marTop w:val="0"/>
          <w:marBottom w:val="0"/>
          <w:divBdr>
            <w:top w:val="none" w:sz="0" w:space="0" w:color="auto"/>
            <w:left w:val="none" w:sz="0" w:space="0" w:color="auto"/>
            <w:bottom w:val="none" w:sz="0" w:space="0" w:color="auto"/>
            <w:right w:val="none" w:sz="0" w:space="0" w:color="auto"/>
          </w:divBdr>
          <w:divsChild>
            <w:div w:id="1727223816">
              <w:marLeft w:val="0"/>
              <w:marRight w:val="0"/>
              <w:marTop w:val="0"/>
              <w:marBottom w:val="0"/>
              <w:divBdr>
                <w:top w:val="none" w:sz="0" w:space="0" w:color="auto"/>
                <w:left w:val="none" w:sz="0" w:space="0" w:color="auto"/>
                <w:bottom w:val="none" w:sz="0" w:space="0" w:color="auto"/>
                <w:right w:val="none" w:sz="0" w:space="0" w:color="auto"/>
              </w:divBdr>
            </w:div>
          </w:divsChild>
        </w:div>
        <w:div w:id="1635404640">
          <w:marLeft w:val="0"/>
          <w:marRight w:val="0"/>
          <w:marTop w:val="0"/>
          <w:marBottom w:val="0"/>
          <w:divBdr>
            <w:top w:val="none" w:sz="0" w:space="0" w:color="auto"/>
            <w:left w:val="none" w:sz="0" w:space="0" w:color="auto"/>
            <w:bottom w:val="none" w:sz="0" w:space="0" w:color="auto"/>
            <w:right w:val="none" w:sz="0" w:space="0" w:color="auto"/>
          </w:divBdr>
          <w:divsChild>
            <w:div w:id="728071386">
              <w:marLeft w:val="0"/>
              <w:marRight w:val="0"/>
              <w:marTop w:val="0"/>
              <w:marBottom w:val="0"/>
              <w:divBdr>
                <w:top w:val="none" w:sz="0" w:space="0" w:color="auto"/>
                <w:left w:val="none" w:sz="0" w:space="0" w:color="auto"/>
                <w:bottom w:val="none" w:sz="0" w:space="0" w:color="auto"/>
                <w:right w:val="none" w:sz="0" w:space="0" w:color="auto"/>
              </w:divBdr>
            </w:div>
          </w:divsChild>
        </w:div>
        <w:div w:id="1637879821">
          <w:marLeft w:val="0"/>
          <w:marRight w:val="0"/>
          <w:marTop w:val="0"/>
          <w:marBottom w:val="0"/>
          <w:divBdr>
            <w:top w:val="none" w:sz="0" w:space="0" w:color="auto"/>
            <w:left w:val="none" w:sz="0" w:space="0" w:color="auto"/>
            <w:bottom w:val="none" w:sz="0" w:space="0" w:color="auto"/>
            <w:right w:val="none" w:sz="0" w:space="0" w:color="auto"/>
          </w:divBdr>
          <w:divsChild>
            <w:div w:id="1808082746">
              <w:marLeft w:val="0"/>
              <w:marRight w:val="0"/>
              <w:marTop w:val="0"/>
              <w:marBottom w:val="0"/>
              <w:divBdr>
                <w:top w:val="none" w:sz="0" w:space="0" w:color="auto"/>
                <w:left w:val="none" w:sz="0" w:space="0" w:color="auto"/>
                <w:bottom w:val="none" w:sz="0" w:space="0" w:color="auto"/>
                <w:right w:val="none" w:sz="0" w:space="0" w:color="auto"/>
              </w:divBdr>
            </w:div>
          </w:divsChild>
        </w:div>
        <w:div w:id="1696467002">
          <w:marLeft w:val="0"/>
          <w:marRight w:val="0"/>
          <w:marTop w:val="0"/>
          <w:marBottom w:val="0"/>
          <w:divBdr>
            <w:top w:val="none" w:sz="0" w:space="0" w:color="auto"/>
            <w:left w:val="none" w:sz="0" w:space="0" w:color="auto"/>
            <w:bottom w:val="none" w:sz="0" w:space="0" w:color="auto"/>
            <w:right w:val="none" w:sz="0" w:space="0" w:color="auto"/>
          </w:divBdr>
          <w:divsChild>
            <w:div w:id="1630697049">
              <w:marLeft w:val="0"/>
              <w:marRight w:val="0"/>
              <w:marTop w:val="0"/>
              <w:marBottom w:val="0"/>
              <w:divBdr>
                <w:top w:val="none" w:sz="0" w:space="0" w:color="auto"/>
                <w:left w:val="none" w:sz="0" w:space="0" w:color="auto"/>
                <w:bottom w:val="none" w:sz="0" w:space="0" w:color="auto"/>
                <w:right w:val="none" w:sz="0" w:space="0" w:color="auto"/>
              </w:divBdr>
            </w:div>
          </w:divsChild>
        </w:div>
        <w:div w:id="1702125462">
          <w:marLeft w:val="0"/>
          <w:marRight w:val="0"/>
          <w:marTop w:val="0"/>
          <w:marBottom w:val="0"/>
          <w:divBdr>
            <w:top w:val="none" w:sz="0" w:space="0" w:color="auto"/>
            <w:left w:val="none" w:sz="0" w:space="0" w:color="auto"/>
            <w:bottom w:val="none" w:sz="0" w:space="0" w:color="auto"/>
            <w:right w:val="none" w:sz="0" w:space="0" w:color="auto"/>
          </w:divBdr>
          <w:divsChild>
            <w:div w:id="1384938454">
              <w:marLeft w:val="0"/>
              <w:marRight w:val="0"/>
              <w:marTop w:val="0"/>
              <w:marBottom w:val="0"/>
              <w:divBdr>
                <w:top w:val="none" w:sz="0" w:space="0" w:color="auto"/>
                <w:left w:val="none" w:sz="0" w:space="0" w:color="auto"/>
                <w:bottom w:val="none" w:sz="0" w:space="0" w:color="auto"/>
                <w:right w:val="none" w:sz="0" w:space="0" w:color="auto"/>
              </w:divBdr>
            </w:div>
          </w:divsChild>
        </w:div>
        <w:div w:id="1739940557">
          <w:marLeft w:val="0"/>
          <w:marRight w:val="0"/>
          <w:marTop w:val="0"/>
          <w:marBottom w:val="0"/>
          <w:divBdr>
            <w:top w:val="none" w:sz="0" w:space="0" w:color="auto"/>
            <w:left w:val="none" w:sz="0" w:space="0" w:color="auto"/>
            <w:bottom w:val="none" w:sz="0" w:space="0" w:color="auto"/>
            <w:right w:val="none" w:sz="0" w:space="0" w:color="auto"/>
          </w:divBdr>
          <w:divsChild>
            <w:div w:id="1921601774">
              <w:marLeft w:val="0"/>
              <w:marRight w:val="0"/>
              <w:marTop w:val="0"/>
              <w:marBottom w:val="0"/>
              <w:divBdr>
                <w:top w:val="none" w:sz="0" w:space="0" w:color="auto"/>
                <w:left w:val="none" w:sz="0" w:space="0" w:color="auto"/>
                <w:bottom w:val="none" w:sz="0" w:space="0" w:color="auto"/>
                <w:right w:val="none" w:sz="0" w:space="0" w:color="auto"/>
              </w:divBdr>
            </w:div>
          </w:divsChild>
        </w:div>
        <w:div w:id="1768041953">
          <w:marLeft w:val="0"/>
          <w:marRight w:val="0"/>
          <w:marTop w:val="0"/>
          <w:marBottom w:val="0"/>
          <w:divBdr>
            <w:top w:val="none" w:sz="0" w:space="0" w:color="auto"/>
            <w:left w:val="none" w:sz="0" w:space="0" w:color="auto"/>
            <w:bottom w:val="none" w:sz="0" w:space="0" w:color="auto"/>
            <w:right w:val="none" w:sz="0" w:space="0" w:color="auto"/>
          </w:divBdr>
          <w:divsChild>
            <w:div w:id="273636545">
              <w:marLeft w:val="0"/>
              <w:marRight w:val="0"/>
              <w:marTop w:val="0"/>
              <w:marBottom w:val="0"/>
              <w:divBdr>
                <w:top w:val="none" w:sz="0" w:space="0" w:color="auto"/>
                <w:left w:val="none" w:sz="0" w:space="0" w:color="auto"/>
                <w:bottom w:val="none" w:sz="0" w:space="0" w:color="auto"/>
                <w:right w:val="none" w:sz="0" w:space="0" w:color="auto"/>
              </w:divBdr>
            </w:div>
          </w:divsChild>
        </w:div>
        <w:div w:id="1774322889">
          <w:marLeft w:val="0"/>
          <w:marRight w:val="0"/>
          <w:marTop w:val="0"/>
          <w:marBottom w:val="0"/>
          <w:divBdr>
            <w:top w:val="none" w:sz="0" w:space="0" w:color="auto"/>
            <w:left w:val="none" w:sz="0" w:space="0" w:color="auto"/>
            <w:bottom w:val="none" w:sz="0" w:space="0" w:color="auto"/>
            <w:right w:val="none" w:sz="0" w:space="0" w:color="auto"/>
          </w:divBdr>
          <w:divsChild>
            <w:div w:id="971449703">
              <w:marLeft w:val="0"/>
              <w:marRight w:val="0"/>
              <w:marTop w:val="0"/>
              <w:marBottom w:val="0"/>
              <w:divBdr>
                <w:top w:val="none" w:sz="0" w:space="0" w:color="auto"/>
                <w:left w:val="none" w:sz="0" w:space="0" w:color="auto"/>
                <w:bottom w:val="none" w:sz="0" w:space="0" w:color="auto"/>
                <w:right w:val="none" w:sz="0" w:space="0" w:color="auto"/>
              </w:divBdr>
            </w:div>
          </w:divsChild>
        </w:div>
        <w:div w:id="1792244725">
          <w:marLeft w:val="0"/>
          <w:marRight w:val="0"/>
          <w:marTop w:val="0"/>
          <w:marBottom w:val="0"/>
          <w:divBdr>
            <w:top w:val="none" w:sz="0" w:space="0" w:color="auto"/>
            <w:left w:val="none" w:sz="0" w:space="0" w:color="auto"/>
            <w:bottom w:val="none" w:sz="0" w:space="0" w:color="auto"/>
            <w:right w:val="none" w:sz="0" w:space="0" w:color="auto"/>
          </w:divBdr>
          <w:divsChild>
            <w:div w:id="2054842401">
              <w:marLeft w:val="0"/>
              <w:marRight w:val="0"/>
              <w:marTop w:val="0"/>
              <w:marBottom w:val="0"/>
              <w:divBdr>
                <w:top w:val="none" w:sz="0" w:space="0" w:color="auto"/>
                <w:left w:val="none" w:sz="0" w:space="0" w:color="auto"/>
                <w:bottom w:val="none" w:sz="0" w:space="0" w:color="auto"/>
                <w:right w:val="none" w:sz="0" w:space="0" w:color="auto"/>
              </w:divBdr>
            </w:div>
          </w:divsChild>
        </w:div>
        <w:div w:id="1813792091">
          <w:marLeft w:val="0"/>
          <w:marRight w:val="0"/>
          <w:marTop w:val="0"/>
          <w:marBottom w:val="0"/>
          <w:divBdr>
            <w:top w:val="none" w:sz="0" w:space="0" w:color="auto"/>
            <w:left w:val="none" w:sz="0" w:space="0" w:color="auto"/>
            <w:bottom w:val="none" w:sz="0" w:space="0" w:color="auto"/>
            <w:right w:val="none" w:sz="0" w:space="0" w:color="auto"/>
          </w:divBdr>
          <w:divsChild>
            <w:div w:id="383914718">
              <w:marLeft w:val="0"/>
              <w:marRight w:val="0"/>
              <w:marTop w:val="0"/>
              <w:marBottom w:val="0"/>
              <w:divBdr>
                <w:top w:val="none" w:sz="0" w:space="0" w:color="auto"/>
                <w:left w:val="none" w:sz="0" w:space="0" w:color="auto"/>
                <w:bottom w:val="none" w:sz="0" w:space="0" w:color="auto"/>
                <w:right w:val="none" w:sz="0" w:space="0" w:color="auto"/>
              </w:divBdr>
            </w:div>
          </w:divsChild>
        </w:div>
        <w:div w:id="1826241476">
          <w:marLeft w:val="0"/>
          <w:marRight w:val="0"/>
          <w:marTop w:val="0"/>
          <w:marBottom w:val="0"/>
          <w:divBdr>
            <w:top w:val="none" w:sz="0" w:space="0" w:color="auto"/>
            <w:left w:val="none" w:sz="0" w:space="0" w:color="auto"/>
            <w:bottom w:val="none" w:sz="0" w:space="0" w:color="auto"/>
            <w:right w:val="none" w:sz="0" w:space="0" w:color="auto"/>
          </w:divBdr>
          <w:divsChild>
            <w:div w:id="313265322">
              <w:marLeft w:val="0"/>
              <w:marRight w:val="0"/>
              <w:marTop w:val="0"/>
              <w:marBottom w:val="0"/>
              <w:divBdr>
                <w:top w:val="none" w:sz="0" w:space="0" w:color="auto"/>
                <w:left w:val="none" w:sz="0" w:space="0" w:color="auto"/>
                <w:bottom w:val="none" w:sz="0" w:space="0" w:color="auto"/>
                <w:right w:val="none" w:sz="0" w:space="0" w:color="auto"/>
              </w:divBdr>
            </w:div>
          </w:divsChild>
        </w:div>
        <w:div w:id="1837722241">
          <w:marLeft w:val="0"/>
          <w:marRight w:val="0"/>
          <w:marTop w:val="0"/>
          <w:marBottom w:val="0"/>
          <w:divBdr>
            <w:top w:val="none" w:sz="0" w:space="0" w:color="auto"/>
            <w:left w:val="none" w:sz="0" w:space="0" w:color="auto"/>
            <w:bottom w:val="none" w:sz="0" w:space="0" w:color="auto"/>
            <w:right w:val="none" w:sz="0" w:space="0" w:color="auto"/>
          </w:divBdr>
          <w:divsChild>
            <w:div w:id="1956672623">
              <w:marLeft w:val="0"/>
              <w:marRight w:val="0"/>
              <w:marTop w:val="0"/>
              <w:marBottom w:val="0"/>
              <w:divBdr>
                <w:top w:val="none" w:sz="0" w:space="0" w:color="auto"/>
                <w:left w:val="none" w:sz="0" w:space="0" w:color="auto"/>
                <w:bottom w:val="none" w:sz="0" w:space="0" w:color="auto"/>
                <w:right w:val="none" w:sz="0" w:space="0" w:color="auto"/>
              </w:divBdr>
            </w:div>
          </w:divsChild>
        </w:div>
        <w:div w:id="1847093095">
          <w:marLeft w:val="0"/>
          <w:marRight w:val="0"/>
          <w:marTop w:val="0"/>
          <w:marBottom w:val="0"/>
          <w:divBdr>
            <w:top w:val="none" w:sz="0" w:space="0" w:color="auto"/>
            <w:left w:val="none" w:sz="0" w:space="0" w:color="auto"/>
            <w:bottom w:val="none" w:sz="0" w:space="0" w:color="auto"/>
            <w:right w:val="none" w:sz="0" w:space="0" w:color="auto"/>
          </w:divBdr>
          <w:divsChild>
            <w:div w:id="190725057">
              <w:marLeft w:val="0"/>
              <w:marRight w:val="0"/>
              <w:marTop w:val="0"/>
              <w:marBottom w:val="0"/>
              <w:divBdr>
                <w:top w:val="none" w:sz="0" w:space="0" w:color="auto"/>
                <w:left w:val="none" w:sz="0" w:space="0" w:color="auto"/>
                <w:bottom w:val="none" w:sz="0" w:space="0" w:color="auto"/>
                <w:right w:val="none" w:sz="0" w:space="0" w:color="auto"/>
              </w:divBdr>
            </w:div>
          </w:divsChild>
        </w:div>
        <w:div w:id="1873420241">
          <w:marLeft w:val="0"/>
          <w:marRight w:val="0"/>
          <w:marTop w:val="0"/>
          <w:marBottom w:val="0"/>
          <w:divBdr>
            <w:top w:val="none" w:sz="0" w:space="0" w:color="auto"/>
            <w:left w:val="none" w:sz="0" w:space="0" w:color="auto"/>
            <w:bottom w:val="none" w:sz="0" w:space="0" w:color="auto"/>
            <w:right w:val="none" w:sz="0" w:space="0" w:color="auto"/>
          </w:divBdr>
          <w:divsChild>
            <w:div w:id="1277060660">
              <w:marLeft w:val="0"/>
              <w:marRight w:val="0"/>
              <w:marTop w:val="0"/>
              <w:marBottom w:val="0"/>
              <w:divBdr>
                <w:top w:val="none" w:sz="0" w:space="0" w:color="auto"/>
                <w:left w:val="none" w:sz="0" w:space="0" w:color="auto"/>
                <w:bottom w:val="none" w:sz="0" w:space="0" w:color="auto"/>
                <w:right w:val="none" w:sz="0" w:space="0" w:color="auto"/>
              </w:divBdr>
            </w:div>
          </w:divsChild>
        </w:div>
        <w:div w:id="1886134875">
          <w:marLeft w:val="0"/>
          <w:marRight w:val="0"/>
          <w:marTop w:val="0"/>
          <w:marBottom w:val="0"/>
          <w:divBdr>
            <w:top w:val="none" w:sz="0" w:space="0" w:color="auto"/>
            <w:left w:val="none" w:sz="0" w:space="0" w:color="auto"/>
            <w:bottom w:val="none" w:sz="0" w:space="0" w:color="auto"/>
            <w:right w:val="none" w:sz="0" w:space="0" w:color="auto"/>
          </w:divBdr>
          <w:divsChild>
            <w:div w:id="1030956898">
              <w:marLeft w:val="0"/>
              <w:marRight w:val="0"/>
              <w:marTop w:val="0"/>
              <w:marBottom w:val="0"/>
              <w:divBdr>
                <w:top w:val="none" w:sz="0" w:space="0" w:color="auto"/>
                <w:left w:val="none" w:sz="0" w:space="0" w:color="auto"/>
                <w:bottom w:val="none" w:sz="0" w:space="0" w:color="auto"/>
                <w:right w:val="none" w:sz="0" w:space="0" w:color="auto"/>
              </w:divBdr>
            </w:div>
          </w:divsChild>
        </w:div>
        <w:div w:id="1905800768">
          <w:marLeft w:val="0"/>
          <w:marRight w:val="0"/>
          <w:marTop w:val="0"/>
          <w:marBottom w:val="0"/>
          <w:divBdr>
            <w:top w:val="none" w:sz="0" w:space="0" w:color="auto"/>
            <w:left w:val="none" w:sz="0" w:space="0" w:color="auto"/>
            <w:bottom w:val="none" w:sz="0" w:space="0" w:color="auto"/>
            <w:right w:val="none" w:sz="0" w:space="0" w:color="auto"/>
          </w:divBdr>
          <w:divsChild>
            <w:div w:id="949747795">
              <w:marLeft w:val="0"/>
              <w:marRight w:val="0"/>
              <w:marTop w:val="0"/>
              <w:marBottom w:val="0"/>
              <w:divBdr>
                <w:top w:val="none" w:sz="0" w:space="0" w:color="auto"/>
                <w:left w:val="none" w:sz="0" w:space="0" w:color="auto"/>
                <w:bottom w:val="none" w:sz="0" w:space="0" w:color="auto"/>
                <w:right w:val="none" w:sz="0" w:space="0" w:color="auto"/>
              </w:divBdr>
            </w:div>
          </w:divsChild>
        </w:div>
        <w:div w:id="1917520302">
          <w:marLeft w:val="0"/>
          <w:marRight w:val="0"/>
          <w:marTop w:val="0"/>
          <w:marBottom w:val="0"/>
          <w:divBdr>
            <w:top w:val="none" w:sz="0" w:space="0" w:color="auto"/>
            <w:left w:val="none" w:sz="0" w:space="0" w:color="auto"/>
            <w:bottom w:val="none" w:sz="0" w:space="0" w:color="auto"/>
            <w:right w:val="none" w:sz="0" w:space="0" w:color="auto"/>
          </w:divBdr>
          <w:divsChild>
            <w:div w:id="1780224708">
              <w:marLeft w:val="0"/>
              <w:marRight w:val="0"/>
              <w:marTop w:val="0"/>
              <w:marBottom w:val="0"/>
              <w:divBdr>
                <w:top w:val="none" w:sz="0" w:space="0" w:color="auto"/>
                <w:left w:val="none" w:sz="0" w:space="0" w:color="auto"/>
                <w:bottom w:val="none" w:sz="0" w:space="0" w:color="auto"/>
                <w:right w:val="none" w:sz="0" w:space="0" w:color="auto"/>
              </w:divBdr>
            </w:div>
          </w:divsChild>
        </w:div>
        <w:div w:id="1934314339">
          <w:marLeft w:val="0"/>
          <w:marRight w:val="0"/>
          <w:marTop w:val="0"/>
          <w:marBottom w:val="0"/>
          <w:divBdr>
            <w:top w:val="none" w:sz="0" w:space="0" w:color="auto"/>
            <w:left w:val="none" w:sz="0" w:space="0" w:color="auto"/>
            <w:bottom w:val="none" w:sz="0" w:space="0" w:color="auto"/>
            <w:right w:val="none" w:sz="0" w:space="0" w:color="auto"/>
          </w:divBdr>
          <w:divsChild>
            <w:div w:id="2029866389">
              <w:marLeft w:val="0"/>
              <w:marRight w:val="0"/>
              <w:marTop w:val="0"/>
              <w:marBottom w:val="0"/>
              <w:divBdr>
                <w:top w:val="none" w:sz="0" w:space="0" w:color="auto"/>
                <w:left w:val="none" w:sz="0" w:space="0" w:color="auto"/>
                <w:bottom w:val="none" w:sz="0" w:space="0" w:color="auto"/>
                <w:right w:val="none" w:sz="0" w:space="0" w:color="auto"/>
              </w:divBdr>
            </w:div>
          </w:divsChild>
        </w:div>
        <w:div w:id="1950121212">
          <w:marLeft w:val="0"/>
          <w:marRight w:val="0"/>
          <w:marTop w:val="0"/>
          <w:marBottom w:val="0"/>
          <w:divBdr>
            <w:top w:val="none" w:sz="0" w:space="0" w:color="auto"/>
            <w:left w:val="none" w:sz="0" w:space="0" w:color="auto"/>
            <w:bottom w:val="none" w:sz="0" w:space="0" w:color="auto"/>
            <w:right w:val="none" w:sz="0" w:space="0" w:color="auto"/>
          </w:divBdr>
          <w:divsChild>
            <w:div w:id="333995458">
              <w:marLeft w:val="0"/>
              <w:marRight w:val="0"/>
              <w:marTop w:val="0"/>
              <w:marBottom w:val="0"/>
              <w:divBdr>
                <w:top w:val="none" w:sz="0" w:space="0" w:color="auto"/>
                <w:left w:val="none" w:sz="0" w:space="0" w:color="auto"/>
                <w:bottom w:val="none" w:sz="0" w:space="0" w:color="auto"/>
                <w:right w:val="none" w:sz="0" w:space="0" w:color="auto"/>
              </w:divBdr>
            </w:div>
          </w:divsChild>
        </w:div>
        <w:div w:id="2018533633">
          <w:marLeft w:val="0"/>
          <w:marRight w:val="0"/>
          <w:marTop w:val="0"/>
          <w:marBottom w:val="0"/>
          <w:divBdr>
            <w:top w:val="none" w:sz="0" w:space="0" w:color="auto"/>
            <w:left w:val="none" w:sz="0" w:space="0" w:color="auto"/>
            <w:bottom w:val="none" w:sz="0" w:space="0" w:color="auto"/>
            <w:right w:val="none" w:sz="0" w:space="0" w:color="auto"/>
          </w:divBdr>
          <w:divsChild>
            <w:div w:id="2011371094">
              <w:marLeft w:val="0"/>
              <w:marRight w:val="0"/>
              <w:marTop w:val="0"/>
              <w:marBottom w:val="0"/>
              <w:divBdr>
                <w:top w:val="none" w:sz="0" w:space="0" w:color="auto"/>
                <w:left w:val="none" w:sz="0" w:space="0" w:color="auto"/>
                <w:bottom w:val="none" w:sz="0" w:space="0" w:color="auto"/>
                <w:right w:val="none" w:sz="0" w:space="0" w:color="auto"/>
              </w:divBdr>
            </w:div>
          </w:divsChild>
        </w:div>
        <w:div w:id="2047946059">
          <w:marLeft w:val="0"/>
          <w:marRight w:val="0"/>
          <w:marTop w:val="0"/>
          <w:marBottom w:val="0"/>
          <w:divBdr>
            <w:top w:val="none" w:sz="0" w:space="0" w:color="auto"/>
            <w:left w:val="none" w:sz="0" w:space="0" w:color="auto"/>
            <w:bottom w:val="none" w:sz="0" w:space="0" w:color="auto"/>
            <w:right w:val="none" w:sz="0" w:space="0" w:color="auto"/>
          </w:divBdr>
          <w:divsChild>
            <w:div w:id="92823552">
              <w:marLeft w:val="0"/>
              <w:marRight w:val="0"/>
              <w:marTop w:val="0"/>
              <w:marBottom w:val="0"/>
              <w:divBdr>
                <w:top w:val="none" w:sz="0" w:space="0" w:color="auto"/>
                <w:left w:val="none" w:sz="0" w:space="0" w:color="auto"/>
                <w:bottom w:val="none" w:sz="0" w:space="0" w:color="auto"/>
                <w:right w:val="none" w:sz="0" w:space="0" w:color="auto"/>
              </w:divBdr>
            </w:div>
          </w:divsChild>
        </w:div>
        <w:div w:id="2083016664">
          <w:marLeft w:val="0"/>
          <w:marRight w:val="0"/>
          <w:marTop w:val="0"/>
          <w:marBottom w:val="0"/>
          <w:divBdr>
            <w:top w:val="none" w:sz="0" w:space="0" w:color="auto"/>
            <w:left w:val="none" w:sz="0" w:space="0" w:color="auto"/>
            <w:bottom w:val="none" w:sz="0" w:space="0" w:color="auto"/>
            <w:right w:val="none" w:sz="0" w:space="0" w:color="auto"/>
          </w:divBdr>
          <w:divsChild>
            <w:div w:id="2076321151">
              <w:marLeft w:val="0"/>
              <w:marRight w:val="0"/>
              <w:marTop w:val="0"/>
              <w:marBottom w:val="0"/>
              <w:divBdr>
                <w:top w:val="none" w:sz="0" w:space="0" w:color="auto"/>
                <w:left w:val="none" w:sz="0" w:space="0" w:color="auto"/>
                <w:bottom w:val="none" w:sz="0" w:space="0" w:color="auto"/>
                <w:right w:val="none" w:sz="0" w:space="0" w:color="auto"/>
              </w:divBdr>
            </w:div>
          </w:divsChild>
        </w:div>
        <w:div w:id="2092850737">
          <w:marLeft w:val="0"/>
          <w:marRight w:val="0"/>
          <w:marTop w:val="0"/>
          <w:marBottom w:val="0"/>
          <w:divBdr>
            <w:top w:val="none" w:sz="0" w:space="0" w:color="auto"/>
            <w:left w:val="none" w:sz="0" w:space="0" w:color="auto"/>
            <w:bottom w:val="none" w:sz="0" w:space="0" w:color="auto"/>
            <w:right w:val="none" w:sz="0" w:space="0" w:color="auto"/>
          </w:divBdr>
          <w:divsChild>
            <w:div w:id="1442409122">
              <w:marLeft w:val="0"/>
              <w:marRight w:val="0"/>
              <w:marTop w:val="0"/>
              <w:marBottom w:val="0"/>
              <w:divBdr>
                <w:top w:val="none" w:sz="0" w:space="0" w:color="auto"/>
                <w:left w:val="none" w:sz="0" w:space="0" w:color="auto"/>
                <w:bottom w:val="none" w:sz="0" w:space="0" w:color="auto"/>
                <w:right w:val="none" w:sz="0" w:space="0" w:color="auto"/>
              </w:divBdr>
            </w:div>
          </w:divsChild>
        </w:div>
        <w:div w:id="2102792725">
          <w:marLeft w:val="0"/>
          <w:marRight w:val="0"/>
          <w:marTop w:val="0"/>
          <w:marBottom w:val="0"/>
          <w:divBdr>
            <w:top w:val="none" w:sz="0" w:space="0" w:color="auto"/>
            <w:left w:val="none" w:sz="0" w:space="0" w:color="auto"/>
            <w:bottom w:val="none" w:sz="0" w:space="0" w:color="auto"/>
            <w:right w:val="none" w:sz="0" w:space="0" w:color="auto"/>
          </w:divBdr>
          <w:divsChild>
            <w:div w:id="527106972">
              <w:marLeft w:val="0"/>
              <w:marRight w:val="0"/>
              <w:marTop w:val="0"/>
              <w:marBottom w:val="0"/>
              <w:divBdr>
                <w:top w:val="none" w:sz="0" w:space="0" w:color="auto"/>
                <w:left w:val="none" w:sz="0" w:space="0" w:color="auto"/>
                <w:bottom w:val="none" w:sz="0" w:space="0" w:color="auto"/>
                <w:right w:val="none" w:sz="0" w:space="0" w:color="auto"/>
              </w:divBdr>
            </w:div>
          </w:divsChild>
        </w:div>
        <w:div w:id="2107341255">
          <w:marLeft w:val="0"/>
          <w:marRight w:val="0"/>
          <w:marTop w:val="0"/>
          <w:marBottom w:val="0"/>
          <w:divBdr>
            <w:top w:val="none" w:sz="0" w:space="0" w:color="auto"/>
            <w:left w:val="none" w:sz="0" w:space="0" w:color="auto"/>
            <w:bottom w:val="none" w:sz="0" w:space="0" w:color="auto"/>
            <w:right w:val="none" w:sz="0" w:space="0" w:color="auto"/>
          </w:divBdr>
          <w:divsChild>
            <w:div w:id="386420464">
              <w:marLeft w:val="0"/>
              <w:marRight w:val="0"/>
              <w:marTop w:val="0"/>
              <w:marBottom w:val="0"/>
              <w:divBdr>
                <w:top w:val="none" w:sz="0" w:space="0" w:color="auto"/>
                <w:left w:val="none" w:sz="0" w:space="0" w:color="auto"/>
                <w:bottom w:val="none" w:sz="0" w:space="0" w:color="auto"/>
                <w:right w:val="none" w:sz="0" w:space="0" w:color="auto"/>
              </w:divBdr>
            </w:div>
          </w:divsChild>
        </w:div>
        <w:div w:id="2143838464">
          <w:marLeft w:val="0"/>
          <w:marRight w:val="0"/>
          <w:marTop w:val="0"/>
          <w:marBottom w:val="0"/>
          <w:divBdr>
            <w:top w:val="none" w:sz="0" w:space="0" w:color="auto"/>
            <w:left w:val="none" w:sz="0" w:space="0" w:color="auto"/>
            <w:bottom w:val="none" w:sz="0" w:space="0" w:color="auto"/>
            <w:right w:val="none" w:sz="0" w:space="0" w:color="auto"/>
          </w:divBdr>
          <w:divsChild>
            <w:div w:id="2191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2997">
      <w:bodyDiv w:val="1"/>
      <w:marLeft w:val="0"/>
      <w:marRight w:val="0"/>
      <w:marTop w:val="0"/>
      <w:marBottom w:val="0"/>
      <w:divBdr>
        <w:top w:val="none" w:sz="0" w:space="0" w:color="auto"/>
        <w:left w:val="none" w:sz="0" w:space="0" w:color="auto"/>
        <w:bottom w:val="none" w:sz="0" w:space="0" w:color="auto"/>
        <w:right w:val="none" w:sz="0" w:space="0" w:color="auto"/>
      </w:divBdr>
    </w:div>
    <w:div w:id="492374113">
      <w:bodyDiv w:val="1"/>
      <w:marLeft w:val="0"/>
      <w:marRight w:val="0"/>
      <w:marTop w:val="0"/>
      <w:marBottom w:val="0"/>
      <w:divBdr>
        <w:top w:val="none" w:sz="0" w:space="0" w:color="auto"/>
        <w:left w:val="none" w:sz="0" w:space="0" w:color="auto"/>
        <w:bottom w:val="none" w:sz="0" w:space="0" w:color="auto"/>
        <w:right w:val="none" w:sz="0" w:space="0" w:color="auto"/>
      </w:divBdr>
    </w:div>
    <w:div w:id="576329039">
      <w:bodyDiv w:val="1"/>
      <w:marLeft w:val="0"/>
      <w:marRight w:val="0"/>
      <w:marTop w:val="0"/>
      <w:marBottom w:val="0"/>
      <w:divBdr>
        <w:top w:val="none" w:sz="0" w:space="0" w:color="auto"/>
        <w:left w:val="none" w:sz="0" w:space="0" w:color="auto"/>
        <w:bottom w:val="none" w:sz="0" w:space="0" w:color="auto"/>
        <w:right w:val="none" w:sz="0" w:space="0" w:color="auto"/>
      </w:divBdr>
    </w:div>
    <w:div w:id="582027873">
      <w:bodyDiv w:val="1"/>
      <w:marLeft w:val="0"/>
      <w:marRight w:val="0"/>
      <w:marTop w:val="0"/>
      <w:marBottom w:val="0"/>
      <w:divBdr>
        <w:top w:val="none" w:sz="0" w:space="0" w:color="auto"/>
        <w:left w:val="none" w:sz="0" w:space="0" w:color="auto"/>
        <w:bottom w:val="none" w:sz="0" w:space="0" w:color="auto"/>
        <w:right w:val="none" w:sz="0" w:space="0" w:color="auto"/>
      </w:divBdr>
    </w:div>
    <w:div w:id="746732437">
      <w:bodyDiv w:val="1"/>
      <w:marLeft w:val="0"/>
      <w:marRight w:val="0"/>
      <w:marTop w:val="0"/>
      <w:marBottom w:val="0"/>
      <w:divBdr>
        <w:top w:val="none" w:sz="0" w:space="0" w:color="auto"/>
        <w:left w:val="none" w:sz="0" w:space="0" w:color="auto"/>
        <w:bottom w:val="none" w:sz="0" w:space="0" w:color="auto"/>
        <w:right w:val="none" w:sz="0" w:space="0" w:color="auto"/>
      </w:divBdr>
    </w:div>
    <w:div w:id="762335165">
      <w:bodyDiv w:val="1"/>
      <w:marLeft w:val="0"/>
      <w:marRight w:val="0"/>
      <w:marTop w:val="0"/>
      <w:marBottom w:val="0"/>
      <w:divBdr>
        <w:top w:val="none" w:sz="0" w:space="0" w:color="auto"/>
        <w:left w:val="none" w:sz="0" w:space="0" w:color="auto"/>
        <w:bottom w:val="none" w:sz="0" w:space="0" w:color="auto"/>
        <w:right w:val="none" w:sz="0" w:space="0" w:color="auto"/>
      </w:divBdr>
    </w:div>
    <w:div w:id="777986489">
      <w:bodyDiv w:val="1"/>
      <w:marLeft w:val="0"/>
      <w:marRight w:val="0"/>
      <w:marTop w:val="0"/>
      <w:marBottom w:val="0"/>
      <w:divBdr>
        <w:top w:val="none" w:sz="0" w:space="0" w:color="auto"/>
        <w:left w:val="none" w:sz="0" w:space="0" w:color="auto"/>
        <w:bottom w:val="none" w:sz="0" w:space="0" w:color="auto"/>
        <w:right w:val="none" w:sz="0" w:space="0" w:color="auto"/>
      </w:divBdr>
    </w:div>
    <w:div w:id="904413273">
      <w:bodyDiv w:val="1"/>
      <w:marLeft w:val="0"/>
      <w:marRight w:val="0"/>
      <w:marTop w:val="0"/>
      <w:marBottom w:val="0"/>
      <w:divBdr>
        <w:top w:val="none" w:sz="0" w:space="0" w:color="auto"/>
        <w:left w:val="none" w:sz="0" w:space="0" w:color="auto"/>
        <w:bottom w:val="none" w:sz="0" w:space="0" w:color="auto"/>
        <w:right w:val="none" w:sz="0" w:space="0" w:color="auto"/>
      </w:divBdr>
      <w:divsChild>
        <w:div w:id="1795519507">
          <w:marLeft w:val="446"/>
          <w:marRight w:val="0"/>
          <w:marTop w:val="0"/>
          <w:marBottom w:val="0"/>
          <w:divBdr>
            <w:top w:val="none" w:sz="0" w:space="0" w:color="auto"/>
            <w:left w:val="none" w:sz="0" w:space="0" w:color="auto"/>
            <w:bottom w:val="none" w:sz="0" w:space="0" w:color="auto"/>
            <w:right w:val="none" w:sz="0" w:space="0" w:color="auto"/>
          </w:divBdr>
        </w:div>
      </w:divsChild>
    </w:div>
    <w:div w:id="907300549">
      <w:bodyDiv w:val="1"/>
      <w:marLeft w:val="0"/>
      <w:marRight w:val="0"/>
      <w:marTop w:val="0"/>
      <w:marBottom w:val="0"/>
      <w:divBdr>
        <w:top w:val="none" w:sz="0" w:space="0" w:color="auto"/>
        <w:left w:val="none" w:sz="0" w:space="0" w:color="auto"/>
        <w:bottom w:val="none" w:sz="0" w:space="0" w:color="auto"/>
        <w:right w:val="none" w:sz="0" w:space="0" w:color="auto"/>
      </w:divBdr>
    </w:div>
    <w:div w:id="912398928">
      <w:bodyDiv w:val="1"/>
      <w:marLeft w:val="0"/>
      <w:marRight w:val="0"/>
      <w:marTop w:val="0"/>
      <w:marBottom w:val="0"/>
      <w:divBdr>
        <w:top w:val="none" w:sz="0" w:space="0" w:color="auto"/>
        <w:left w:val="none" w:sz="0" w:space="0" w:color="auto"/>
        <w:bottom w:val="none" w:sz="0" w:space="0" w:color="auto"/>
        <w:right w:val="none" w:sz="0" w:space="0" w:color="auto"/>
      </w:divBdr>
    </w:div>
    <w:div w:id="988049505">
      <w:bodyDiv w:val="1"/>
      <w:marLeft w:val="0"/>
      <w:marRight w:val="0"/>
      <w:marTop w:val="0"/>
      <w:marBottom w:val="0"/>
      <w:divBdr>
        <w:top w:val="none" w:sz="0" w:space="0" w:color="auto"/>
        <w:left w:val="none" w:sz="0" w:space="0" w:color="auto"/>
        <w:bottom w:val="none" w:sz="0" w:space="0" w:color="auto"/>
        <w:right w:val="none" w:sz="0" w:space="0" w:color="auto"/>
      </w:divBdr>
      <w:divsChild>
        <w:div w:id="842429833">
          <w:marLeft w:val="446"/>
          <w:marRight w:val="0"/>
          <w:marTop w:val="0"/>
          <w:marBottom w:val="0"/>
          <w:divBdr>
            <w:top w:val="none" w:sz="0" w:space="0" w:color="auto"/>
            <w:left w:val="none" w:sz="0" w:space="0" w:color="auto"/>
            <w:bottom w:val="none" w:sz="0" w:space="0" w:color="auto"/>
            <w:right w:val="none" w:sz="0" w:space="0" w:color="auto"/>
          </w:divBdr>
        </w:div>
      </w:divsChild>
    </w:div>
    <w:div w:id="997615034">
      <w:bodyDiv w:val="1"/>
      <w:marLeft w:val="0"/>
      <w:marRight w:val="0"/>
      <w:marTop w:val="0"/>
      <w:marBottom w:val="0"/>
      <w:divBdr>
        <w:top w:val="none" w:sz="0" w:space="0" w:color="auto"/>
        <w:left w:val="none" w:sz="0" w:space="0" w:color="auto"/>
        <w:bottom w:val="none" w:sz="0" w:space="0" w:color="auto"/>
        <w:right w:val="none" w:sz="0" w:space="0" w:color="auto"/>
      </w:divBdr>
    </w:div>
    <w:div w:id="1082601724">
      <w:bodyDiv w:val="1"/>
      <w:marLeft w:val="0"/>
      <w:marRight w:val="0"/>
      <w:marTop w:val="0"/>
      <w:marBottom w:val="0"/>
      <w:divBdr>
        <w:top w:val="none" w:sz="0" w:space="0" w:color="auto"/>
        <w:left w:val="none" w:sz="0" w:space="0" w:color="auto"/>
        <w:bottom w:val="none" w:sz="0" w:space="0" w:color="auto"/>
        <w:right w:val="none" w:sz="0" w:space="0" w:color="auto"/>
      </w:divBdr>
    </w:div>
    <w:div w:id="1082721260">
      <w:bodyDiv w:val="1"/>
      <w:marLeft w:val="0"/>
      <w:marRight w:val="0"/>
      <w:marTop w:val="0"/>
      <w:marBottom w:val="0"/>
      <w:divBdr>
        <w:top w:val="none" w:sz="0" w:space="0" w:color="auto"/>
        <w:left w:val="none" w:sz="0" w:space="0" w:color="auto"/>
        <w:bottom w:val="none" w:sz="0" w:space="0" w:color="auto"/>
        <w:right w:val="none" w:sz="0" w:space="0" w:color="auto"/>
      </w:divBdr>
    </w:div>
    <w:div w:id="1086463517">
      <w:bodyDiv w:val="1"/>
      <w:marLeft w:val="0"/>
      <w:marRight w:val="0"/>
      <w:marTop w:val="0"/>
      <w:marBottom w:val="0"/>
      <w:divBdr>
        <w:top w:val="none" w:sz="0" w:space="0" w:color="auto"/>
        <w:left w:val="none" w:sz="0" w:space="0" w:color="auto"/>
        <w:bottom w:val="none" w:sz="0" w:space="0" w:color="auto"/>
        <w:right w:val="none" w:sz="0" w:space="0" w:color="auto"/>
      </w:divBdr>
      <w:divsChild>
        <w:div w:id="2062240768">
          <w:marLeft w:val="446"/>
          <w:marRight w:val="0"/>
          <w:marTop w:val="0"/>
          <w:marBottom w:val="0"/>
          <w:divBdr>
            <w:top w:val="none" w:sz="0" w:space="0" w:color="auto"/>
            <w:left w:val="none" w:sz="0" w:space="0" w:color="auto"/>
            <w:bottom w:val="none" w:sz="0" w:space="0" w:color="auto"/>
            <w:right w:val="none" w:sz="0" w:space="0" w:color="auto"/>
          </w:divBdr>
        </w:div>
      </w:divsChild>
    </w:div>
    <w:div w:id="1090539126">
      <w:bodyDiv w:val="1"/>
      <w:marLeft w:val="0"/>
      <w:marRight w:val="0"/>
      <w:marTop w:val="0"/>
      <w:marBottom w:val="0"/>
      <w:divBdr>
        <w:top w:val="none" w:sz="0" w:space="0" w:color="auto"/>
        <w:left w:val="none" w:sz="0" w:space="0" w:color="auto"/>
        <w:bottom w:val="none" w:sz="0" w:space="0" w:color="auto"/>
        <w:right w:val="none" w:sz="0" w:space="0" w:color="auto"/>
      </w:divBdr>
    </w:div>
    <w:div w:id="1124693015">
      <w:bodyDiv w:val="1"/>
      <w:marLeft w:val="0"/>
      <w:marRight w:val="0"/>
      <w:marTop w:val="0"/>
      <w:marBottom w:val="0"/>
      <w:divBdr>
        <w:top w:val="none" w:sz="0" w:space="0" w:color="auto"/>
        <w:left w:val="none" w:sz="0" w:space="0" w:color="auto"/>
        <w:bottom w:val="none" w:sz="0" w:space="0" w:color="auto"/>
        <w:right w:val="none" w:sz="0" w:space="0" w:color="auto"/>
      </w:divBdr>
    </w:div>
    <w:div w:id="1142582131">
      <w:bodyDiv w:val="1"/>
      <w:marLeft w:val="0"/>
      <w:marRight w:val="0"/>
      <w:marTop w:val="0"/>
      <w:marBottom w:val="0"/>
      <w:divBdr>
        <w:top w:val="none" w:sz="0" w:space="0" w:color="auto"/>
        <w:left w:val="none" w:sz="0" w:space="0" w:color="auto"/>
        <w:bottom w:val="none" w:sz="0" w:space="0" w:color="auto"/>
        <w:right w:val="none" w:sz="0" w:space="0" w:color="auto"/>
      </w:divBdr>
    </w:div>
    <w:div w:id="1346637716">
      <w:bodyDiv w:val="1"/>
      <w:marLeft w:val="0"/>
      <w:marRight w:val="0"/>
      <w:marTop w:val="0"/>
      <w:marBottom w:val="0"/>
      <w:divBdr>
        <w:top w:val="none" w:sz="0" w:space="0" w:color="auto"/>
        <w:left w:val="none" w:sz="0" w:space="0" w:color="auto"/>
        <w:bottom w:val="none" w:sz="0" w:space="0" w:color="auto"/>
        <w:right w:val="none" w:sz="0" w:space="0" w:color="auto"/>
      </w:divBdr>
    </w:div>
    <w:div w:id="1359769113">
      <w:bodyDiv w:val="1"/>
      <w:marLeft w:val="0"/>
      <w:marRight w:val="0"/>
      <w:marTop w:val="0"/>
      <w:marBottom w:val="0"/>
      <w:divBdr>
        <w:top w:val="none" w:sz="0" w:space="0" w:color="auto"/>
        <w:left w:val="none" w:sz="0" w:space="0" w:color="auto"/>
        <w:bottom w:val="none" w:sz="0" w:space="0" w:color="auto"/>
        <w:right w:val="none" w:sz="0" w:space="0" w:color="auto"/>
      </w:divBdr>
    </w:div>
    <w:div w:id="1456682353">
      <w:bodyDiv w:val="1"/>
      <w:marLeft w:val="0"/>
      <w:marRight w:val="0"/>
      <w:marTop w:val="0"/>
      <w:marBottom w:val="0"/>
      <w:divBdr>
        <w:top w:val="none" w:sz="0" w:space="0" w:color="auto"/>
        <w:left w:val="none" w:sz="0" w:space="0" w:color="auto"/>
        <w:bottom w:val="none" w:sz="0" w:space="0" w:color="auto"/>
        <w:right w:val="none" w:sz="0" w:space="0" w:color="auto"/>
      </w:divBdr>
      <w:divsChild>
        <w:div w:id="911237699">
          <w:marLeft w:val="0"/>
          <w:marRight w:val="0"/>
          <w:marTop w:val="0"/>
          <w:marBottom w:val="0"/>
          <w:divBdr>
            <w:top w:val="none" w:sz="0" w:space="0" w:color="auto"/>
            <w:left w:val="none" w:sz="0" w:space="0" w:color="auto"/>
            <w:bottom w:val="none" w:sz="0" w:space="0" w:color="auto"/>
            <w:right w:val="none" w:sz="0" w:space="0" w:color="auto"/>
          </w:divBdr>
          <w:divsChild>
            <w:div w:id="228656396">
              <w:marLeft w:val="0"/>
              <w:marRight w:val="0"/>
              <w:marTop w:val="0"/>
              <w:marBottom w:val="0"/>
              <w:divBdr>
                <w:top w:val="none" w:sz="0" w:space="0" w:color="auto"/>
                <w:left w:val="none" w:sz="0" w:space="0" w:color="auto"/>
                <w:bottom w:val="none" w:sz="0" w:space="0" w:color="auto"/>
                <w:right w:val="none" w:sz="0" w:space="0" w:color="auto"/>
              </w:divBdr>
              <w:divsChild>
                <w:div w:id="9095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7013">
      <w:bodyDiv w:val="1"/>
      <w:marLeft w:val="0"/>
      <w:marRight w:val="0"/>
      <w:marTop w:val="0"/>
      <w:marBottom w:val="0"/>
      <w:divBdr>
        <w:top w:val="none" w:sz="0" w:space="0" w:color="auto"/>
        <w:left w:val="none" w:sz="0" w:space="0" w:color="auto"/>
        <w:bottom w:val="none" w:sz="0" w:space="0" w:color="auto"/>
        <w:right w:val="none" w:sz="0" w:space="0" w:color="auto"/>
      </w:divBdr>
    </w:div>
    <w:div w:id="1613973647">
      <w:bodyDiv w:val="1"/>
      <w:marLeft w:val="0"/>
      <w:marRight w:val="0"/>
      <w:marTop w:val="0"/>
      <w:marBottom w:val="0"/>
      <w:divBdr>
        <w:top w:val="none" w:sz="0" w:space="0" w:color="auto"/>
        <w:left w:val="none" w:sz="0" w:space="0" w:color="auto"/>
        <w:bottom w:val="none" w:sz="0" w:space="0" w:color="auto"/>
        <w:right w:val="none" w:sz="0" w:space="0" w:color="auto"/>
      </w:divBdr>
    </w:div>
    <w:div w:id="1614170448">
      <w:bodyDiv w:val="1"/>
      <w:marLeft w:val="0"/>
      <w:marRight w:val="0"/>
      <w:marTop w:val="0"/>
      <w:marBottom w:val="0"/>
      <w:divBdr>
        <w:top w:val="none" w:sz="0" w:space="0" w:color="auto"/>
        <w:left w:val="none" w:sz="0" w:space="0" w:color="auto"/>
        <w:bottom w:val="none" w:sz="0" w:space="0" w:color="auto"/>
        <w:right w:val="none" w:sz="0" w:space="0" w:color="auto"/>
      </w:divBdr>
    </w:div>
    <w:div w:id="1646857951">
      <w:bodyDiv w:val="1"/>
      <w:marLeft w:val="0"/>
      <w:marRight w:val="0"/>
      <w:marTop w:val="0"/>
      <w:marBottom w:val="0"/>
      <w:divBdr>
        <w:top w:val="none" w:sz="0" w:space="0" w:color="auto"/>
        <w:left w:val="none" w:sz="0" w:space="0" w:color="auto"/>
        <w:bottom w:val="none" w:sz="0" w:space="0" w:color="auto"/>
        <w:right w:val="none" w:sz="0" w:space="0" w:color="auto"/>
      </w:divBdr>
    </w:div>
    <w:div w:id="1667781655">
      <w:bodyDiv w:val="1"/>
      <w:marLeft w:val="0"/>
      <w:marRight w:val="0"/>
      <w:marTop w:val="0"/>
      <w:marBottom w:val="0"/>
      <w:divBdr>
        <w:top w:val="none" w:sz="0" w:space="0" w:color="auto"/>
        <w:left w:val="none" w:sz="0" w:space="0" w:color="auto"/>
        <w:bottom w:val="none" w:sz="0" w:space="0" w:color="auto"/>
        <w:right w:val="none" w:sz="0" w:space="0" w:color="auto"/>
      </w:divBdr>
    </w:div>
    <w:div w:id="1755666371">
      <w:bodyDiv w:val="1"/>
      <w:marLeft w:val="0"/>
      <w:marRight w:val="0"/>
      <w:marTop w:val="0"/>
      <w:marBottom w:val="0"/>
      <w:divBdr>
        <w:top w:val="none" w:sz="0" w:space="0" w:color="auto"/>
        <w:left w:val="none" w:sz="0" w:space="0" w:color="auto"/>
        <w:bottom w:val="none" w:sz="0" w:space="0" w:color="auto"/>
        <w:right w:val="none" w:sz="0" w:space="0" w:color="auto"/>
      </w:divBdr>
    </w:div>
    <w:div w:id="1855654432">
      <w:bodyDiv w:val="1"/>
      <w:marLeft w:val="0"/>
      <w:marRight w:val="0"/>
      <w:marTop w:val="0"/>
      <w:marBottom w:val="0"/>
      <w:divBdr>
        <w:top w:val="none" w:sz="0" w:space="0" w:color="auto"/>
        <w:left w:val="none" w:sz="0" w:space="0" w:color="auto"/>
        <w:bottom w:val="none" w:sz="0" w:space="0" w:color="auto"/>
        <w:right w:val="none" w:sz="0" w:space="0" w:color="auto"/>
      </w:divBdr>
    </w:div>
    <w:div w:id="1867056405">
      <w:bodyDiv w:val="1"/>
      <w:marLeft w:val="0"/>
      <w:marRight w:val="0"/>
      <w:marTop w:val="0"/>
      <w:marBottom w:val="0"/>
      <w:divBdr>
        <w:top w:val="none" w:sz="0" w:space="0" w:color="auto"/>
        <w:left w:val="none" w:sz="0" w:space="0" w:color="auto"/>
        <w:bottom w:val="none" w:sz="0" w:space="0" w:color="auto"/>
        <w:right w:val="none" w:sz="0" w:space="0" w:color="auto"/>
      </w:divBdr>
    </w:div>
    <w:div w:id="1926955578">
      <w:bodyDiv w:val="1"/>
      <w:marLeft w:val="0"/>
      <w:marRight w:val="0"/>
      <w:marTop w:val="0"/>
      <w:marBottom w:val="0"/>
      <w:divBdr>
        <w:top w:val="none" w:sz="0" w:space="0" w:color="auto"/>
        <w:left w:val="none" w:sz="0" w:space="0" w:color="auto"/>
        <w:bottom w:val="none" w:sz="0" w:space="0" w:color="auto"/>
        <w:right w:val="none" w:sz="0" w:space="0" w:color="auto"/>
      </w:divBdr>
    </w:div>
    <w:div w:id="1949658729">
      <w:bodyDiv w:val="1"/>
      <w:marLeft w:val="0"/>
      <w:marRight w:val="0"/>
      <w:marTop w:val="0"/>
      <w:marBottom w:val="0"/>
      <w:divBdr>
        <w:top w:val="none" w:sz="0" w:space="0" w:color="auto"/>
        <w:left w:val="none" w:sz="0" w:space="0" w:color="auto"/>
        <w:bottom w:val="none" w:sz="0" w:space="0" w:color="auto"/>
        <w:right w:val="none" w:sz="0" w:space="0" w:color="auto"/>
      </w:divBdr>
    </w:div>
    <w:div w:id="2016690289">
      <w:bodyDiv w:val="1"/>
      <w:marLeft w:val="0"/>
      <w:marRight w:val="0"/>
      <w:marTop w:val="0"/>
      <w:marBottom w:val="0"/>
      <w:divBdr>
        <w:top w:val="none" w:sz="0" w:space="0" w:color="auto"/>
        <w:left w:val="none" w:sz="0" w:space="0" w:color="auto"/>
        <w:bottom w:val="none" w:sz="0" w:space="0" w:color="auto"/>
        <w:right w:val="none" w:sz="0" w:space="0" w:color="auto"/>
      </w:divBdr>
    </w:div>
    <w:div w:id="2025861273">
      <w:bodyDiv w:val="1"/>
      <w:marLeft w:val="0"/>
      <w:marRight w:val="0"/>
      <w:marTop w:val="0"/>
      <w:marBottom w:val="0"/>
      <w:divBdr>
        <w:top w:val="none" w:sz="0" w:space="0" w:color="auto"/>
        <w:left w:val="none" w:sz="0" w:space="0" w:color="auto"/>
        <w:bottom w:val="none" w:sz="0" w:space="0" w:color="auto"/>
        <w:right w:val="none" w:sz="0" w:space="0" w:color="auto"/>
      </w:divBdr>
    </w:div>
    <w:div w:id="2030451685">
      <w:bodyDiv w:val="1"/>
      <w:marLeft w:val="0"/>
      <w:marRight w:val="0"/>
      <w:marTop w:val="0"/>
      <w:marBottom w:val="0"/>
      <w:divBdr>
        <w:top w:val="none" w:sz="0" w:space="0" w:color="auto"/>
        <w:left w:val="none" w:sz="0" w:space="0" w:color="auto"/>
        <w:bottom w:val="none" w:sz="0" w:space="0" w:color="auto"/>
        <w:right w:val="none" w:sz="0" w:space="0" w:color="auto"/>
      </w:divBdr>
    </w:div>
    <w:div w:id="2036078216">
      <w:bodyDiv w:val="1"/>
      <w:marLeft w:val="0"/>
      <w:marRight w:val="0"/>
      <w:marTop w:val="0"/>
      <w:marBottom w:val="0"/>
      <w:divBdr>
        <w:top w:val="none" w:sz="0" w:space="0" w:color="auto"/>
        <w:left w:val="none" w:sz="0" w:space="0" w:color="auto"/>
        <w:bottom w:val="none" w:sz="0" w:space="0" w:color="auto"/>
        <w:right w:val="none" w:sz="0" w:space="0" w:color="auto"/>
      </w:divBdr>
    </w:div>
    <w:div w:id="2040471706">
      <w:bodyDiv w:val="1"/>
      <w:marLeft w:val="0"/>
      <w:marRight w:val="0"/>
      <w:marTop w:val="0"/>
      <w:marBottom w:val="0"/>
      <w:divBdr>
        <w:top w:val="none" w:sz="0" w:space="0" w:color="auto"/>
        <w:left w:val="none" w:sz="0" w:space="0" w:color="auto"/>
        <w:bottom w:val="none" w:sz="0" w:space="0" w:color="auto"/>
        <w:right w:val="none" w:sz="0" w:space="0" w:color="auto"/>
      </w:divBdr>
    </w:div>
    <w:div w:id="2072724790">
      <w:bodyDiv w:val="1"/>
      <w:marLeft w:val="0"/>
      <w:marRight w:val="0"/>
      <w:marTop w:val="0"/>
      <w:marBottom w:val="0"/>
      <w:divBdr>
        <w:top w:val="none" w:sz="0" w:space="0" w:color="auto"/>
        <w:left w:val="none" w:sz="0" w:space="0" w:color="auto"/>
        <w:bottom w:val="none" w:sz="0" w:space="0" w:color="auto"/>
        <w:right w:val="none" w:sz="0" w:space="0" w:color="auto"/>
      </w:divBdr>
    </w:div>
    <w:div w:id="2120297537">
      <w:bodyDiv w:val="1"/>
      <w:marLeft w:val="0"/>
      <w:marRight w:val="0"/>
      <w:marTop w:val="0"/>
      <w:marBottom w:val="0"/>
      <w:divBdr>
        <w:top w:val="none" w:sz="0" w:space="0" w:color="auto"/>
        <w:left w:val="none" w:sz="0" w:space="0" w:color="auto"/>
        <w:bottom w:val="none" w:sz="0" w:space="0" w:color="auto"/>
        <w:right w:val="none" w:sz="0" w:space="0" w:color="auto"/>
      </w:divBdr>
    </w:div>
    <w:div w:id="2145851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485" Type="http://schemas.microsoft.com/office/2020/10/relationships/intelligence" Target="intelligence2.xm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0.png"/><Relationship Id="rId205" Type="http://schemas.openxmlformats.org/officeDocument/2006/relationships/image" Target="media/image192.png"/><Relationship Id="rId226" Type="http://schemas.openxmlformats.org/officeDocument/2006/relationships/image" Target="media/image210.png"/><Relationship Id="rId247" Type="http://schemas.openxmlformats.org/officeDocument/2006/relationships/image" Target="media/image230.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0.png"/><Relationship Id="rId216" Type="http://schemas.openxmlformats.org/officeDocument/2006/relationships/image" Target="media/image203.png"/><Relationship Id="rId237" Type="http://schemas.openxmlformats.org/officeDocument/2006/relationships/image" Target="media/image22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1.png"/><Relationship Id="rId206" Type="http://schemas.openxmlformats.org/officeDocument/2006/relationships/image" Target="media/image193.png"/><Relationship Id="rId227" Type="http://schemas.openxmlformats.org/officeDocument/2006/relationships/image" Target="media/image211.png"/><Relationship Id="rId248" Type="http://schemas.openxmlformats.org/officeDocument/2006/relationships/image" Target="media/image231.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1.png"/><Relationship Id="rId217" Type="http://schemas.openxmlformats.org/officeDocument/2006/relationships/image" Target="media/image2000.png"/><Relationship Id="rId6" Type="http://schemas.openxmlformats.org/officeDocument/2006/relationships/styles" Target="styles.xml"/><Relationship Id="rId238" Type="http://schemas.openxmlformats.org/officeDocument/2006/relationships/image" Target="media/image221.png"/><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10.png"/><Relationship Id="rId193" Type="http://schemas.openxmlformats.org/officeDocument/2006/relationships/image" Target="media/image182.png"/><Relationship Id="rId207" Type="http://schemas.openxmlformats.org/officeDocument/2006/relationships/image" Target="media/image194.png"/><Relationship Id="rId228" Type="http://schemas.openxmlformats.org/officeDocument/2006/relationships/image" Target="media/image212.png"/><Relationship Id="rId249" Type="http://schemas.openxmlformats.org/officeDocument/2006/relationships/image" Target="media/image232.png"/><Relationship Id="rId13" Type="http://schemas.openxmlformats.org/officeDocument/2006/relationships/image" Target="media/image3.png"/><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settings" Target="settings.xml"/><Relationship Id="rId162" Type="http://schemas.openxmlformats.org/officeDocument/2006/relationships/image" Target="media/image152.png"/><Relationship Id="rId183" Type="http://schemas.openxmlformats.org/officeDocument/2006/relationships/image" Target="media/image172.png"/><Relationship Id="rId218" Type="http://schemas.openxmlformats.org/officeDocument/2006/relationships/image" Target="media/image2010.png"/><Relationship Id="rId239" Type="http://schemas.openxmlformats.org/officeDocument/2006/relationships/image" Target="media/image222.png"/><Relationship Id="rId250" Type="http://schemas.openxmlformats.org/officeDocument/2006/relationships/header" Target="header1.xml"/><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5.png"/><Relationship Id="rId229" Type="http://schemas.openxmlformats.org/officeDocument/2006/relationships/image" Target="media/image2120.png"/><Relationship Id="rId240" Type="http://schemas.openxmlformats.org/officeDocument/2006/relationships/image" Target="media/image223.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webSettings" Target="webSetting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3.png"/><Relationship Id="rId219" Type="http://schemas.openxmlformats.org/officeDocument/2006/relationships/image" Target="media/image2020.png"/><Relationship Id="rId230" Type="http://schemas.openxmlformats.org/officeDocument/2006/relationships/image" Target="media/image213.png"/><Relationship Id="rId251" Type="http://schemas.openxmlformats.org/officeDocument/2006/relationships/footer" Target="footer1.xml"/><Relationship Id="rId25" Type="http://schemas.openxmlformats.org/officeDocument/2006/relationships/image" Target="media/image15.sv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6.png"/><Relationship Id="rId220" Type="http://schemas.openxmlformats.org/officeDocument/2006/relationships/image" Target="media/image204.png"/><Relationship Id="rId241" Type="http://schemas.openxmlformats.org/officeDocument/2006/relationships/image" Target="media/image224.png"/><Relationship Id="rId15" Type="http://schemas.openxmlformats.org/officeDocument/2006/relationships/image" Target="media/image5.png"/><Relationship Id="rId36" Type="http://schemas.openxmlformats.org/officeDocument/2006/relationships/image" Target="media/image26.svg"/><Relationship Id="rId57" Type="http://schemas.openxmlformats.org/officeDocument/2006/relationships/image" Target="media/image47.sv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4.png"/><Relationship Id="rId9" Type="http://schemas.openxmlformats.org/officeDocument/2006/relationships/footnotes" Target="footnotes.xml"/><Relationship Id="rId210" Type="http://schemas.openxmlformats.org/officeDocument/2006/relationships/image" Target="media/image197.png"/><Relationship Id="rId26" Type="http://schemas.openxmlformats.org/officeDocument/2006/relationships/image" Target="media/image16.png"/><Relationship Id="rId231" Type="http://schemas.openxmlformats.org/officeDocument/2006/relationships/image" Target="media/image214.png"/><Relationship Id="rId252" Type="http://schemas.openxmlformats.org/officeDocument/2006/relationships/fontTable" Target="fontTable.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4.png"/><Relationship Id="rId196" Type="http://schemas.openxmlformats.org/officeDocument/2006/relationships/image" Target="media/image1790.png"/><Relationship Id="rId200" Type="http://schemas.openxmlformats.org/officeDocument/2006/relationships/image" Target="media/image187.png"/><Relationship Id="rId16" Type="http://schemas.openxmlformats.org/officeDocument/2006/relationships/image" Target="media/image6.png"/><Relationship Id="rId221" Type="http://schemas.openxmlformats.org/officeDocument/2006/relationships/image" Target="media/image205.png"/><Relationship Id="rId242" Type="http://schemas.openxmlformats.org/officeDocument/2006/relationships/image" Target="media/image225.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5.png"/><Relationship Id="rId211" Type="http://schemas.openxmlformats.org/officeDocument/2006/relationships/image" Target="media/image198.png"/><Relationship Id="rId232" Type="http://schemas.openxmlformats.org/officeDocument/2006/relationships/image" Target="media/image215.png"/><Relationship Id="rId253" Type="http://schemas.openxmlformats.org/officeDocument/2006/relationships/theme" Target="theme/theme1.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5.png"/><Relationship Id="rId197" Type="http://schemas.openxmlformats.org/officeDocument/2006/relationships/image" Target="media/image1800.png"/><Relationship Id="rId201" Type="http://schemas.openxmlformats.org/officeDocument/2006/relationships/image" Target="media/image188.png"/><Relationship Id="rId222" Type="http://schemas.openxmlformats.org/officeDocument/2006/relationships/image" Target="media/image206.png"/><Relationship Id="rId243" Type="http://schemas.openxmlformats.org/officeDocument/2006/relationships/image" Target="media/image226.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16.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6.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07.png"/><Relationship Id="rId244" Type="http://schemas.openxmlformats.org/officeDocument/2006/relationships/image" Target="media/image227.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7.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0.png"/><Relationship Id="rId234" Type="http://schemas.openxmlformats.org/officeDocument/2006/relationships/image" Target="media/image217.png"/><Relationship Id="rId2" Type="http://schemas.openxmlformats.org/officeDocument/2006/relationships/customXml" Target="../customXml/item2.xml"/><Relationship Id="rId29" Type="http://schemas.openxmlformats.org/officeDocument/2006/relationships/image" Target="media/image19.sv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9.png"/><Relationship Id="rId224" Type="http://schemas.openxmlformats.org/officeDocument/2006/relationships/image" Target="media/image208.png"/><Relationship Id="rId245" Type="http://schemas.openxmlformats.org/officeDocument/2006/relationships/image" Target="media/image228.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8.png"/><Relationship Id="rId3" Type="http://schemas.openxmlformats.org/officeDocument/2006/relationships/customXml" Target="../customXml/item3.xml"/><Relationship Id="rId214" Type="http://schemas.openxmlformats.org/officeDocument/2006/relationships/image" Target="media/image201.png"/><Relationship Id="rId235" Type="http://schemas.openxmlformats.org/officeDocument/2006/relationships/image" Target="media/image218.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1.png"/><Relationship Id="rId225" Type="http://schemas.openxmlformats.org/officeDocument/2006/relationships/image" Target="media/image209.png"/><Relationship Id="rId246" Type="http://schemas.openxmlformats.org/officeDocument/2006/relationships/image" Target="media/image229.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4" Type="http://schemas.openxmlformats.org/officeDocument/2006/relationships/customXml" Target="../customXml/item4.xml"/><Relationship Id="rId180" Type="http://schemas.openxmlformats.org/officeDocument/2006/relationships/image" Target="media/image169.png"/><Relationship Id="rId215" Type="http://schemas.openxmlformats.org/officeDocument/2006/relationships/image" Target="media/image202.png"/><Relationship Id="rId236" Type="http://schemas.openxmlformats.org/officeDocument/2006/relationships/image" Target="media/image219.png"/></Relationships>
</file>

<file path=word/_rels/header1.xml.rels><?xml version="1.0" encoding="UTF-8" standalone="yes"?>
<Relationships xmlns="http://schemas.openxmlformats.org/package/2006/relationships"><Relationship Id="rId1" Type="http://schemas.openxmlformats.org/officeDocument/2006/relationships/image" Target="media/image2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Plantillas\IBM\WW-3-L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2b4b3a-c059-4063-b193-3972f5128cf3">
      <Terms xmlns="http://schemas.microsoft.com/office/infopath/2007/PartnerControls"/>
    </lcf76f155ced4ddcb4097134ff3c332f>
    <TaxCatchAll xmlns="599aa939-bcb2-4582-ac9d-47523fd72613" xsi:nil="true"/>
    <SharedWithUsers xmlns="599aa939-bcb2-4582-ac9d-47523fd72613">
      <UserInfo>
        <DisplayName/>
        <AccountId xsi:nil="true"/>
        <AccountType/>
      </UserInfo>
    </SharedWithUsers>
    <_Flow_SignoffStatus xmlns="222b4b3a-c059-4063-b193-3972f5128c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A2A79614A311247852401AE6E51C621" ma:contentTypeVersion="17" ma:contentTypeDescription="Crear nuevo documento." ma:contentTypeScope="" ma:versionID="94554d22df8ae609091f8f7ba470ec59">
  <xsd:schema xmlns:xsd="http://www.w3.org/2001/XMLSchema" xmlns:xs="http://www.w3.org/2001/XMLSchema" xmlns:p="http://schemas.microsoft.com/office/2006/metadata/properties" xmlns:ns2="222b4b3a-c059-4063-b193-3972f5128cf3" xmlns:ns3="599aa939-bcb2-4582-ac9d-47523fd72613" targetNamespace="http://schemas.microsoft.com/office/2006/metadata/properties" ma:root="true" ma:fieldsID="cd658f5fc1809b3da58486f61afc9e2f" ns2:_="" ns3:_="">
    <xsd:import namespace="222b4b3a-c059-4063-b193-3972f5128cf3"/>
    <xsd:import namespace="599aa939-bcb2-4582-ac9d-47523fd726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b4b3a-c059-4063-b193-3972f5128c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272734f2-8984-4281-b749-6c484a5b214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Estado de aprobación" ma:internalName="Estado_x0020_de_x0020_aprobaci_x00f3_n">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9aa939-bcb2-4582-ac9d-47523fd7261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9f8b3c5c-963d-4220-8e0c-d54a9e7b1f81}" ma:internalName="TaxCatchAll" ma:showField="CatchAllData" ma:web="599aa939-bcb2-4582-ac9d-47523fd72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65CAB0-02DA-451E-B03F-6D1382518D6E}">
  <ds:schemaRefs>
    <ds:schemaRef ds:uri="http://schemas.openxmlformats.org/officeDocument/2006/bibliography"/>
  </ds:schemaRefs>
</ds:datastoreItem>
</file>

<file path=customXml/itemProps2.xml><?xml version="1.0" encoding="utf-8"?>
<ds:datastoreItem xmlns:ds="http://schemas.openxmlformats.org/officeDocument/2006/customXml" ds:itemID="{0D42E527-0D5C-4A59-A631-CE1D21162D17}">
  <ds:schemaRefs>
    <ds:schemaRef ds:uri="http://schemas.microsoft.com/sharepoint/v3/contenttype/forms"/>
  </ds:schemaRefs>
</ds:datastoreItem>
</file>

<file path=customXml/itemProps3.xml><?xml version="1.0" encoding="utf-8"?>
<ds:datastoreItem xmlns:ds="http://schemas.openxmlformats.org/officeDocument/2006/customXml" ds:itemID="{28DEF748-EDEE-4956-86F2-DD326CC0CB4F}">
  <ds:schemaRefs>
    <ds:schemaRef ds:uri="http://schemas.microsoft.com/office/2006/metadata/properties"/>
    <ds:schemaRef ds:uri="http://schemas.microsoft.com/office/infopath/2007/PartnerControls"/>
    <ds:schemaRef ds:uri="222b4b3a-c059-4063-b193-3972f5128cf3"/>
    <ds:schemaRef ds:uri="599aa939-bcb2-4582-ac9d-47523fd72613"/>
  </ds:schemaRefs>
</ds:datastoreItem>
</file>

<file path=customXml/itemProps4.xml><?xml version="1.0" encoding="utf-8"?>
<ds:datastoreItem xmlns:ds="http://schemas.openxmlformats.org/officeDocument/2006/customXml" ds:itemID="{13E1B525-46D0-4E69-99D1-FE9F9806B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b4b3a-c059-4063-b193-3972f5128cf3"/>
    <ds:schemaRef ds:uri="599aa939-bcb2-4582-ac9d-47523fd72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WW-3-LN</Template>
  <TotalTime>14</TotalTime>
  <Pages>87</Pages>
  <Words>12373</Words>
  <Characters>68053</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IBM del Perú</Company>
  <LinksUpToDate>false</LinksUpToDate>
  <CharactersWithSpaces>80266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HERMES DAVID PACHECO CASTRO</dc:creator>
  <cp:keywords/>
  <dc:description/>
  <cp:lastModifiedBy>Calvo-Cacha Jhunior-Leonel</cp:lastModifiedBy>
  <cp:revision>7</cp:revision>
  <cp:lastPrinted>2024-04-03T23:12:00Z</cp:lastPrinted>
  <dcterms:created xsi:type="dcterms:W3CDTF">2024-05-17T17:06:00Z</dcterms:created>
  <dcterms:modified xsi:type="dcterms:W3CDTF">2024-05-22T23:08:00Z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04a875-6eb2-484b-a14b-e2519851b720_Enabled">
    <vt:lpwstr>true</vt:lpwstr>
  </property>
  <property fmtid="{D5CDD505-2E9C-101B-9397-08002B2CF9AE}" pid="3" name="MSIP_Label_6c04a875-6eb2-484b-a14b-e2519851b720_SetDate">
    <vt:lpwstr>2022-04-14T15:34:28Z</vt:lpwstr>
  </property>
  <property fmtid="{D5CDD505-2E9C-101B-9397-08002B2CF9AE}" pid="4" name="MSIP_Label_6c04a875-6eb2-484b-a14b-e2519851b720_Method">
    <vt:lpwstr>Standard</vt:lpwstr>
  </property>
  <property fmtid="{D5CDD505-2E9C-101B-9397-08002B2CF9AE}" pid="5" name="MSIP_Label_6c04a875-6eb2-484b-a14b-e2519851b720_Name">
    <vt:lpwstr>External</vt:lpwstr>
  </property>
  <property fmtid="{D5CDD505-2E9C-101B-9397-08002B2CF9AE}" pid="6" name="MSIP_Label_6c04a875-6eb2-484b-a14b-e2519851b720_SiteId">
    <vt:lpwstr>14cb4ab4-62b8-45a2-a944-e225383ee1f9</vt:lpwstr>
  </property>
  <property fmtid="{D5CDD505-2E9C-101B-9397-08002B2CF9AE}" pid="7" name="MSIP_Label_6c04a875-6eb2-484b-a14b-e2519851b720_ActionId">
    <vt:lpwstr>bc03883c-361c-4097-bd0d-64c9ae727014</vt:lpwstr>
  </property>
  <property fmtid="{D5CDD505-2E9C-101B-9397-08002B2CF9AE}" pid="8" name="MSIP_Label_6c04a875-6eb2-484b-a14b-e2519851b720_ContentBits">
    <vt:lpwstr>0</vt:lpwstr>
  </property>
  <property fmtid="{D5CDD505-2E9C-101B-9397-08002B2CF9AE}" pid="9" name="ContentTypeId">
    <vt:lpwstr>0x0101008A2A79614A311247852401AE6E51C621</vt:lpwstr>
  </property>
  <property fmtid="{D5CDD505-2E9C-101B-9397-08002B2CF9AE}" pid="10" name="MediaServiceImageTags">
    <vt:lpwstr/>
  </property>
  <property fmtid="{D5CDD505-2E9C-101B-9397-08002B2CF9AE}" pid="11" name="Order">
    <vt:r8>267500</vt:r8>
  </property>
  <property fmtid="{D5CDD505-2E9C-101B-9397-08002B2CF9AE}" pid="12" name="TriggerFlowInfo">
    <vt:lpwstr/>
  </property>
  <property fmtid="{D5CDD505-2E9C-101B-9397-08002B2CF9AE}" pid="13" name="ComplianceAssetId">
    <vt:lpwstr/>
  </property>
  <property fmtid="{D5CDD505-2E9C-101B-9397-08002B2CF9AE}" pid="14" name="_ExtendedDescription">
    <vt:lpwstr/>
  </property>
</Properties>
</file>