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5959"/>
        <w:gridCol w:w="2536"/>
      </w:tblGrid>
      <w:tr w:rsidR="00042F29" w14:paraId="438B4183" w14:textId="77777777" w:rsidTr="00277E1A">
        <w:trPr>
          <w:trHeight w:val="1119"/>
        </w:trPr>
        <w:tc>
          <w:tcPr>
            <w:tcW w:w="5959" w:type="dxa"/>
            <w:tcBorders>
              <w:top w:val="single" w:sz="4" w:space="0" w:color="auto"/>
              <w:left w:val="single" w:sz="4" w:space="0" w:color="auto"/>
              <w:bottom w:val="single" w:sz="4" w:space="0" w:color="auto"/>
              <w:right w:val="single" w:sz="4" w:space="0" w:color="auto"/>
            </w:tcBorders>
            <w:vAlign w:val="center"/>
            <w:hideMark/>
          </w:tcPr>
          <w:p w14:paraId="50D5676E" w14:textId="77777777" w:rsidR="00042F29" w:rsidRPr="00C83574" w:rsidRDefault="00042F29" w:rsidP="00277E1A">
            <w:pPr>
              <w:jc w:val="center"/>
              <w:rPr>
                <w:rFonts w:cs="Arial"/>
                <w:b/>
                <w:sz w:val="18"/>
                <w:szCs w:val="18"/>
              </w:rPr>
            </w:pPr>
            <w:r w:rsidRPr="00C83574">
              <w:rPr>
                <w:rFonts w:cs="Arial"/>
                <w:b/>
                <w:sz w:val="18"/>
                <w:szCs w:val="18"/>
              </w:rPr>
              <w:t>Contraloría General de la República</w:t>
            </w:r>
          </w:p>
          <w:p w14:paraId="25EDC48C" w14:textId="77777777" w:rsidR="00042F29" w:rsidRPr="00C83574" w:rsidRDefault="00042F29" w:rsidP="00277E1A">
            <w:pPr>
              <w:jc w:val="center"/>
              <w:rPr>
                <w:rFonts w:cs="Arial"/>
                <w:b/>
                <w:sz w:val="18"/>
                <w:szCs w:val="18"/>
              </w:rPr>
            </w:pPr>
            <w:r w:rsidRPr="00C83574">
              <w:rPr>
                <w:rFonts w:cs="Arial"/>
                <w:b/>
                <w:sz w:val="18"/>
                <w:szCs w:val="18"/>
              </w:rPr>
              <w:t>GESTION DEL CICLO DE VIDA DEL SOFTWARE</w:t>
            </w:r>
          </w:p>
        </w:tc>
        <w:tc>
          <w:tcPr>
            <w:tcW w:w="2536" w:type="dxa"/>
            <w:tcBorders>
              <w:top w:val="single" w:sz="4" w:space="0" w:color="auto"/>
              <w:left w:val="single" w:sz="4" w:space="0" w:color="auto"/>
              <w:bottom w:val="single" w:sz="4" w:space="0" w:color="auto"/>
              <w:right w:val="single" w:sz="4" w:space="0" w:color="auto"/>
            </w:tcBorders>
            <w:vAlign w:val="center"/>
            <w:hideMark/>
          </w:tcPr>
          <w:p w14:paraId="2D9A03AE" w14:textId="77777777" w:rsidR="00042F29" w:rsidRDefault="00042F29" w:rsidP="00277E1A">
            <w:pPr>
              <w:jc w:val="right"/>
              <w:rPr>
                <w:rFonts w:cs="Arial"/>
                <w:b/>
                <w:sz w:val="18"/>
                <w:szCs w:val="18"/>
              </w:rPr>
            </w:pPr>
            <w:r w:rsidRPr="002E2587">
              <w:rPr>
                <w:rFonts w:cs="Arial"/>
                <w:b/>
                <w:sz w:val="18"/>
                <w:szCs w:val="18"/>
              </w:rPr>
              <w:t>Código: F-DES-GTI-07</w:t>
            </w:r>
          </w:p>
          <w:p w14:paraId="088BF55E" w14:textId="77777777" w:rsidR="00042F29" w:rsidRDefault="00042F29" w:rsidP="00277E1A">
            <w:pPr>
              <w:jc w:val="right"/>
              <w:rPr>
                <w:rFonts w:cs="Arial"/>
                <w:b/>
                <w:sz w:val="18"/>
                <w:szCs w:val="18"/>
              </w:rPr>
            </w:pPr>
            <w:r>
              <w:rPr>
                <w:rFonts w:cs="Arial"/>
                <w:b/>
                <w:sz w:val="18"/>
                <w:szCs w:val="18"/>
              </w:rPr>
              <w:t>Vigencia: 01/10/2015</w:t>
            </w:r>
          </w:p>
          <w:p w14:paraId="7C50D1BD" w14:textId="77777777" w:rsidR="00042F29" w:rsidRDefault="00042F29" w:rsidP="00277E1A">
            <w:pPr>
              <w:jc w:val="right"/>
              <w:rPr>
                <w:rFonts w:cs="Arial"/>
                <w:b/>
                <w:sz w:val="18"/>
                <w:szCs w:val="18"/>
              </w:rPr>
            </w:pPr>
            <w:r>
              <w:rPr>
                <w:rFonts w:cs="Arial"/>
                <w:b/>
                <w:sz w:val="18"/>
                <w:szCs w:val="18"/>
              </w:rPr>
              <w:t>Versión: 1.0</w:t>
            </w:r>
          </w:p>
        </w:tc>
      </w:tr>
      <w:tr w:rsidR="00042F29" w14:paraId="2FC46250" w14:textId="77777777" w:rsidTr="00277E1A">
        <w:trPr>
          <w:trHeight w:val="9184"/>
        </w:trPr>
        <w:tc>
          <w:tcPr>
            <w:tcW w:w="8495" w:type="dxa"/>
            <w:gridSpan w:val="2"/>
            <w:tcBorders>
              <w:top w:val="single" w:sz="4" w:space="0" w:color="auto"/>
              <w:left w:val="single" w:sz="4" w:space="0" w:color="auto"/>
              <w:bottom w:val="single" w:sz="4" w:space="0" w:color="auto"/>
              <w:right w:val="single" w:sz="4" w:space="0" w:color="auto"/>
            </w:tcBorders>
          </w:tcPr>
          <w:p w14:paraId="505D1030" w14:textId="77777777" w:rsidR="00042F29" w:rsidRPr="00C83574" w:rsidRDefault="00042F29" w:rsidP="00277E1A">
            <w:pPr>
              <w:jc w:val="center"/>
              <w:rPr>
                <w:rFonts w:ascii="Arial Black" w:hAnsi="Arial Black" w:cs="Arial"/>
                <w:b/>
                <w:sz w:val="18"/>
                <w:szCs w:val="18"/>
              </w:rPr>
            </w:pPr>
          </w:p>
          <w:p w14:paraId="1D42D3DC" w14:textId="77777777" w:rsidR="00042F29" w:rsidRPr="00C83574" w:rsidRDefault="00042F29" w:rsidP="00277E1A">
            <w:pPr>
              <w:jc w:val="center"/>
              <w:rPr>
                <w:rFonts w:ascii="Arial Black" w:hAnsi="Arial Black" w:cs="Arial"/>
                <w:b/>
                <w:sz w:val="18"/>
                <w:szCs w:val="18"/>
              </w:rPr>
            </w:pPr>
          </w:p>
          <w:p w14:paraId="27C67145" w14:textId="77777777" w:rsidR="00042F29" w:rsidRPr="00C83574" w:rsidRDefault="00042F29" w:rsidP="00277E1A">
            <w:pPr>
              <w:jc w:val="center"/>
              <w:rPr>
                <w:rFonts w:ascii="Arial Black" w:hAnsi="Arial Black" w:cs="Arial"/>
                <w:b/>
                <w:sz w:val="18"/>
                <w:szCs w:val="18"/>
              </w:rPr>
            </w:pPr>
          </w:p>
          <w:p w14:paraId="02F42F73" w14:textId="77777777" w:rsidR="00042F29" w:rsidRPr="00C83574" w:rsidRDefault="00042F29" w:rsidP="00277E1A">
            <w:pPr>
              <w:jc w:val="center"/>
              <w:rPr>
                <w:rFonts w:ascii="Arial Black" w:hAnsi="Arial Black" w:cs="Arial"/>
                <w:b/>
                <w:sz w:val="18"/>
                <w:szCs w:val="18"/>
              </w:rPr>
            </w:pPr>
          </w:p>
          <w:p w14:paraId="6CCCF7E9" w14:textId="77777777" w:rsidR="00042F29" w:rsidRPr="00C83574" w:rsidRDefault="00042F29" w:rsidP="00277E1A">
            <w:pPr>
              <w:jc w:val="center"/>
              <w:rPr>
                <w:rFonts w:ascii="Arial Black" w:hAnsi="Arial Black" w:cs="Arial"/>
                <w:b/>
                <w:sz w:val="18"/>
                <w:szCs w:val="18"/>
              </w:rPr>
            </w:pPr>
            <w:r w:rsidRPr="00C83574">
              <w:rPr>
                <w:rFonts w:cs="Arial"/>
                <w:noProof/>
                <w:sz w:val="18"/>
                <w:szCs w:val="18"/>
                <w:lang w:val="en-US"/>
              </w:rPr>
              <w:drawing>
                <wp:inline distT="0" distB="0" distL="0" distR="0" wp14:anchorId="1BFC5914" wp14:editId="3AF208B7">
                  <wp:extent cx="1342390" cy="1389380"/>
                  <wp:effectExtent l="0" t="0" r="0" b="1270"/>
                  <wp:docPr id="696" name="Imagen 696" descr="Descripción: contral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descr="Descripción: contralo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2390" cy="1389380"/>
                          </a:xfrm>
                          <a:prstGeom prst="rect">
                            <a:avLst/>
                          </a:prstGeom>
                          <a:noFill/>
                          <a:ln>
                            <a:noFill/>
                          </a:ln>
                        </pic:spPr>
                      </pic:pic>
                    </a:graphicData>
                  </a:graphic>
                </wp:inline>
              </w:drawing>
            </w:r>
          </w:p>
          <w:p w14:paraId="0E4F9B23" w14:textId="77777777" w:rsidR="00042F29" w:rsidRPr="00C83574" w:rsidRDefault="00042F29" w:rsidP="00277E1A">
            <w:pPr>
              <w:jc w:val="center"/>
              <w:rPr>
                <w:rFonts w:ascii="Arial Black" w:hAnsi="Arial Black" w:cs="Arial"/>
                <w:b/>
                <w:sz w:val="18"/>
                <w:szCs w:val="18"/>
              </w:rPr>
            </w:pPr>
          </w:p>
          <w:p w14:paraId="1EFF5114" w14:textId="77777777" w:rsidR="00042F29" w:rsidRPr="00C83574" w:rsidRDefault="00042F29" w:rsidP="00277E1A">
            <w:pPr>
              <w:jc w:val="center"/>
              <w:rPr>
                <w:rFonts w:ascii="Arial Black" w:hAnsi="Arial Black" w:cs="Arial"/>
                <w:b/>
                <w:sz w:val="18"/>
                <w:szCs w:val="18"/>
              </w:rPr>
            </w:pPr>
          </w:p>
          <w:p w14:paraId="43D62B0E" w14:textId="77777777" w:rsidR="00042F29" w:rsidRPr="001C0BA9" w:rsidRDefault="00042F29" w:rsidP="00277E1A">
            <w:pPr>
              <w:jc w:val="center"/>
              <w:rPr>
                <w:rFonts w:ascii="Arial Black" w:hAnsi="Arial Black" w:cs="Arial"/>
                <w:b/>
                <w:sz w:val="32"/>
                <w:szCs w:val="18"/>
              </w:rPr>
            </w:pPr>
            <w:r w:rsidRPr="001C0BA9">
              <w:rPr>
                <w:rFonts w:ascii="Arial Black" w:hAnsi="Arial Black" w:cs="Arial"/>
                <w:b/>
                <w:sz w:val="32"/>
                <w:szCs w:val="18"/>
              </w:rPr>
              <w:t xml:space="preserve">SISTEMA </w:t>
            </w:r>
            <w:r>
              <w:rPr>
                <w:rFonts w:ascii="Arial Black" w:hAnsi="Arial Black" w:cs="Arial"/>
                <w:b/>
                <w:sz w:val="32"/>
                <w:szCs w:val="18"/>
              </w:rPr>
              <w:t>INTEGRADO DE LOS SERVICIOS DE CONTROL GUBERNAMENTAL - SISCO</w:t>
            </w:r>
          </w:p>
          <w:p w14:paraId="0A3E9A2C" w14:textId="77777777" w:rsidR="00042F29" w:rsidRDefault="00042F29" w:rsidP="00277E1A">
            <w:pPr>
              <w:jc w:val="center"/>
              <w:rPr>
                <w:rFonts w:ascii="Arial Black" w:hAnsi="Arial Black" w:cs="Arial"/>
                <w:b/>
                <w:sz w:val="18"/>
                <w:szCs w:val="18"/>
              </w:rPr>
            </w:pPr>
          </w:p>
          <w:p w14:paraId="1EAD348C" w14:textId="77777777" w:rsidR="00042F29" w:rsidRPr="00C83574" w:rsidRDefault="00042F29" w:rsidP="00277E1A">
            <w:pPr>
              <w:jc w:val="center"/>
              <w:rPr>
                <w:rFonts w:ascii="Arial Black" w:hAnsi="Arial Black" w:cs="Arial"/>
                <w:b/>
                <w:sz w:val="18"/>
                <w:szCs w:val="18"/>
              </w:rPr>
            </w:pPr>
          </w:p>
          <w:p w14:paraId="75C598ED" w14:textId="5BBFFF61" w:rsidR="00042F29" w:rsidRDefault="00791299" w:rsidP="00277E1A">
            <w:pPr>
              <w:jc w:val="center"/>
              <w:rPr>
                <w:rFonts w:ascii="Arial Black" w:hAnsi="Arial Black" w:cs="Arial"/>
                <w:b/>
                <w:sz w:val="28"/>
                <w:szCs w:val="18"/>
              </w:rPr>
            </w:pPr>
            <w:r w:rsidRPr="001C0BA9">
              <w:rPr>
                <w:rFonts w:ascii="Arial Black" w:hAnsi="Arial Black" w:cs="Arial"/>
                <w:b/>
                <w:sz w:val="28"/>
                <w:szCs w:val="18"/>
              </w:rPr>
              <w:t>MANUAL</w:t>
            </w:r>
            <w:r>
              <w:rPr>
                <w:rFonts w:ascii="Arial Black" w:hAnsi="Arial Black" w:cs="Arial"/>
                <w:b/>
                <w:sz w:val="28"/>
                <w:szCs w:val="18"/>
              </w:rPr>
              <w:t xml:space="preserve"> DE USUARIO DEL ROL:</w:t>
            </w:r>
            <w:r w:rsidRPr="001C0BA9">
              <w:rPr>
                <w:rFonts w:ascii="Arial Black" w:hAnsi="Arial Black" w:cs="Arial"/>
                <w:b/>
                <w:sz w:val="28"/>
                <w:szCs w:val="18"/>
              </w:rPr>
              <w:t xml:space="preserve"> </w:t>
            </w:r>
            <w:r w:rsidRPr="00791299">
              <w:rPr>
                <w:rFonts w:ascii="Arial Black" w:hAnsi="Arial Black" w:cs="Arial"/>
                <w:b/>
                <w:sz w:val="28"/>
                <w:szCs w:val="18"/>
              </w:rPr>
              <w:t>MIEMBRO DE EQUIPO TÉCNICO</w:t>
            </w:r>
            <w:r>
              <w:rPr>
                <w:rFonts w:ascii="Arial Black" w:hAnsi="Arial Black" w:cs="Arial"/>
                <w:b/>
                <w:sz w:val="28"/>
                <w:szCs w:val="18"/>
              </w:rPr>
              <w:t xml:space="preserve"> </w:t>
            </w:r>
            <w:r w:rsidR="00042F29">
              <w:rPr>
                <w:rFonts w:ascii="Arial Black" w:hAnsi="Arial Black" w:cs="Arial"/>
                <w:b/>
                <w:sz w:val="28"/>
                <w:szCs w:val="18"/>
              </w:rPr>
              <w:t>DEL SUBSISTEMA DE PLANEAMIENTO DE SERVICIOS DE CONTROL – PSC</w:t>
            </w:r>
          </w:p>
          <w:p w14:paraId="3888B389" w14:textId="77777777" w:rsidR="00042F29" w:rsidRDefault="00042F29" w:rsidP="00277E1A">
            <w:pPr>
              <w:jc w:val="center"/>
              <w:rPr>
                <w:rFonts w:ascii="Arial Black" w:hAnsi="Arial Black" w:cs="Arial"/>
                <w:b/>
                <w:sz w:val="28"/>
                <w:szCs w:val="18"/>
              </w:rPr>
            </w:pPr>
          </w:p>
          <w:p w14:paraId="6F5C56EC" w14:textId="77777777" w:rsidR="00042F29" w:rsidRDefault="00042F29" w:rsidP="00277E1A">
            <w:pPr>
              <w:jc w:val="center"/>
              <w:rPr>
                <w:rFonts w:ascii="Arial Black" w:hAnsi="Arial Black" w:cs="Arial"/>
                <w:b/>
                <w:sz w:val="28"/>
                <w:szCs w:val="18"/>
              </w:rPr>
            </w:pPr>
          </w:p>
          <w:p w14:paraId="447F98DD" w14:textId="77777777" w:rsidR="00042F29" w:rsidRDefault="00042F29" w:rsidP="00277E1A">
            <w:pPr>
              <w:jc w:val="center"/>
              <w:rPr>
                <w:rFonts w:ascii="Arial Black" w:hAnsi="Arial Black" w:cs="Arial"/>
                <w:b/>
                <w:sz w:val="28"/>
                <w:szCs w:val="18"/>
              </w:rPr>
            </w:pPr>
            <w:r>
              <w:rPr>
                <w:rFonts w:ascii="Arial Black" w:hAnsi="Arial Black" w:cs="Arial"/>
                <w:b/>
                <w:sz w:val="28"/>
                <w:szCs w:val="18"/>
              </w:rPr>
              <w:t xml:space="preserve">GERENCIA DE TECNOLOGÍAS DE INFORMACIÓN </w:t>
            </w:r>
          </w:p>
          <w:p w14:paraId="6E183D4F" w14:textId="77777777" w:rsidR="00042F29" w:rsidRDefault="00042F29" w:rsidP="00277E1A">
            <w:pPr>
              <w:jc w:val="center"/>
              <w:rPr>
                <w:rFonts w:ascii="Arial Black" w:hAnsi="Arial Black" w:cs="Arial"/>
                <w:b/>
                <w:sz w:val="28"/>
                <w:szCs w:val="18"/>
              </w:rPr>
            </w:pPr>
          </w:p>
          <w:p w14:paraId="32F4F689" w14:textId="77777777" w:rsidR="00042F29" w:rsidRPr="001C0BA9" w:rsidRDefault="00042F29" w:rsidP="00277E1A">
            <w:pPr>
              <w:jc w:val="center"/>
              <w:rPr>
                <w:rFonts w:ascii="Arial Black" w:hAnsi="Arial Black" w:cs="Arial"/>
                <w:b/>
                <w:sz w:val="28"/>
                <w:szCs w:val="18"/>
              </w:rPr>
            </w:pPr>
          </w:p>
          <w:p w14:paraId="7AA2C2E7" w14:textId="77777777" w:rsidR="00042F29" w:rsidRPr="00C83574" w:rsidRDefault="00042F29" w:rsidP="00277E1A">
            <w:pPr>
              <w:rPr>
                <w:rFonts w:cs="Arial"/>
                <w:b/>
                <w:sz w:val="18"/>
                <w:szCs w:val="18"/>
              </w:rPr>
            </w:pPr>
          </w:p>
          <w:p w14:paraId="511C0FA7" w14:textId="77777777" w:rsidR="00042F29" w:rsidRPr="00C83574" w:rsidRDefault="00042F29" w:rsidP="00277E1A">
            <w:pPr>
              <w:rPr>
                <w:rFonts w:cs="Arial"/>
                <w:b/>
                <w:sz w:val="18"/>
                <w:szCs w:val="18"/>
              </w:rPr>
            </w:pPr>
          </w:p>
          <w:p w14:paraId="3C915DB3" w14:textId="77777777" w:rsidR="00042F29" w:rsidRPr="00C83574" w:rsidRDefault="00042F29" w:rsidP="00277E1A">
            <w:pPr>
              <w:rPr>
                <w:rFonts w:cs="Arial"/>
                <w:b/>
                <w:sz w:val="18"/>
                <w:szCs w:val="18"/>
              </w:rPr>
            </w:pPr>
          </w:p>
        </w:tc>
      </w:tr>
    </w:tbl>
    <w:p w14:paraId="30AB2D10" w14:textId="77777777" w:rsidR="00042F29" w:rsidRPr="00525B26" w:rsidRDefault="00042F29" w:rsidP="00293472">
      <w:pPr>
        <w:rPr>
          <w:rFonts w:cs="Arial"/>
          <w:b/>
          <w:color w:val="000000" w:themeColor="text1"/>
        </w:rPr>
      </w:pPr>
    </w:p>
    <w:bookmarkStart w:id="0" w:name="_Toc110965469" w:displacedByCustomXml="next"/>
    <w:bookmarkEnd w:id="0" w:displacedByCustomXml="next"/>
    <w:bookmarkStart w:id="1" w:name="_Toc110966816" w:displacedByCustomXml="next"/>
    <w:bookmarkEnd w:id="1" w:displacedByCustomXml="next"/>
    <w:bookmarkStart w:id="2" w:name="_Toc111025546" w:displacedByCustomXml="next"/>
    <w:bookmarkEnd w:id="2" w:displacedByCustomXml="next"/>
    <w:bookmarkStart w:id="3" w:name="_Toc111025653" w:displacedByCustomXml="next"/>
    <w:bookmarkEnd w:id="3" w:displacedByCustomXml="next"/>
    <w:bookmarkStart w:id="4" w:name="_Toc111025760" w:displacedByCustomXml="next"/>
    <w:bookmarkEnd w:id="4" w:displacedByCustomXml="next"/>
    <w:bookmarkStart w:id="5" w:name="_Toc111025879" w:displacedByCustomXml="next"/>
    <w:bookmarkEnd w:id="5" w:displacedByCustomXml="next"/>
    <w:bookmarkStart w:id="6" w:name="_Toc111025992" w:displacedByCustomXml="next"/>
    <w:bookmarkEnd w:id="6" w:displacedByCustomXml="next"/>
    <w:bookmarkStart w:id="7" w:name="_Toc111026212" w:displacedByCustomXml="next"/>
    <w:bookmarkEnd w:id="7" w:displacedByCustomXml="next"/>
    <w:bookmarkStart w:id="8" w:name="_Toc111026322" w:displacedByCustomXml="next"/>
    <w:bookmarkEnd w:id="8" w:displacedByCustomXml="next"/>
    <w:bookmarkStart w:id="9" w:name="_Toc111026438" w:displacedByCustomXml="next"/>
    <w:bookmarkEnd w:id="9" w:displacedByCustomXml="next"/>
    <w:bookmarkStart w:id="10" w:name="_Toc111026554" w:displacedByCustomXml="next"/>
    <w:bookmarkEnd w:id="10" w:displacedByCustomXml="next"/>
    <w:bookmarkStart w:id="11" w:name="_Toc110965470" w:displacedByCustomXml="next"/>
    <w:bookmarkEnd w:id="11" w:displacedByCustomXml="next"/>
    <w:bookmarkStart w:id="12" w:name="_Toc110966817" w:displacedByCustomXml="next"/>
    <w:bookmarkEnd w:id="12" w:displacedByCustomXml="next"/>
    <w:bookmarkStart w:id="13" w:name="_Toc111025547" w:displacedByCustomXml="next"/>
    <w:bookmarkEnd w:id="13" w:displacedByCustomXml="next"/>
    <w:bookmarkStart w:id="14" w:name="_Toc111025654" w:displacedByCustomXml="next"/>
    <w:bookmarkEnd w:id="14" w:displacedByCustomXml="next"/>
    <w:bookmarkStart w:id="15" w:name="_Toc111025761" w:displacedByCustomXml="next"/>
    <w:bookmarkEnd w:id="15" w:displacedByCustomXml="next"/>
    <w:bookmarkStart w:id="16" w:name="_Toc111025880" w:displacedByCustomXml="next"/>
    <w:bookmarkEnd w:id="16" w:displacedByCustomXml="next"/>
    <w:bookmarkStart w:id="17" w:name="_Toc111025993" w:displacedByCustomXml="next"/>
    <w:bookmarkEnd w:id="17" w:displacedByCustomXml="next"/>
    <w:bookmarkStart w:id="18" w:name="_Toc111026213" w:displacedByCustomXml="next"/>
    <w:bookmarkEnd w:id="18" w:displacedByCustomXml="next"/>
    <w:bookmarkStart w:id="19" w:name="_Toc111026323" w:displacedByCustomXml="next"/>
    <w:bookmarkEnd w:id="19" w:displacedByCustomXml="next"/>
    <w:bookmarkStart w:id="20" w:name="_Toc111026439" w:displacedByCustomXml="next"/>
    <w:bookmarkEnd w:id="20" w:displacedByCustomXml="next"/>
    <w:bookmarkStart w:id="21" w:name="_Toc111026555" w:displacedByCustomXml="next"/>
    <w:bookmarkEnd w:id="21" w:displacedByCustomXml="next"/>
    <w:bookmarkStart w:id="22" w:name="_Toc110614438" w:displacedByCustomXml="next"/>
    <w:bookmarkEnd w:id="22" w:displacedByCustomXml="next"/>
    <w:bookmarkStart w:id="23" w:name="_Toc110965471" w:displacedByCustomXml="next"/>
    <w:bookmarkEnd w:id="23" w:displacedByCustomXml="next"/>
    <w:bookmarkStart w:id="24" w:name="_Toc110966818" w:displacedByCustomXml="next"/>
    <w:bookmarkEnd w:id="24" w:displacedByCustomXml="next"/>
    <w:bookmarkStart w:id="25" w:name="_Toc111025548" w:displacedByCustomXml="next"/>
    <w:bookmarkEnd w:id="25" w:displacedByCustomXml="next"/>
    <w:bookmarkStart w:id="26" w:name="_Toc111025655" w:displacedByCustomXml="next"/>
    <w:bookmarkEnd w:id="26" w:displacedByCustomXml="next"/>
    <w:bookmarkStart w:id="27" w:name="_Toc111025762" w:displacedByCustomXml="next"/>
    <w:bookmarkEnd w:id="27" w:displacedByCustomXml="next"/>
    <w:bookmarkStart w:id="28" w:name="_Toc111025881" w:displacedByCustomXml="next"/>
    <w:bookmarkEnd w:id="28" w:displacedByCustomXml="next"/>
    <w:bookmarkStart w:id="29" w:name="_Toc111025994" w:displacedByCustomXml="next"/>
    <w:bookmarkEnd w:id="29" w:displacedByCustomXml="next"/>
    <w:bookmarkStart w:id="30" w:name="_Toc111026214" w:displacedByCustomXml="next"/>
    <w:bookmarkEnd w:id="30" w:displacedByCustomXml="next"/>
    <w:bookmarkStart w:id="31" w:name="_Toc111026324" w:displacedByCustomXml="next"/>
    <w:bookmarkEnd w:id="31" w:displacedByCustomXml="next"/>
    <w:bookmarkStart w:id="32" w:name="_Toc111026440" w:displacedByCustomXml="next"/>
    <w:bookmarkEnd w:id="32" w:displacedByCustomXml="next"/>
    <w:bookmarkStart w:id="33" w:name="_Toc111026556" w:displacedByCustomXml="next"/>
    <w:bookmarkEnd w:id="33" w:displacedByCustomXml="next"/>
    <w:bookmarkStart w:id="34" w:name="_Toc111025995" w:displacedByCustomXml="next"/>
    <w:sdt>
      <w:sdtPr>
        <w:rPr>
          <w:rFonts w:asciiTheme="minorHAnsi" w:eastAsia="Times New Roman" w:hAnsiTheme="minorHAnsi" w:cs="Arial"/>
          <w:b/>
          <w:bCs/>
          <w:caps/>
          <w:sz w:val="20"/>
          <w:szCs w:val="20"/>
          <w:lang w:eastAsia="es-ES"/>
        </w:rPr>
        <w:id w:val="494963726"/>
        <w:docPartObj>
          <w:docPartGallery w:val="Table of Contents"/>
          <w:docPartUnique/>
        </w:docPartObj>
      </w:sdtPr>
      <w:sdtEndPr/>
      <w:sdtContent>
        <w:p w14:paraId="6DA9792F" w14:textId="6B1035AA" w:rsidR="009B7CD3" w:rsidRPr="00042F29" w:rsidRDefault="009B7CD3" w:rsidP="008E2E2B">
          <w:pPr>
            <w:pStyle w:val="ndice"/>
            <w:rPr>
              <w:rFonts w:cs="Arial"/>
              <w:b/>
              <w:bCs/>
            </w:rPr>
          </w:pPr>
          <w:r w:rsidRPr="00042F29">
            <w:rPr>
              <w:rFonts w:cs="Arial"/>
              <w:b/>
              <w:bCs/>
            </w:rPr>
            <w:t>ÍNDICE</w:t>
          </w:r>
        </w:p>
        <w:p w14:paraId="35F340C1" w14:textId="2E274B80" w:rsidR="00293472" w:rsidRPr="00042F29" w:rsidRDefault="00A65B13">
          <w:pPr>
            <w:pStyle w:val="TDC1"/>
            <w:tabs>
              <w:tab w:val="left" w:pos="440"/>
              <w:tab w:val="right" w:leader="dot" w:pos="8495"/>
            </w:tabs>
            <w:rPr>
              <w:rFonts w:ascii="Arial" w:eastAsiaTheme="minorEastAsia" w:hAnsi="Arial" w:cs="Arial"/>
              <w:b w:val="0"/>
              <w:bCs w:val="0"/>
              <w:caps w:val="0"/>
              <w:noProof/>
              <w:sz w:val="22"/>
              <w:szCs w:val="22"/>
              <w:lang w:eastAsia="es-PE"/>
            </w:rPr>
          </w:pPr>
          <w:r w:rsidRPr="00042F29">
            <w:rPr>
              <w:rStyle w:val="Hipervnculo"/>
              <w:rFonts w:ascii="Arial" w:hAnsi="Arial" w:cs="Arial"/>
              <w:sz w:val="22"/>
              <w:szCs w:val="22"/>
            </w:rPr>
            <w:fldChar w:fldCharType="begin"/>
          </w:r>
          <w:r w:rsidRPr="00042F29">
            <w:rPr>
              <w:rStyle w:val="Hipervnculo"/>
              <w:rFonts w:ascii="Arial" w:hAnsi="Arial" w:cs="Arial"/>
              <w:sz w:val="22"/>
              <w:szCs w:val="22"/>
            </w:rPr>
            <w:instrText xml:space="preserve"> TOC \o "1-3" \h \z \u </w:instrText>
          </w:r>
          <w:r w:rsidRPr="00042F29">
            <w:rPr>
              <w:rStyle w:val="Hipervnculo"/>
              <w:rFonts w:ascii="Arial" w:hAnsi="Arial" w:cs="Arial"/>
              <w:sz w:val="22"/>
              <w:szCs w:val="22"/>
            </w:rPr>
            <w:fldChar w:fldCharType="separate"/>
          </w:r>
          <w:hyperlink w:anchor="_Toc165364016" w:history="1">
            <w:r w:rsidR="00293472" w:rsidRPr="00042F29">
              <w:rPr>
                <w:rStyle w:val="Hipervnculo"/>
                <w:rFonts w:ascii="Arial" w:eastAsiaTheme="majorEastAsia" w:hAnsi="Arial" w:cs="Arial"/>
                <w:noProof/>
                <w:lang w:eastAsia="en-US"/>
              </w:rPr>
              <w:t>1.</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eastAsiaTheme="majorEastAsia" w:hAnsi="Arial" w:cs="Arial"/>
                <w:noProof/>
                <w:lang w:eastAsia="en-US"/>
              </w:rPr>
              <w:t>INTRODUCCIÓN</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_Toc165364016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5</w:t>
            </w:r>
            <w:r w:rsidR="00293472" w:rsidRPr="00042F29">
              <w:rPr>
                <w:rFonts w:ascii="Arial" w:hAnsi="Arial" w:cs="Arial"/>
                <w:noProof/>
                <w:webHidden/>
              </w:rPr>
              <w:fldChar w:fldCharType="end"/>
            </w:r>
          </w:hyperlink>
        </w:p>
        <w:p w14:paraId="50080A26" w14:textId="168F00B7" w:rsidR="00293472" w:rsidRPr="00042F29" w:rsidRDefault="000C668C">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5364017" w:history="1">
            <w:r w:rsidR="00293472" w:rsidRPr="00042F29">
              <w:rPr>
                <w:rStyle w:val="Hipervnculo"/>
                <w:rFonts w:ascii="Arial" w:eastAsiaTheme="majorEastAsia" w:hAnsi="Arial" w:cs="Arial"/>
                <w:noProof/>
                <w:lang w:eastAsia="en-US"/>
              </w:rPr>
              <w:t>2.</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eastAsiaTheme="majorEastAsia" w:hAnsi="Arial" w:cs="Arial"/>
                <w:noProof/>
                <w:lang w:eastAsia="en-US"/>
              </w:rPr>
              <w:t>OBJETIVO</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_Toc165364017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5</w:t>
            </w:r>
            <w:r w:rsidR="00293472" w:rsidRPr="00042F29">
              <w:rPr>
                <w:rFonts w:ascii="Arial" w:hAnsi="Arial" w:cs="Arial"/>
                <w:noProof/>
                <w:webHidden/>
              </w:rPr>
              <w:fldChar w:fldCharType="end"/>
            </w:r>
          </w:hyperlink>
        </w:p>
        <w:p w14:paraId="5F7A2C12" w14:textId="20BAA5C0" w:rsidR="00293472" w:rsidRPr="00042F29" w:rsidRDefault="000C668C">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5364018" w:history="1">
            <w:r w:rsidR="00293472" w:rsidRPr="00042F29">
              <w:rPr>
                <w:rStyle w:val="Hipervnculo"/>
                <w:rFonts w:ascii="Arial" w:hAnsi="Arial" w:cs="Arial"/>
                <w:noProof/>
              </w:rPr>
              <w:t>3.</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eastAsiaTheme="majorEastAsia" w:hAnsi="Arial" w:cs="Arial"/>
                <w:noProof/>
                <w:lang w:eastAsia="en-US"/>
              </w:rPr>
              <w:t>ALCANCE</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_Toc165364018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5</w:t>
            </w:r>
            <w:r w:rsidR="00293472" w:rsidRPr="00042F29">
              <w:rPr>
                <w:rFonts w:ascii="Arial" w:hAnsi="Arial" w:cs="Arial"/>
                <w:noProof/>
                <w:webHidden/>
              </w:rPr>
              <w:fldChar w:fldCharType="end"/>
            </w:r>
          </w:hyperlink>
        </w:p>
        <w:p w14:paraId="6CF98754" w14:textId="3D81BBE0" w:rsidR="00293472" w:rsidRPr="00042F29" w:rsidRDefault="000C668C">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5364019" w:history="1">
            <w:r w:rsidR="00293472" w:rsidRPr="00042F29">
              <w:rPr>
                <w:rStyle w:val="Hipervnculo"/>
                <w:rFonts w:ascii="Arial" w:eastAsiaTheme="majorEastAsia" w:hAnsi="Arial" w:cs="Arial"/>
                <w:noProof/>
                <w:lang w:eastAsia="en-US"/>
              </w:rPr>
              <w:t>4.</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eastAsiaTheme="majorEastAsia" w:hAnsi="Arial" w:cs="Arial"/>
                <w:noProof/>
                <w:lang w:eastAsia="en-US"/>
              </w:rPr>
              <w:t>SIGLAS</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_Toc165364019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5</w:t>
            </w:r>
            <w:r w:rsidR="00293472" w:rsidRPr="00042F29">
              <w:rPr>
                <w:rFonts w:ascii="Arial" w:hAnsi="Arial" w:cs="Arial"/>
                <w:noProof/>
                <w:webHidden/>
              </w:rPr>
              <w:fldChar w:fldCharType="end"/>
            </w:r>
          </w:hyperlink>
        </w:p>
        <w:p w14:paraId="3BC984B9" w14:textId="78C01B47" w:rsidR="00293472" w:rsidRPr="00042F29" w:rsidRDefault="000C668C">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5364020" w:history="1">
            <w:r w:rsidR="00293472" w:rsidRPr="00042F29">
              <w:rPr>
                <w:rStyle w:val="Hipervnculo"/>
                <w:rFonts w:ascii="Arial" w:eastAsiaTheme="majorEastAsia" w:hAnsi="Arial" w:cs="Arial"/>
                <w:noProof/>
                <w:lang w:eastAsia="en-US"/>
              </w:rPr>
              <w:t>5.</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eastAsiaTheme="majorEastAsia" w:hAnsi="Arial" w:cs="Arial"/>
                <w:noProof/>
                <w:lang w:eastAsia="en-US"/>
              </w:rPr>
              <w:t>DESCRIPCIÓN DEL SISTEMA</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_Toc165364020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6</w:t>
            </w:r>
            <w:r w:rsidR="00293472" w:rsidRPr="00042F29">
              <w:rPr>
                <w:rFonts w:ascii="Arial" w:hAnsi="Arial" w:cs="Arial"/>
                <w:noProof/>
                <w:webHidden/>
              </w:rPr>
              <w:fldChar w:fldCharType="end"/>
            </w:r>
          </w:hyperlink>
        </w:p>
        <w:p w14:paraId="3CF57391" w14:textId="15AD15F9" w:rsidR="00293472" w:rsidRPr="00042F29" w:rsidRDefault="000C668C">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5364021" w:history="1">
            <w:r w:rsidR="00293472" w:rsidRPr="00042F29">
              <w:rPr>
                <w:rStyle w:val="Hipervnculo"/>
                <w:rFonts w:ascii="Arial" w:eastAsia="Tahoma" w:hAnsi="Arial" w:cs="Arial"/>
                <w:noProof/>
                <w:lang w:val="es-ES"/>
              </w:rPr>
              <w:t>5.1.</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hAnsi="Arial" w:cs="Arial"/>
                <w:noProof/>
              </w:rPr>
              <w:t>DIAGRAMA DE SISTEMA</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_Toc165364021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8</w:t>
            </w:r>
            <w:r w:rsidR="00293472" w:rsidRPr="00042F29">
              <w:rPr>
                <w:rFonts w:ascii="Arial" w:hAnsi="Arial" w:cs="Arial"/>
                <w:noProof/>
                <w:webHidden/>
              </w:rPr>
              <w:fldChar w:fldCharType="end"/>
            </w:r>
          </w:hyperlink>
        </w:p>
        <w:p w14:paraId="2F5F4AA8" w14:textId="483E6E05" w:rsidR="00293472" w:rsidRPr="00042F29" w:rsidRDefault="000C668C">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5364022" w:history="1">
            <w:r w:rsidR="00293472" w:rsidRPr="00042F29">
              <w:rPr>
                <w:rStyle w:val="Hipervnculo"/>
                <w:rFonts w:ascii="Arial" w:hAnsi="Arial" w:cs="Arial"/>
                <w:noProof/>
              </w:rPr>
              <w:t>5.2.</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hAnsi="Arial" w:cs="Arial"/>
                <w:noProof/>
              </w:rPr>
              <w:t>DIAGRAMA DEL SISTEMA POR ROL</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_Toc165364022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8</w:t>
            </w:r>
            <w:r w:rsidR="00293472" w:rsidRPr="00042F29">
              <w:rPr>
                <w:rFonts w:ascii="Arial" w:hAnsi="Arial" w:cs="Arial"/>
                <w:noProof/>
                <w:webHidden/>
              </w:rPr>
              <w:fldChar w:fldCharType="end"/>
            </w:r>
          </w:hyperlink>
        </w:p>
        <w:p w14:paraId="75BFE5B8" w14:textId="16D85B27" w:rsidR="00293472" w:rsidRPr="00042F29" w:rsidRDefault="000C668C">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5364023" w:history="1">
            <w:r w:rsidR="00293472" w:rsidRPr="00042F29">
              <w:rPr>
                <w:rStyle w:val="Hipervnculo"/>
                <w:rFonts w:ascii="Arial" w:hAnsi="Arial" w:cs="Arial"/>
                <w:noProof/>
              </w:rPr>
              <w:t>5.3.</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hAnsi="Arial" w:cs="Arial"/>
                <w:noProof/>
              </w:rPr>
              <w:t>MODULO DE SEGURIDAD Y ACCESO A SISCO</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_Toc165364023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8</w:t>
            </w:r>
            <w:r w:rsidR="00293472" w:rsidRPr="00042F29">
              <w:rPr>
                <w:rFonts w:ascii="Arial" w:hAnsi="Arial" w:cs="Arial"/>
                <w:noProof/>
                <w:webHidden/>
              </w:rPr>
              <w:fldChar w:fldCharType="end"/>
            </w:r>
          </w:hyperlink>
        </w:p>
        <w:p w14:paraId="5DDCCA1D" w14:textId="01E82545" w:rsidR="00293472" w:rsidRPr="00042F29" w:rsidRDefault="000C668C">
          <w:pPr>
            <w:pStyle w:val="TDC3"/>
            <w:tabs>
              <w:tab w:val="left" w:pos="1320"/>
              <w:tab w:val="right" w:leader="dot" w:pos="8495"/>
            </w:tabs>
            <w:rPr>
              <w:rFonts w:ascii="Arial" w:eastAsiaTheme="minorEastAsia" w:hAnsi="Arial" w:cs="Arial"/>
              <w:i w:val="0"/>
              <w:iCs w:val="0"/>
              <w:noProof/>
              <w:sz w:val="22"/>
              <w:szCs w:val="22"/>
              <w:lang w:eastAsia="es-PE"/>
            </w:rPr>
          </w:pPr>
          <w:hyperlink w:anchor="_Toc165364024" w:history="1">
            <w:r w:rsidR="00293472" w:rsidRPr="00042F29">
              <w:rPr>
                <w:rStyle w:val="Hipervnculo"/>
                <w:rFonts w:ascii="Arial" w:hAnsi="Arial" w:cs="Arial"/>
                <w:noProof/>
              </w:rPr>
              <w:t>5.3.1.</w:t>
            </w:r>
            <w:r w:rsidR="00293472" w:rsidRPr="00042F29">
              <w:rPr>
                <w:rFonts w:ascii="Arial" w:eastAsiaTheme="minorEastAsia" w:hAnsi="Arial" w:cs="Arial"/>
                <w:i w:val="0"/>
                <w:iCs w:val="0"/>
                <w:noProof/>
                <w:sz w:val="22"/>
                <w:szCs w:val="22"/>
                <w:lang w:eastAsia="es-PE"/>
              </w:rPr>
              <w:tab/>
            </w:r>
            <w:r w:rsidR="00293472" w:rsidRPr="00042F29">
              <w:rPr>
                <w:rStyle w:val="Hipervnculo"/>
                <w:rFonts w:ascii="Arial" w:hAnsi="Arial" w:cs="Arial"/>
                <w:noProof/>
              </w:rPr>
              <w:t>Módulo de Segu</w:t>
            </w:r>
            <w:r w:rsidR="00293472" w:rsidRPr="00042F29">
              <w:rPr>
                <w:rStyle w:val="Hipervnculo"/>
                <w:rFonts w:ascii="Arial" w:hAnsi="Arial" w:cs="Arial"/>
                <w:noProof/>
              </w:rPr>
              <w:t>r</w:t>
            </w:r>
            <w:r w:rsidR="00293472" w:rsidRPr="00042F29">
              <w:rPr>
                <w:rStyle w:val="Hipervnculo"/>
                <w:rFonts w:ascii="Arial" w:hAnsi="Arial" w:cs="Arial"/>
                <w:noProof/>
              </w:rPr>
              <w:t>idad</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_Toc165364024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8</w:t>
            </w:r>
            <w:r w:rsidR="00293472" w:rsidRPr="00042F29">
              <w:rPr>
                <w:rFonts w:ascii="Arial" w:hAnsi="Arial" w:cs="Arial"/>
                <w:noProof/>
                <w:webHidden/>
              </w:rPr>
              <w:fldChar w:fldCharType="end"/>
            </w:r>
          </w:hyperlink>
        </w:p>
        <w:p w14:paraId="7A42A78D" w14:textId="5AB4991C" w:rsidR="00293472" w:rsidRPr="00042F29" w:rsidRDefault="000C668C">
          <w:pPr>
            <w:pStyle w:val="TDC3"/>
            <w:tabs>
              <w:tab w:val="left" w:pos="1320"/>
              <w:tab w:val="right" w:leader="dot" w:pos="8495"/>
            </w:tabs>
            <w:rPr>
              <w:rFonts w:ascii="Arial" w:eastAsiaTheme="minorEastAsia" w:hAnsi="Arial" w:cs="Arial"/>
              <w:i w:val="0"/>
              <w:iCs w:val="0"/>
              <w:noProof/>
              <w:sz w:val="22"/>
              <w:szCs w:val="22"/>
              <w:lang w:eastAsia="es-PE"/>
            </w:rPr>
          </w:pPr>
          <w:hyperlink w:anchor="_Toc165364025" w:history="1">
            <w:r w:rsidR="00293472" w:rsidRPr="00042F29">
              <w:rPr>
                <w:rStyle w:val="Hipervnculo"/>
                <w:rFonts w:ascii="Arial" w:hAnsi="Arial" w:cs="Arial"/>
                <w:noProof/>
              </w:rPr>
              <w:t>5.3.2.</w:t>
            </w:r>
            <w:r w:rsidR="00293472" w:rsidRPr="00042F29">
              <w:rPr>
                <w:rFonts w:ascii="Arial" w:eastAsiaTheme="minorEastAsia" w:hAnsi="Arial" w:cs="Arial"/>
                <w:i w:val="0"/>
                <w:iCs w:val="0"/>
                <w:noProof/>
                <w:sz w:val="22"/>
                <w:szCs w:val="22"/>
                <w:lang w:eastAsia="es-PE"/>
              </w:rPr>
              <w:tab/>
            </w:r>
            <w:r w:rsidR="00293472" w:rsidRPr="00042F29">
              <w:rPr>
                <w:rStyle w:val="Hipervnculo"/>
                <w:rFonts w:ascii="Arial" w:hAnsi="Arial" w:cs="Arial"/>
                <w:noProof/>
              </w:rPr>
              <w:t>Acceso a Sistemas CGR: SISCO</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_Toc165364025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8</w:t>
            </w:r>
            <w:r w:rsidR="00293472" w:rsidRPr="00042F29">
              <w:rPr>
                <w:rFonts w:ascii="Arial" w:hAnsi="Arial" w:cs="Arial"/>
                <w:noProof/>
                <w:webHidden/>
              </w:rPr>
              <w:fldChar w:fldCharType="end"/>
            </w:r>
          </w:hyperlink>
        </w:p>
        <w:p w14:paraId="6A22D770" w14:textId="13BAB3E3" w:rsidR="00293472" w:rsidRPr="00042F29" w:rsidRDefault="000C668C">
          <w:pPr>
            <w:pStyle w:val="TDC3"/>
            <w:tabs>
              <w:tab w:val="left" w:pos="1320"/>
              <w:tab w:val="right" w:leader="dot" w:pos="8495"/>
            </w:tabs>
            <w:rPr>
              <w:rFonts w:ascii="Arial" w:eastAsiaTheme="minorEastAsia" w:hAnsi="Arial" w:cs="Arial"/>
              <w:i w:val="0"/>
              <w:iCs w:val="0"/>
              <w:noProof/>
              <w:sz w:val="22"/>
              <w:szCs w:val="22"/>
              <w:lang w:eastAsia="es-PE"/>
            </w:rPr>
          </w:pPr>
          <w:hyperlink w:anchor="_Toc165364026" w:history="1">
            <w:r w:rsidR="00293472" w:rsidRPr="00042F29">
              <w:rPr>
                <w:rStyle w:val="Hipervnculo"/>
                <w:rFonts w:ascii="Arial" w:hAnsi="Arial" w:cs="Arial"/>
                <w:noProof/>
              </w:rPr>
              <w:t>5.3.3.</w:t>
            </w:r>
            <w:r w:rsidR="00293472" w:rsidRPr="00042F29">
              <w:rPr>
                <w:rFonts w:ascii="Arial" w:eastAsiaTheme="minorEastAsia" w:hAnsi="Arial" w:cs="Arial"/>
                <w:i w:val="0"/>
                <w:iCs w:val="0"/>
                <w:noProof/>
                <w:sz w:val="22"/>
                <w:szCs w:val="22"/>
                <w:lang w:eastAsia="es-PE"/>
              </w:rPr>
              <w:tab/>
            </w:r>
            <w:r w:rsidR="00293472" w:rsidRPr="00042F29">
              <w:rPr>
                <w:rStyle w:val="Hipervnculo"/>
                <w:rFonts w:ascii="Arial" w:hAnsi="Arial" w:cs="Arial"/>
                <w:noProof/>
              </w:rPr>
              <w:t>Selección de Rol</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_Toc165364026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9</w:t>
            </w:r>
            <w:r w:rsidR="00293472" w:rsidRPr="00042F29">
              <w:rPr>
                <w:rFonts w:ascii="Arial" w:hAnsi="Arial" w:cs="Arial"/>
                <w:noProof/>
                <w:webHidden/>
              </w:rPr>
              <w:fldChar w:fldCharType="end"/>
            </w:r>
          </w:hyperlink>
        </w:p>
        <w:p w14:paraId="55AFD068" w14:textId="408DA76B" w:rsidR="00293472" w:rsidRPr="00042F29" w:rsidRDefault="000C668C">
          <w:pPr>
            <w:pStyle w:val="TDC1"/>
            <w:tabs>
              <w:tab w:val="left" w:pos="660"/>
              <w:tab w:val="right" w:leader="dot" w:pos="8495"/>
            </w:tabs>
            <w:rPr>
              <w:rFonts w:ascii="Arial" w:eastAsiaTheme="minorEastAsia" w:hAnsi="Arial" w:cs="Arial"/>
              <w:b w:val="0"/>
              <w:bCs w:val="0"/>
              <w:caps w:val="0"/>
              <w:noProof/>
              <w:sz w:val="22"/>
              <w:szCs w:val="22"/>
              <w:lang w:eastAsia="es-PE"/>
            </w:rPr>
          </w:pPr>
          <w:hyperlink w:anchor="_Toc165364027" w:history="1">
            <w:r w:rsidR="00293472" w:rsidRPr="00042F29">
              <w:rPr>
                <w:rStyle w:val="Hipervnculo"/>
                <w:rFonts w:ascii="Arial" w:hAnsi="Arial" w:cs="Arial"/>
                <w:noProof/>
              </w:rPr>
              <w:t>5.4.</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hAnsi="Arial" w:cs="Arial"/>
                <w:noProof/>
              </w:rPr>
              <w:t>FUNCIONALIDAD</w:t>
            </w:r>
            <w:r w:rsidR="00293472" w:rsidRPr="00042F29">
              <w:rPr>
                <w:rStyle w:val="Hipervnculo"/>
                <w:rFonts w:ascii="Arial" w:hAnsi="Arial" w:cs="Arial"/>
                <w:noProof/>
                <w:lang w:val="es-ES"/>
              </w:rPr>
              <w:t xml:space="preserve"> </w:t>
            </w:r>
            <w:r w:rsidR="00293472" w:rsidRPr="00042F29">
              <w:rPr>
                <w:rStyle w:val="Hipervnculo"/>
                <w:rFonts w:ascii="Arial" w:hAnsi="Arial" w:cs="Arial"/>
                <w:noProof/>
              </w:rPr>
              <w:t xml:space="preserve">1: </w:t>
            </w:r>
            <w:r w:rsidR="00293472" w:rsidRPr="00042F29">
              <w:rPr>
                <w:rStyle w:val="Hipervnculo"/>
                <w:rFonts w:ascii="Arial" w:hAnsi="Arial" w:cs="Arial"/>
                <w:noProof/>
                <w:lang w:val="es-ES"/>
              </w:rPr>
              <w:t>PEI</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_Toc165364027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11</w:t>
            </w:r>
            <w:r w:rsidR="00293472" w:rsidRPr="00042F29">
              <w:rPr>
                <w:rFonts w:ascii="Arial" w:hAnsi="Arial" w:cs="Arial"/>
                <w:noProof/>
                <w:webHidden/>
              </w:rPr>
              <w:fldChar w:fldCharType="end"/>
            </w:r>
          </w:hyperlink>
        </w:p>
        <w:p w14:paraId="54DB1520" w14:textId="29167CBB" w:rsidR="00293472" w:rsidRPr="00042F29" w:rsidRDefault="000C668C">
          <w:pPr>
            <w:pStyle w:val="TDC3"/>
            <w:tabs>
              <w:tab w:val="left" w:pos="1320"/>
              <w:tab w:val="right" w:leader="dot" w:pos="8495"/>
            </w:tabs>
            <w:rPr>
              <w:rFonts w:ascii="Arial" w:eastAsiaTheme="minorEastAsia" w:hAnsi="Arial" w:cs="Arial"/>
              <w:i w:val="0"/>
              <w:iCs w:val="0"/>
              <w:noProof/>
              <w:sz w:val="22"/>
              <w:szCs w:val="22"/>
              <w:lang w:eastAsia="es-PE"/>
            </w:rPr>
          </w:pPr>
          <w:hyperlink w:anchor="_Toc165364028" w:history="1">
            <w:r w:rsidR="00293472" w:rsidRPr="00042F29">
              <w:rPr>
                <w:rStyle w:val="Hipervnculo"/>
                <w:rFonts w:ascii="Arial" w:hAnsi="Arial" w:cs="Arial"/>
                <w:noProof/>
              </w:rPr>
              <w:t>5.4.1.</w:t>
            </w:r>
            <w:r w:rsidR="00293472" w:rsidRPr="00042F29">
              <w:rPr>
                <w:rFonts w:ascii="Arial" w:eastAsiaTheme="minorEastAsia" w:hAnsi="Arial" w:cs="Arial"/>
                <w:i w:val="0"/>
                <w:iCs w:val="0"/>
                <w:noProof/>
                <w:sz w:val="22"/>
                <w:szCs w:val="22"/>
                <w:lang w:eastAsia="es-PE"/>
              </w:rPr>
              <w:tab/>
            </w:r>
            <w:r w:rsidR="00293472" w:rsidRPr="00042F29">
              <w:rPr>
                <w:rStyle w:val="Hipervnculo"/>
                <w:rFonts w:ascii="Arial" w:hAnsi="Arial" w:cs="Arial"/>
                <w:noProof/>
                <w:lang w:val="es-ES"/>
              </w:rPr>
              <w:t>Equipo Técnico</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_Toc165364028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11</w:t>
            </w:r>
            <w:r w:rsidR="00293472" w:rsidRPr="00042F29">
              <w:rPr>
                <w:rFonts w:ascii="Arial" w:hAnsi="Arial" w:cs="Arial"/>
                <w:noProof/>
                <w:webHidden/>
              </w:rPr>
              <w:fldChar w:fldCharType="end"/>
            </w:r>
          </w:hyperlink>
        </w:p>
        <w:p w14:paraId="73C64350" w14:textId="1A987A0A" w:rsidR="00293472" w:rsidRPr="00042F29" w:rsidRDefault="000C668C">
          <w:pPr>
            <w:pStyle w:val="TDC3"/>
            <w:tabs>
              <w:tab w:val="left" w:pos="1320"/>
              <w:tab w:val="right" w:leader="dot" w:pos="8495"/>
            </w:tabs>
            <w:rPr>
              <w:rFonts w:ascii="Arial" w:eastAsiaTheme="minorEastAsia" w:hAnsi="Arial" w:cs="Arial"/>
              <w:i w:val="0"/>
              <w:iCs w:val="0"/>
              <w:noProof/>
              <w:sz w:val="22"/>
              <w:szCs w:val="22"/>
              <w:lang w:eastAsia="es-PE"/>
            </w:rPr>
          </w:pPr>
          <w:hyperlink w:anchor="_Toc165364029" w:history="1">
            <w:r w:rsidR="00293472" w:rsidRPr="00042F29">
              <w:rPr>
                <w:rStyle w:val="Hipervnculo"/>
                <w:rFonts w:ascii="Arial" w:hAnsi="Arial" w:cs="Arial"/>
                <w:noProof/>
                <w:lang w:val="es-ES"/>
              </w:rPr>
              <w:t>5.4.2.</w:t>
            </w:r>
            <w:r w:rsidR="00293472" w:rsidRPr="00042F29">
              <w:rPr>
                <w:rFonts w:ascii="Arial" w:eastAsiaTheme="minorEastAsia" w:hAnsi="Arial" w:cs="Arial"/>
                <w:i w:val="0"/>
                <w:iCs w:val="0"/>
                <w:noProof/>
                <w:sz w:val="22"/>
                <w:szCs w:val="22"/>
                <w:lang w:eastAsia="es-PE"/>
              </w:rPr>
              <w:tab/>
            </w:r>
            <w:r w:rsidR="00293472" w:rsidRPr="00042F29">
              <w:rPr>
                <w:rStyle w:val="Hipervnculo"/>
                <w:rFonts w:ascii="Arial" w:hAnsi="Arial" w:cs="Arial"/>
                <w:noProof/>
                <w:lang w:val="es-ES"/>
              </w:rPr>
              <w:t>Objetivos Estratégicos:</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_Toc165364029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13</w:t>
            </w:r>
            <w:r w:rsidR="00293472" w:rsidRPr="00042F29">
              <w:rPr>
                <w:rFonts w:ascii="Arial" w:hAnsi="Arial" w:cs="Arial"/>
                <w:noProof/>
                <w:webHidden/>
              </w:rPr>
              <w:fldChar w:fldCharType="end"/>
            </w:r>
          </w:hyperlink>
        </w:p>
        <w:p w14:paraId="18115A56" w14:textId="4884AA68" w:rsidR="00293472" w:rsidRPr="00042F29" w:rsidRDefault="000C668C">
          <w:pPr>
            <w:pStyle w:val="TDC3"/>
            <w:tabs>
              <w:tab w:val="right" w:leader="dot" w:pos="8495"/>
            </w:tabs>
            <w:rPr>
              <w:rFonts w:ascii="Arial" w:eastAsiaTheme="minorEastAsia" w:hAnsi="Arial" w:cs="Arial"/>
              <w:i w:val="0"/>
              <w:iCs w:val="0"/>
              <w:noProof/>
              <w:sz w:val="22"/>
              <w:szCs w:val="22"/>
              <w:lang w:eastAsia="es-PE"/>
            </w:rPr>
          </w:pPr>
          <w:hyperlink w:anchor="_Toc165364030" w:history="1">
            <w:r w:rsidR="00293472" w:rsidRPr="00042F29">
              <w:rPr>
                <w:rStyle w:val="Hipervnculo"/>
                <w:rFonts w:ascii="Arial" w:hAnsi="Arial" w:cs="Arial"/>
                <w:noProof/>
              </w:rPr>
              <w:t>Crear Nuevo Objetivo Estratégico</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_Toc165364030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14</w:t>
            </w:r>
            <w:r w:rsidR="00293472" w:rsidRPr="00042F29">
              <w:rPr>
                <w:rFonts w:ascii="Arial" w:hAnsi="Arial" w:cs="Arial"/>
                <w:noProof/>
                <w:webHidden/>
              </w:rPr>
              <w:fldChar w:fldCharType="end"/>
            </w:r>
          </w:hyperlink>
        </w:p>
        <w:p w14:paraId="6CC35BE6" w14:textId="24167165" w:rsidR="00293472" w:rsidRPr="00042F29" w:rsidRDefault="000C668C">
          <w:pPr>
            <w:pStyle w:val="TDC3"/>
            <w:tabs>
              <w:tab w:val="right" w:leader="dot" w:pos="8495"/>
            </w:tabs>
            <w:rPr>
              <w:rFonts w:ascii="Arial" w:eastAsiaTheme="minorEastAsia" w:hAnsi="Arial" w:cs="Arial"/>
              <w:i w:val="0"/>
              <w:iCs w:val="0"/>
              <w:noProof/>
              <w:sz w:val="22"/>
              <w:szCs w:val="22"/>
              <w:lang w:eastAsia="es-PE"/>
            </w:rPr>
          </w:pPr>
          <w:hyperlink w:anchor="_Toc165364031" w:history="1">
            <w:r w:rsidR="00293472" w:rsidRPr="00042F29">
              <w:rPr>
                <w:rStyle w:val="Hipervnculo"/>
                <w:rFonts w:ascii="Arial" w:hAnsi="Arial" w:cs="Arial"/>
                <w:noProof/>
                <w:lang w:val="es-ES"/>
              </w:rPr>
              <w:t>Editar</w:t>
            </w:r>
            <w:r w:rsidR="00293472" w:rsidRPr="00042F29">
              <w:rPr>
                <w:rStyle w:val="Hipervnculo"/>
                <w:rFonts w:ascii="Arial" w:hAnsi="Arial" w:cs="Arial"/>
                <w:noProof/>
              </w:rPr>
              <w:t xml:space="preserve"> Objetivo Estratégico</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_Toc165364031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16</w:t>
            </w:r>
            <w:r w:rsidR="00293472" w:rsidRPr="00042F29">
              <w:rPr>
                <w:rFonts w:ascii="Arial" w:hAnsi="Arial" w:cs="Arial"/>
                <w:noProof/>
                <w:webHidden/>
              </w:rPr>
              <w:fldChar w:fldCharType="end"/>
            </w:r>
          </w:hyperlink>
        </w:p>
        <w:p w14:paraId="1DA96B69" w14:textId="5EE79E0B" w:rsidR="00293472" w:rsidRPr="00042F29" w:rsidRDefault="000C668C">
          <w:pPr>
            <w:pStyle w:val="TDC3"/>
            <w:tabs>
              <w:tab w:val="right" w:leader="dot" w:pos="8495"/>
            </w:tabs>
            <w:rPr>
              <w:rFonts w:ascii="Arial" w:eastAsiaTheme="minorEastAsia" w:hAnsi="Arial" w:cs="Arial"/>
              <w:i w:val="0"/>
              <w:iCs w:val="0"/>
              <w:noProof/>
              <w:sz w:val="22"/>
              <w:szCs w:val="22"/>
              <w:lang w:eastAsia="es-PE"/>
            </w:rPr>
          </w:pPr>
          <w:hyperlink w:anchor="_Toc165364032" w:history="1">
            <w:r w:rsidR="00293472" w:rsidRPr="00042F29">
              <w:rPr>
                <w:rStyle w:val="Hipervnculo"/>
                <w:rFonts w:ascii="Arial" w:hAnsi="Arial" w:cs="Arial"/>
                <w:noProof/>
                <w:lang w:val="es-ES"/>
              </w:rPr>
              <w:t>Eliminar</w:t>
            </w:r>
            <w:r w:rsidR="00293472" w:rsidRPr="00042F29">
              <w:rPr>
                <w:rStyle w:val="Hipervnculo"/>
                <w:rFonts w:ascii="Arial" w:hAnsi="Arial" w:cs="Arial"/>
                <w:noProof/>
              </w:rPr>
              <w:t xml:space="preserve"> Objetivo Estratégico</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_Toc165364032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18</w:t>
            </w:r>
            <w:r w:rsidR="00293472" w:rsidRPr="00042F29">
              <w:rPr>
                <w:rFonts w:ascii="Arial" w:hAnsi="Arial" w:cs="Arial"/>
                <w:noProof/>
                <w:webHidden/>
              </w:rPr>
              <w:fldChar w:fldCharType="end"/>
            </w:r>
          </w:hyperlink>
        </w:p>
        <w:p w14:paraId="078A6182" w14:textId="62C78DCF" w:rsidR="00293472" w:rsidRPr="00042F29" w:rsidRDefault="000C668C">
          <w:pPr>
            <w:pStyle w:val="TDC3"/>
            <w:tabs>
              <w:tab w:val="left" w:pos="1320"/>
              <w:tab w:val="right" w:leader="dot" w:pos="8495"/>
            </w:tabs>
            <w:rPr>
              <w:rFonts w:ascii="Arial" w:eastAsiaTheme="minorEastAsia" w:hAnsi="Arial" w:cs="Arial"/>
              <w:i w:val="0"/>
              <w:iCs w:val="0"/>
              <w:noProof/>
              <w:sz w:val="22"/>
              <w:szCs w:val="22"/>
              <w:lang w:eastAsia="es-PE"/>
            </w:rPr>
          </w:pPr>
          <w:hyperlink w:anchor="_Toc165364033" w:history="1">
            <w:r w:rsidR="00293472" w:rsidRPr="00042F29">
              <w:rPr>
                <w:rStyle w:val="Hipervnculo"/>
                <w:rFonts w:ascii="Arial" w:hAnsi="Arial" w:cs="Arial"/>
                <w:noProof/>
                <w:lang w:val="es-ES"/>
              </w:rPr>
              <w:t>5.4.3.</w:t>
            </w:r>
            <w:r w:rsidR="00293472" w:rsidRPr="00042F29">
              <w:rPr>
                <w:rFonts w:ascii="Arial" w:eastAsiaTheme="minorEastAsia" w:hAnsi="Arial" w:cs="Arial"/>
                <w:i w:val="0"/>
                <w:iCs w:val="0"/>
                <w:noProof/>
                <w:sz w:val="22"/>
                <w:szCs w:val="22"/>
                <w:lang w:eastAsia="es-PE"/>
              </w:rPr>
              <w:tab/>
            </w:r>
            <w:r w:rsidR="00293472" w:rsidRPr="00042F29">
              <w:rPr>
                <w:rStyle w:val="Hipervnculo"/>
                <w:rFonts w:ascii="Arial" w:hAnsi="Arial" w:cs="Arial"/>
                <w:noProof/>
                <w:lang w:val="es-ES"/>
              </w:rPr>
              <w:t>Acciones Estratégicas:</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_Toc165364033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19</w:t>
            </w:r>
            <w:r w:rsidR="00293472" w:rsidRPr="00042F29">
              <w:rPr>
                <w:rFonts w:ascii="Arial" w:hAnsi="Arial" w:cs="Arial"/>
                <w:noProof/>
                <w:webHidden/>
              </w:rPr>
              <w:fldChar w:fldCharType="end"/>
            </w:r>
          </w:hyperlink>
        </w:p>
        <w:p w14:paraId="62CB5AD7" w14:textId="6313191D" w:rsidR="00293472" w:rsidRPr="00042F29" w:rsidRDefault="000C668C">
          <w:pPr>
            <w:pStyle w:val="TDC3"/>
            <w:tabs>
              <w:tab w:val="right" w:leader="dot" w:pos="8495"/>
            </w:tabs>
            <w:rPr>
              <w:rFonts w:ascii="Arial" w:eastAsiaTheme="minorEastAsia" w:hAnsi="Arial" w:cs="Arial"/>
              <w:i w:val="0"/>
              <w:iCs w:val="0"/>
              <w:noProof/>
              <w:sz w:val="22"/>
              <w:szCs w:val="22"/>
              <w:lang w:eastAsia="es-PE"/>
            </w:rPr>
          </w:pPr>
          <w:hyperlink w:anchor="_Toc165364034" w:history="1">
            <w:r w:rsidR="00293472" w:rsidRPr="00042F29">
              <w:rPr>
                <w:rStyle w:val="Hipervnculo"/>
                <w:rFonts w:ascii="Arial" w:hAnsi="Arial" w:cs="Arial"/>
                <w:noProof/>
              </w:rPr>
              <w:t>Crear Nuev</w:t>
            </w:r>
            <w:r w:rsidR="00293472" w:rsidRPr="00042F29">
              <w:rPr>
                <w:rStyle w:val="Hipervnculo"/>
                <w:rFonts w:ascii="Arial" w:hAnsi="Arial" w:cs="Arial"/>
                <w:noProof/>
                <w:lang w:val="es-ES"/>
              </w:rPr>
              <w:t>a</w:t>
            </w:r>
            <w:r w:rsidR="00293472" w:rsidRPr="00042F29">
              <w:rPr>
                <w:rStyle w:val="Hipervnculo"/>
                <w:rFonts w:ascii="Arial" w:hAnsi="Arial" w:cs="Arial"/>
                <w:noProof/>
              </w:rPr>
              <w:t xml:space="preserve"> </w:t>
            </w:r>
            <w:r w:rsidR="00293472" w:rsidRPr="00042F29">
              <w:rPr>
                <w:rStyle w:val="Hipervnculo"/>
                <w:rFonts w:ascii="Arial" w:hAnsi="Arial" w:cs="Arial"/>
                <w:noProof/>
                <w:lang w:val="es-ES"/>
              </w:rPr>
              <w:t>Acción</w:t>
            </w:r>
            <w:r w:rsidR="00293472" w:rsidRPr="00042F29">
              <w:rPr>
                <w:rStyle w:val="Hipervnculo"/>
                <w:rFonts w:ascii="Arial" w:hAnsi="Arial" w:cs="Arial"/>
                <w:noProof/>
              </w:rPr>
              <w:t xml:space="preserve"> Estratégic</w:t>
            </w:r>
            <w:r w:rsidR="00293472" w:rsidRPr="00042F29">
              <w:rPr>
                <w:rStyle w:val="Hipervnculo"/>
                <w:rFonts w:ascii="Arial" w:hAnsi="Arial" w:cs="Arial"/>
                <w:noProof/>
                <w:lang w:val="es-ES"/>
              </w:rPr>
              <w:t>a</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_Toc165364034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21</w:t>
            </w:r>
            <w:r w:rsidR="00293472" w:rsidRPr="00042F29">
              <w:rPr>
                <w:rFonts w:ascii="Arial" w:hAnsi="Arial" w:cs="Arial"/>
                <w:noProof/>
                <w:webHidden/>
              </w:rPr>
              <w:fldChar w:fldCharType="end"/>
            </w:r>
          </w:hyperlink>
        </w:p>
        <w:p w14:paraId="2E68E72A" w14:textId="32077627" w:rsidR="00293472" w:rsidRPr="00042F29" w:rsidRDefault="000C668C">
          <w:pPr>
            <w:pStyle w:val="TDC3"/>
            <w:tabs>
              <w:tab w:val="right" w:leader="dot" w:pos="8495"/>
            </w:tabs>
            <w:rPr>
              <w:rFonts w:ascii="Arial" w:eastAsiaTheme="minorEastAsia" w:hAnsi="Arial" w:cs="Arial"/>
              <w:i w:val="0"/>
              <w:iCs w:val="0"/>
              <w:noProof/>
              <w:sz w:val="22"/>
              <w:szCs w:val="22"/>
              <w:lang w:eastAsia="es-PE"/>
            </w:rPr>
          </w:pPr>
          <w:hyperlink w:anchor="_Toc165364035" w:history="1">
            <w:r w:rsidR="00293472" w:rsidRPr="00042F29">
              <w:rPr>
                <w:rStyle w:val="Hipervnculo"/>
                <w:rFonts w:ascii="Arial" w:hAnsi="Arial" w:cs="Arial"/>
                <w:noProof/>
                <w:lang w:val="es-ES"/>
              </w:rPr>
              <w:t>Editar</w:t>
            </w:r>
            <w:r w:rsidR="00293472" w:rsidRPr="00042F29">
              <w:rPr>
                <w:rStyle w:val="Hipervnculo"/>
                <w:rFonts w:ascii="Arial" w:hAnsi="Arial" w:cs="Arial"/>
                <w:noProof/>
              </w:rPr>
              <w:t xml:space="preserve"> Acción Estratégica</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_Toc165364035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24</w:t>
            </w:r>
            <w:r w:rsidR="00293472" w:rsidRPr="00042F29">
              <w:rPr>
                <w:rFonts w:ascii="Arial" w:hAnsi="Arial" w:cs="Arial"/>
                <w:noProof/>
                <w:webHidden/>
              </w:rPr>
              <w:fldChar w:fldCharType="end"/>
            </w:r>
          </w:hyperlink>
        </w:p>
        <w:p w14:paraId="0978EFCE" w14:textId="0F956D5F" w:rsidR="00293472" w:rsidRPr="00042F29" w:rsidRDefault="000C668C">
          <w:pPr>
            <w:pStyle w:val="TDC3"/>
            <w:tabs>
              <w:tab w:val="right" w:leader="dot" w:pos="8495"/>
            </w:tabs>
            <w:rPr>
              <w:rFonts w:ascii="Arial" w:eastAsiaTheme="minorEastAsia" w:hAnsi="Arial" w:cs="Arial"/>
              <w:i w:val="0"/>
              <w:iCs w:val="0"/>
              <w:noProof/>
              <w:sz w:val="22"/>
              <w:szCs w:val="22"/>
              <w:lang w:eastAsia="es-PE"/>
            </w:rPr>
          </w:pPr>
          <w:hyperlink w:anchor="_Toc165364036" w:history="1">
            <w:r w:rsidR="00293472" w:rsidRPr="00042F29">
              <w:rPr>
                <w:rStyle w:val="Hipervnculo"/>
                <w:rFonts w:ascii="Arial" w:hAnsi="Arial" w:cs="Arial"/>
                <w:noProof/>
                <w:lang w:val="es-ES"/>
              </w:rPr>
              <w:t>Eliminar</w:t>
            </w:r>
            <w:r w:rsidR="00293472" w:rsidRPr="00042F29">
              <w:rPr>
                <w:rStyle w:val="Hipervnculo"/>
                <w:rFonts w:ascii="Arial" w:hAnsi="Arial" w:cs="Arial"/>
                <w:noProof/>
              </w:rPr>
              <w:t xml:space="preserve"> Acción Estrat</w:t>
            </w:r>
            <w:r w:rsidR="00293472" w:rsidRPr="00042F29">
              <w:rPr>
                <w:rStyle w:val="Hipervnculo"/>
                <w:rFonts w:ascii="Arial" w:hAnsi="Arial" w:cs="Arial"/>
                <w:noProof/>
              </w:rPr>
              <w:t>é</w:t>
            </w:r>
            <w:r w:rsidR="00293472" w:rsidRPr="00042F29">
              <w:rPr>
                <w:rStyle w:val="Hipervnculo"/>
                <w:rFonts w:ascii="Arial" w:hAnsi="Arial" w:cs="Arial"/>
                <w:noProof/>
              </w:rPr>
              <w:t>gica</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_Toc165364036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28</w:t>
            </w:r>
            <w:r w:rsidR="00293472" w:rsidRPr="00042F29">
              <w:rPr>
                <w:rFonts w:ascii="Arial" w:hAnsi="Arial" w:cs="Arial"/>
                <w:noProof/>
                <w:webHidden/>
              </w:rPr>
              <w:fldChar w:fldCharType="end"/>
            </w:r>
          </w:hyperlink>
        </w:p>
        <w:p w14:paraId="7F94787D" w14:textId="6182703D" w:rsidR="00293472" w:rsidRPr="00042F29" w:rsidRDefault="000C668C">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5364037" w:history="1">
            <w:r w:rsidR="00293472" w:rsidRPr="00042F29">
              <w:rPr>
                <w:rStyle w:val="Hipervnculo"/>
                <w:rFonts w:ascii="Arial" w:eastAsiaTheme="majorEastAsia" w:hAnsi="Arial" w:cs="Arial"/>
                <w:noProof/>
                <w:lang w:eastAsia="en-US"/>
              </w:rPr>
              <w:t>6.</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eastAsiaTheme="majorEastAsia" w:hAnsi="Arial" w:cs="Arial"/>
                <w:noProof/>
                <w:lang w:eastAsia="en-US"/>
              </w:rPr>
              <w:t>DIAGRAMA DFD NIVEL USUARIO</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_Toc165364037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29</w:t>
            </w:r>
            <w:r w:rsidR="00293472" w:rsidRPr="00042F29">
              <w:rPr>
                <w:rFonts w:ascii="Arial" w:hAnsi="Arial" w:cs="Arial"/>
                <w:noProof/>
                <w:webHidden/>
              </w:rPr>
              <w:fldChar w:fldCharType="end"/>
            </w:r>
          </w:hyperlink>
        </w:p>
        <w:p w14:paraId="7DDF5EA0" w14:textId="361C274F" w:rsidR="00293472" w:rsidRPr="00042F29" w:rsidRDefault="000C668C">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5364038" w:history="1">
            <w:r w:rsidR="00293472" w:rsidRPr="00042F29">
              <w:rPr>
                <w:rStyle w:val="Hipervnculo"/>
                <w:rFonts w:ascii="Arial" w:eastAsiaTheme="majorEastAsia" w:hAnsi="Arial" w:cs="Arial"/>
                <w:noProof/>
                <w:lang w:eastAsia="en-US"/>
              </w:rPr>
              <w:t>7.</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eastAsiaTheme="majorEastAsia" w:hAnsi="Arial" w:cs="Arial"/>
                <w:noProof/>
                <w:lang w:eastAsia="en-US"/>
              </w:rPr>
              <w:t>CONSIDERACIONE</w:t>
            </w:r>
            <w:r w:rsidR="00293472" w:rsidRPr="00042F29">
              <w:rPr>
                <w:rStyle w:val="Hipervnculo"/>
                <w:rFonts w:ascii="Arial" w:eastAsiaTheme="majorEastAsia" w:hAnsi="Arial" w:cs="Arial"/>
                <w:noProof/>
                <w:lang w:eastAsia="en-US"/>
              </w:rPr>
              <w:t>S</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_Toc165364038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29</w:t>
            </w:r>
            <w:r w:rsidR="00293472" w:rsidRPr="00042F29">
              <w:rPr>
                <w:rFonts w:ascii="Arial" w:hAnsi="Arial" w:cs="Arial"/>
                <w:noProof/>
                <w:webHidden/>
              </w:rPr>
              <w:fldChar w:fldCharType="end"/>
            </w:r>
          </w:hyperlink>
        </w:p>
        <w:p w14:paraId="7D3E0CD8" w14:textId="3E9F476F" w:rsidR="00293472" w:rsidRPr="00042F29" w:rsidRDefault="000C668C">
          <w:pPr>
            <w:pStyle w:val="TDC1"/>
            <w:tabs>
              <w:tab w:val="left" w:pos="440"/>
              <w:tab w:val="right" w:leader="dot" w:pos="8495"/>
            </w:tabs>
            <w:rPr>
              <w:rFonts w:ascii="Arial" w:eastAsiaTheme="minorEastAsia" w:hAnsi="Arial" w:cs="Arial"/>
              <w:b w:val="0"/>
              <w:bCs w:val="0"/>
              <w:caps w:val="0"/>
              <w:noProof/>
              <w:sz w:val="22"/>
              <w:szCs w:val="22"/>
              <w:lang w:eastAsia="es-PE"/>
            </w:rPr>
          </w:pPr>
          <w:hyperlink w:anchor="_Toc165364039" w:history="1">
            <w:r w:rsidR="00293472" w:rsidRPr="00042F29">
              <w:rPr>
                <w:rStyle w:val="Hipervnculo"/>
                <w:rFonts w:ascii="Arial" w:eastAsiaTheme="majorEastAsia" w:hAnsi="Arial" w:cs="Arial"/>
                <w:noProof/>
                <w:lang w:eastAsia="en-US"/>
              </w:rPr>
              <w:t>8.</w:t>
            </w:r>
            <w:r w:rsidR="00293472" w:rsidRPr="00042F29">
              <w:rPr>
                <w:rFonts w:ascii="Arial" w:eastAsiaTheme="minorEastAsia" w:hAnsi="Arial" w:cs="Arial"/>
                <w:b w:val="0"/>
                <w:bCs w:val="0"/>
                <w:caps w:val="0"/>
                <w:noProof/>
                <w:sz w:val="22"/>
                <w:szCs w:val="22"/>
                <w:lang w:eastAsia="es-PE"/>
              </w:rPr>
              <w:tab/>
            </w:r>
            <w:r w:rsidR="00293472" w:rsidRPr="00042F29">
              <w:rPr>
                <w:rStyle w:val="Hipervnculo"/>
                <w:rFonts w:ascii="Arial" w:eastAsiaTheme="majorEastAsia" w:hAnsi="Arial" w:cs="Arial"/>
                <w:noProof/>
                <w:lang w:eastAsia="en-US"/>
              </w:rPr>
              <w:t>ANEXOS</w:t>
            </w:r>
            <w:r w:rsidR="00293472" w:rsidRPr="00042F29">
              <w:rPr>
                <w:rFonts w:ascii="Arial" w:hAnsi="Arial" w:cs="Arial"/>
                <w:noProof/>
                <w:webHidden/>
              </w:rPr>
              <w:tab/>
            </w:r>
            <w:r w:rsidR="00293472" w:rsidRPr="00042F29">
              <w:rPr>
                <w:rFonts w:ascii="Arial" w:hAnsi="Arial" w:cs="Arial"/>
                <w:noProof/>
                <w:webHidden/>
              </w:rPr>
              <w:fldChar w:fldCharType="begin"/>
            </w:r>
            <w:r w:rsidR="00293472" w:rsidRPr="00042F29">
              <w:rPr>
                <w:rFonts w:ascii="Arial" w:hAnsi="Arial" w:cs="Arial"/>
                <w:noProof/>
                <w:webHidden/>
              </w:rPr>
              <w:instrText xml:space="preserve"> PAGEREF _Toc165364039 \h </w:instrText>
            </w:r>
            <w:r w:rsidR="00293472" w:rsidRPr="00042F29">
              <w:rPr>
                <w:rFonts w:ascii="Arial" w:hAnsi="Arial" w:cs="Arial"/>
                <w:noProof/>
                <w:webHidden/>
              </w:rPr>
            </w:r>
            <w:r w:rsidR="00293472" w:rsidRPr="00042F29">
              <w:rPr>
                <w:rFonts w:ascii="Arial" w:hAnsi="Arial" w:cs="Arial"/>
                <w:noProof/>
                <w:webHidden/>
              </w:rPr>
              <w:fldChar w:fldCharType="separate"/>
            </w:r>
            <w:r w:rsidR="00042F29" w:rsidRPr="00042F29">
              <w:rPr>
                <w:rFonts w:ascii="Arial" w:hAnsi="Arial" w:cs="Arial"/>
                <w:noProof/>
                <w:webHidden/>
              </w:rPr>
              <w:t>29</w:t>
            </w:r>
            <w:r w:rsidR="00293472" w:rsidRPr="00042F29">
              <w:rPr>
                <w:rFonts w:ascii="Arial" w:hAnsi="Arial" w:cs="Arial"/>
                <w:noProof/>
                <w:webHidden/>
              </w:rPr>
              <w:fldChar w:fldCharType="end"/>
            </w:r>
          </w:hyperlink>
        </w:p>
        <w:p w14:paraId="28B250ED" w14:textId="507FA9E3" w:rsidR="337C2224" w:rsidRPr="00CD20DB" w:rsidRDefault="00A65B13" w:rsidP="008E2E2B">
          <w:pPr>
            <w:pStyle w:val="TDC1"/>
            <w:rPr>
              <w:rStyle w:val="Hipervnculo"/>
              <w:rFonts w:ascii="Arial" w:hAnsi="Arial" w:cs="Arial"/>
              <w:sz w:val="22"/>
              <w:szCs w:val="22"/>
            </w:rPr>
          </w:pPr>
          <w:r w:rsidRPr="00042F29">
            <w:rPr>
              <w:rStyle w:val="Hipervnculo"/>
              <w:rFonts w:ascii="Arial" w:hAnsi="Arial" w:cs="Arial"/>
              <w:sz w:val="22"/>
              <w:szCs w:val="22"/>
            </w:rPr>
            <w:fldChar w:fldCharType="end"/>
          </w:r>
        </w:p>
      </w:sdtContent>
    </w:sdt>
    <w:p w14:paraId="5BD755BC" w14:textId="72C51A69" w:rsidR="009B7CD3" w:rsidRDefault="009B7CD3" w:rsidP="008E2E2B">
      <w:pPr>
        <w:pStyle w:val="TDC1"/>
      </w:pPr>
    </w:p>
    <w:p w14:paraId="0E933073" w14:textId="57C50D18" w:rsidR="00293472" w:rsidRDefault="00293472" w:rsidP="00293472"/>
    <w:p w14:paraId="3D94385F" w14:textId="77777777" w:rsidR="00791299" w:rsidRDefault="00791299" w:rsidP="00293472"/>
    <w:p w14:paraId="51B91A90" w14:textId="453CDAE8" w:rsidR="00293472" w:rsidRDefault="00293472" w:rsidP="00293472"/>
    <w:p w14:paraId="4AA6D2E4" w14:textId="77777777" w:rsidR="00293472" w:rsidRPr="00293472" w:rsidRDefault="00293472" w:rsidP="00293472"/>
    <w:p w14:paraId="0AC9E3B8" w14:textId="7E31CE2D" w:rsidR="00381611" w:rsidRPr="009A0BEF" w:rsidRDefault="00381611" w:rsidP="00381611">
      <w:pPr>
        <w:rPr>
          <w:sz w:val="20"/>
        </w:rPr>
      </w:pPr>
    </w:p>
    <w:p w14:paraId="3A238EA5" w14:textId="6CF5A5F5" w:rsidR="003D0FA6" w:rsidRPr="009A0BEF" w:rsidRDefault="003D0FA6">
      <w:pPr>
        <w:pStyle w:val="Tabladeilustraciones"/>
        <w:tabs>
          <w:tab w:val="right" w:leader="dot" w:pos="8495"/>
        </w:tabs>
        <w:rPr>
          <w:b/>
          <w:bCs/>
          <w:sz w:val="20"/>
        </w:rPr>
      </w:pPr>
      <w:r w:rsidRPr="009A0BEF">
        <w:rPr>
          <w:b/>
          <w:bCs/>
          <w:sz w:val="20"/>
        </w:rPr>
        <w:lastRenderedPageBreak/>
        <w:t>SUBMENÚ</w:t>
      </w:r>
    </w:p>
    <w:p w14:paraId="5A9BD0BC" w14:textId="5EA6D0CD" w:rsidR="004E2630" w:rsidRDefault="003D0FA6">
      <w:pPr>
        <w:pStyle w:val="Tabladeilustraciones"/>
        <w:tabs>
          <w:tab w:val="right" w:leader="dot" w:pos="8495"/>
        </w:tabs>
        <w:rPr>
          <w:rFonts w:asciiTheme="minorHAnsi" w:eastAsiaTheme="minorEastAsia" w:hAnsiTheme="minorHAnsi" w:cstheme="minorBidi"/>
          <w:noProof/>
          <w:szCs w:val="22"/>
          <w:lang w:eastAsia="es-PE"/>
        </w:rPr>
      </w:pPr>
      <w:r w:rsidRPr="009A0BEF">
        <w:rPr>
          <w:rFonts w:asciiTheme="minorHAnsi" w:hAnsiTheme="minorHAnsi" w:cstheme="minorHAnsi"/>
          <w:b/>
          <w:bCs/>
          <w:sz w:val="20"/>
        </w:rPr>
        <w:fldChar w:fldCharType="begin"/>
      </w:r>
      <w:r w:rsidRPr="009A0BEF">
        <w:rPr>
          <w:rFonts w:asciiTheme="minorHAnsi" w:hAnsiTheme="minorHAnsi" w:cstheme="minorHAnsi"/>
          <w:b/>
          <w:bCs/>
          <w:sz w:val="20"/>
        </w:rPr>
        <w:instrText xml:space="preserve"> TOC \h \z \c "Submenú" </w:instrText>
      </w:r>
      <w:r w:rsidRPr="009A0BEF">
        <w:rPr>
          <w:rFonts w:asciiTheme="minorHAnsi" w:hAnsiTheme="minorHAnsi" w:cstheme="minorHAnsi"/>
          <w:b/>
          <w:bCs/>
          <w:sz w:val="20"/>
        </w:rPr>
        <w:fldChar w:fldCharType="separate"/>
      </w:r>
      <w:hyperlink w:anchor="_Toc164692518" w:history="1">
        <w:r w:rsidR="004E2630" w:rsidRPr="00910626">
          <w:rPr>
            <w:rStyle w:val="Hipervnculo"/>
            <w:noProof/>
          </w:rPr>
          <w:t>Submenú 1: PEI – Equipo Técnico</w:t>
        </w:r>
        <w:r w:rsidR="004E2630">
          <w:rPr>
            <w:noProof/>
            <w:webHidden/>
          </w:rPr>
          <w:tab/>
        </w:r>
        <w:r w:rsidR="004E2630">
          <w:rPr>
            <w:noProof/>
            <w:webHidden/>
          </w:rPr>
          <w:fldChar w:fldCharType="begin"/>
        </w:r>
        <w:r w:rsidR="004E2630">
          <w:rPr>
            <w:noProof/>
            <w:webHidden/>
          </w:rPr>
          <w:instrText xml:space="preserve"> PAGEREF _Toc164692518 \h </w:instrText>
        </w:r>
        <w:r w:rsidR="004E2630">
          <w:rPr>
            <w:noProof/>
            <w:webHidden/>
          </w:rPr>
        </w:r>
        <w:r w:rsidR="004E2630">
          <w:rPr>
            <w:noProof/>
            <w:webHidden/>
          </w:rPr>
          <w:fldChar w:fldCharType="separate"/>
        </w:r>
        <w:r w:rsidR="00042F29">
          <w:rPr>
            <w:noProof/>
            <w:webHidden/>
          </w:rPr>
          <w:t>7</w:t>
        </w:r>
        <w:r w:rsidR="004E2630">
          <w:rPr>
            <w:noProof/>
            <w:webHidden/>
          </w:rPr>
          <w:fldChar w:fldCharType="end"/>
        </w:r>
      </w:hyperlink>
    </w:p>
    <w:p w14:paraId="26A3AD4A" w14:textId="5FF3A15F" w:rsidR="004E2630" w:rsidRDefault="000C668C">
      <w:pPr>
        <w:pStyle w:val="Tabladeilustraciones"/>
        <w:tabs>
          <w:tab w:val="right" w:leader="dot" w:pos="8495"/>
        </w:tabs>
        <w:rPr>
          <w:rFonts w:asciiTheme="minorHAnsi" w:eastAsiaTheme="minorEastAsia" w:hAnsiTheme="minorHAnsi" w:cstheme="minorBidi"/>
          <w:noProof/>
          <w:szCs w:val="22"/>
          <w:lang w:eastAsia="es-PE"/>
        </w:rPr>
      </w:pPr>
      <w:hyperlink w:anchor="_Toc164692519" w:history="1">
        <w:r w:rsidR="004E2630" w:rsidRPr="00910626">
          <w:rPr>
            <w:rStyle w:val="Hipervnculo"/>
            <w:noProof/>
          </w:rPr>
          <w:t>Submenú 2: PEI – Objetivos Estra</w:t>
        </w:r>
        <w:r w:rsidR="004E2630" w:rsidRPr="00910626">
          <w:rPr>
            <w:rStyle w:val="Hipervnculo"/>
            <w:noProof/>
          </w:rPr>
          <w:t>t</w:t>
        </w:r>
        <w:r w:rsidR="004E2630" w:rsidRPr="00910626">
          <w:rPr>
            <w:rStyle w:val="Hipervnculo"/>
            <w:noProof/>
          </w:rPr>
          <w:t>égico</w:t>
        </w:r>
        <w:r w:rsidR="004E2630">
          <w:rPr>
            <w:noProof/>
            <w:webHidden/>
          </w:rPr>
          <w:tab/>
        </w:r>
        <w:r w:rsidR="004E2630">
          <w:rPr>
            <w:noProof/>
            <w:webHidden/>
          </w:rPr>
          <w:fldChar w:fldCharType="begin"/>
        </w:r>
        <w:r w:rsidR="004E2630">
          <w:rPr>
            <w:noProof/>
            <w:webHidden/>
          </w:rPr>
          <w:instrText xml:space="preserve"> PAGEREF _Toc164692519 \h </w:instrText>
        </w:r>
        <w:r w:rsidR="004E2630">
          <w:rPr>
            <w:noProof/>
            <w:webHidden/>
          </w:rPr>
        </w:r>
        <w:r w:rsidR="004E2630">
          <w:rPr>
            <w:noProof/>
            <w:webHidden/>
          </w:rPr>
          <w:fldChar w:fldCharType="separate"/>
        </w:r>
        <w:r w:rsidR="00042F29">
          <w:rPr>
            <w:noProof/>
            <w:webHidden/>
          </w:rPr>
          <w:t>7</w:t>
        </w:r>
        <w:r w:rsidR="004E2630">
          <w:rPr>
            <w:noProof/>
            <w:webHidden/>
          </w:rPr>
          <w:fldChar w:fldCharType="end"/>
        </w:r>
      </w:hyperlink>
    </w:p>
    <w:p w14:paraId="703BC66C" w14:textId="10669DDD" w:rsidR="004E2630" w:rsidRDefault="000C668C">
      <w:pPr>
        <w:pStyle w:val="Tabladeilustraciones"/>
        <w:tabs>
          <w:tab w:val="right" w:leader="dot" w:pos="8495"/>
        </w:tabs>
        <w:rPr>
          <w:rFonts w:asciiTheme="minorHAnsi" w:eastAsiaTheme="minorEastAsia" w:hAnsiTheme="minorHAnsi" w:cstheme="minorBidi"/>
          <w:noProof/>
          <w:szCs w:val="22"/>
          <w:lang w:eastAsia="es-PE"/>
        </w:rPr>
      </w:pPr>
      <w:hyperlink w:anchor="_Toc164692520" w:history="1">
        <w:r w:rsidR="004E2630" w:rsidRPr="00910626">
          <w:rPr>
            <w:rStyle w:val="Hipervnculo"/>
            <w:noProof/>
          </w:rPr>
          <w:t>Submenú 3: PEI – Ac</w:t>
        </w:r>
        <w:r w:rsidR="004E2630" w:rsidRPr="00910626">
          <w:rPr>
            <w:rStyle w:val="Hipervnculo"/>
            <w:noProof/>
          </w:rPr>
          <w:t>c</w:t>
        </w:r>
        <w:r w:rsidR="004E2630" w:rsidRPr="00910626">
          <w:rPr>
            <w:rStyle w:val="Hipervnculo"/>
            <w:noProof/>
          </w:rPr>
          <w:t>iones Estratégicas</w:t>
        </w:r>
        <w:r w:rsidR="004E2630">
          <w:rPr>
            <w:noProof/>
            <w:webHidden/>
          </w:rPr>
          <w:tab/>
        </w:r>
        <w:r w:rsidR="004E2630">
          <w:rPr>
            <w:noProof/>
            <w:webHidden/>
          </w:rPr>
          <w:fldChar w:fldCharType="begin"/>
        </w:r>
        <w:r w:rsidR="004E2630">
          <w:rPr>
            <w:noProof/>
            <w:webHidden/>
          </w:rPr>
          <w:instrText xml:space="preserve"> PAGEREF _Toc164692520 \h </w:instrText>
        </w:r>
        <w:r w:rsidR="004E2630">
          <w:rPr>
            <w:noProof/>
            <w:webHidden/>
          </w:rPr>
        </w:r>
        <w:r w:rsidR="004E2630">
          <w:rPr>
            <w:noProof/>
            <w:webHidden/>
          </w:rPr>
          <w:fldChar w:fldCharType="separate"/>
        </w:r>
        <w:r w:rsidR="00042F29">
          <w:rPr>
            <w:noProof/>
            <w:webHidden/>
          </w:rPr>
          <w:t>7</w:t>
        </w:r>
        <w:r w:rsidR="004E2630">
          <w:rPr>
            <w:noProof/>
            <w:webHidden/>
          </w:rPr>
          <w:fldChar w:fldCharType="end"/>
        </w:r>
      </w:hyperlink>
    </w:p>
    <w:p w14:paraId="6679E698" w14:textId="40381592" w:rsidR="003D0FA6" w:rsidRPr="009A0BEF" w:rsidRDefault="003D0FA6" w:rsidP="00381611">
      <w:pPr>
        <w:rPr>
          <w:b/>
          <w:bCs/>
          <w:sz w:val="20"/>
        </w:rPr>
      </w:pPr>
      <w:r w:rsidRPr="009A0BEF">
        <w:rPr>
          <w:rFonts w:asciiTheme="minorHAnsi" w:hAnsiTheme="minorHAnsi" w:cstheme="minorHAnsi"/>
          <w:b/>
          <w:bCs/>
          <w:sz w:val="20"/>
        </w:rPr>
        <w:fldChar w:fldCharType="end"/>
      </w:r>
    </w:p>
    <w:p w14:paraId="5352771D" w14:textId="77777777" w:rsidR="003D0FA6" w:rsidRPr="009A0BEF" w:rsidRDefault="003D0FA6" w:rsidP="00381611">
      <w:pPr>
        <w:rPr>
          <w:b/>
          <w:bCs/>
          <w:sz w:val="20"/>
        </w:rPr>
      </w:pPr>
    </w:p>
    <w:p w14:paraId="07E78B81" w14:textId="6D904921" w:rsidR="00381611" w:rsidRPr="009A0BEF" w:rsidRDefault="00381611" w:rsidP="00381611">
      <w:pPr>
        <w:rPr>
          <w:rFonts w:asciiTheme="minorHAnsi" w:hAnsiTheme="minorHAnsi" w:cstheme="minorHAnsi"/>
          <w:b/>
          <w:bCs/>
          <w:sz w:val="20"/>
        </w:rPr>
      </w:pPr>
      <w:r w:rsidRPr="009A0BEF">
        <w:rPr>
          <w:b/>
          <w:bCs/>
          <w:sz w:val="20"/>
        </w:rPr>
        <w:t xml:space="preserve">ÍNDICE DE IMÁGENES </w:t>
      </w:r>
    </w:p>
    <w:p w14:paraId="6742E88A" w14:textId="7B497846" w:rsidR="00791299" w:rsidRDefault="00381611">
      <w:pPr>
        <w:pStyle w:val="Tabladeilustraciones"/>
        <w:tabs>
          <w:tab w:val="right" w:leader="dot" w:pos="8495"/>
        </w:tabs>
        <w:rPr>
          <w:rFonts w:asciiTheme="minorHAnsi" w:eastAsiaTheme="minorEastAsia" w:hAnsiTheme="minorHAnsi" w:cstheme="minorBidi"/>
          <w:noProof/>
          <w:szCs w:val="22"/>
          <w:lang w:eastAsia="es-PE"/>
        </w:rPr>
      </w:pPr>
      <w:r w:rsidRPr="009A0BEF">
        <w:rPr>
          <w:rFonts w:asciiTheme="minorHAnsi" w:hAnsiTheme="minorHAnsi" w:cstheme="minorHAnsi"/>
          <w:sz w:val="20"/>
        </w:rPr>
        <w:fldChar w:fldCharType="begin"/>
      </w:r>
      <w:r w:rsidRPr="009A0BEF">
        <w:rPr>
          <w:rFonts w:asciiTheme="minorHAnsi" w:hAnsiTheme="minorHAnsi" w:cstheme="minorHAnsi"/>
          <w:sz w:val="20"/>
        </w:rPr>
        <w:instrText xml:space="preserve"> TOC \h \z \c "Imagen" </w:instrText>
      </w:r>
      <w:r w:rsidRPr="009A0BEF">
        <w:rPr>
          <w:rFonts w:asciiTheme="minorHAnsi" w:hAnsiTheme="minorHAnsi" w:cstheme="minorHAnsi"/>
          <w:sz w:val="20"/>
        </w:rPr>
        <w:fldChar w:fldCharType="separate"/>
      </w:r>
      <w:hyperlink w:anchor="_Toc167294154" w:history="1">
        <w:r w:rsidR="00791299" w:rsidRPr="00F012A2">
          <w:rPr>
            <w:rStyle w:val="Hipervnculo"/>
            <w:noProof/>
          </w:rPr>
          <w:t>Imagen 1: Acceso al módulo de seguridad</w:t>
        </w:r>
        <w:r w:rsidR="00791299">
          <w:rPr>
            <w:noProof/>
            <w:webHidden/>
          </w:rPr>
          <w:tab/>
        </w:r>
        <w:r w:rsidR="00791299">
          <w:rPr>
            <w:noProof/>
            <w:webHidden/>
          </w:rPr>
          <w:fldChar w:fldCharType="begin"/>
        </w:r>
        <w:r w:rsidR="00791299">
          <w:rPr>
            <w:noProof/>
            <w:webHidden/>
          </w:rPr>
          <w:instrText xml:space="preserve"> PAGEREF _Toc167294154 \h </w:instrText>
        </w:r>
        <w:r w:rsidR="00791299">
          <w:rPr>
            <w:noProof/>
            <w:webHidden/>
          </w:rPr>
        </w:r>
        <w:r w:rsidR="00791299">
          <w:rPr>
            <w:noProof/>
            <w:webHidden/>
          </w:rPr>
          <w:fldChar w:fldCharType="separate"/>
        </w:r>
        <w:r w:rsidR="00791299">
          <w:rPr>
            <w:noProof/>
            <w:webHidden/>
          </w:rPr>
          <w:t>8</w:t>
        </w:r>
        <w:r w:rsidR="00791299">
          <w:rPr>
            <w:noProof/>
            <w:webHidden/>
          </w:rPr>
          <w:fldChar w:fldCharType="end"/>
        </w:r>
      </w:hyperlink>
    </w:p>
    <w:p w14:paraId="0CDFE268" w14:textId="504198E5"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55" w:history="1">
        <w:r w:rsidRPr="00F012A2">
          <w:rPr>
            <w:rStyle w:val="Hipervnculo"/>
            <w:noProof/>
          </w:rPr>
          <w:t>Imagen 2: Ingreso SISCO</w:t>
        </w:r>
        <w:r>
          <w:rPr>
            <w:noProof/>
            <w:webHidden/>
          </w:rPr>
          <w:tab/>
        </w:r>
        <w:r>
          <w:rPr>
            <w:noProof/>
            <w:webHidden/>
          </w:rPr>
          <w:fldChar w:fldCharType="begin"/>
        </w:r>
        <w:r>
          <w:rPr>
            <w:noProof/>
            <w:webHidden/>
          </w:rPr>
          <w:instrText xml:space="preserve"> PAGEREF _Toc167294155 \h </w:instrText>
        </w:r>
        <w:r>
          <w:rPr>
            <w:noProof/>
            <w:webHidden/>
          </w:rPr>
        </w:r>
        <w:r>
          <w:rPr>
            <w:noProof/>
            <w:webHidden/>
          </w:rPr>
          <w:fldChar w:fldCharType="separate"/>
        </w:r>
        <w:r>
          <w:rPr>
            <w:noProof/>
            <w:webHidden/>
          </w:rPr>
          <w:t>9</w:t>
        </w:r>
        <w:r>
          <w:rPr>
            <w:noProof/>
            <w:webHidden/>
          </w:rPr>
          <w:fldChar w:fldCharType="end"/>
        </w:r>
      </w:hyperlink>
    </w:p>
    <w:p w14:paraId="03FD7552" w14:textId="3287A978"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56" w:history="1">
        <w:r w:rsidRPr="00F012A2">
          <w:rPr>
            <w:rStyle w:val="Hipervnculo"/>
            <w:noProof/>
          </w:rPr>
          <w:t>Imagen 3: Selección Rol</w:t>
        </w:r>
        <w:r>
          <w:rPr>
            <w:noProof/>
            <w:webHidden/>
          </w:rPr>
          <w:tab/>
        </w:r>
        <w:r>
          <w:rPr>
            <w:noProof/>
            <w:webHidden/>
          </w:rPr>
          <w:fldChar w:fldCharType="begin"/>
        </w:r>
        <w:r>
          <w:rPr>
            <w:noProof/>
            <w:webHidden/>
          </w:rPr>
          <w:instrText xml:space="preserve"> PAGEREF _Toc167294156 \h </w:instrText>
        </w:r>
        <w:r>
          <w:rPr>
            <w:noProof/>
            <w:webHidden/>
          </w:rPr>
        </w:r>
        <w:r>
          <w:rPr>
            <w:noProof/>
            <w:webHidden/>
          </w:rPr>
          <w:fldChar w:fldCharType="separate"/>
        </w:r>
        <w:r>
          <w:rPr>
            <w:noProof/>
            <w:webHidden/>
          </w:rPr>
          <w:t>9</w:t>
        </w:r>
        <w:r>
          <w:rPr>
            <w:noProof/>
            <w:webHidden/>
          </w:rPr>
          <w:fldChar w:fldCharType="end"/>
        </w:r>
      </w:hyperlink>
    </w:p>
    <w:p w14:paraId="2D8A6D7B" w14:textId="6E29463A"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57" w:history="1">
        <w:r w:rsidRPr="00F012A2">
          <w:rPr>
            <w:rStyle w:val="Hipervnculo"/>
            <w:noProof/>
          </w:rPr>
          <w:t>Imagen 4: Selección Rol Miembro del Equipo Técnico</w:t>
        </w:r>
        <w:r>
          <w:rPr>
            <w:noProof/>
            <w:webHidden/>
          </w:rPr>
          <w:tab/>
        </w:r>
        <w:r>
          <w:rPr>
            <w:noProof/>
            <w:webHidden/>
          </w:rPr>
          <w:fldChar w:fldCharType="begin"/>
        </w:r>
        <w:r>
          <w:rPr>
            <w:noProof/>
            <w:webHidden/>
          </w:rPr>
          <w:instrText xml:space="preserve"> PAGEREF _Toc167294157 \h </w:instrText>
        </w:r>
        <w:r>
          <w:rPr>
            <w:noProof/>
            <w:webHidden/>
          </w:rPr>
        </w:r>
        <w:r>
          <w:rPr>
            <w:noProof/>
            <w:webHidden/>
          </w:rPr>
          <w:fldChar w:fldCharType="separate"/>
        </w:r>
        <w:r>
          <w:rPr>
            <w:noProof/>
            <w:webHidden/>
          </w:rPr>
          <w:t>10</w:t>
        </w:r>
        <w:r>
          <w:rPr>
            <w:noProof/>
            <w:webHidden/>
          </w:rPr>
          <w:fldChar w:fldCharType="end"/>
        </w:r>
      </w:hyperlink>
    </w:p>
    <w:p w14:paraId="3296E558" w14:textId="1DF6E3F0"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58" w:history="1">
        <w:r w:rsidRPr="00F012A2">
          <w:rPr>
            <w:rStyle w:val="Hipervnculo"/>
            <w:noProof/>
          </w:rPr>
          <w:t>Imagen 5: Acceso a PSC</w:t>
        </w:r>
        <w:r>
          <w:rPr>
            <w:noProof/>
            <w:webHidden/>
          </w:rPr>
          <w:tab/>
        </w:r>
        <w:r>
          <w:rPr>
            <w:noProof/>
            <w:webHidden/>
          </w:rPr>
          <w:fldChar w:fldCharType="begin"/>
        </w:r>
        <w:r>
          <w:rPr>
            <w:noProof/>
            <w:webHidden/>
          </w:rPr>
          <w:instrText xml:space="preserve"> PAGEREF _Toc167294158 \h </w:instrText>
        </w:r>
        <w:r>
          <w:rPr>
            <w:noProof/>
            <w:webHidden/>
          </w:rPr>
        </w:r>
        <w:r>
          <w:rPr>
            <w:noProof/>
            <w:webHidden/>
          </w:rPr>
          <w:fldChar w:fldCharType="separate"/>
        </w:r>
        <w:r>
          <w:rPr>
            <w:noProof/>
            <w:webHidden/>
          </w:rPr>
          <w:t>10</w:t>
        </w:r>
        <w:r>
          <w:rPr>
            <w:noProof/>
            <w:webHidden/>
          </w:rPr>
          <w:fldChar w:fldCharType="end"/>
        </w:r>
      </w:hyperlink>
    </w:p>
    <w:p w14:paraId="61E93CC1" w14:textId="32AD1D48"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59" w:history="1">
        <w:r w:rsidRPr="00F012A2">
          <w:rPr>
            <w:rStyle w:val="Hipervnculo"/>
            <w:noProof/>
          </w:rPr>
          <w:t>Imagen 6: Menú Equipo Técnico</w:t>
        </w:r>
        <w:r>
          <w:rPr>
            <w:noProof/>
            <w:webHidden/>
          </w:rPr>
          <w:tab/>
        </w:r>
        <w:r>
          <w:rPr>
            <w:noProof/>
            <w:webHidden/>
          </w:rPr>
          <w:fldChar w:fldCharType="begin"/>
        </w:r>
        <w:r>
          <w:rPr>
            <w:noProof/>
            <w:webHidden/>
          </w:rPr>
          <w:instrText xml:space="preserve"> PAGEREF _Toc167294159 \h </w:instrText>
        </w:r>
        <w:r>
          <w:rPr>
            <w:noProof/>
            <w:webHidden/>
          </w:rPr>
        </w:r>
        <w:r>
          <w:rPr>
            <w:noProof/>
            <w:webHidden/>
          </w:rPr>
          <w:fldChar w:fldCharType="separate"/>
        </w:r>
        <w:r>
          <w:rPr>
            <w:noProof/>
            <w:webHidden/>
          </w:rPr>
          <w:t>10</w:t>
        </w:r>
        <w:r>
          <w:rPr>
            <w:noProof/>
            <w:webHidden/>
          </w:rPr>
          <w:fldChar w:fldCharType="end"/>
        </w:r>
      </w:hyperlink>
    </w:p>
    <w:p w14:paraId="4BCCA582" w14:textId="3C978BB4"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0" w:history="1">
        <w:r w:rsidRPr="00F012A2">
          <w:rPr>
            <w:rStyle w:val="Hipervnculo"/>
            <w:noProof/>
          </w:rPr>
          <w:t>Imagen 7: Menú Usuario</w:t>
        </w:r>
        <w:r>
          <w:rPr>
            <w:noProof/>
            <w:webHidden/>
          </w:rPr>
          <w:tab/>
        </w:r>
        <w:r>
          <w:rPr>
            <w:noProof/>
            <w:webHidden/>
          </w:rPr>
          <w:fldChar w:fldCharType="begin"/>
        </w:r>
        <w:r>
          <w:rPr>
            <w:noProof/>
            <w:webHidden/>
          </w:rPr>
          <w:instrText xml:space="preserve"> PAGEREF _Toc167294160 \h </w:instrText>
        </w:r>
        <w:r>
          <w:rPr>
            <w:noProof/>
            <w:webHidden/>
          </w:rPr>
        </w:r>
        <w:r>
          <w:rPr>
            <w:noProof/>
            <w:webHidden/>
          </w:rPr>
          <w:fldChar w:fldCharType="separate"/>
        </w:r>
        <w:r>
          <w:rPr>
            <w:noProof/>
            <w:webHidden/>
          </w:rPr>
          <w:t>11</w:t>
        </w:r>
        <w:r>
          <w:rPr>
            <w:noProof/>
            <w:webHidden/>
          </w:rPr>
          <w:fldChar w:fldCharType="end"/>
        </w:r>
      </w:hyperlink>
    </w:p>
    <w:p w14:paraId="04F64D90" w14:textId="32B028E4"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1" w:history="1">
        <w:r w:rsidRPr="00F012A2">
          <w:rPr>
            <w:rStyle w:val="Hipervnculo"/>
            <w:noProof/>
          </w:rPr>
          <w:t>Imagen 8: Acceso a Equipo Técnico</w:t>
        </w:r>
        <w:r>
          <w:rPr>
            <w:noProof/>
            <w:webHidden/>
          </w:rPr>
          <w:tab/>
        </w:r>
        <w:r>
          <w:rPr>
            <w:noProof/>
            <w:webHidden/>
          </w:rPr>
          <w:fldChar w:fldCharType="begin"/>
        </w:r>
        <w:r>
          <w:rPr>
            <w:noProof/>
            <w:webHidden/>
          </w:rPr>
          <w:instrText xml:space="preserve"> PAGEREF _Toc167294161 \h </w:instrText>
        </w:r>
        <w:r>
          <w:rPr>
            <w:noProof/>
            <w:webHidden/>
          </w:rPr>
        </w:r>
        <w:r>
          <w:rPr>
            <w:noProof/>
            <w:webHidden/>
          </w:rPr>
          <w:fldChar w:fldCharType="separate"/>
        </w:r>
        <w:r>
          <w:rPr>
            <w:noProof/>
            <w:webHidden/>
          </w:rPr>
          <w:t>11</w:t>
        </w:r>
        <w:r>
          <w:rPr>
            <w:noProof/>
            <w:webHidden/>
          </w:rPr>
          <w:fldChar w:fldCharType="end"/>
        </w:r>
      </w:hyperlink>
    </w:p>
    <w:p w14:paraId="780A3EE9" w14:textId="50D068B7"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2" w:history="1">
        <w:r w:rsidRPr="00F012A2">
          <w:rPr>
            <w:rStyle w:val="Hipervnculo"/>
            <w:noProof/>
          </w:rPr>
          <w:t>Imagen 9: Formulario Integrantes del Equipo Técnico</w:t>
        </w:r>
        <w:r>
          <w:rPr>
            <w:noProof/>
            <w:webHidden/>
          </w:rPr>
          <w:tab/>
        </w:r>
        <w:r>
          <w:rPr>
            <w:noProof/>
            <w:webHidden/>
          </w:rPr>
          <w:fldChar w:fldCharType="begin"/>
        </w:r>
        <w:r>
          <w:rPr>
            <w:noProof/>
            <w:webHidden/>
          </w:rPr>
          <w:instrText xml:space="preserve"> PAGEREF _Toc167294162 \h </w:instrText>
        </w:r>
        <w:r>
          <w:rPr>
            <w:noProof/>
            <w:webHidden/>
          </w:rPr>
        </w:r>
        <w:r>
          <w:rPr>
            <w:noProof/>
            <w:webHidden/>
          </w:rPr>
          <w:fldChar w:fldCharType="separate"/>
        </w:r>
        <w:r>
          <w:rPr>
            <w:noProof/>
            <w:webHidden/>
          </w:rPr>
          <w:t>12</w:t>
        </w:r>
        <w:r>
          <w:rPr>
            <w:noProof/>
            <w:webHidden/>
          </w:rPr>
          <w:fldChar w:fldCharType="end"/>
        </w:r>
      </w:hyperlink>
    </w:p>
    <w:p w14:paraId="3C1C7A4A" w14:textId="7D38AFF3"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3" w:history="1">
        <w:r w:rsidRPr="00F012A2">
          <w:rPr>
            <w:rStyle w:val="Hipervnculo"/>
            <w:noProof/>
          </w:rPr>
          <w:t>Imagen 10: Sección Búsqueda del Equipo Técnico</w:t>
        </w:r>
        <w:r>
          <w:rPr>
            <w:noProof/>
            <w:webHidden/>
          </w:rPr>
          <w:tab/>
        </w:r>
        <w:r>
          <w:rPr>
            <w:noProof/>
            <w:webHidden/>
          </w:rPr>
          <w:fldChar w:fldCharType="begin"/>
        </w:r>
        <w:r>
          <w:rPr>
            <w:noProof/>
            <w:webHidden/>
          </w:rPr>
          <w:instrText xml:space="preserve"> PAGEREF _Toc167294163 \h </w:instrText>
        </w:r>
        <w:r>
          <w:rPr>
            <w:noProof/>
            <w:webHidden/>
          </w:rPr>
        </w:r>
        <w:r>
          <w:rPr>
            <w:noProof/>
            <w:webHidden/>
          </w:rPr>
          <w:fldChar w:fldCharType="separate"/>
        </w:r>
        <w:r>
          <w:rPr>
            <w:noProof/>
            <w:webHidden/>
          </w:rPr>
          <w:t>12</w:t>
        </w:r>
        <w:r>
          <w:rPr>
            <w:noProof/>
            <w:webHidden/>
          </w:rPr>
          <w:fldChar w:fldCharType="end"/>
        </w:r>
      </w:hyperlink>
    </w:p>
    <w:p w14:paraId="2B8C3649" w14:textId="5BD329F5"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4" w:history="1">
        <w:r w:rsidRPr="00F012A2">
          <w:rPr>
            <w:rStyle w:val="Hipervnculo"/>
            <w:noProof/>
          </w:rPr>
          <w:t>Imagen 11: Acceso a Objetivos estratégicos</w:t>
        </w:r>
        <w:r>
          <w:rPr>
            <w:noProof/>
            <w:webHidden/>
          </w:rPr>
          <w:tab/>
        </w:r>
        <w:r>
          <w:rPr>
            <w:noProof/>
            <w:webHidden/>
          </w:rPr>
          <w:fldChar w:fldCharType="begin"/>
        </w:r>
        <w:r>
          <w:rPr>
            <w:noProof/>
            <w:webHidden/>
          </w:rPr>
          <w:instrText xml:space="preserve"> PAGEREF _Toc167294164 \h </w:instrText>
        </w:r>
        <w:r>
          <w:rPr>
            <w:noProof/>
            <w:webHidden/>
          </w:rPr>
        </w:r>
        <w:r>
          <w:rPr>
            <w:noProof/>
            <w:webHidden/>
          </w:rPr>
          <w:fldChar w:fldCharType="separate"/>
        </w:r>
        <w:r>
          <w:rPr>
            <w:noProof/>
            <w:webHidden/>
          </w:rPr>
          <w:t>13</w:t>
        </w:r>
        <w:r>
          <w:rPr>
            <w:noProof/>
            <w:webHidden/>
          </w:rPr>
          <w:fldChar w:fldCharType="end"/>
        </w:r>
      </w:hyperlink>
    </w:p>
    <w:p w14:paraId="3D0B5A59" w14:textId="67407E3F"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5" w:history="1">
        <w:r w:rsidRPr="00F012A2">
          <w:rPr>
            <w:rStyle w:val="Hipervnculo"/>
            <w:noProof/>
          </w:rPr>
          <w:t>Imagen 12: Fo</w:t>
        </w:r>
        <w:r w:rsidRPr="00F012A2">
          <w:rPr>
            <w:rStyle w:val="Hipervnculo"/>
            <w:noProof/>
          </w:rPr>
          <w:t>r</w:t>
        </w:r>
        <w:r w:rsidRPr="00F012A2">
          <w:rPr>
            <w:rStyle w:val="Hipervnculo"/>
            <w:noProof/>
          </w:rPr>
          <w:t>mulario listado de objetivos estratégicos</w:t>
        </w:r>
        <w:r>
          <w:rPr>
            <w:noProof/>
            <w:webHidden/>
          </w:rPr>
          <w:tab/>
        </w:r>
        <w:r>
          <w:rPr>
            <w:noProof/>
            <w:webHidden/>
          </w:rPr>
          <w:fldChar w:fldCharType="begin"/>
        </w:r>
        <w:r>
          <w:rPr>
            <w:noProof/>
            <w:webHidden/>
          </w:rPr>
          <w:instrText xml:space="preserve"> PAGEREF _Toc167294165 \h </w:instrText>
        </w:r>
        <w:r>
          <w:rPr>
            <w:noProof/>
            <w:webHidden/>
          </w:rPr>
        </w:r>
        <w:r>
          <w:rPr>
            <w:noProof/>
            <w:webHidden/>
          </w:rPr>
          <w:fldChar w:fldCharType="separate"/>
        </w:r>
        <w:r>
          <w:rPr>
            <w:noProof/>
            <w:webHidden/>
          </w:rPr>
          <w:t>13</w:t>
        </w:r>
        <w:r>
          <w:rPr>
            <w:noProof/>
            <w:webHidden/>
          </w:rPr>
          <w:fldChar w:fldCharType="end"/>
        </w:r>
      </w:hyperlink>
    </w:p>
    <w:p w14:paraId="7795DB46" w14:textId="125FD65D"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6" w:history="1">
        <w:r w:rsidRPr="00F012A2">
          <w:rPr>
            <w:rStyle w:val="Hipervnculo"/>
            <w:noProof/>
          </w:rPr>
          <w:t>Imagen 13: Sección Búsqueda Objetivos Estratégicos</w:t>
        </w:r>
        <w:r>
          <w:rPr>
            <w:noProof/>
            <w:webHidden/>
          </w:rPr>
          <w:tab/>
        </w:r>
        <w:r>
          <w:rPr>
            <w:noProof/>
            <w:webHidden/>
          </w:rPr>
          <w:fldChar w:fldCharType="begin"/>
        </w:r>
        <w:r>
          <w:rPr>
            <w:noProof/>
            <w:webHidden/>
          </w:rPr>
          <w:instrText xml:space="preserve"> PAGEREF _Toc167294166 \h </w:instrText>
        </w:r>
        <w:r>
          <w:rPr>
            <w:noProof/>
            <w:webHidden/>
          </w:rPr>
        </w:r>
        <w:r>
          <w:rPr>
            <w:noProof/>
            <w:webHidden/>
          </w:rPr>
          <w:fldChar w:fldCharType="separate"/>
        </w:r>
        <w:r>
          <w:rPr>
            <w:noProof/>
            <w:webHidden/>
          </w:rPr>
          <w:t>14</w:t>
        </w:r>
        <w:r>
          <w:rPr>
            <w:noProof/>
            <w:webHidden/>
          </w:rPr>
          <w:fldChar w:fldCharType="end"/>
        </w:r>
      </w:hyperlink>
    </w:p>
    <w:p w14:paraId="4B0A0F8E" w14:textId="73713821"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7" w:history="1">
        <w:r w:rsidRPr="00F012A2">
          <w:rPr>
            <w:rStyle w:val="Hipervnculo"/>
            <w:noProof/>
          </w:rPr>
          <w:t>Imagen 14: Nuevo Objetivo Estratégico</w:t>
        </w:r>
        <w:r>
          <w:rPr>
            <w:noProof/>
            <w:webHidden/>
          </w:rPr>
          <w:tab/>
        </w:r>
        <w:r>
          <w:rPr>
            <w:noProof/>
            <w:webHidden/>
          </w:rPr>
          <w:fldChar w:fldCharType="begin"/>
        </w:r>
        <w:r>
          <w:rPr>
            <w:noProof/>
            <w:webHidden/>
          </w:rPr>
          <w:instrText xml:space="preserve"> PAGEREF _Toc167294167 \h </w:instrText>
        </w:r>
        <w:r>
          <w:rPr>
            <w:noProof/>
            <w:webHidden/>
          </w:rPr>
        </w:r>
        <w:r>
          <w:rPr>
            <w:noProof/>
            <w:webHidden/>
          </w:rPr>
          <w:fldChar w:fldCharType="separate"/>
        </w:r>
        <w:r>
          <w:rPr>
            <w:noProof/>
            <w:webHidden/>
          </w:rPr>
          <w:t>14</w:t>
        </w:r>
        <w:r>
          <w:rPr>
            <w:noProof/>
            <w:webHidden/>
          </w:rPr>
          <w:fldChar w:fldCharType="end"/>
        </w:r>
      </w:hyperlink>
    </w:p>
    <w:p w14:paraId="5C038FA1" w14:textId="1F21CC8D"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8" w:history="1">
        <w:r w:rsidRPr="00F012A2">
          <w:rPr>
            <w:rStyle w:val="Hipervnculo"/>
            <w:noProof/>
          </w:rPr>
          <w:t>Imagen 15: Formulario de Nuevo Objetivo Estratégico</w:t>
        </w:r>
        <w:r>
          <w:rPr>
            <w:noProof/>
            <w:webHidden/>
          </w:rPr>
          <w:tab/>
        </w:r>
        <w:r>
          <w:rPr>
            <w:noProof/>
            <w:webHidden/>
          </w:rPr>
          <w:fldChar w:fldCharType="begin"/>
        </w:r>
        <w:r>
          <w:rPr>
            <w:noProof/>
            <w:webHidden/>
          </w:rPr>
          <w:instrText xml:space="preserve"> PAGEREF _Toc167294168 \h </w:instrText>
        </w:r>
        <w:r>
          <w:rPr>
            <w:noProof/>
            <w:webHidden/>
          </w:rPr>
        </w:r>
        <w:r>
          <w:rPr>
            <w:noProof/>
            <w:webHidden/>
          </w:rPr>
          <w:fldChar w:fldCharType="separate"/>
        </w:r>
        <w:r>
          <w:rPr>
            <w:noProof/>
            <w:webHidden/>
          </w:rPr>
          <w:t>15</w:t>
        </w:r>
        <w:r>
          <w:rPr>
            <w:noProof/>
            <w:webHidden/>
          </w:rPr>
          <w:fldChar w:fldCharType="end"/>
        </w:r>
      </w:hyperlink>
    </w:p>
    <w:p w14:paraId="0FA9F38D" w14:textId="29955527"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69" w:history="1">
        <w:r w:rsidRPr="00F012A2">
          <w:rPr>
            <w:rStyle w:val="Hipervnculo"/>
            <w:noProof/>
          </w:rPr>
          <w:t>Imagen 16: Sección Búsqueda Objetivos Estratégicos - Editar</w:t>
        </w:r>
        <w:r>
          <w:rPr>
            <w:noProof/>
            <w:webHidden/>
          </w:rPr>
          <w:tab/>
        </w:r>
        <w:r>
          <w:rPr>
            <w:noProof/>
            <w:webHidden/>
          </w:rPr>
          <w:fldChar w:fldCharType="begin"/>
        </w:r>
        <w:r>
          <w:rPr>
            <w:noProof/>
            <w:webHidden/>
          </w:rPr>
          <w:instrText xml:space="preserve"> PAGEREF _Toc167294169 \h </w:instrText>
        </w:r>
        <w:r>
          <w:rPr>
            <w:noProof/>
            <w:webHidden/>
          </w:rPr>
        </w:r>
        <w:r>
          <w:rPr>
            <w:noProof/>
            <w:webHidden/>
          </w:rPr>
          <w:fldChar w:fldCharType="separate"/>
        </w:r>
        <w:r>
          <w:rPr>
            <w:noProof/>
            <w:webHidden/>
          </w:rPr>
          <w:t>16</w:t>
        </w:r>
        <w:r>
          <w:rPr>
            <w:noProof/>
            <w:webHidden/>
          </w:rPr>
          <w:fldChar w:fldCharType="end"/>
        </w:r>
      </w:hyperlink>
    </w:p>
    <w:p w14:paraId="05F11675" w14:textId="7169DB8A"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0" w:history="1">
        <w:r w:rsidRPr="00F012A2">
          <w:rPr>
            <w:rStyle w:val="Hipervnculo"/>
            <w:noProof/>
          </w:rPr>
          <w:t>Imagen 17: Editar Objetivos Estratégico</w:t>
        </w:r>
        <w:r>
          <w:rPr>
            <w:noProof/>
            <w:webHidden/>
          </w:rPr>
          <w:tab/>
        </w:r>
        <w:r>
          <w:rPr>
            <w:noProof/>
            <w:webHidden/>
          </w:rPr>
          <w:fldChar w:fldCharType="begin"/>
        </w:r>
        <w:r>
          <w:rPr>
            <w:noProof/>
            <w:webHidden/>
          </w:rPr>
          <w:instrText xml:space="preserve"> PAGEREF _Toc167294170 \h </w:instrText>
        </w:r>
        <w:r>
          <w:rPr>
            <w:noProof/>
            <w:webHidden/>
          </w:rPr>
        </w:r>
        <w:r>
          <w:rPr>
            <w:noProof/>
            <w:webHidden/>
          </w:rPr>
          <w:fldChar w:fldCharType="separate"/>
        </w:r>
        <w:r>
          <w:rPr>
            <w:noProof/>
            <w:webHidden/>
          </w:rPr>
          <w:t>16</w:t>
        </w:r>
        <w:r>
          <w:rPr>
            <w:noProof/>
            <w:webHidden/>
          </w:rPr>
          <w:fldChar w:fldCharType="end"/>
        </w:r>
      </w:hyperlink>
    </w:p>
    <w:p w14:paraId="0CF73CC1" w14:textId="085A0ACF"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1" w:history="1">
        <w:r w:rsidRPr="00F012A2">
          <w:rPr>
            <w:rStyle w:val="Hipervnculo"/>
            <w:noProof/>
          </w:rPr>
          <w:t>Imagen 18: Formulario Editar Objetivo Estratégico</w:t>
        </w:r>
        <w:r>
          <w:rPr>
            <w:noProof/>
            <w:webHidden/>
          </w:rPr>
          <w:tab/>
        </w:r>
        <w:r>
          <w:rPr>
            <w:noProof/>
            <w:webHidden/>
          </w:rPr>
          <w:fldChar w:fldCharType="begin"/>
        </w:r>
        <w:r>
          <w:rPr>
            <w:noProof/>
            <w:webHidden/>
          </w:rPr>
          <w:instrText xml:space="preserve"> PAGEREF _Toc167294171 \h </w:instrText>
        </w:r>
        <w:r>
          <w:rPr>
            <w:noProof/>
            <w:webHidden/>
          </w:rPr>
        </w:r>
        <w:r>
          <w:rPr>
            <w:noProof/>
            <w:webHidden/>
          </w:rPr>
          <w:fldChar w:fldCharType="separate"/>
        </w:r>
        <w:r>
          <w:rPr>
            <w:noProof/>
            <w:webHidden/>
          </w:rPr>
          <w:t>17</w:t>
        </w:r>
        <w:r>
          <w:rPr>
            <w:noProof/>
            <w:webHidden/>
          </w:rPr>
          <w:fldChar w:fldCharType="end"/>
        </w:r>
      </w:hyperlink>
    </w:p>
    <w:p w14:paraId="03E27F13" w14:textId="22645CFB"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2" w:history="1">
        <w:r w:rsidRPr="00F012A2">
          <w:rPr>
            <w:rStyle w:val="Hipervnculo"/>
            <w:noProof/>
          </w:rPr>
          <w:t>Imagen 19: Sección Búsqueda Objetivos Estratégicos - Eliminar</w:t>
        </w:r>
        <w:r>
          <w:rPr>
            <w:noProof/>
            <w:webHidden/>
          </w:rPr>
          <w:tab/>
        </w:r>
        <w:r>
          <w:rPr>
            <w:noProof/>
            <w:webHidden/>
          </w:rPr>
          <w:fldChar w:fldCharType="begin"/>
        </w:r>
        <w:r>
          <w:rPr>
            <w:noProof/>
            <w:webHidden/>
          </w:rPr>
          <w:instrText xml:space="preserve"> PAGEREF _Toc167294172 \h </w:instrText>
        </w:r>
        <w:r>
          <w:rPr>
            <w:noProof/>
            <w:webHidden/>
          </w:rPr>
        </w:r>
        <w:r>
          <w:rPr>
            <w:noProof/>
            <w:webHidden/>
          </w:rPr>
          <w:fldChar w:fldCharType="separate"/>
        </w:r>
        <w:r>
          <w:rPr>
            <w:noProof/>
            <w:webHidden/>
          </w:rPr>
          <w:t>18</w:t>
        </w:r>
        <w:r>
          <w:rPr>
            <w:noProof/>
            <w:webHidden/>
          </w:rPr>
          <w:fldChar w:fldCharType="end"/>
        </w:r>
      </w:hyperlink>
    </w:p>
    <w:p w14:paraId="2331AFE8" w14:textId="02CB135B"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3" w:history="1">
        <w:r w:rsidRPr="00F012A2">
          <w:rPr>
            <w:rStyle w:val="Hipervnculo"/>
            <w:noProof/>
          </w:rPr>
          <w:t>Imagen 20: Sección Búsqueda Objetivos Estratégicos - Botón Eliminar</w:t>
        </w:r>
        <w:r>
          <w:rPr>
            <w:noProof/>
            <w:webHidden/>
          </w:rPr>
          <w:tab/>
        </w:r>
        <w:r>
          <w:rPr>
            <w:noProof/>
            <w:webHidden/>
          </w:rPr>
          <w:fldChar w:fldCharType="begin"/>
        </w:r>
        <w:r>
          <w:rPr>
            <w:noProof/>
            <w:webHidden/>
          </w:rPr>
          <w:instrText xml:space="preserve"> PAGEREF _Toc167294173 \h </w:instrText>
        </w:r>
        <w:r>
          <w:rPr>
            <w:noProof/>
            <w:webHidden/>
          </w:rPr>
        </w:r>
        <w:r>
          <w:rPr>
            <w:noProof/>
            <w:webHidden/>
          </w:rPr>
          <w:fldChar w:fldCharType="separate"/>
        </w:r>
        <w:r>
          <w:rPr>
            <w:noProof/>
            <w:webHidden/>
          </w:rPr>
          <w:t>18</w:t>
        </w:r>
        <w:r>
          <w:rPr>
            <w:noProof/>
            <w:webHidden/>
          </w:rPr>
          <w:fldChar w:fldCharType="end"/>
        </w:r>
      </w:hyperlink>
    </w:p>
    <w:p w14:paraId="44360D01" w14:textId="1859F441"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4" w:history="1">
        <w:r w:rsidRPr="00F012A2">
          <w:rPr>
            <w:rStyle w:val="Hipervnculo"/>
            <w:noProof/>
          </w:rPr>
          <w:t>Imagen 21: Eliminar Objetivo Estratégico - Modal de Confirmación</w:t>
        </w:r>
        <w:r>
          <w:rPr>
            <w:noProof/>
            <w:webHidden/>
          </w:rPr>
          <w:tab/>
        </w:r>
        <w:r>
          <w:rPr>
            <w:noProof/>
            <w:webHidden/>
          </w:rPr>
          <w:fldChar w:fldCharType="begin"/>
        </w:r>
        <w:r>
          <w:rPr>
            <w:noProof/>
            <w:webHidden/>
          </w:rPr>
          <w:instrText xml:space="preserve"> PAGEREF _Toc167294174 \h </w:instrText>
        </w:r>
        <w:r>
          <w:rPr>
            <w:noProof/>
            <w:webHidden/>
          </w:rPr>
        </w:r>
        <w:r>
          <w:rPr>
            <w:noProof/>
            <w:webHidden/>
          </w:rPr>
          <w:fldChar w:fldCharType="separate"/>
        </w:r>
        <w:r>
          <w:rPr>
            <w:noProof/>
            <w:webHidden/>
          </w:rPr>
          <w:t>19</w:t>
        </w:r>
        <w:r>
          <w:rPr>
            <w:noProof/>
            <w:webHidden/>
          </w:rPr>
          <w:fldChar w:fldCharType="end"/>
        </w:r>
      </w:hyperlink>
    </w:p>
    <w:p w14:paraId="689DC244" w14:textId="42B7AC1F"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5" w:history="1">
        <w:r w:rsidRPr="00F012A2">
          <w:rPr>
            <w:rStyle w:val="Hipervnculo"/>
            <w:noProof/>
          </w:rPr>
          <w:t>Imagen 22: Acceso a Acciones Estratégicas</w:t>
        </w:r>
        <w:r>
          <w:rPr>
            <w:noProof/>
            <w:webHidden/>
          </w:rPr>
          <w:tab/>
        </w:r>
        <w:r>
          <w:rPr>
            <w:noProof/>
            <w:webHidden/>
          </w:rPr>
          <w:fldChar w:fldCharType="begin"/>
        </w:r>
        <w:r>
          <w:rPr>
            <w:noProof/>
            <w:webHidden/>
          </w:rPr>
          <w:instrText xml:space="preserve"> PAGEREF _Toc167294175 \h </w:instrText>
        </w:r>
        <w:r>
          <w:rPr>
            <w:noProof/>
            <w:webHidden/>
          </w:rPr>
        </w:r>
        <w:r>
          <w:rPr>
            <w:noProof/>
            <w:webHidden/>
          </w:rPr>
          <w:fldChar w:fldCharType="separate"/>
        </w:r>
        <w:r>
          <w:rPr>
            <w:noProof/>
            <w:webHidden/>
          </w:rPr>
          <w:t>19</w:t>
        </w:r>
        <w:r>
          <w:rPr>
            <w:noProof/>
            <w:webHidden/>
          </w:rPr>
          <w:fldChar w:fldCharType="end"/>
        </w:r>
      </w:hyperlink>
    </w:p>
    <w:p w14:paraId="0732A1EB" w14:textId="56BD6AF1"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6" w:history="1">
        <w:r w:rsidRPr="00F012A2">
          <w:rPr>
            <w:rStyle w:val="Hipervnculo"/>
            <w:noProof/>
          </w:rPr>
          <w:t>Imagen 23: Formulario listado de acciones estratégicas</w:t>
        </w:r>
        <w:r>
          <w:rPr>
            <w:noProof/>
            <w:webHidden/>
          </w:rPr>
          <w:tab/>
        </w:r>
        <w:r>
          <w:rPr>
            <w:noProof/>
            <w:webHidden/>
          </w:rPr>
          <w:fldChar w:fldCharType="begin"/>
        </w:r>
        <w:r>
          <w:rPr>
            <w:noProof/>
            <w:webHidden/>
          </w:rPr>
          <w:instrText xml:space="preserve"> PAGEREF _Toc167294176 \h </w:instrText>
        </w:r>
        <w:r>
          <w:rPr>
            <w:noProof/>
            <w:webHidden/>
          </w:rPr>
        </w:r>
        <w:r>
          <w:rPr>
            <w:noProof/>
            <w:webHidden/>
          </w:rPr>
          <w:fldChar w:fldCharType="separate"/>
        </w:r>
        <w:r>
          <w:rPr>
            <w:noProof/>
            <w:webHidden/>
          </w:rPr>
          <w:t>20</w:t>
        </w:r>
        <w:r>
          <w:rPr>
            <w:noProof/>
            <w:webHidden/>
          </w:rPr>
          <w:fldChar w:fldCharType="end"/>
        </w:r>
      </w:hyperlink>
    </w:p>
    <w:p w14:paraId="3C7A6779" w14:textId="60AC0C45"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7" w:history="1">
        <w:r w:rsidRPr="00F012A2">
          <w:rPr>
            <w:rStyle w:val="Hipervnculo"/>
            <w:noProof/>
          </w:rPr>
          <w:t>Imagen 24: Sección Búsqueda Acciones Estratégicas</w:t>
        </w:r>
        <w:r>
          <w:rPr>
            <w:noProof/>
            <w:webHidden/>
          </w:rPr>
          <w:tab/>
        </w:r>
        <w:r>
          <w:rPr>
            <w:noProof/>
            <w:webHidden/>
          </w:rPr>
          <w:fldChar w:fldCharType="begin"/>
        </w:r>
        <w:r>
          <w:rPr>
            <w:noProof/>
            <w:webHidden/>
          </w:rPr>
          <w:instrText xml:space="preserve"> PAGEREF _Toc167294177 \h </w:instrText>
        </w:r>
        <w:r>
          <w:rPr>
            <w:noProof/>
            <w:webHidden/>
          </w:rPr>
        </w:r>
        <w:r>
          <w:rPr>
            <w:noProof/>
            <w:webHidden/>
          </w:rPr>
          <w:fldChar w:fldCharType="separate"/>
        </w:r>
        <w:r>
          <w:rPr>
            <w:noProof/>
            <w:webHidden/>
          </w:rPr>
          <w:t>20</w:t>
        </w:r>
        <w:r>
          <w:rPr>
            <w:noProof/>
            <w:webHidden/>
          </w:rPr>
          <w:fldChar w:fldCharType="end"/>
        </w:r>
      </w:hyperlink>
    </w:p>
    <w:p w14:paraId="3EE06227" w14:textId="7D809569"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8" w:history="1">
        <w:r w:rsidRPr="00F012A2">
          <w:rPr>
            <w:rStyle w:val="Hipervnculo"/>
            <w:noProof/>
          </w:rPr>
          <w:t>Imagen 25: Nueva Acci</w:t>
        </w:r>
        <w:r w:rsidRPr="00F012A2">
          <w:rPr>
            <w:rStyle w:val="Hipervnculo"/>
            <w:noProof/>
          </w:rPr>
          <w:t>ó</w:t>
        </w:r>
        <w:r w:rsidRPr="00F012A2">
          <w:rPr>
            <w:rStyle w:val="Hipervnculo"/>
            <w:noProof/>
          </w:rPr>
          <w:t>n Estratégica</w:t>
        </w:r>
        <w:r>
          <w:rPr>
            <w:noProof/>
            <w:webHidden/>
          </w:rPr>
          <w:tab/>
        </w:r>
        <w:r>
          <w:rPr>
            <w:noProof/>
            <w:webHidden/>
          </w:rPr>
          <w:fldChar w:fldCharType="begin"/>
        </w:r>
        <w:r>
          <w:rPr>
            <w:noProof/>
            <w:webHidden/>
          </w:rPr>
          <w:instrText xml:space="preserve"> PAGEREF _Toc167294178 \h </w:instrText>
        </w:r>
        <w:r>
          <w:rPr>
            <w:noProof/>
            <w:webHidden/>
          </w:rPr>
        </w:r>
        <w:r>
          <w:rPr>
            <w:noProof/>
            <w:webHidden/>
          </w:rPr>
          <w:fldChar w:fldCharType="separate"/>
        </w:r>
        <w:r>
          <w:rPr>
            <w:noProof/>
            <w:webHidden/>
          </w:rPr>
          <w:t>21</w:t>
        </w:r>
        <w:r>
          <w:rPr>
            <w:noProof/>
            <w:webHidden/>
          </w:rPr>
          <w:fldChar w:fldCharType="end"/>
        </w:r>
      </w:hyperlink>
    </w:p>
    <w:p w14:paraId="412239CD" w14:textId="7AA65758"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79" w:history="1">
        <w:r w:rsidRPr="00F012A2">
          <w:rPr>
            <w:rStyle w:val="Hipervnculo"/>
            <w:noProof/>
          </w:rPr>
          <w:t>Imagen 26: Formulario Nuevo Registro de Acción Estratégica</w:t>
        </w:r>
        <w:r>
          <w:rPr>
            <w:noProof/>
            <w:webHidden/>
          </w:rPr>
          <w:tab/>
        </w:r>
        <w:r>
          <w:rPr>
            <w:noProof/>
            <w:webHidden/>
          </w:rPr>
          <w:fldChar w:fldCharType="begin"/>
        </w:r>
        <w:r>
          <w:rPr>
            <w:noProof/>
            <w:webHidden/>
          </w:rPr>
          <w:instrText xml:space="preserve"> PAGEREF _Toc167294179 \h </w:instrText>
        </w:r>
        <w:r>
          <w:rPr>
            <w:noProof/>
            <w:webHidden/>
          </w:rPr>
        </w:r>
        <w:r>
          <w:rPr>
            <w:noProof/>
            <w:webHidden/>
          </w:rPr>
          <w:fldChar w:fldCharType="separate"/>
        </w:r>
        <w:r>
          <w:rPr>
            <w:noProof/>
            <w:webHidden/>
          </w:rPr>
          <w:t>22</w:t>
        </w:r>
        <w:r>
          <w:rPr>
            <w:noProof/>
            <w:webHidden/>
          </w:rPr>
          <w:fldChar w:fldCharType="end"/>
        </w:r>
      </w:hyperlink>
    </w:p>
    <w:p w14:paraId="591039D3" w14:textId="54C2F442"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0" w:history="1">
        <w:r w:rsidRPr="00F012A2">
          <w:rPr>
            <w:rStyle w:val="Hipervnculo"/>
            <w:noProof/>
          </w:rPr>
          <w:t>Imagen 27: Buscar Centro de Costos</w:t>
        </w:r>
        <w:r>
          <w:rPr>
            <w:noProof/>
            <w:webHidden/>
          </w:rPr>
          <w:tab/>
        </w:r>
        <w:r>
          <w:rPr>
            <w:noProof/>
            <w:webHidden/>
          </w:rPr>
          <w:fldChar w:fldCharType="begin"/>
        </w:r>
        <w:r>
          <w:rPr>
            <w:noProof/>
            <w:webHidden/>
          </w:rPr>
          <w:instrText xml:space="preserve"> PAGEREF _Toc167294180 \h </w:instrText>
        </w:r>
        <w:r>
          <w:rPr>
            <w:noProof/>
            <w:webHidden/>
          </w:rPr>
        </w:r>
        <w:r>
          <w:rPr>
            <w:noProof/>
            <w:webHidden/>
          </w:rPr>
          <w:fldChar w:fldCharType="separate"/>
        </w:r>
        <w:r>
          <w:rPr>
            <w:noProof/>
            <w:webHidden/>
          </w:rPr>
          <w:t>23</w:t>
        </w:r>
        <w:r>
          <w:rPr>
            <w:noProof/>
            <w:webHidden/>
          </w:rPr>
          <w:fldChar w:fldCharType="end"/>
        </w:r>
      </w:hyperlink>
    </w:p>
    <w:p w14:paraId="5E873103" w14:textId="0EA0F4CC"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1" w:history="1">
        <w:r w:rsidRPr="00F012A2">
          <w:rPr>
            <w:rStyle w:val="Hipervnculo"/>
            <w:noProof/>
          </w:rPr>
          <w:t>Imagen 28: Acciones Estratégicas/ Selección Centro de Costos</w:t>
        </w:r>
        <w:r>
          <w:rPr>
            <w:noProof/>
            <w:webHidden/>
          </w:rPr>
          <w:tab/>
        </w:r>
        <w:r>
          <w:rPr>
            <w:noProof/>
            <w:webHidden/>
          </w:rPr>
          <w:fldChar w:fldCharType="begin"/>
        </w:r>
        <w:r>
          <w:rPr>
            <w:noProof/>
            <w:webHidden/>
          </w:rPr>
          <w:instrText xml:space="preserve"> PAGEREF _Toc167294181 \h </w:instrText>
        </w:r>
        <w:r>
          <w:rPr>
            <w:noProof/>
            <w:webHidden/>
          </w:rPr>
        </w:r>
        <w:r>
          <w:rPr>
            <w:noProof/>
            <w:webHidden/>
          </w:rPr>
          <w:fldChar w:fldCharType="separate"/>
        </w:r>
        <w:r>
          <w:rPr>
            <w:noProof/>
            <w:webHidden/>
          </w:rPr>
          <w:t>23</w:t>
        </w:r>
        <w:r>
          <w:rPr>
            <w:noProof/>
            <w:webHidden/>
          </w:rPr>
          <w:fldChar w:fldCharType="end"/>
        </w:r>
      </w:hyperlink>
    </w:p>
    <w:p w14:paraId="0370265F" w14:textId="3FE7917F"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2" w:history="1">
        <w:r w:rsidRPr="00F012A2">
          <w:rPr>
            <w:rStyle w:val="Hipervnculo"/>
            <w:noProof/>
          </w:rPr>
          <w:t>Imagen 29: Acciones Estratégicas/ Selección Centro de Costos - Eliminar</w:t>
        </w:r>
        <w:r>
          <w:rPr>
            <w:noProof/>
            <w:webHidden/>
          </w:rPr>
          <w:tab/>
        </w:r>
        <w:r>
          <w:rPr>
            <w:noProof/>
            <w:webHidden/>
          </w:rPr>
          <w:fldChar w:fldCharType="begin"/>
        </w:r>
        <w:r>
          <w:rPr>
            <w:noProof/>
            <w:webHidden/>
          </w:rPr>
          <w:instrText xml:space="preserve"> PAGEREF _Toc167294182 \h </w:instrText>
        </w:r>
        <w:r>
          <w:rPr>
            <w:noProof/>
            <w:webHidden/>
          </w:rPr>
        </w:r>
        <w:r>
          <w:rPr>
            <w:noProof/>
            <w:webHidden/>
          </w:rPr>
          <w:fldChar w:fldCharType="separate"/>
        </w:r>
        <w:r>
          <w:rPr>
            <w:noProof/>
            <w:webHidden/>
          </w:rPr>
          <w:t>23</w:t>
        </w:r>
        <w:r>
          <w:rPr>
            <w:noProof/>
            <w:webHidden/>
          </w:rPr>
          <w:fldChar w:fldCharType="end"/>
        </w:r>
      </w:hyperlink>
    </w:p>
    <w:p w14:paraId="007CBBAB" w14:textId="45DDC3EF"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3" w:history="1">
        <w:r w:rsidRPr="00F012A2">
          <w:rPr>
            <w:rStyle w:val="Hipervnculo"/>
            <w:noProof/>
          </w:rPr>
          <w:t>Imagen 30: Editar Acción Estratégica</w:t>
        </w:r>
        <w:r>
          <w:rPr>
            <w:noProof/>
            <w:webHidden/>
          </w:rPr>
          <w:tab/>
        </w:r>
        <w:r>
          <w:rPr>
            <w:noProof/>
            <w:webHidden/>
          </w:rPr>
          <w:fldChar w:fldCharType="begin"/>
        </w:r>
        <w:r>
          <w:rPr>
            <w:noProof/>
            <w:webHidden/>
          </w:rPr>
          <w:instrText xml:space="preserve"> PAGEREF _Toc167294183 \h </w:instrText>
        </w:r>
        <w:r>
          <w:rPr>
            <w:noProof/>
            <w:webHidden/>
          </w:rPr>
        </w:r>
        <w:r>
          <w:rPr>
            <w:noProof/>
            <w:webHidden/>
          </w:rPr>
          <w:fldChar w:fldCharType="separate"/>
        </w:r>
        <w:r>
          <w:rPr>
            <w:noProof/>
            <w:webHidden/>
          </w:rPr>
          <w:t>24</w:t>
        </w:r>
        <w:r>
          <w:rPr>
            <w:noProof/>
            <w:webHidden/>
          </w:rPr>
          <w:fldChar w:fldCharType="end"/>
        </w:r>
      </w:hyperlink>
    </w:p>
    <w:p w14:paraId="4C384897" w14:textId="7E5A9934"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4" w:history="1">
        <w:r w:rsidRPr="00F012A2">
          <w:rPr>
            <w:rStyle w:val="Hipervnculo"/>
            <w:noProof/>
          </w:rPr>
          <w:t>Imagen 31: Acciones Estratégicas - Botón editar</w:t>
        </w:r>
        <w:r>
          <w:rPr>
            <w:noProof/>
            <w:webHidden/>
          </w:rPr>
          <w:tab/>
        </w:r>
        <w:r>
          <w:rPr>
            <w:noProof/>
            <w:webHidden/>
          </w:rPr>
          <w:fldChar w:fldCharType="begin"/>
        </w:r>
        <w:r>
          <w:rPr>
            <w:noProof/>
            <w:webHidden/>
          </w:rPr>
          <w:instrText xml:space="preserve"> PAGEREF _Toc167294184 \h </w:instrText>
        </w:r>
        <w:r>
          <w:rPr>
            <w:noProof/>
            <w:webHidden/>
          </w:rPr>
        </w:r>
        <w:r>
          <w:rPr>
            <w:noProof/>
            <w:webHidden/>
          </w:rPr>
          <w:fldChar w:fldCharType="separate"/>
        </w:r>
        <w:r>
          <w:rPr>
            <w:noProof/>
            <w:webHidden/>
          </w:rPr>
          <w:t>25</w:t>
        </w:r>
        <w:r>
          <w:rPr>
            <w:noProof/>
            <w:webHidden/>
          </w:rPr>
          <w:fldChar w:fldCharType="end"/>
        </w:r>
      </w:hyperlink>
    </w:p>
    <w:p w14:paraId="2645AEE9" w14:textId="114AEA91"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5" w:history="1">
        <w:r w:rsidRPr="00F012A2">
          <w:rPr>
            <w:rStyle w:val="Hipervnculo"/>
            <w:noProof/>
          </w:rPr>
          <w:t>Imagen 32: Formulario Editar Acción Estratégica</w:t>
        </w:r>
        <w:r>
          <w:rPr>
            <w:noProof/>
            <w:webHidden/>
          </w:rPr>
          <w:tab/>
        </w:r>
        <w:r>
          <w:rPr>
            <w:noProof/>
            <w:webHidden/>
          </w:rPr>
          <w:fldChar w:fldCharType="begin"/>
        </w:r>
        <w:r>
          <w:rPr>
            <w:noProof/>
            <w:webHidden/>
          </w:rPr>
          <w:instrText xml:space="preserve"> PAGEREF _Toc167294185 \h </w:instrText>
        </w:r>
        <w:r>
          <w:rPr>
            <w:noProof/>
            <w:webHidden/>
          </w:rPr>
        </w:r>
        <w:r>
          <w:rPr>
            <w:noProof/>
            <w:webHidden/>
          </w:rPr>
          <w:fldChar w:fldCharType="separate"/>
        </w:r>
        <w:r>
          <w:rPr>
            <w:noProof/>
            <w:webHidden/>
          </w:rPr>
          <w:t>26</w:t>
        </w:r>
        <w:r>
          <w:rPr>
            <w:noProof/>
            <w:webHidden/>
          </w:rPr>
          <w:fldChar w:fldCharType="end"/>
        </w:r>
      </w:hyperlink>
    </w:p>
    <w:p w14:paraId="5A53EEB8" w14:textId="5ECE726A"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6" w:history="1">
        <w:r w:rsidRPr="00F012A2">
          <w:rPr>
            <w:rStyle w:val="Hipervnculo"/>
            <w:noProof/>
          </w:rPr>
          <w:t>Imagen 33: Editar Acción Estratégica/ Buscar Centro de Costos</w:t>
        </w:r>
        <w:r>
          <w:rPr>
            <w:noProof/>
            <w:webHidden/>
          </w:rPr>
          <w:tab/>
        </w:r>
        <w:r>
          <w:rPr>
            <w:noProof/>
            <w:webHidden/>
          </w:rPr>
          <w:fldChar w:fldCharType="begin"/>
        </w:r>
        <w:r>
          <w:rPr>
            <w:noProof/>
            <w:webHidden/>
          </w:rPr>
          <w:instrText xml:space="preserve"> PAGEREF _Toc167294186 \h </w:instrText>
        </w:r>
        <w:r>
          <w:rPr>
            <w:noProof/>
            <w:webHidden/>
          </w:rPr>
        </w:r>
        <w:r>
          <w:rPr>
            <w:noProof/>
            <w:webHidden/>
          </w:rPr>
          <w:fldChar w:fldCharType="separate"/>
        </w:r>
        <w:r>
          <w:rPr>
            <w:noProof/>
            <w:webHidden/>
          </w:rPr>
          <w:t>27</w:t>
        </w:r>
        <w:r>
          <w:rPr>
            <w:noProof/>
            <w:webHidden/>
          </w:rPr>
          <w:fldChar w:fldCharType="end"/>
        </w:r>
      </w:hyperlink>
    </w:p>
    <w:p w14:paraId="60F9ED05" w14:textId="1C45FEEE"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7" w:history="1">
        <w:r w:rsidRPr="00F012A2">
          <w:rPr>
            <w:rStyle w:val="Hipervnculo"/>
            <w:noProof/>
          </w:rPr>
          <w:t>Imagen 34: Editar Acción Estratégica/ Agregar Centro de Costos</w:t>
        </w:r>
        <w:r>
          <w:rPr>
            <w:noProof/>
            <w:webHidden/>
          </w:rPr>
          <w:tab/>
        </w:r>
        <w:r>
          <w:rPr>
            <w:noProof/>
            <w:webHidden/>
          </w:rPr>
          <w:fldChar w:fldCharType="begin"/>
        </w:r>
        <w:r>
          <w:rPr>
            <w:noProof/>
            <w:webHidden/>
          </w:rPr>
          <w:instrText xml:space="preserve"> PAGEREF _Toc167294187 \h </w:instrText>
        </w:r>
        <w:r>
          <w:rPr>
            <w:noProof/>
            <w:webHidden/>
          </w:rPr>
        </w:r>
        <w:r>
          <w:rPr>
            <w:noProof/>
            <w:webHidden/>
          </w:rPr>
          <w:fldChar w:fldCharType="separate"/>
        </w:r>
        <w:r>
          <w:rPr>
            <w:noProof/>
            <w:webHidden/>
          </w:rPr>
          <w:t>27</w:t>
        </w:r>
        <w:r>
          <w:rPr>
            <w:noProof/>
            <w:webHidden/>
          </w:rPr>
          <w:fldChar w:fldCharType="end"/>
        </w:r>
      </w:hyperlink>
    </w:p>
    <w:p w14:paraId="6F06D366" w14:textId="45426870"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8" w:history="1">
        <w:r w:rsidRPr="00F012A2">
          <w:rPr>
            <w:rStyle w:val="Hipervnculo"/>
            <w:noProof/>
          </w:rPr>
          <w:t>Imagen 35: Editar Acción Estratégica/ Lista centro de costos</w:t>
        </w:r>
        <w:r>
          <w:rPr>
            <w:noProof/>
            <w:webHidden/>
          </w:rPr>
          <w:tab/>
        </w:r>
        <w:r>
          <w:rPr>
            <w:noProof/>
            <w:webHidden/>
          </w:rPr>
          <w:fldChar w:fldCharType="begin"/>
        </w:r>
        <w:r>
          <w:rPr>
            <w:noProof/>
            <w:webHidden/>
          </w:rPr>
          <w:instrText xml:space="preserve"> PAGEREF _Toc167294188 \h </w:instrText>
        </w:r>
        <w:r>
          <w:rPr>
            <w:noProof/>
            <w:webHidden/>
          </w:rPr>
        </w:r>
        <w:r>
          <w:rPr>
            <w:noProof/>
            <w:webHidden/>
          </w:rPr>
          <w:fldChar w:fldCharType="separate"/>
        </w:r>
        <w:r>
          <w:rPr>
            <w:noProof/>
            <w:webHidden/>
          </w:rPr>
          <w:t>27</w:t>
        </w:r>
        <w:r>
          <w:rPr>
            <w:noProof/>
            <w:webHidden/>
          </w:rPr>
          <w:fldChar w:fldCharType="end"/>
        </w:r>
      </w:hyperlink>
    </w:p>
    <w:p w14:paraId="73E8D02F" w14:textId="596F8FB0"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89" w:history="1">
        <w:r w:rsidRPr="00F012A2">
          <w:rPr>
            <w:rStyle w:val="Hipervnculo"/>
            <w:noProof/>
          </w:rPr>
          <w:t>Imagen 36: Eliminar Acción Estraté</w:t>
        </w:r>
        <w:r w:rsidRPr="00F012A2">
          <w:rPr>
            <w:rStyle w:val="Hipervnculo"/>
            <w:noProof/>
          </w:rPr>
          <w:t>g</w:t>
        </w:r>
        <w:r w:rsidRPr="00F012A2">
          <w:rPr>
            <w:rStyle w:val="Hipervnculo"/>
            <w:noProof/>
          </w:rPr>
          <w:t>ica</w:t>
        </w:r>
        <w:r>
          <w:rPr>
            <w:noProof/>
            <w:webHidden/>
          </w:rPr>
          <w:tab/>
        </w:r>
        <w:r>
          <w:rPr>
            <w:noProof/>
            <w:webHidden/>
          </w:rPr>
          <w:fldChar w:fldCharType="begin"/>
        </w:r>
        <w:r>
          <w:rPr>
            <w:noProof/>
            <w:webHidden/>
          </w:rPr>
          <w:instrText xml:space="preserve"> PAGEREF _Toc167294189 \h </w:instrText>
        </w:r>
        <w:r>
          <w:rPr>
            <w:noProof/>
            <w:webHidden/>
          </w:rPr>
        </w:r>
        <w:r>
          <w:rPr>
            <w:noProof/>
            <w:webHidden/>
          </w:rPr>
          <w:fldChar w:fldCharType="separate"/>
        </w:r>
        <w:r>
          <w:rPr>
            <w:noProof/>
            <w:webHidden/>
          </w:rPr>
          <w:t>28</w:t>
        </w:r>
        <w:r>
          <w:rPr>
            <w:noProof/>
            <w:webHidden/>
          </w:rPr>
          <w:fldChar w:fldCharType="end"/>
        </w:r>
      </w:hyperlink>
    </w:p>
    <w:p w14:paraId="45879D13" w14:textId="24A188B6"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90" w:history="1">
        <w:r w:rsidRPr="00F012A2">
          <w:rPr>
            <w:rStyle w:val="Hipervnculo"/>
            <w:noProof/>
          </w:rPr>
          <w:t>Imagen 37: Eliminar Acción Estratégica / Botón Eliminar</w:t>
        </w:r>
        <w:r>
          <w:rPr>
            <w:noProof/>
            <w:webHidden/>
          </w:rPr>
          <w:tab/>
        </w:r>
        <w:r>
          <w:rPr>
            <w:noProof/>
            <w:webHidden/>
          </w:rPr>
          <w:fldChar w:fldCharType="begin"/>
        </w:r>
        <w:r>
          <w:rPr>
            <w:noProof/>
            <w:webHidden/>
          </w:rPr>
          <w:instrText xml:space="preserve"> PAGEREF _Toc167294190 \h </w:instrText>
        </w:r>
        <w:r>
          <w:rPr>
            <w:noProof/>
            <w:webHidden/>
          </w:rPr>
        </w:r>
        <w:r>
          <w:rPr>
            <w:noProof/>
            <w:webHidden/>
          </w:rPr>
          <w:fldChar w:fldCharType="separate"/>
        </w:r>
        <w:r>
          <w:rPr>
            <w:noProof/>
            <w:webHidden/>
          </w:rPr>
          <w:t>28</w:t>
        </w:r>
        <w:r>
          <w:rPr>
            <w:noProof/>
            <w:webHidden/>
          </w:rPr>
          <w:fldChar w:fldCharType="end"/>
        </w:r>
      </w:hyperlink>
    </w:p>
    <w:p w14:paraId="7EA1C16F" w14:textId="19108203" w:rsidR="00791299" w:rsidRDefault="00791299">
      <w:pPr>
        <w:pStyle w:val="Tabladeilustraciones"/>
        <w:tabs>
          <w:tab w:val="right" w:leader="dot" w:pos="8495"/>
        </w:tabs>
        <w:rPr>
          <w:rFonts w:asciiTheme="minorHAnsi" w:eastAsiaTheme="minorEastAsia" w:hAnsiTheme="minorHAnsi" w:cstheme="minorBidi"/>
          <w:noProof/>
          <w:szCs w:val="22"/>
          <w:lang w:eastAsia="es-PE"/>
        </w:rPr>
      </w:pPr>
      <w:hyperlink w:anchor="_Toc167294191" w:history="1">
        <w:r w:rsidRPr="00F012A2">
          <w:rPr>
            <w:rStyle w:val="Hipervnculo"/>
            <w:noProof/>
          </w:rPr>
          <w:t>Imagen 38: Eliminar Acción Estratégica / Modal de Confirmación</w:t>
        </w:r>
        <w:r>
          <w:rPr>
            <w:noProof/>
            <w:webHidden/>
          </w:rPr>
          <w:tab/>
        </w:r>
        <w:r>
          <w:rPr>
            <w:noProof/>
            <w:webHidden/>
          </w:rPr>
          <w:fldChar w:fldCharType="begin"/>
        </w:r>
        <w:r>
          <w:rPr>
            <w:noProof/>
            <w:webHidden/>
          </w:rPr>
          <w:instrText xml:space="preserve"> PAGEREF _Toc167294191 \h </w:instrText>
        </w:r>
        <w:r>
          <w:rPr>
            <w:noProof/>
            <w:webHidden/>
          </w:rPr>
        </w:r>
        <w:r>
          <w:rPr>
            <w:noProof/>
            <w:webHidden/>
          </w:rPr>
          <w:fldChar w:fldCharType="separate"/>
        </w:r>
        <w:r>
          <w:rPr>
            <w:noProof/>
            <w:webHidden/>
          </w:rPr>
          <w:t>29</w:t>
        </w:r>
        <w:r>
          <w:rPr>
            <w:noProof/>
            <w:webHidden/>
          </w:rPr>
          <w:fldChar w:fldCharType="end"/>
        </w:r>
      </w:hyperlink>
    </w:p>
    <w:p w14:paraId="377220FF" w14:textId="1E86AFDE" w:rsidR="00381611" w:rsidRDefault="00381611" w:rsidP="008E2E2B">
      <w:pPr>
        <w:rPr>
          <w:rFonts w:asciiTheme="minorHAnsi" w:hAnsiTheme="minorHAnsi" w:cstheme="minorHAnsi"/>
          <w:sz w:val="20"/>
        </w:rPr>
      </w:pPr>
      <w:r w:rsidRPr="009A0BEF">
        <w:rPr>
          <w:rFonts w:asciiTheme="minorHAnsi" w:hAnsiTheme="minorHAnsi" w:cstheme="minorHAnsi"/>
          <w:sz w:val="20"/>
        </w:rPr>
        <w:fldChar w:fldCharType="end"/>
      </w:r>
    </w:p>
    <w:p w14:paraId="122B0C10" w14:textId="50A36D8F" w:rsidR="004E2630" w:rsidRDefault="004E2630" w:rsidP="008E2E2B">
      <w:pPr>
        <w:rPr>
          <w:rFonts w:asciiTheme="minorHAnsi" w:hAnsiTheme="minorHAnsi" w:cstheme="minorHAnsi"/>
          <w:sz w:val="20"/>
        </w:rPr>
      </w:pPr>
    </w:p>
    <w:p w14:paraId="28AED626" w14:textId="5EE94B4C" w:rsidR="004E2630" w:rsidRDefault="004E2630" w:rsidP="008E2E2B">
      <w:pPr>
        <w:rPr>
          <w:rFonts w:asciiTheme="minorHAnsi" w:hAnsiTheme="minorHAnsi" w:cstheme="minorHAnsi"/>
          <w:sz w:val="20"/>
        </w:rPr>
      </w:pPr>
    </w:p>
    <w:p w14:paraId="36FA860A" w14:textId="32F1137F" w:rsidR="004E2630" w:rsidRDefault="004E2630" w:rsidP="008E2E2B">
      <w:pPr>
        <w:rPr>
          <w:rFonts w:asciiTheme="minorHAnsi" w:hAnsiTheme="minorHAnsi" w:cstheme="minorHAnsi"/>
          <w:sz w:val="20"/>
        </w:rPr>
      </w:pPr>
    </w:p>
    <w:p w14:paraId="6585B33F" w14:textId="29E2D1A9" w:rsidR="004E2630" w:rsidRDefault="004E2630" w:rsidP="008E2E2B">
      <w:pPr>
        <w:rPr>
          <w:rFonts w:asciiTheme="minorHAnsi" w:hAnsiTheme="minorHAnsi" w:cstheme="minorHAnsi"/>
          <w:sz w:val="20"/>
        </w:rPr>
      </w:pPr>
    </w:p>
    <w:p w14:paraId="7D91FBBC" w14:textId="62623FD5" w:rsidR="004E2630" w:rsidRDefault="004E2630" w:rsidP="008E2E2B">
      <w:pPr>
        <w:rPr>
          <w:rFonts w:asciiTheme="minorHAnsi" w:hAnsiTheme="minorHAnsi" w:cstheme="minorHAnsi"/>
          <w:sz w:val="20"/>
        </w:rPr>
      </w:pPr>
    </w:p>
    <w:p w14:paraId="6E37B09B" w14:textId="07D1B6C7" w:rsidR="004E2630" w:rsidRDefault="004E2630" w:rsidP="008E2E2B">
      <w:pPr>
        <w:rPr>
          <w:rFonts w:asciiTheme="minorHAnsi" w:hAnsiTheme="minorHAnsi" w:cstheme="minorHAnsi"/>
          <w:sz w:val="20"/>
        </w:rPr>
      </w:pPr>
    </w:p>
    <w:p w14:paraId="135DB5C1" w14:textId="4415F7EE" w:rsidR="004E2630" w:rsidRDefault="004E2630" w:rsidP="008E2E2B">
      <w:pPr>
        <w:rPr>
          <w:rFonts w:asciiTheme="minorHAnsi" w:hAnsiTheme="minorHAnsi" w:cstheme="minorHAnsi"/>
          <w:sz w:val="20"/>
        </w:rPr>
      </w:pPr>
    </w:p>
    <w:p w14:paraId="19D53B8E" w14:textId="51A109F8" w:rsidR="004E2630" w:rsidRDefault="004E2630" w:rsidP="008E2E2B">
      <w:pPr>
        <w:rPr>
          <w:rFonts w:asciiTheme="minorHAnsi" w:hAnsiTheme="minorHAnsi" w:cstheme="minorHAnsi"/>
          <w:sz w:val="20"/>
        </w:rPr>
      </w:pPr>
    </w:p>
    <w:p w14:paraId="2A083F0C" w14:textId="3F6F3613" w:rsidR="004E2630" w:rsidRDefault="004E2630" w:rsidP="008E2E2B">
      <w:pPr>
        <w:rPr>
          <w:rFonts w:asciiTheme="minorHAnsi" w:hAnsiTheme="minorHAnsi" w:cstheme="minorHAnsi"/>
          <w:sz w:val="20"/>
        </w:rPr>
      </w:pPr>
    </w:p>
    <w:p w14:paraId="287A3FE2" w14:textId="272A4ED4" w:rsidR="004E2630" w:rsidRDefault="004E2630" w:rsidP="008E2E2B">
      <w:pPr>
        <w:rPr>
          <w:rFonts w:asciiTheme="minorHAnsi" w:hAnsiTheme="minorHAnsi" w:cstheme="minorHAnsi"/>
          <w:sz w:val="20"/>
        </w:rPr>
      </w:pPr>
    </w:p>
    <w:p w14:paraId="1D1ED1F1" w14:textId="05031D86" w:rsidR="004E2630" w:rsidRDefault="004E2630" w:rsidP="008E2E2B">
      <w:pPr>
        <w:rPr>
          <w:rFonts w:asciiTheme="minorHAnsi" w:hAnsiTheme="minorHAnsi" w:cstheme="minorHAnsi"/>
          <w:sz w:val="20"/>
        </w:rPr>
      </w:pPr>
    </w:p>
    <w:p w14:paraId="63903E6C" w14:textId="2FB79D89" w:rsidR="00293472" w:rsidRDefault="00293472" w:rsidP="008E2E2B">
      <w:pPr>
        <w:rPr>
          <w:rFonts w:asciiTheme="minorHAnsi" w:hAnsiTheme="minorHAnsi" w:cstheme="minorHAnsi"/>
          <w:sz w:val="20"/>
        </w:rPr>
      </w:pPr>
    </w:p>
    <w:p w14:paraId="3223649E" w14:textId="12D7BEB1" w:rsidR="00293472" w:rsidRDefault="00293472" w:rsidP="008E2E2B">
      <w:pPr>
        <w:rPr>
          <w:rFonts w:asciiTheme="minorHAnsi" w:hAnsiTheme="minorHAnsi" w:cstheme="minorHAnsi"/>
          <w:sz w:val="20"/>
        </w:rPr>
      </w:pPr>
    </w:p>
    <w:p w14:paraId="79BB561A" w14:textId="22E3206E" w:rsidR="00293472" w:rsidRDefault="00293472" w:rsidP="008E2E2B">
      <w:pPr>
        <w:rPr>
          <w:rFonts w:asciiTheme="minorHAnsi" w:hAnsiTheme="minorHAnsi" w:cstheme="minorHAnsi"/>
          <w:sz w:val="20"/>
        </w:rPr>
      </w:pPr>
    </w:p>
    <w:p w14:paraId="7E5FCE89" w14:textId="3C834EE9" w:rsidR="00293472" w:rsidRDefault="00293472" w:rsidP="008E2E2B">
      <w:pPr>
        <w:rPr>
          <w:rFonts w:asciiTheme="minorHAnsi" w:hAnsiTheme="minorHAnsi" w:cstheme="minorHAnsi"/>
          <w:sz w:val="20"/>
        </w:rPr>
      </w:pPr>
    </w:p>
    <w:p w14:paraId="14772547" w14:textId="39DDC619" w:rsidR="00293472" w:rsidRDefault="00293472" w:rsidP="008E2E2B">
      <w:pPr>
        <w:rPr>
          <w:rFonts w:asciiTheme="minorHAnsi" w:hAnsiTheme="minorHAnsi" w:cstheme="minorHAnsi"/>
          <w:sz w:val="20"/>
        </w:rPr>
      </w:pPr>
    </w:p>
    <w:p w14:paraId="0C05747E" w14:textId="4852BD38" w:rsidR="00293472" w:rsidRDefault="00293472" w:rsidP="008E2E2B">
      <w:pPr>
        <w:rPr>
          <w:rFonts w:asciiTheme="minorHAnsi" w:hAnsiTheme="minorHAnsi" w:cstheme="minorHAnsi"/>
          <w:sz w:val="20"/>
        </w:rPr>
      </w:pPr>
    </w:p>
    <w:p w14:paraId="2931F712" w14:textId="77777777" w:rsidR="00293472" w:rsidRDefault="00293472" w:rsidP="008E2E2B">
      <w:pPr>
        <w:rPr>
          <w:rFonts w:asciiTheme="minorHAnsi" w:hAnsiTheme="minorHAnsi" w:cstheme="minorHAnsi"/>
          <w:sz w:val="20"/>
        </w:rPr>
      </w:pPr>
    </w:p>
    <w:p w14:paraId="58CC19A7" w14:textId="2D5D47AC" w:rsidR="004E2630" w:rsidRDefault="004E2630" w:rsidP="008E2E2B">
      <w:pPr>
        <w:rPr>
          <w:rFonts w:asciiTheme="minorHAnsi" w:hAnsiTheme="minorHAnsi" w:cstheme="minorHAnsi"/>
          <w:sz w:val="20"/>
        </w:rPr>
      </w:pPr>
    </w:p>
    <w:p w14:paraId="6E934E2C" w14:textId="242AF322" w:rsidR="00CF6AA7" w:rsidRDefault="00CF6AA7" w:rsidP="008E2E2B">
      <w:pPr>
        <w:rPr>
          <w:rFonts w:asciiTheme="minorHAnsi" w:hAnsiTheme="minorHAnsi" w:cstheme="minorHAnsi"/>
          <w:sz w:val="20"/>
        </w:rPr>
      </w:pPr>
    </w:p>
    <w:p w14:paraId="1EBE30A7" w14:textId="77777777" w:rsidR="00CF6AA7" w:rsidRDefault="00CF6AA7" w:rsidP="008E2E2B">
      <w:pPr>
        <w:rPr>
          <w:rFonts w:asciiTheme="minorHAnsi" w:hAnsiTheme="minorHAnsi" w:cstheme="minorHAnsi"/>
          <w:sz w:val="20"/>
        </w:rPr>
      </w:pPr>
    </w:p>
    <w:p w14:paraId="38E7AF65" w14:textId="6B294CA9" w:rsidR="004E2630" w:rsidRDefault="004E2630" w:rsidP="008E2E2B">
      <w:pPr>
        <w:rPr>
          <w:rFonts w:asciiTheme="minorHAnsi" w:hAnsiTheme="minorHAnsi" w:cstheme="minorHAnsi"/>
          <w:sz w:val="20"/>
        </w:rPr>
      </w:pPr>
    </w:p>
    <w:p w14:paraId="2A6EEA94" w14:textId="3ACE5292" w:rsidR="004E2630" w:rsidRDefault="004E2630" w:rsidP="008E2E2B">
      <w:pPr>
        <w:rPr>
          <w:rFonts w:asciiTheme="minorHAnsi" w:hAnsiTheme="minorHAnsi" w:cstheme="minorHAnsi"/>
          <w:sz w:val="20"/>
        </w:rPr>
      </w:pPr>
    </w:p>
    <w:p w14:paraId="18427E23" w14:textId="2A80AFBA" w:rsidR="004E2630" w:rsidRDefault="004E2630" w:rsidP="008E2E2B">
      <w:pPr>
        <w:rPr>
          <w:rFonts w:asciiTheme="minorHAnsi" w:hAnsiTheme="minorHAnsi" w:cstheme="minorHAnsi"/>
          <w:sz w:val="20"/>
        </w:rPr>
      </w:pPr>
    </w:p>
    <w:p w14:paraId="25E24452" w14:textId="2015DA9A" w:rsidR="004E2630" w:rsidRDefault="004E2630" w:rsidP="008E2E2B">
      <w:pPr>
        <w:rPr>
          <w:rFonts w:asciiTheme="minorHAnsi" w:hAnsiTheme="minorHAnsi" w:cstheme="minorHAnsi"/>
          <w:sz w:val="20"/>
        </w:rPr>
      </w:pPr>
    </w:p>
    <w:p w14:paraId="016FFA19" w14:textId="77777777" w:rsidR="004E2630" w:rsidRPr="009A0BEF" w:rsidRDefault="004E2630" w:rsidP="008E2E2B">
      <w:pPr>
        <w:rPr>
          <w:rFonts w:asciiTheme="minorHAnsi" w:hAnsiTheme="minorHAnsi" w:cstheme="minorHAnsi"/>
        </w:rPr>
      </w:pPr>
    </w:p>
    <w:p w14:paraId="67853713" w14:textId="77777777" w:rsidR="008D7DCB" w:rsidRPr="00622793" w:rsidRDefault="7D17A299" w:rsidP="00EE69E5">
      <w:pPr>
        <w:pStyle w:val="Ttulo1"/>
        <w:keepLines/>
        <w:numPr>
          <w:ilvl w:val="0"/>
          <w:numId w:val="19"/>
        </w:numPr>
        <w:suppressAutoHyphens/>
        <w:spacing w:before="0" w:line="360" w:lineRule="auto"/>
        <w:ind w:left="284" w:hanging="284"/>
        <w:contextualSpacing/>
        <w:rPr>
          <w:rFonts w:eastAsiaTheme="majorEastAsia" w:cstheme="majorBidi"/>
          <w:caps/>
          <w:lang w:val="es-PE" w:eastAsia="en-US"/>
        </w:rPr>
      </w:pPr>
      <w:bookmarkStart w:id="35" w:name="_Toc235984088"/>
      <w:bookmarkStart w:id="36" w:name="_Toc165364016"/>
      <w:r w:rsidRPr="6B9ECF23">
        <w:rPr>
          <w:rFonts w:eastAsiaTheme="majorEastAsia" w:cstheme="majorBidi"/>
          <w:caps/>
          <w:lang w:val="es-PE" w:eastAsia="en-US"/>
        </w:rPr>
        <w:t>INTRODUCCIÓN</w:t>
      </w:r>
      <w:bookmarkEnd w:id="34"/>
      <w:bookmarkEnd w:id="35"/>
      <w:bookmarkEnd w:id="36"/>
    </w:p>
    <w:p w14:paraId="7C9EC4D1" w14:textId="77777777" w:rsidR="7DEAF88E" w:rsidRDefault="7DEAF88E" w:rsidP="008E2E2B">
      <w:pPr>
        <w:keepLines/>
        <w:contextualSpacing/>
      </w:pPr>
    </w:p>
    <w:p w14:paraId="5829A387" w14:textId="1A7BF55C" w:rsidR="7DEAF88E" w:rsidRDefault="007B166F" w:rsidP="008E2E2B">
      <w:pPr>
        <w:pStyle w:val="CGR-Normal1"/>
        <w:spacing w:before="0" w:line="360" w:lineRule="auto"/>
        <w:rPr>
          <w:rStyle w:val="normaltextrun"/>
          <w:rFonts w:eastAsia="Arial"/>
          <w:color w:val="000000" w:themeColor="text1"/>
          <w:lang w:val="es-PE"/>
        </w:rPr>
      </w:pPr>
      <w:r w:rsidRPr="007B166F">
        <w:rPr>
          <w:rStyle w:val="normaltextrun"/>
          <w:rFonts w:eastAsia="Arial"/>
          <w:color w:val="000000" w:themeColor="text1"/>
          <w:lang w:val="es-PE"/>
        </w:rPr>
        <w:t xml:space="preserve">El presente </w:t>
      </w:r>
      <w:r w:rsidR="001013B0">
        <w:rPr>
          <w:rStyle w:val="normaltextrun"/>
          <w:rFonts w:eastAsia="Arial"/>
          <w:color w:val="000000" w:themeColor="text1"/>
          <w:lang w:val="es-PE"/>
        </w:rPr>
        <w:t>Manual de Usuario</w:t>
      </w:r>
      <w:r w:rsidR="00A14DF8">
        <w:rPr>
          <w:rStyle w:val="normaltextrun"/>
          <w:rFonts w:eastAsia="Arial"/>
          <w:color w:val="000000" w:themeColor="text1"/>
          <w:lang w:val="es-PE"/>
        </w:rPr>
        <w:t xml:space="preserve"> </w:t>
      </w:r>
      <w:r w:rsidRPr="007B166F">
        <w:rPr>
          <w:rStyle w:val="normaltextrun"/>
          <w:rFonts w:eastAsia="Arial"/>
          <w:color w:val="000000" w:themeColor="text1"/>
          <w:lang w:val="es-PE"/>
        </w:rPr>
        <w:t>describe las interfaces y funcionalidades del subsistema PSC</w:t>
      </w:r>
      <w:r>
        <w:rPr>
          <w:rStyle w:val="normaltextrun"/>
          <w:rFonts w:eastAsia="Arial"/>
          <w:color w:val="000000" w:themeColor="text1"/>
          <w:lang w:val="es-PE"/>
        </w:rPr>
        <w:t xml:space="preserve">, </w:t>
      </w:r>
      <w:r w:rsidRPr="007B166F">
        <w:rPr>
          <w:rStyle w:val="normaltextrun"/>
          <w:rFonts w:eastAsia="Arial"/>
          <w:color w:val="000000" w:themeColor="text1"/>
          <w:lang w:val="es-PE"/>
        </w:rPr>
        <w:t>incluye</w:t>
      </w:r>
      <w:r>
        <w:rPr>
          <w:rStyle w:val="normaltextrun"/>
          <w:rFonts w:eastAsia="Arial"/>
          <w:color w:val="000000" w:themeColor="text1"/>
          <w:lang w:val="es-PE"/>
        </w:rPr>
        <w:t>ndo</w:t>
      </w:r>
      <w:r w:rsidRPr="007B166F">
        <w:rPr>
          <w:rStyle w:val="normaltextrun"/>
          <w:rFonts w:eastAsia="Arial"/>
          <w:color w:val="000000" w:themeColor="text1"/>
          <w:lang w:val="es-PE"/>
        </w:rPr>
        <w:t xml:space="preserve"> las opciones de menú disponibles en el menú principal de PSC, así como una descripción de cada una de las funciones del subsistema.</w:t>
      </w:r>
    </w:p>
    <w:p w14:paraId="20808E4F" w14:textId="77777777" w:rsidR="00A14DF8" w:rsidRDefault="00A14DF8" w:rsidP="008E2E2B">
      <w:pPr>
        <w:pStyle w:val="CGR-Normal1"/>
        <w:spacing w:before="0" w:line="360" w:lineRule="auto"/>
        <w:rPr>
          <w:rStyle w:val="normaltextrun"/>
          <w:rFonts w:eastAsia="Arial"/>
          <w:color w:val="000000" w:themeColor="text1"/>
          <w:lang w:val="es-PE"/>
        </w:rPr>
      </w:pPr>
    </w:p>
    <w:p w14:paraId="1FC985F6" w14:textId="282EFF6D" w:rsidR="00A14DF8" w:rsidRDefault="00A14DF8" w:rsidP="008E2E2B">
      <w:pPr>
        <w:pStyle w:val="CGR-Normal1"/>
        <w:spacing w:before="0" w:line="360" w:lineRule="auto"/>
        <w:rPr>
          <w:rStyle w:val="eop"/>
          <w:color w:val="000000" w:themeColor="text1"/>
        </w:rPr>
      </w:pPr>
      <w:r>
        <w:rPr>
          <w:rStyle w:val="normaltextrun"/>
          <w:rFonts w:eastAsia="Arial"/>
          <w:color w:val="000000" w:themeColor="text1"/>
          <w:lang w:val="es-PE"/>
        </w:rPr>
        <w:t>Por medio de este documento se busca brindar una orientación detallada para registrar correctamente información y exponer una serie de funcionalidades que posee el sistema.</w:t>
      </w:r>
    </w:p>
    <w:p w14:paraId="50734E94" w14:textId="77777777" w:rsidR="00622793" w:rsidRPr="00C701C3" w:rsidRDefault="00622793" w:rsidP="008E2E2B">
      <w:pPr>
        <w:pStyle w:val="CGR-Normal1"/>
        <w:spacing w:before="0" w:line="360" w:lineRule="auto"/>
        <w:rPr>
          <w:rStyle w:val="eop"/>
          <w:color w:val="000000" w:themeColor="text1"/>
          <w:lang w:val="es-PE"/>
        </w:rPr>
      </w:pPr>
    </w:p>
    <w:p w14:paraId="729A6A1D" w14:textId="7730B828" w:rsidR="008D7DCB" w:rsidRPr="00622793" w:rsidRDefault="423066F8" w:rsidP="00EE69E5">
      <w:pPr>
        <w:pStyle w:val="Ttulo1"/>
        <w:keepLines/>
        <w:numPr>
          <w:ilvl w:val="0"/>
          <w:numId w:val="19"/>
        </w:numPr>
        <w:suppressAutoHyphens/>
        <w:spacing w:before="0" w:line="360" w:lineRule="auto"/>
        <w:ind w:left="284" w:hanging="284"/>
        <w:contextualSpacing/>
        <w:rPr>
          <w:rFonts w:eastAsiaTheme="majorEastAsia" w:cstheme="majorBidi"/>
          <w:caps/>
          <w:lang w:val="es-PE" w:eastAsia="en-US"/>
        </w:rPr>
      </w:pPr>
      <w:bookmarkStart w:id="37" w:name="_Toc130285698"/>
      <w:bookmarkStart w:id="38" w:name="_Toc283641746"/>
      <w:bookmarkStart w:id="39" w:name="_Toc283645307"/>
      <w:bookmarkStart w:id="40" w:name="_Toc289691476"/>
      <w:bookmarkStart w:id="41" w:name="_Toc289691909"/>
      <w:bookmarkStart w:id="42" w:name="_Toc289692193"/>
      <w:bookmarkStart w:id="43" w:name="_Toc289692323"/>
      <w:bookmarkStart w:id="44" w:name="_Toc111025996"/>
      <w:bookmarkStart w:id="45" w:name="_Toc1140790681"/>
      <w:bookmarkStart w:id="46" w:name="_Toc165364017"/>
      <w:r w:rsidRPr="6B9ECF23">
        <w:rPr>
          <w:rFonts w:eastAsiaTheme="majorEastAsia" w:cstheme="majorBidi"/>
          <w:caps/>
          <w:lang w:val="es-PE" w:eastAsia="en-US"/>
        </w:rPr>
        <w:t>OBJETIVO</w:t>
      </w:r>
      <w:bookmarkStart w:id="47" w:name="_Toc105242642"/>
      <w:bookmarkEnd w:id="37"/>
      <w:bookmarkEnd w:id="38"/>
      <w:bookmarkEnd w:id="39"/>
      <w:bookmarkEnd w:id="40"/>
      <w:bookmarkEnd w:id="41"/>
      <w:bookmarkEnd w:id="42"/>
      <w:bookmarkEnd w:id="43"/>
      <w:bookmarkEnd w:id="44"/>
      <w:bookmarkEnd w:id="45"/>
      <w:bookmarkEnd w:id="46"/>
      <w:r w:rsidR="06E11979" w:rsidRPr="6B9ECF23">
        <w:rPr>
          <w:rFonts w:eastAsiaTheme="majorEastAsia" w:cstheme="majorBidi"/>
          <w:caps/>
          <w:lang w:val="es-PE" w:eastAsia="en-US"/>
        </w:rPr>
        <w:t xml:space="preserve"> </w:t>
      </w:r>
      <w:bookmarkEnd w:id="47"/>
    </w:p>
    <w:p w14:paraId="28E5DF62" w14:textId="77777777" w:rsidR="00622793" w:rsidRDefault="00622793" w:rsidP="008E2E2B">
      <w:pPr>
        <w:pStyle w:val="CGR-Normal1"/>
        <w:spacing w:before="0" w:line="360" w:lineRule="auto"/>
        <w:rPr>
          <w:rStyle w:val="normaltextrun"/>
          <w:color w:val="000000"/>
          <w:shd w:val="clear" w:color="auto" w:fill="FFFFFF"/>
        </w:rPr>
      </w:pPr>
    </w:p>
    <w:p w14:paraId="3DDE595C" w14:textId="33621C70" w:rsidR="7DEAF88E" w:rsidRDefault="00BF51E4" w:rsidP="008E2E2B">
      <w:pPr>
        <w:pStyle w:val="CGR-Normal1"/>
        <w:spacing w:before="0" w:line="360" w:lineRule="auto"/>
        <w:rPr>
          <w:rStyle w:val="normaltextrun"/>
          <w:color w:val="000000" w:themeColor="text1"/>
        </w:rPr>
      </w:pPr>
      <w:r w:rsidRPr="00BF51E4">
        <w:rPr>
          <w:rStyle w:val="normaltextrun"/>
          <w:color w:val="000000" w:themeColor="text1"/>
        </w:rPr>
        <w:t>Guia</w:t>
      </w:r>
      <w:r>
        <w:rPr>
          <w:rStyle w:val="normaltextrun"/>
          <w:color w:val="000000" w:themeColor="text1"/>
          <w:lang w:val="es-ES"/>
        </w:rPr>
        <w:t xml:space="preserve">r </w:t>
      </w:r>
      <w:r w:rsidRPr="00BF51E4">
        <w:rPr>
          <w:rStyle w:val="normaltextrun"/>
          <w:color w:val="000000" w:themeColor="text1"/>
        </w:rPr>
        <w:t>a los usuarios sobre cómo utilizar las diversas funciones</w:t>
      </w:r>
      <w:r>
        <w:rPr>
          <w:rStyle w:val="normaltextrun"/>
          <w:color w:val="000000" w:themeColor="text1"/>
          <w:lang w:val="es-ES"/>
        </w:rPr>
        <w:t xml:space="preserve"> </w:t>
      </w:r>
      <w:r w:rsidRPr="00BF51E4">
        <w:rPr>
          <w:rStyle w:val="normaltextrun"/>
          <w:color w:val="000000" w:themeColor="text1"/>
        </w:rPr>
        <w:t>desarrolladas del PSC y proporciona</w:t>
      </w:r>
      <w:r w:rsidR="000E24AA">
        <w:rPr>
          <w:rStyle w:val="normaltextrun"/>
          <w:color w:val="000000" w:themeColor="text1"/>
          <w:lang w:val="es-ES"/>
        </w:rPr>
        <w:t>r</w:t>
      </w:r>
      <w:r w:rsidRPr="00BF51E4">
        <w:rPr>
          <w:rStyle w:val="normaltextrun"/>
          <w:color w:val="000000" w:themeColor="text1"/>
        </w:rPr>
        <w:t xml:space="preserve"> instrucciones paso a paso con imágenes que sirven como guía para </w:t>
      </w:r>
      <w:r w:rsidR="0039471A">
        <w:rPr>
          <w:rStyle w:val="normaltextrun"/>
          <w:color w:val="000000" w:themeColor="text1"/>
          <w:lang w:val="es-ES"/>
        </w:rPr>
        <w:t xml:space="preserve">el rol </w:t>
      </w:r>
      <w:bookmarkStart w:id="48" w:name="_Hlk164269243"/>
      <w:r w:rsidR="009A264C">
        <w:rPr>
          <w:rStyle w:val="normaltextrun"/>
          <w:color w:val="000000" w:themeColor="text1"/>
          <w:lang w:val="es-ES"/>
        </w:rPr>
        <w:t>Miembro del Equipo Técnico</w:t>
      </w:r>
      <w:bookmarkEnd w:id="48"/>
      <w:r w:rsidRPr="00BF51E4">
        <w:rPr>
          <w:rStyle w:val="normaltextrun"/>
          <w:color w:val="000000" w:themeColor="text1"/>
        </w:rPr>
        <w:t>.</w:t>
      </w:r>
    </w:p>
    <w:p w14:paraId="71017DC3" w14:textId="77777777" w:rsidR="00BF51E4" w:rsidRDefault="00BF51E4" w:rsidP="008E2E2B">
      <w:pPr>
        <w:pStyle w:val="CGR-Normal1"/>
        <w:spacing w:before="0" w:line="360" w:lineRule="auto"/>
        <w:rPr>
          <w:rStyle w:val="normaltextrun"/>
          <w:color w:val="000000" w:themeColor="text1"/>
        </w:rPr>
      </w:pPr>
    </w:p>
    <w:p w14:paraId="1616FFC2" w14:textId="7A983A48" w:rsidR="008D7DCB" w:rsidRPr="00C701C3" w:rsidRDefault="423066F8" w:rsidP="00EE69E5">
      <w:pPr>
        <w:pStyle w:val="Ttulo1"/>
        <w:keepLines/>
        <w:numPr>
          <w:ilvl w:val="0"/>
          <w:numId w:val="19"/>
        </w:numPr>
        <w:suppressAutoHyphens/>
        <w:spacing w:before="0" w:line="360" w:lineRule="auto"/>
        <w:ind w:left="284" w:hanging="284"/>
        <w:contextualSpacing/>
        <w:rPr>
          <w:rFonts w:cs="Arial"/>
          <w:lang w:val="es-PE"/>
        </w:rPr>
      </w:pPr>
      <w:bookmarkStart w:id="49" w:name="_Toc130285699"/>
      <w:bookmarkStart w:id="50" w:name="_Toc283641747"/>
      <w:bookmarkStart w:id="51" w:name="_Toc283645308"/>
      <w:bookmarkStart w:id="52" w:name="_Toc289691477"/>
      <w:bookmarkStart w:id="53" w:name="_Toc289691910"/>
      <w:bookmarkStart w:id="54" w:name="_Toc289692194"/>
      <w:bookmarkStart w:id="55" w:name="_Toc289692324"/>
      <w:bookmarkStart w:id="56" w:name="_Toc105242643"/>
      <w:bookmarkStart w:id="57" w:name="_Toc111025997"/>
      <w:bookmarkStart w:id="58" w:name="_Toc1393553976"/>
      <w:bookmarkStart w:id="59" w:name="_Toc165364018"/>
      <w:r w:rsidRPr="6B9ECF23">
        <w:rPr>
          <w:rFonts w:eastAsiaTheme="majorEastAsia" w:cstheme="majorBidi"/>
          <w:caps/>
          <w:lang w:val="es-PE" w:eastAsia="en-US"/>
        </w:rPr>
        <w:t>ALCANCE</w:t>
      </w:r>
      <w:bookmarkEnd w:id="49"/>
      <w:bookmarkEnd w:id="50"/>
      <w:bookmarkEnd w:id="51"/>
      <w:bookmarkEnd w:id="52"/>
      <w:bookmarkEnd w:id="53"/>
      <w:bookmarkEnd w:id="54"/>
      <w:bookmarkEnd w:id="55"/>
      <w:bookmarkEnd w:id="56"/>
      <w:bookmarkEnd w:id="57"/>
      <w:bookmarkEnd w:id="58"/>
      <w:bookmarkEnd w:id="59"/>
      <w:r w:rsidR="537C3C71" w:rsidRPr="6B9ECF23">
        <w:rPr>
          <w:rFonts w:eastAsiaTheme="majorEastAsia" w:cstheme="majorBidi"/>
          <w:caps/>
          <w:lang w:val="es-PE" w:eastAsia="en-US"/>
        </w:rPr>
        <w:t xml:space="preserve">  </w:t>
      </w:r>
      <w:r w:rsidR="537C3C71" w:rsidRPr="6B9ECF23">
        <w:rPr>
          <w:rFonts w:cs="Arial"/>
          <w:lang w:val="es-PE"/>
        </w:rPr>
        <w:t xml:space="preserve">                   </w:t>
      </w:r>
    </w:p>
    <w:p w14:paraId="0B5E6715" w14:textId="77777777" w:rsidR="00CF5326" w:rsidRDefault="00CF5326" w:rsidP="008E2E2B">
      <w:pPr>
        <w:pStyle w:val="CGR-Normal1"/>
        <w:spacing w:before="0" w:line="360" w:lineRule="auto"/>
        <w:rPr>
          <w:rStyle w:val="normaltextrun"/>
          <w:color w:val="000000"/>
          <w:shd w:val="clear" w:color="auto" w:fill="FFFFFF"/>
        </w:rPr>
      </w:pPr>
    </w:p>
    <w:p w14:paraId="3FA54D8C" w14:textId="6BD12111" w:rsidR="7B58F9EE" w:rsidRPr="002904E1" w:rsidRDefault="7B58F9EE" w:rsidP="008E2E2B">
      <w:pPr>
        <w:pStyle w:val="CGR-Normal1"/>
        <w:spacing w:before="0" w:line="360" w:lineRule="auto"/>
        <w:rPr>
          <w:rStyle w:val="normaltextrun"/>
          <w:color w:val="000000" w:themeColor="text1"/>
          <w:lang w:val="es-ES"/>
        </w:rPr>
      </w:pPr>
      <w:r w:rsidRPr="7DEAF88E">
        <w:rPr>
          <w:rStyle w:val="normaltextrun"/>
          <w:color w:val="000000" w:themeColor="text1"/>
        </w:rPr>
        <w:t xml:space="preserve">Presentar al usuario las </w:t>
      </w:r>
      <w:r w:rsidR="55FFA010" w:rsidRPr="7DEAF88E">
        <w:rPr>
          <w:rStyle w:val="normaltextrun"/>
          <w:color w:val="000000" w:themeColor="text1"/>
        </w:rPr>
        <w:t>funcionalidades que corresponden</w:t>
      </w:r>
      <w:r w:rsidR="002904E1">
        <w:rPr>
          <w:rStyle w:val="normaltextrun"/>
          <w:color w:val="000000" w:themeColor="text1"/>
          <w:lang w:val="es-ES"/>
        </w:rPr>
        <w:t xml:space="preserve"> al rol </w:t>
      </w:r>
      <w:r w:rsidR="009A264C" w:rsidRPr="009A264C">
        <w:rPr>
          <w:rStyle w:val="normaltextrun"/>
          <w:color w:val="000000" w:themeColor="text1"/>
          <w:lang w:val="es-ES"/>
        </w:rPr>
        <w:t>Miembro del Equipo Técnico</w:t>
      </w:r>
      <w:r w:rsidR="0056241C">
        <w:rPr>
          <w:rStyle w:val="normaltextrun"/>
          <w:color w:val="000000" w:themeColor="text1"/>
          <w:lang w:val="es-ES"/>
        </w:rPr>
        <w:t>.</w:t>
      </w:r>
    </w:p>
    <w:p w14:paraId="439CC12F" w14:textId="77777777" w:rsidR="00CF5326" w:rsidRPr="00CF5326" w:rsidRDefault="38E46B4A" w:rsidP="008E2E2B">
      <w:pPr>
        <w:pStyle w:val="CGR-Normal1"/>
        <w:spacing w:before="0" w:line="360" w:lineRule="auto"/>
        <w:ind w:left="0"/>
        <w:rPr>
          <w:rStyle w:val="normaltextrun"/>
          <w:color w:val="000000"/>
          <w:shd w:val="clear" w:color="auto" w:fill="FFFFFF"/>
        </w:rPr>
      </w:pPr>
      <w:r w:rsidRPr="689E56DA">
        <w:rPr>
          <w:rStyle w:val="normaltextrun"/>
          <w:color w:val="000000" w:themeColor="text1"/>
        </w:rPr>
        <w:t xml:space="preserve"> </w:t>
      </w:r>
    </w:p>
    <w:p w14:paraId="6FAC134B" w14:textId="28B4E9FD" w:rsidR="4B21412D" w:rsidRDefault="2B8E809B" w:rsidP="00EE69E5">
      <w:pPr>
        <w:pStyle w:val="Ttulo1"/>
        <w:numPr>
          <w:ilvl w:val="0"/>
          <w:numId w:val="19"/>
        </w:numPr>
        <w:spacing w:before="0" w:line="360" w:lineRule="auto"/>
        <w:ind w:left="284" w:hanging="284"/>
        <w:contextualSpacing/>
        <w:rPr>
          <w:rFonts w:eastAsiaTheme="majorEastAsia" w:cstheme="majorBidi"/>
          <w:caps/>
          <w:lang w:val="es-PE" w:eastAsia="en-US"/>
        </w:rPr>
      </w:pPr>
      <w:bookmarkStart w:id="60" w:name="_Toc2076063539"/>
      <w:bookmarkStart w:id="61" w:name="_Toc165364019"/>
      <w:r w:rsidRPr="6B9ECF23">
        <w:rPr>
          <w:rFonts w:eastAsiaTheme="majorEastAsia" w:cstheme="majorBidi"/>
          <w:caps/>
          <w:lang w:val="es-PE" w:eastAsia="en-US"/>
        </w:rPr>
        <w:t>SIGLAS</w:t>
      </w:r>
      <w:bookmarkEnd w:id="60"/>
      <w:bookmarkEnd w:id="61"/>
    </w:p>
    <w:p w14:paraId="376D21AD" w14:textId="77777777" w:rsidR="689E56DA" w:rsidRDefault="689E56DA" w:rsidP="008E2E2B">
      <w:pPr>
        <w:contextualSpacing/>
      </w:pPr>
    </w:p>
    <w:p w14:paraId="0D379847" w14:textId="46E5B31C" w:rsidR="002A6373" w:rsidRPr="002A6373" w:rsidRDefault="002A6373" w:rsidP="00EE69E5">
      <w:pPr>
        <w:pStyle w:val="CGR-Normal1"/>
        <w:numPr>
          <w:ilvl w:val="0"/>
          <w:numId w:val="22"/>
        </w:numPr>
        <w:spacing w:before="0" w:line="360" w:lineRule="auto"/>
        <w:rPr>
          <w:rStyle w:val="normaltextrun"/>
        </w:rPr>
      </w:pPr>
      <w:r>
        <w:rPr>
          <w:rStyle w:val="normaltextrun"/>
          <w:lang w:val="es-ES"/>
        </w:rPr>
        <w:t>SISCO: Sistema Integrado de los Servicios de Control Gubernamental.</w:t>
      </w:r>
    </w:p>
    <w:p w14:paraId="70B1C662" w14:textId="653A6B69" w:rsidR="689E56DA" w:rsidRDefault="7F159D1D" w:rsidP="00EE69E5">
      <w:pPr>
        <w:pStyle w:val="CGR-Normal1"/>
        <w:numPr>
          <w:ilvl w:val="0"/>
          <w:numId w:val="22"/>
        </w:numPr>
        <w:spacing w:before="0" w:line="360" w:lineRule="auto"/>
      </w:pPr>
      <w:r w:rsidRPr="337C2224">
        <w:rPr>
          <w:rStyle w:val="normaltextrun"/>
          <w:color w:val="000000" w:themeColor="text1"/>
        </w:rPr>
        <w:t>CGR: Contraloría general de la Republica.</w:t>
      </w:r>
    </w:p>
    <w:p w14:paraId="6F1483F3" w14:textId="77777777" w:rsidR="7F159D1D" w:rsidRDefault="7F159D1D" w:rsidP="00EE69E5">
      <w:pPr>
        <w:pStyle w:val="CGR-Normal1"/>
        <w:numPr>
          <w:ilvl w:val="0"/>
          <w:numId w:val="22"/>
        </w:numPr>
        <w:spacing w:before="0" w:line="360" w:lineRule="auto"/>
        <w:rPr>
          <w:rStyle w:val="normaltextrun"/>
          <w:color w:val="000000" w:themeColor="text1"/>
        </w:rPr>
      </w:pPr>
      <w:r w:rsidRPr="337C2224">
        <w:rPr>
          <w:rStyle w:val="normaltextrun"/>
          <w:color w:val="000000" w:themeColor="text1"/>
        </w:rPr>
        <w:t>HU: Historia de usuario</w:t>
      </w:r>
    </w:p>
    <w:p w14:paraId="01170647" w14:textId="30714E26" w:rsidR="1C7A499F" w:rsidRDefault="1C7A499F" w:rsidP="00EE69E5">
      <w:pPr>
        <w:pStyle w:val="CGR-Normal1"/>
        <w:numPr>
          <w:ilvl w:val="0"/>
          <w:numId w:val="22"/>
        </w:numPr>
        <w:spacing w:before="0" w:line="360" w:lineRule="auto"/>
        <w:rPr>
          <w:rStyle w:val="normaltextrun"/>
          <w:color w:val="000000" w:themeColor="text1"/>
        </w:rPr>
      </w:pPr>
      <w:r w:rsidRPr="7DEAF88E">
        <w:rPr>
          <w:rStyle w:val="normaltextrun"/>
          <w:color w:val="000000" w:themeColor="text1"/>
        </w:rPr>
        <w:t xml:space="preserve">PSC: </w:t>
      </w:r>
      <w:r w:rsidR="48543F8E" w:rsidRPr="7DEAF88E">
        <w:rPr>
          <w:rStyle w:val="normaltextrun"/>
          <w:color w:val="000000" w:themeColor="text1"/>
        </w:rPr>
        <w:t>Subsistema que comprende el registro de la demanda y planificación de los servicios de control para entidades del sistema nacional de control.</w:t>
      </w:r>
    </w:p>
    <w:p w14:paraId="05CFE791" w14:textId="319A179C"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PEI: Plan Estratégico Institucional.</w:t>
      </w:r>
    </w:p>
    <w:p w14:paraId="7F8887F2" w14:textId="2FD82627"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PNC: Plan Nacional de Control.</w:t>
      </w:r>
    </w:p>
    <w:p w14:paraId="178B3099" w14:textId="123C6FD3"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 xml:space="preserve">UO: Unidad Orgánica. </w:t>
      </w:r>
    </w:p>
    <w:p w14:paraId="339ABA55" w14:textId="40C0E975"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OCI:  Órgano de Control Interno.</w:t>
      </w:r>
    </w:p>
    <w:p w14:paraId="43C9040C" w14:textId="747F0FBD"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POI: Plan Operativo Institucional.</w:t>
      </w:r>
    </w:p>
    <w:p w14:paraId="498BAD5C" w14:textId="520F197D" w:rsidR="005E5AC6" w:rsidRPr="005E5AC6"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t xml:space="preserve">POU: </w:t>
      </w:r>
      <w:r w:rsidRPr="005E5AC6">
        <w:rPr>
          <w:rStyle w:val="normaltextrun"/>
          <w:color w:val="000000" w:themeColor="text1"/>
          <w:lang w:val="es-ES"/>
        </w:rPr>
        <w:t>Plan operativo de la unidad orgánica</w:t>
      </w:r>
    </w:p>
    <w:p w14:paraId="49A5DA08" w14:textId="436A6B0C" w:rsidR="00231CC9" w:rsidRPr="00A14DF8" w:rsidRDefault="005E5AC6" w:rsidP="00EE69E5">
      <w:pPr>
        <w:pStyle w:val="CGR-Normal1"/>
        <w:numPr>
          <w:ilvl w:val="0"/>
          <w:numId w:val="22"/>
        </w:numPr>
        <w:spacing w:before="0" w:line="360" w:lineRule="auto"/>
        <w:rPr>
          <w:rStyle w:val="normaltextrun"/>
          <w:color w:val="000000" w:themeColor="text1"/>
        </w:rPr>
      </w:pPr>
      <w:r>
        <w:rPr>
          <w:rStyle w:val="normaltextrun"/>
          <w:color w:val="000000" w:themeColor="text1"/>
          <w:lang w:val="es-ES"/>
        </w:rPr>
        <w:lastRenderedPageBreak/>
        <w:t>PAC: Plan Anual de Control OCI</w:t>
      </w:r>
    </w:p>
    <w:p w14:paraId="7C49769B" w14:textId="38E651CC" w:rsidR="003D6097" w:rsidRPr="004E2630" w:rsidRDefault="1684666C" w:rsidP="003D6097">
      <w:pPr>
        <w:pStyle w:val="Ttulo1"/>
        <w:keepLines/>
        <w:numPr>
          <w:ilvl w:val="0"/>
          <w:numId w:val="19"/>
        </w:numPr>
        <w:spacing w:before="0" w:line="360" w:lineRule="auto"/>
        <w:ind w:left="284" w:hanging="284"/>
        <w:contextualSpacing/>
        <w:rPr>
          <w:rFonts w:eastAsiaTheme="majorEastAsia" w:cstheme="majorBidi"/>
          <w:caps/>
          <w:lang w:val="es-PE" w:eastAsia="en-US"/>
        </w:rPr>
      </w:pPr>
      <w:bookmarkStart w:id="62" w:name="_Toc110965530"/>
      <w:bookmarkStart w:id="63" w:name="_Toc110966878"/>
      <w:bookmarkStart w:id="64" w:name="_Toc111025608"/>
      <w:bookmarkStart w:id="65" w:name="_Toc111025715"/>
      <w:bookmarkStart w:id="66" w:name="_Toc111025822"/>
      <w:bookmarkStart w:id="67" w:name="_Toc111025941"/>
      <w:bookmarkStart w:id="68" w:name="_Toc111026054"/>
      <w:bookmarkStart w:id="69" w:name="_Toc111026274"/>
      <w:bookmarkStart w:id="70" w:name="_Toc111026384"/>
      <w:bookmarkStart w:id="71" w:name="_Toc111026500"/>
      <w:bookmarkStart w:id="72" w:name="_Toc111026616"/>
      <w:bookmarkStart w:id="73" w:name="_Toc710661273"/>
      <w:bookmarkStart w:id="74" w:name="_Toc165364020"/>
      <w:bookmarkEnd w:id="62"/>
      <w:bookmarkEnd w:id="63"/>
      <w:bookmarkEnd w:id="64"/>
      <w:bookmarkEnd w:id="65"/>
      <w:bookmarkEnd w:id="66"/>
      <w:bookmarkEnd w:id="67"/>
      <w:bookmarkEnd w:id="68"/>
      <w:bookmarkEnd w:id="69"/>
      <w:bookmarkEnd w:id="70"/>
      <w:bookmarkEnd w:id="71"/>
      <w:bookmarkEnd w:id="72"/>
      <w:r w:rsidRPr="6B9ECF23">
        <w:rPr>
          <w:rFonts w:eastAsiaTheme="majorEastAsia" w:cstheme="majorBidi"/>
          <w:caps/>
          <w:lang w:val="es-PE" w:eastAsia="en-US"/>
        </w:rPr>
        <w:t>DESCRIPCIÓN DEL SISTEM</w:t>
      </w:r>
      <w:r w:rsidR="110C9651" w:rsidRPr="6B9ECF23">
        <w:rPr>
          <w:rFonts w:eastAsiaTheme="majorEastAsia" w:cstheme="majorBidi"/>
          <w:caps/>
          <w:lang w:val="es-PE" w:eastAsia="en-US"/>
        </w:rPr>
        <w:t>A</w:t>
      </w:r>
      <w:bookmarkEnd w:id="73"/>
      <w:bookmarkEnd w:id="74"/>
      <w:r w:rsidR="19122D2B" w:rsidRPr="6B9ECF23">
        <w:rPr>
          <w:rFonts w:eastAsiaTheme="majorEastAsia" w:cstheme="majorBidi"/>
          <w:caps/>
          <w:lang w:val="es-PE" w:eastAsia="en-US"/>
        </w:rPr>
        <w:t xml:space="preserve"> </w:t>
      </w:r>
    </w:p>
    <w:p w14:paraId="5F52DA5B" w14:textId="3634663F" w:rsidR="00347958" w:rsidRPr="00231CC9" w:rsidRDefault="00347958" w:rsidP="008E2E2B">
      <w:pPr>
        <w:ind w:firstLine="720"/>
        <w:contextualSpacing/>
        <w:jc w:val="center"/>
        <w:rPr>
          <w:i/>
          <w:iCs/>
        </w:rPr>
      </w:pPr>
      <w:r w:rsidRPr="00231CC9">
        <w:rPr>
          <w:i/>
          <w:iCs/>
        </w:rPr>
        <w:t xml:space="preserve">Figura </w:t>
      </w:r>
      <w:r w:rsidR="05BCE74E" w:rsidRPr="00231CC9">
        <w:rPr>
          <w:i/>
          <w:iCs/>
        </w:rPr>
        <w:t>1</w:t>
      </w:r>
      <w:r w:rsidR="007B08DA" w:rsidRPr="00231CC9">
        <w:rPr>
          <w:i/>
          <w:iCs/>
        </w:rPr>
        <w:t>: Diagrama de contexto SISCO</w:t>
      </w:r>
      <w:r w:rsidRPr="00231CC9">
        <w:rPr>
          <w:i/>
          <w:iCs/>
        </w:rPr>
        <w:t xml:space="preserve"> </w:t>
      </w:r>
    </w:p>
    <w:p w14:paraId="38CC2C4F" w14:textId="47B64D6F" w:rsidR="00FC38A9" w:rsidRPr="003D6097" w:rsidRDefault="006443DF" w:rsidP="003D6097">
      <w:pPr>
        <w:pStyle w:val="CGR-Normal1"/>
        <w:spacing w:before="0" w:line="360" w:lineRule="auto"/>
      </w:pPr>
      <w:r>
        <w:rPr>
          <w:noProof/>
        </w:rPr>
        <w:drawing>
          <wp:inline distT="0" distB="0" distL="0" distR="0" wp14:anchorId="75E77943" wp14:editId="6B8DFFD7">
            <wp:extent cx="5400675" cy="3105785"/>
            <wp:effectExtent l="0" t="0" r="9525" b="0"/>
            <wp:docPr id="2" name="Imagen 2" descr="Interfaz de usuario gráfic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Escala de tiemp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675" cy="3105785"/>
                    </a:xfrm>
                    <a:prstGeom prst="rect">
                      <a:avLst/>
                    </a:prstGeom>
                    <a:noFill/>
                    <a:ln>
                      <a:noFill/>
                    </a:ln>
                  </pic:spPr>
                </pic:pic>
              </a:graphicData>
            </a:graphic>
          </wp:inline>
        </w:drawing>
      </w:r>
    </w:p>
    <w:p w14:paraId="4D7DC66F" w14:textId="4F0CD546" w:rsidR="00FC38A9" w:rsidRDefault="00E70C65" w:rsidP="00FC38A9">
      <w:pPr>
        <w:pStyle w:val="CGR-Normal1"/>
        <w:spacing w:before="0" w:line="360" w:lineRule="auto"/>
        <w:rPr>
          <w:lang w:val="es-ES"/>
        </w:rPr>
      </w:pPr>
      <w:r w:rsidRPr="00FC38A9">
        <w:rPr>
          <w:i/>
          <w:iCs/>
          <w:lang w:val="es-ES"/>
        </w:rPr>
        <w:t xml:space="preserve">La </w:t>
      </w:r>
      <w:r w:rsidR="009C03D0">
        <w:rPr>
          <w:i/>
          <w:iCs/>
          <w:lang w:val="es-ES"/>
        </w:rPr>
        <w:t>F</w:t>
      </w:r>
      <w:r w:rsidRPr="00FC38A9">
        <w:rPr>
          <w:i/>
          <w:iCs/>
          <w:lang w:val="es-ES"/>
        </w:rPr>
        <w:t>igura 1</w:t>
      </w:r>
      <w:r>
        <w:rPr>
          <w:lang w:val="es-ES"/>
        </w:rPr>
        <w:t xml:space="preserve"> muestra </w:t>
      </w:r>
      <w:r w:rsidR="00FC38A9">
        <w:rPr>
          <w:lang w:val="es-ES"/>
        </w:rPr>
        <w:t xml:space="preserve">a PSC </w:t>
      </w:r>
      <w:r>
        <w:rPr>
          <w:lang w:val="es-ES"/>
        </w:rPr>
        <w:t>como soporte del proceso de Planeamiento</w:t>
      </w:r>
      <w:r w:rsidR="009C03D0">
        <w:rPr>
          <w:lang w:val="es-ES"/>
        </w:rPr>
        <w:t>. P</w:t>
      </w:r>
      <w:r>
        <w:rPr>
          <w:lang w:val="es-ES"/>
        </w:rPr>
        <w:t xml:space="preserve">ara ello se ha desarrollado el módulo PSC con </w:t>
      </w:r>
      <w:r w:rsidR="00FC38A9">
        <w:rPr>
          <w:lang w:val="es-ES"/>
        </w:rPr>
        <w:t xml:space="preserve">el rol </w:t>
      </w:r>
      <w:r w:rsidR="009A264C" w:rsidRPr="009A264C">
        <w:rPr>
          <w:lang w:val="es-ES"/>
        </w:rPr>
        <w:t>Miembro del Equipo Técnico</w:t>
      </w:r>
      <w:r w:rsidR="009C03D0">
        <w:rPr>
          <w:lang w:val="es-ES"/>
        </w:rPr>
        <w:t xml:space="preserve">, </w:t>
      </w:r>
      <w:r w:rsidR="009C03D0" w:rsidRPr="009C03D0">
        <w:rPr>
          <w:lang w:val="es-ES"/>
        </w:rPr>
        <w:t>el cual tiene acceso a varias interfaces:</w:t>
      </w:r>
    </w:p>
    <w:p w14:paraId="6C4179F6" w14:textId="77777777" w:rsidR="009C03D0" w:rsidRDefault="009C03D0" w:rsidP="00FC38A9">
      <w:pPr>
        <w:pStyle w:val="CGR-Normal1"/>
        <w:spacing w:before="0" w:line="360" w:lineRule="auto"/>
        <w:rPr>
          <w:b/>
          <w:bCs/>
          <w:lang w:val="es-ES"/>
        </w:rPr>
      </w:pPr>
    </w:p>
    <w:p w14:paraId="36B51F7D" w14:textId="2D09804E" w:rsidR="002A0EF8" w:rsidRDefault="007C09A4" w:rsidP="006D6F7E">
      <w:pPr>
        <w:pStyle w:val="CGR-Normal1"/>
        <w:spacing w:before="0" w:line="360" w:lineRule="auto"/>
        <w:rPr>
          <w:lang w:val="es-ES"/>
        </w:rPr>
      </w:pPr>
      <w:r w:rsidRPr="002A0EF8">
        <w:rPr>
          <w:b/>
          <w:bCs/>
          <w:u w:val="single"/>
          <w:lang w:val="es-ES"/>
        </w:rPr>
        <w:t>Rol:</w:t>
      </w:r>
      <w:r>
        <w:rPr>
          <w:lang w:val="es-ES"/>
        </w:rPr>
        <w:t xml:space="preserve"> </w:t>
      </w:r>
      <w:r w:rsidR="009A264C" w:rsidRPr="009A264C">
        <w:rPr>
          <w:lang w:val="es-ES"/>
        </w:rPr>
        <w:t>Miembro del Equipo Técnico</w:t>
      </w:r>
      <w:r>
        <w:rPr>
          <w:lang w:val="es-ES"/>
        </w:rPr>
        <w:t>:</w:t>
      </w:r>
    </w:p>
    <w:p w14:paraId="05DE5831" w14:textId="3BECF952" w:rsidR="007C09A4" w:rsidRPr="009A26B3" w:rsidRDefault="007C09A4" w:rsidP="00EE69E5">
      <w:pPr>
        <w:pStyle w:val="CGR-Normal1"/>
        <w:numPr>
          <w:ilvl w:val="0"/>
          <w:numId w:val="21"/>
        </w:numPr>
        <w:spacing w:before="0" w:line="360" w:lineRule="auto"/>
        <w:rPr>
          <w:b/>
          <w:bCs/>
          <w:lang w:val="es-ES"/>
        </w:rPr>
      </w:pPr>
      <w:r w:rsidRPr="009A26B3">
        <w:rPr>
          <w:b/>
          <w:bCs/>
          <w:lang w:val="es-ES"/>
        </w:rPr>
        <w:t>Menú</w:t>
      </w:r>
      <w:r w:rsidR="009C03D0" w:rsidRPr="009A26B3">
        <w:rPr>
          <w:b/>
          <w:bCs/>
          <w:lang w:val="es-ES"/>
        </w:rPr>
        <w:t xml:space="preserve"> </w:t>
      </w:r>
      <w:r w:rsidR="009A264C">
        <w:rPr>
          <w:b/>
          <w:bCs/>
          <w:lang w:val="es-ES"/>
        </w:rPr>
        <w:t>PEI</w:t>
      </w:r>
      <w:r w:rsidR="003D6097" w:rsidRPr="009A26B3">
        <w:rPr>
          <w:b/>
          <w:bCs/>
          <w:lang w:val="es-ES"/>
        </w:rPr>
        <w:t>:</w:t>
      </w:r>
    </w:p>
    <w:p w14:paraId="4E25CFD9" w14:textId="02479B72" w:rsidR="003D6097" w:rsidRDefault="003D6097" w:rsidP="00EE69E5">
      <w:pPr>
        <w:pStyle w:val="Prrafodelista"/>
        <w:numPr>
          <w:ilvl w:val="1"/>
          <w:numId w:val="21"/>
        </w:numPr>
        <w:rPr>
          <w:sz w:val="22"/>
          <w:szCs w:val="22"/>
          <w:lang w:val="es-ES" w:eastAsia="es-ES"/>
        </w:rPr>
      </w:pPr>
      <w:r w:rsidRPr="003D6097">
        <w:rPr>
          <w:b/>
          <w:bCs/>
          <w:sz w:val="22"/>
          <w:szCs w:val="22"/>
          <w:u w:val="single"/>
          <w:lang w:val="es-ES" w:eastAsia="es-ES"/>
        </w:rPr>
        <w:t>Submenú 1:</w:t>
      </w:r>
      <w:r>
        <w:rPr>
          <w:sz w:val="22"/>
          <w:szCs w:val="22"/>
          <w:u w:val="single"/>
          <w:lang w:val="es-ES" w:eastAsia="es-ES"/>
        </w:rPr>
        <w:t xml:space="preserve"> </w:t>
      </w:r>
      <w:r w:rsidR="009A264C">
        <w:rPr>
          <w:sz w:val="22"/>
          <w:szCs w:val="22"/>
          <w:u w:val="single"/>
          <w:lang w:val="es-ES" w:eastAsia="es-ES"/>
        </w:rPr>
        <w:t>Equipo Técnico</w:t>
      </w:r>
      <w:r w:rsidR="007C09A4" w:rsidRPr="006D6F7E">
        <w:rPr>
          <w:sz w:val="22"/>
          <w:szCs w:val="22"/>
          <w:u w:val="single"/>
          <w:lang w:val="es-ES" w:eastAsia="es-ES"/>
        </w:rPr>
        <w:t>:</w:t>
      </w:r>
      <w:r w:rsidR="007C09A4" w:rsidRPr="009C03D0">
        <w:rPr>
          <w:sz w:val="22"/>
          <w:szCs w:val="22"/>
          <w:lang w:val="es-ES" w:eastAsia="es-ES"/>
        </w:rPr>
        <w:t xml:space="preserve"> Muestra el formulario </w:t>
      </w:r>
      <w:r w:rsidR="009A26B3">
        <w:rPr>
          <w:sz w:val="22"/>
          <w:szCs w:val="22"/>
          <w:lang w:val="es-ES" w:eastAsia="es-ES"/>
        </w:rPr>
        <w:t>“</w:t>
      </w:r>
      <w:r w:rsidR="009A26B3" w:rsidRPr="009A26B3">
        <w:rPr>
          <w:i/>
          <w:iCs/>
          <w:sz w:val="22"/>
          <w:szCs w:val="22"/>
          <w:lang w:val="es-ES" w:eastAsia="es-ES"/>
        </w:rPr>
        <w:t>Listado</w:t>
      </w:r>
      <w:r w:rsidR="009A264C">
        <w:rPr>
          <w:i/>
          <w:iCs/>
          <w:sz w:val="22"/>
          <w:szCs w:val="22"/>
          <w:lang w:val="es-ES" w:eastAsia="es-ES"/>
        </w:rPr>
        <w:t xml:space="preserve"> de </w:t>
      </w:r>
      <w:r w:rsidR="009A264C" w:rsidRPr="009A264C">
        <w:rPr>
          <w:i/>
          <w:iCs/>
          <w:sz w:val="22"/>
          <w:szCs w:val="22"/>
          <w:lang w:val="es-ES" w:eastAsia="es-ES"/>
        </w:rPr>
        <w:t>equipo técnico</w:t>
      </w:r>
      <w:r w:rsidR="009A26B3">
        <w:rPr>
          <w:sz w:val="22"/>
          <w:szCs w:val="22"/>
          <w:lang w:val="es-ES" w:eastAsia="es-ES"/>
        </w:rPr>
        <w:t>”.</w:t>
      </w:r>
    </w:p>
    <w:p w14:paraId="445B3BB1" w14:textId="7997EB7E" w:rsidR="009A264C" w:rsidRDefault="009A264C" w:rsidP="009A264C">
      <w:pPr>
        <w:pStyle w:val="Prrafodelista"/>
        <w:numPr>
          <w:ilvl w:val="1"/>
          <w:numId w:val="21"/>
        </w:numPr>
        <w:rPr>
          <w:sz w:val="22"/>
          <w:szCs w:val="22"/>
          <w:lang w:val="es-ES" w:eastAsia="es-ES"/>
        </w:rPr>
      </w:pPr>
      <w:r w:rsidRPr="003D6097">
        <w:rPr>
          <w:b/>
          <w:bCs/>
          <w:sz w:val="22"/>
          <w:szCs w:val="22"/>
          <w:u w:val="single"/>
          <w:lang w:val="es-ES" w:eastAsia="es-ES"/>
        </w:rPr>
        <w:t xml:space="preserve">Submenú </w:t>
      </w:r>
      <w:r>
        <w:rPr>
          <w:b/>
          <w:bCs/>
          <w:sz w:val="22"/>
          <w:szCs w:val="22"/>
          <w:u w:val="single"/>
          <w:lang w:val="es-ES" w:eastAsia="es-ES"/>
        </w:rPr>
        <w:t>2</w:t>
      </w:r>
      <w:r w:rsidRPr="003D6097">
        <w:rPr>
          <w:b/>
          <w:bCs/>
          <w:sz w:val="22"/>
          <w:szCs w:val="22"/>
          <w:u w:val="single"/>
          <w:lang w:val="es-ES" w:eastAsia="es-ES"/>
        </w:rPr>
        <w:t>:</w:t>
      </w:r>
      <w:r>
        <w:rPr>
          <w:sz w:val="22"/>
          <w:szCs w:val="22"/>
          <w:u w:val="single"/>
          <w:lang w:val="es-ES" w:eastAsia="es-ES"/>
        </w:rPr>
        <w:t xml:space="preserve"> Objetivos Estratégicos</w:t>
      </w:r>
      <w:r w:rsidRPr="006D6F7E">
        <w:rPr>
          <w:sz w:val="22"/>
          <w:szCs w:val="22"/>
          <w:u w:val="single"/>
          <w:lang w:val="es-ES" w:eastAsia="es-ES"/>
        </w:rPr>
        <w:t>:</w:t>
      </w:r>
      <w:r w:rsidRPr="009C03D0">
        <w:rPr>
          <w:sz w:val="22"/>
          <w:szCs w:val="22"/>
          <w:lang w:val="es-ES" w:eastAsia="es-ES"/>
        </w:rPr>
        <w:t xml:space="preserve"> Muestra el formulario </w:t>
      </w:r>
      <w:r>
        <w:rPr>
          <w:sz w:val="22"/>
          <w:szCs w:val="22"/>
          <w:lang w:val="es-ES" w:eastAsia="es-ES"/>
        </w:rPr>
        <w:t>“</w:t>
      </w:r>
      <w:r w:rsidRPr="009A264C">
        <w:rPr>
          <w:i/>
          <w:iCs/>
          <w:sz w:val="22"/>
          <w:szCs w:val="22"/>
          <w:lang w:val="es-ES" w:eastAsia="es-ES"/>
        </w:rPr>
        <w:t>Listado de Objetivos Estratégicos</w:t>
      </w:r>
      <w:r>
        <w:rPr>
          <w:sz w:val="22"/>
          <w:szCs w:val="22"/>
          <w:lang w:val="es-ES" w:eastAsia="es-ES"/>
        </w:rPr>
        <w:t>”.</w:t>
      </w:r>
    </w:p>
    <w:p w14:paraId="23673170" w14:textId="2CB3404C" w:rsidR="009A264C" w:rsidRDefault="009A264C" w:rsidP="009A264C">
      <w:pPr>
        <w:pStyle w:val="Prrafodelista"/>
        <w:numPr>
          <w:ilvl w:val="1"/>
          <w:numId w:val="21"/>
        </w:numPr>
        <w:rPr>
          <w:sz w:val="22"/>
          <w:szCs w:val="22"/>
          <w:lang w:val="es-ES" w:eastAsia="es-ES"/>
        </w:rPr>
      </w:pPr>
      <w:r w:rsidRPr="003D6097">
        <w:rPr>
          <w:b/>
          <w:bCs/>
          <w:sz w:val="22"/>
          <w:szCs w:val="22"/>
          <w:u w:val="single"/>
          <w:lang w:val="es-ES" w:eastAsia="es-ES"/>
        </w:rPr>
        <w:t xml:space="preserve">Submenú </w:t>
      </w:r>
      <w:r>
        <w:rPr>
          <w:b/>
          <w:bCs/>
          <w:sz w:val="22"/>
          <w:szCs w:val="22"/>
          <w:u w:val="single"/>
          <w:lang w:val="es-ES" w:eastAsia="es-ES"/>
        </w:rPr>
        <w:t>3</w:t>
      </w:r>
      <w:r w:rsidRPr="003D6097">
        <w:rPr>
          <w:b/>
          <w:bCs/>
          <w:sz w:val="22"/>
          <w:szCs w:val="22"/>
          <w:u w:val="single"/>
          <w:lang w:val="es-ES" w:eastAsia="es-ES"/>
        </w:rPr>
        <w:t>:</w:t>
      </w:r>
      <w:r>
        <w:rPr>
          <w:sz w:val="22"/>
          <w:szCs w:val="22"/>
          <w:u w:val="single"/>
          <w:lang w:val="es-ES" w:eastAsia="es-ES"/>
        </w:rPr>
        <w:t xml:space="preserve"> Acciones Estratégicas</w:t>
      </w:r>
      <w:r w:rsidRPr="006D6F7E">
        <w:rPr>
          <w:sz w:val="22"/>
          <w:szCs w:val="22"/>
          <w:u w:val="single"/>
          <w:lang w:val="es-ES" w:eastAsia="es-ES"/>
        </w:rPr>
        <w:t>:</w:t>
      </w:r>
      <w:r w:rsidRPr="009C03D0">
        <w:rPr>
          <w:sz w:val="22"/>
          <w:szCs w:val="22"/>
          <w:lang w:val="es-ES" w:eastAsia="es-ES"/>
        </w:rPr>
        <w:t xml:space="preserve"> Muestra el formulario </w:t>
      </w:r>
      <w:r>
        <w:rPr>
          <w:sz w:val="22"/>
          <w:szCs w:val="22"/>
          <w:lang w:val="es-ES" w:eastAsia="es-ES"/>
        </w:rPr>
        <w:t>“</w:t>
      </w:r>
      <w:r w:rsidRPr="009A264C">
        <w:rPr>
          <w:i/>
          <w:iCs/>
          <w:sz w:val="22"/>
          <w:szCs w:val="22"/>
          <w:lang w:val="es-ES" w:eastAsia="es-ES"/>
        </w:rPr>
        <w:t>Listado de Acciones Estratégicas</w:t>
      </w:r>
      <w:r>
        <w:rPr>
          <w:sz w:val="22"/>
          <w:szCs w:val="22"/>
          <w:lang w:val="es-ES" w:eastAsia="es-ES"/>
        </w:rPr>
        <w:t>”.</w:t>
      </w:r>
    </w:p>
    <w:p w14:paraId="408E637B" w14:textId="77777777" w:rsidR="009A264C" w:rsidRPr="003D6097" w:rsidRDefault="009A264C" w:rsidP="009A264C">
      <w:pPr>
        <w:pStyle w:val="Prrafodelista"/>
        <w:ind w:left="1352"/>
        <w:rPr>
          <w:sz w:val="22"/>
          <w:szCs w:val="22"/>
          <w:lang w:val="es-ES" w:eastAsia="es-ES"/>
        </w:rPr>
      </w:pPr>
    </w:p>
    <w:p w14:paraId="652177B9" w14:textId="054A169E" w:rsidR="00E275F4" w:rsidRDefault="008739CA" w:rsidP="00E275F4">
      <w:pPr>
        <w:keepNext/>
        <w:ind w:left="360"/>
      </w:pPr>
      <w:r>
        <w:rPr>
          <w:noProof/>
        </w:rPr>
        <w:lastRenderedPageBreak/>
        <w:drawing>
          <wp:inline distT="0" distB="0" distL="0" distR="0" wp14:anchorId="0652537D" wp14:editId="419CDAC9">
            <wp:extent cx="5162550" cy="2416474"/>
            <wp:effectExtent l="19050" t="19050" r="1905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4648" cy="2422137"/>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2BF00A2" w14:textId="41FC8180" w:rsidR="00B54147" w:rsidRPr="00B54147" w:rsidRDefault="00E275F4" w:rsidP="00B54147">
      <w:pPr>
        <w:pStyle w:val="Descripcin"/>
        <w:jc w:val="center"/>
      </w:pPr>
      <w:bookmarkStart w:id="75" w:name="_Toc164692518"/>
      <w:r>
        <w:t xml:space="preserve">Submenú </w:t>
      </w:r>
      <w:r>
        <w:fldChar w:fldCharType="begin"/>
      </w:r>
      <w:r>
        <w:instrText xml:space="preserve"> SEQ Submenú \* ARABIC </w:instrText>
      </w:r>
      <w:r>
        <w:fldChar w:fldCharType="separate"/>
      </w:r>
      <w:r w:rsidR="008D58C3">
        <w:rPr>
          <w:noProof/>
        </w:rPr>
        <w:t>1</w:t>
      </w:r>
      <w:r>
        <w:fldChar w:fldCharType="end"/>
      </w:r>
      <w:r>
        <w:t xml:space="preserve">: </w:t>
      </w:r>
      <w:r w:rsidR="008739CA">
        <w:t>PEI</w:t>
      </w:r>
      <w:r>
        <w:t xml:space="preserve"> </w:t>
      </w:r>
      <w:r w:rsidR="008739CA">
        <w:t>–</w:t>
      </w:r>
      <w:r>
        <w:t xml:space="preserve"> </w:t>
      </w:r>
      <w:r w:rsidR="008739CA">
        <w:t>Equipo Técnico</w:t>
      </w:r>
      <w:bookmarkEnd w:id="75"/>
      <w:r w:rsidR="008739CA">
        <w:tab/>
      </w:r>
    </w:p>
    <w:p w14:paraId="18716A49" w14:textId="5277BE36" w:rsidR="00332C6E" w:rsidRDefault="008739CA" w:rsidP="00332C6E">
      <w:pPr>
        <w:ind w:left="360"/>
      </w:pPr>
      <w:r>
        <w:rPr>
          <w:noProof/>
        </w:rPr>
        <w:drawing>
          <wp:inline distT="0" distB="0" distL="0" distR="0" wp14:anchorId="56C90AC9" wp14:editId="39821847">
            <wp:extent cx="5153025" cy="2431404"/>
            <wp:effectExtent l="19050" t="19050" r="9525" b="266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60101" cy="243474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A7CB473" w14:textId="4290B1C6" w:rsidR="00332C6E" w:rsidRDefault="00E275F4" w:rsidP="00E275F4">
      <w:pPr>
        <w:pStyle w:val="Descripcin"/>
        <w:jc w:val="center"/>
      </w:pPr>
      <w:bookmarkStart w:id="76" w:name="_Toc164692519"/>
      <w:r>
        <w:t xml:space="preserve">Submenú </w:t>
      </w:r>
      <w:r>
        <w:fldChar w:fldCharType="begin"/>
      </w:r>
      <w:r>
        <w:instrText xml:space="preserve"> SEQ Submenú \* ARABIC </w:instrText>
      </w:r>
      <w:r>
        <w:fldChar w:fldCharType="separate"/>
      </w:r>
      <w:r w:rsidR="008D58C3">
        <w:rPr>
          <w:noProof/>
        </w:rPr>
        <w:t>2</w:t>
      </w:r>
      <w:r>
        <w:fldChar w:fldCharType="end"/>
      </w:r>
      <w:r>
        <w:t xml:space="preserve">: </w:t>
      </w:r>
      <w:r w:rsidR="008739CA">
        <w:t>PEI – Objetivos Estratégico</w:t>
      </w:r>
      <w:bookmarkEnd w:id="76"/>
    </w:p>
    <w:p w14:paraId="305FF640" w14:textId="77777777" w:rsidR="008739CA" w:rsidRDefault="008739CA" w:rsidP="008739CA">
      <w:pPr>
        <w:keepNext/>
        <w:rPr>
          <w:noProof/>
        </w:rPr>
      </w:pPr>
    </w:p>
    <w:p w14:paraId="099D38F7" w14:textId="4BE52241" w:rsidR="00E275F4" w:rsidRDefault="008739CA" w:rsidP="00E275F4">
      <w:pPr>
        <w:keepNext/>
        <w:ind w:left="360"/>
      </w:pPr>
      <w:r>
        <w:rPr>
          <w:noProof/>
        </w:rPr>
        <w:drawing>
          <wp:inline distT="0" distB="0" distL="0" distR="0" wp14:anchorId="70FE7B28" wp14:editId="4EEA2BAA">
            <wp:extent cx="5171059" cy="2190750"/>
            <wp:effectExtent l="19050" t="19050" r="10795"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413"/>
                    <a:stretch/>
                  </pic:blipFill>
                  <pic:spPr bwMode="auto">
                    <a:xfrm>
                      <a:off x="0" y="0"/>
                      <a:ext cx="5178333" cy="2193832"/>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5473836" w14:textId="01E14AC1" w:rsidR="003D6097" w:rsidRPr="0076316D" w:rsidRDefault="00E275F4" w:rsidP="00972CFC">
      <w:pPr>
        <w:pStyle w:val="Descripcin"/>
        <w:jc w:val="center"/>
      </w:pPr>
      <w:bookmarkStart w:id="77" w:name="_Toc164692520"/>
      <w:r>
        <w:t xml:space="preserve">Submenú </w:t>
      </w:r>
      <w:r>
        <w:fldChar w:fldCharType="begin"/>
      </w:r>
      <w:r>
        <w:instrText xml:space="preserve"> SEQ Submenú \* ARABIC </w:instrText>
      </w:r>
      <w:r>
        <w:fldChar w:fldCharType="separate"/>
      </w:r>
      <w:r w:rsidR="008D58C3">
        <w:rPr>
          <w:noProof/>
        </w:rPr>
        <w:t>3</w:t>
      </w:r>
      <w:r>
        <w:fldChar w:fldCharType="end"/>
      </w:r>
      <w:r>
        <w:t xml:space="preserve">: </w:t>
      </w:r>
      <w:r w:rsidR="008739CA">
        <w:t>PEI – Acciones Estratégicas</w:t>
      </w:r>
      <w:bookmarkEnd w:id="77"/>
    </w:p>
    <w:p w14:paraId="48A09AA5" w14:textId="66F15A5A" w:rsidR="07E409FA" w:rsidRPr="00DA4128" w:rsidRDefault="2EE5D2D1" w:rsidP="00A747EC">
      <w:pPr>
        <w:pStyle w:val="Ttulo1"/>
        <w:keepLines/>
        <w:numPr>
          <w:ilvl w:val="1"/>
          <w:numId w:val="19"/>
        </w:numPr>
        <w:spacing w:before="0" w:line="360" w:lineRule="auto"/>
        <w:contextualSpacing/>
        <w:rPr>
          <w:rFonts w:eastAsia="Tahoma" w:cs="Tahoma"/>
          <w:b w:val="0"/>
          <w:bCs/>
          <w:lang w:val="es-ES"/>
        </w:rPr>
      </w:pPr>
      <w:bookmarkStart w:id="78" w:name="_Toc76032045"/>
      <w:bookmarkStart w:id="79" w:name="_Toc165364021"/>
      <w:r w:rsidRPr="00DA4128">
        <w:rPr>
          <w:rStyle w:val="Ttulo2Car"/>
          <w:b/>
          <w:bCs/>
        </w:rPr>
        <w:lastRenderedPageBreak/>
        <w:t>DIAGRAMA DE SISTEM</w:t>
      </w:r>
      <w:r w:rsidR="6E6881EB" w:rsidRPr="00DA4128">
        <w:rPr>
          <w:rStyle w:val="Ttulo2Car"/>
          <w:b/>
          <w:bCs/>
        </w:rPr>
        <w:t>A</w:t>
      </w:r>
      <w:bookmarkEnd w:id="78"/>
      <w:bookmarkEnd w:id="79"/>
    </w:p>
    <w:p w14:paraId="5EFB9E20" w14:textId="095BE03F" w:rsidR="07E409FA" w:rsidRDefault="799CE92E" w:rsidP="008E2E2B">
      <w:pPr>
        <w:pStyle w:val="CGR-Normal1"/>
        <w:spacing w:line="360" w:lineRule="auto"/>
        <w:rPr>
          <w:lang w:val="es-ES"/>
        </w:rPr>
      </w:pPr>
      <w:r>
        <w:t>No Aplica</w:t>
      </w:r>
    </w:p>
    <w:p w14:paraId="75EE2ADB" w14:textId="77777777" w:rsidR="7DEAF88E" w:rsidRDefault="7DEAF88E" w:rsidP="008E2E2B">
      <w:pPr>
        <w:contextualSpacing/>
        <w:rPr>
          <w:lang w:val="es-ES"/>
        </w:rPr>
      </w:pPr>
    </w:p>
    <w:p w14:paraId="4CEF0FB7" w14:textId="4629E5B3" w:rsidR="001F17A5" w:rsidRPr="00DA4128" w:rsidRDefault="58DBCBE8" w:rsidP="00EE69E5">
      <w:pPr>
        <w:pStyle w:val="Ttulo1"/>
        <w:keepLines/>
        <w:numPr>
          <w:ilvl w:val="1"/>
          <w:numId w:val="19"/>
        </w:numPr>
        <w:spacing w:before="0" w:line="360" w:lineRule="auto"/>
        <w:contextualSpacing/>
        <w:rPr>
          <w:rStyle w:val="Ttulo2Car"/>
          <w:b/>
        </w:rPr>
      </w:pPr>
      <w:bookmarkStart w:id="80" w:name="_Toc1660082601"/>
      <w:bookmarkStart w:id="81" w:name="_Toc165364022"/>
      <w:r w:rsidRPr="00DA4128">
        <w:rPr>
          <w:rStyle w:val="Ttulo2Car"/>
          <w:b/>
        </w:rPr>
        <w:t>DIAGRA</w:t>
      </w:r>
      <w:r w:rsidR="00D84544" w:rsidRPr="00DA4128">
        <w:rPr>
          <w:rStyle w:val="Ttulo2Car"/>
          <w:b/>
        </w:rPr>
        <w:t>M</w:t>
      </w:r>
      <w:r w:rsidRPr="00DA4128">
        <w:rPr>
          <w:rStyle w:val="Ttulo2Car"/>
          <w:b/>
        </w:rPr>
        <w:t>A DEL SISTEMA POR ROL</w:t>
      </w:r>
      <w:bookmarkEnd w:id="80"/>
      <w:bookmarkEnd w:id="81"/>
    </w:p>
    <w:p w14:paraId="5FB5C82C" w14:textId="715E5740" w:rsidR="00EB357E" w:rsidRDefault="140FB769" w:rsidP="008E2E2B">
      <w:pPr>
        <w:pStyle w:val="CGR-Normal1"/>
        <w:spacing w:line="360" w:lineRule="auto"/>
      </w:pPr>
      <w:r>
        <w:t>No Aplica</w:t>
      </w:r>
    </w:p>
    <w:p w14:paraId="5BCD2EF4" w14:textId="77777777" w:rsidR="00EB357E" w:rsidRDefault="00EB357E" w:rsidP="008E2E2B">
      <w:pPr>
        <w:keepLines/>
        <w:contextualSpacing/>
        <w:rPr>
          <w:lang w:val="es-ES"/>
        </w:rPr>
      </w:pPr>
    </w:p>
    <w:p w14:paraId="462291A6" w14:textId="31581E02" w:rsidR="00F4507E" w:rsidRPr="00DA4128" w:rsidRDefault="00F4507E" w:rsidP="00EE69E5">
      <w:pPr>
        <w:pStyle w:val="Ttulo1"/>
        <w:keepLines/>
        <w:numPr>
          <w:ilvl w:val="1"/>
          <w:numId w:val="19"/>
        </w:numPr>
        <w:spacing w:before="0" w:line="360" w:lineRule="auto"/>
        <w:contextualSpacing/>
        <w:rPr>
          <w:rStyle w:val="Ttulo2Car"/>
          <w:b/>
          <w:bCs/>
        </w:rPr>
      </w:pPr>
      <w:bookmarkStart w:id="82" w:name="_Toc165364023"/>
      <w:r w:rsidRPr="00DA4128">
        <w:rPr>
          <w:rStyle w:val="Ttulo2Car"/>
          <w:b/>
          <w:bCs/>
        </w:rPr>
        <w:t>MODULO DE SEGURIDAD Y ACCESO A SISCO</w:t>
      </w:r>
      <w:bookmarkEnd w:id="82"/>
      <w:r w:rsidRPr="00DA4128">
        <w:rPr>
          <w:rStyle w:val="Ttulo2Car"/>
          <w:b/>
          <w:bCs/>
        </w:rPr>
        <w:t xml:space="preserve"> </w:t>
      </w:r>
    </w:p>
    <w:p w14:paraId="2A90EB78" w14:textId="77777777" w:rsidR="008645FB" w:rsidRPr="008645FB" w:rsidRDefault="008645FB" w:rsidP="008645FB">
      <w:pPr>
        <w:rPr>
          <w:rFonts w:eastAsia="Tahoma"/>
          <w:lang w:val="es-ES"/>
        </w:rPr>
      </w:pPr>
    </w:p>
    <w:p w14:paraId="65F7AB79" w14:textId="4E11EAE7" w:rsidR="00F4507E" w:rsidRDefault="00034EE7" w:rsidP="002546CC">
      <w:pPr>
        <w:pStyle w:val="Ttulo3"/>
        <w:numPr>
          <w:ilvl w:val="2"/>
          <w:numId w:val="19"/>
        </w:numPr>
      </w:pPr>
      <w:bookmarkStart w:id="83" w:name="_Toc165364024"/>
      <w:r>
        <w:t>Módulo de Seguridad</w:t>
      </w:r>
      <w:bookmarkEnd w:id="83"/>
    </w:p>
    <w:p w14:paraId="6D38BCFE" w14:textId="55535287" w:rsidR="00F4507E" w:rsidRDefault="00F4507E" w:rsidP="00F4507E">
      <w:pPr>
        <w:rPr>
          <w:rFonts w:eastAsia="Tahoma"/>
          <w:lang w:val="es-ES"/>
        </w:rPr>
      </w:pPr>
    </w:p>
    <w:p w14:paraId="763AFB68" w14:textId="3465ADC2" w:rsidR="00F4507E" w:rsidRPr="00F4507E" w:rsidRDefault="00F4507E" w:rsidP="00B54147">
      <w:pPr>
        <w:ind w:left="720"/>
        <w:rPr>
          <w:rFonts w:eastAsia="Tahoma"/>
          <w:lang w:val="es-ES"/>
        </w:rPr>
      </w:pPr>
      <w:r>
        <w:rPr>
          <w:rFonts w:eastAsia="Tahoma"/>
          <w:lang w:val="es-ES"/>
        </w:rPr>
        <w:t>Para acceder al sistema</w:t>
      </w:r>
      <w:r w:rsidR="00A14DF8">
        <w:rPr>
          <w:rFonts w:eastAsia="Tahoma"/>
          <w:lang w:val="es-ES"/>
        </w:rPr>
        <w:t xml:space="preserve">, aparecerá la siguiente pantalla donde </w:t>
      </w:r>
      <w:r>
        <w:rPr>
          <w:rFonts w:eastAsia="Tahoma"/>
          <w:lang w:val="es-ES"/>
        </w:rPr>
        <w:t>es necesario identificarse mediante usuario, contraseña e ingresa</w:t>
      </w:r>
      <w:r w:rsidR="00A14DF8">
        <w:rPr>
          <w:rFonts w:eastAsia="Tahoma"/>
          <w:lang w:val="es-ES"/>
        </w:rPr>
        <w:t>r</w:t>
      </w:r>
      <w:r>
        <w:rPr>
          <w:rFonts w:eastAsia="Tahoma"/>
          <w:lang w:val="es-ES"/>
        </w:rPr>
        <w:t xml:space="preserve"> el código de seguridad.</w:t>
      </w:r>
    </w:p>
    <w:p w14:paraId="4FCBAB6F" w14:textId="45A668CD" w:rsidR="00F4507E" w:rsidRDefault="001D621A" w:rsidP="00B54147">
      <w:pPr>
        <w:keepNext/>
        <w:ind w:left="720"/>
        <w:jc w:val="center"/>
      </w:pPr>
      <w:r>
        <w:rPr>
          <w:noProof/>
        </w:rPr>
        <w:drawing>
          <wp:inline distT="0" distB="0" distL="0" distR="0" wp14:anchorId="1C0F560B" wp14:editId="089A0ABA">
            <wp:extent cx="4972050" cy="2917755"/>
            <wp:effectExtent l="19050" t="19050" r="19050" b="16510"/>
            <wp:docPr id="371519437" name="Imagen 37151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7275" cy="293842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537C9578" w14:textId="0826C869" w:rsidR="00F4507E" w:rsidRDefault="00F4507E" w:rsidP="00F4507E">
      <w:pPr>
        <w:pStyle w:val="Descripcin"/>
        <w:jc w:val="center"/>
        <w:rPr>
          <w:rFonts w:eastAsia="Tahoma"/>
          <w:lang w:val="es-ES"/>
        </w:rPr>
      </w:pPr>
      <w:bookmarkStart w:id="84" w:name="_Toc167294154"/>
      <w:r>
        <w:t xml:space="preserve">Imagen </w:t>
      </w:r>
      <w:r>
        <w:fldChar w:fldCharType="begin"/>
      </w:r>
      <w:r>
        <w:instrText xml:space="preserve"> SEQ Imagen \* ARABIC </w:instrText>
      </w:r>
      <w:r>
        <w:fldChar w:fldCharType="separate"/>
      </w:r>
      <w:r w:rsidR="002E7655">
        <w:rPr>
          <w:noProof/>
        </w:rPr>
        <w:t>1</w:t>
      </w:r>
      <w:r>
        <w:fldChar w:fldCharType="end"/>
      </w:r>
      <w:r>
        <w:t>: Acceso al módulo de seguridad</w:t>
      </w:r>
      <w:bookmarkEnd w:id="84"/>
    </w:p>
    <w:p w14:paraId="47414D9B" w14:textId="372B76FD" w:rsidR="00F4507E" w:rsidRPr="002546CC" w:rsidRDefault="001D621A" w:rsidP="002546CC">
      <w:pPr>
        <w:pStyle w:val="Ttulo3"/>
        <w:numPr>
          <w:ilvl w:val="2"/>
          <w:numId w:val="19"/>
        </w:numPr>
      </w:pPr>
      <w:bookmarkStart w:id="85" w:name="_Toc165364025"/>
      <w:r w:rsidRPr="002546CC">
        <w:t>Acceso a Sistemas CGR: SISCO</w:t>
      </w:r>
      <w:bookmarkEnd w:id="85"/>
    </w:p>
    <w:p w14:paraId="1ADE3C53" w14:textId="1792932C" w:rsidR="004E12F4" w:rsidRDefault="004E12F4" w:rsidP="004E12F4">
      <w:pPr>
        <w:rPr>
          <w:rFonts w:eastAsia="Tahoma"/>
          <w:lang w:val="es-ES"/>
        </w:rPr>
      </w:pPr>
    </w:p>
    <w:p w14:paraId="35325B48" w14:textId="57B6E8BE" w:rsidR="004E12F4" w:rsidRPr="00F4507E" w:rsidRDefault="003D74F2" w:rsidP="00B64ED3">
      <w:pPr>
        <w:ind w:left="720"/>
        <w:rPr>
          <w:rFonts w:eastAsia="Tahoma"/>
          <w:lang w:val="es-ES"/>
        </w:rPr>
      </w:pPr>
      <w:r>
        <w:rPr>
          <w:rFonts w:eastAsia="Tahoma"/>
          <w:lang w:val="es-ES"/>
        </w:rPr>
        <w:t xml:space="preserve">En la pantalla que aparece a continuación, debe </w:t>
      </w:r>
      <w:r w:rsidR="00B54147">
        <w:rPr>
          <w:rFonts w:eastAsia="Tahoma"/>
          <w:lang w:val="es-ES"/>
        </w:rPr>
        <w:t>seleccionar</w:t>
      </w:r>
      <w:r w:rsidR="004E12F4">
        <w:rPr>
          <w:rFonts w:eastAsia="Tahoma"/>
          <w:lang w:val="es-ES"/>
        </w:rPr>
        <w:t xml:space="preserve"> la opción </w:t>
      </w:r>
      <w:r>
        <w:rPr>
          <w:rFonts w:eastAsia="Tahoma"/>
          <w:lang w:val="es-ES"/>
        </w:rPr>
        <w:t>“</w:t>
      </w:r>
      <w:r w:rsidR="004E12F4">
        <w:rPr>
          <w:rFonts w:eastAsia="Tahoma"/>
          <w:lang w:val="es-ES"/>
        </w:rPr>
        <w:t xml:space="preserve">Sistema Integrado de los Servicios de Control Gubernamental </w:t>
      </w:r>
      <w:r>
        <w:rPr>
          <w:rFonts w:eastAsia="Tahoma"/>
          <w:lang w:val="es-ES"/>
        </w:rPr>
        <w:t>–</w:t>
      </w:r>
      <w:r w:rsidR="004E12F4">
        <w:rPr>
          <w:rFonts w:eastAsia="Tahoma"/>
          <w:lang w:val="es-ES"/>
        </w:rPr>
        <w:t xml:space="preserve"> SISCO</w:t>
      </w:r>
      <w:r>
        <w:rPr>
          <w:rFonts w:eastAsia="Tahoma"/>
          <w:lang w:val="es-ES"/>
        </w:rPr>
        <w:t>”</w:t>
      </w:r>
    </w:p>
    <w:p w14:paraId="67E4989E" w14:textId="4F4BE5D7" w:rsidR="004E12F4" w:rsidRDefault="00972CFC" w:rsidP="007B796E">
      <w:pPr>
        <w:keepNext/>
        <w:ind w:left="720"/>
      </w:pPr>
      <w:r>
        <w:rPr>
          <w:noProof/>
        </w:rPr>
        <w:lastRenderedPageBreak/>
        <w:drawing>
          <wp:anchor distT="0" distB="0" distL="114300" distR="114300" simplePos="0" relativeHeight="251817989" behindDoc="0" locked="0" layoutInCell="1" allowOverlap="1" wp14:anchorId="2DBD4F9C" wp14:editId="189A3F9D">
            <wp:simplePos x="0" y="0"/>
            <wp:positionH relativeFrom="column">
              <wp:posOffset>4242183</wp:posOffset>
            </wp:positionH>
            <wp:positionV relativeFrom="paragraph">
              <wp:posOffset>1076924</wp:posOffset>
            </wp:positionV>
            <wp:extent cx="336430" cy="336430"/>
            <wp:effectExtent l="0" t="0" r="0" b="6985"/>
            <wp:wrapNone/>
            <wp:docPr id="628814731" name="Gráfico 628814731"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336430" cy="336430"/>
                    </a:xfrm>
                    <a:prstGeom prst="rect">
                      <a:avLst/>
                    </a:prstGeom>
                  </pic:spPr>
                </pic:pic>
              </a:graphicData>
            </a:graphic>
            <wp14:sizeRelH relativeFrom="margin">
              <wp14:pctWidth>0</wp14:pctWidth>
            </wp14:sizeRelH>
            <wp14:sizeRelV relativeFrom="margin">
              <wp14:pctHeight>0</wp14:pctHeight>
            </wp14:sizeRelV>
          </wp:anchor>
        </w:drawing>
      </w:r>
      <w:r w:rsidR="001D621A">
        <w:rPr>
          <w:noProof/>
        </w:rPr>
        <w:drawing>
          <wp:inline distT="0" distB="0" distL="0" distR="0" wp14:anchorId="4F571573" wp14:editId="70872CCB">
            <wp:extent cx="4984716" cy="2800350"/>
            <wp:effectExtent l="19050" t="19050" r="26035" b="19050"/>
            <wp:docPr id="371519445" name="Imagen 37151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3296" cy="281640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7BFDFD5" w14:textId="6AAD6354" w:rsidR="004E12F4" w:rsidRDefault="004E12F4" w:rsidP="004E12F4">
      <w:pPr>
        <w:pStyle w:val="Descripcin"/>
        <w:jc w:val="center"/>
        <w:rPr>
          <w:rFonts w:eastAsia="Tahoma"/>
          <w:lang w:val="es-ES"/>
        </w:rPr>
      </w:pPr>
      <w:bookmarkStart w:id="86" w:name="_Toc167294155"/>
      <w:r>
        <w:t xml:space="preserve">Imagen </w:t>
      </w:r>
      <w:r>
        <w:fldChar w:fldCharType="begin"/>
      </w:r>
      <w:r>
        <w:instrText xml:space="preserve"> SEQ Imagen \* ARABIC </w:instrText>
      </w:r>
      <w:r>
        <w:fldChar w:fldCharType="separate"/>
      </w:r>
      <w:r w:rsidR="002E7655">
        <w:rPr>
          <w:noProof/>
        </w:rPr>
        <w:t>2</w:t>
      </w:r>
      <w:r>
        <w:fldChar w:fldCharType="end"/>
      </w:r>
      <w:r>
        <w:t>: Ingreso SISCO</w:t>
      </w:r>
      <w:bookmarkEnd w:id="86"/>
    </w:p>
    <w:p w14:paraId="6D24BB4D" w14:textId="77777777" w:rsidR="004E12F4" w:rsidRPr="004E12F4" w:rsidRDefault="004E12F4" w:rsidP="004E12F4">
      <w:pPr>
        <w:ind w:left="630"/>
        <w:rPr>
          <w:rFonts w:eastAsia="Tahoma"/>
          <w:lang w:val="es-ES"/>
        </w:rPr>
      </w:pPr>
    </w:p>
    <w:p w14:paraId="42392D8A" w14:textId="3FE0B7B2" w:rsidR="004E12F4" w:rsidRPr="00B54147" w:rsidRDefault="008645FB" w:rsidP="00B54147">
      <w:pPr>
        <w:pStyle w:val="Ttulo3"/>
        <w:numPr>
          <w:ilvl w:val="2"/>
          <w:numId w:val="19"/>
        </w:numPr>
      </w:pPr>
      <w:bookmarkStart w:id="87" w:name="_Toc165364026"/>
      <w:r w:rsidRPr="002546CC">
        <w:t>Selección de Rol</w:t>
      </w:r>
      <w:bookmarkEnd w:id="87"/>
    </w:p>
    <w:p w14:paraId="7242CBBB" w14:textId="2F3708FC" w:rsidR="008645FB" w:rsidRDefault="008645FB" w:rsidP="008645FB">
      <w:pPr>
        <w:ind w:left="630"/>
      </w:pPr>
      <w:r>
        <w:t xml:space="preserve">Seleccionar el rol que corresponda, </w:t>
      </w:r>
      <w:r w:rsidR="001D621A">
        <w:t>los menús</w:t>
      </w:r>
      <w:r>
        <w:t xml:space="preserve"> PSC muestran opciones según el rol que se selecciona.</w:t>
      </w:r>
    </w:p>
    <w:p w14:paraId="078EB914" w14:textId="580CF642" w:rsidR="008645FB" w:rsidRDefault="00870B8D" w:rsidP="00B54147">
      <w:pPr>
        <w:ind w:left="630"/>
      </w:pPr>
      <w:r>
        <w:rPr>
          <w:noProof/>
        </w:rPr>
        <w:drawing>
          <wp:inline distT="0" distB="0" distL="0" distR="0" wp14:anchorId="04502DCD" wp14:editId="0CCE61E2">
            <wp:extent cx="5010150" cy="2385786"/>
            <wp:effectExtent l="19050" t="19050" r="19050" b="14605"/>
            <wp:docPr id="1169907575" name="Imagen 116990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0941" cy="239568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F61D06B" w14:textId="79B32220" w:rsidR="008645FB" w:rsidRDefault="008645FB" w:rsidP="001D621A">
      <w:pPr>
        <w:pStyle w:val="Descripcin"/>
        <w:jc w:val="center"/>
        <w:rPr>
          <w:i w:val="0"/>
          <w:iCs w:val="0"/>
        </w:rPr>
      </w:pPr>
      <w:bookmarkStart w:id="88" w:name="_Toc167294156"/>
      <w:r>
        <w:t xml:space="preserve">Imagen </w:t>
      </w:r>
      <w:r>
        <w:fldChar w:fldCharType="begin"/>
      </w:r>
      <w:r>
        <w:instrText xml:space="preserve"> SEQ Imagen \* ARABIC </w:instrText>
      </w:r>
      <w:r>
        <w:fldChar w:fldCharType="separate"/>
      </w:r>
      <w:r w:rsidR="002E7655">
        <w:rPr>
          <w:noProof/>
        </w:rPr>
        <w:t>3</w:t>
      </w:r>
      <w:r>
        <w:fldChar w:fldCharType="end"/>
      </w:r>
      <w:r>
        <w:t xml:space="preserve">: </w:t>
      </w:r>
      <w:r w:rsidRPr="007E435C">
        <w:t>Selección Rol</w:t>
      </w:r>
      <w:bookmarkEnd w:id="88"/>
    </w:p>
    <w:p w14:paraId="16858346" w14:textId="1727F847" w:rsidR="008645FB" w:rsidRDefault="008645FB" w:rsidP="008645FB">
      <w:pPr>
        <w:ind w:left="709"/>
        <w:jc w:val="left"/>
      </w:pPr>
      <w:r>
        <w:t xml:space="preserve">Seleccionar </w:t>
      </w:r>
      <w:r w:rsidR="001D621A">
        <w:t>el</w:t>
      </w:r>
      <w:r w:rsidR="007B796E">
        <w:t xml:space="preserve"> </w:t>
      </w:r>
      <w:r w:rsidR="008A7F77">
        <w:t>rol “</w:t>
      </w:r>
      <w:r w:rsidR="00972CFC">
        <w:rPr>
          <w:b/>
          <w:bCs/>
        </w:rPr>
        <w:t>MIEMBRO DEL EQUIPO TÉCNICO</w:t>
      </w:r>
      <w:r w:rsidR="007B796E">
        <w:rPr>
          <w:b/>
          <w:bCs/>
        </w:rPr>
        <w:t>”</w:t>
      </w:r>
      <w:r w:rsidR="001D621A">
        <w:t xml:space="preserve"> y seguidamente elegir </w:t>
      </w:r>
      <w:r w:rsidR="008A7F77">
        <w:t xml:space="preserve">el módulo </w:t>
      </w:r>
      <w:r w:rsidR="001D621A">
        <w:t>PSC.</w:t>
      </w:r>
    </w:p>
    <w:p w14:paraId="73B949D7" w14:textId="5C7AD47E" w:rsidR="00870B8D" w:rsidRDefault="00972CFC" w:rsidP="00B54147">
      <w:pPr>
        <w:keepNext/>
        <w:ind w:left="709"/>
        <w:jc w:val="left"/>
      </w:pPr>
      <w:r>
        <w:rPr>
          <w:noProof/>
        </w:rPr>
        <w:lastRenderedPageBreak/>
        <w:drawing>
          <wp:anchor distT="0" distB="0" distL="114300" distR="114300" simplePos="0" relativeHeight="251820037" behindDoc="0" locked="0" layoutInCell="1" allowOverlap="1" wp14:anchorId="6F36BFFC" wp14:editId="648DD193">
            <wp:simplePos x="0" y="0"/>
            <wp:positionH relativeFrom="column">
              <wp:posOffset>1414361</wp:posOffset>
            </wp:positionH>
            <wp:positionV relativeFrom="paragraph">
              <wp:posOffset>1699296</wp:posOffset>
            </wp:positionV>
            <wp:extent cx="336430" cy="336430"/>
            <wp:effectExtent l="0" t="0" r="0" b="6985"/>
            <wp:wrapNone/>
            <wp:docPr id="34" name="Gráfico 3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336430" cy="336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07E843E" wp14:editId="2FADD044">
            <wp:extent cx="4934310" cy="2359534"/>
            <wp:effectExtent l="19050" t="19050" r="19050" b="222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3729" cy="236403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B09C536" w14:textId="141959E4" w:rsidR="008645FB" w:rsidRDefault="00870B8D" w:rsidP="00A37C9D">
      <w:pPr>
        <w:pStyle w:val="Descripcin"/>
        <w:jc w:val="center"/>
      </w:pPr>
      <w:bookmarkStart w:id="89" w:name="_Toc167294157"/>
      <w:r>
        <w:t xml:space="preserve">Imagen </w:t>
      </w:r>
      <w:r>
        <w:fldChar w:fldCharType="begin"/>
      </w:r>
      <w:r>
        <w:instrText xml:space="preserve"> SEQ Imagen \* ARABIC </w:instrText>
      </w:r>
      <w:r>
        <w:fldChar w:fldCharType="separate"/>
      </w:r>
      <w:r w:rsidR="002E7655">
        <w:rPr>
          <w:noProof/>
        </w:rPr>
        <w:t>4</w:t>
      </w:r>
      <w:r>
        <w:fldChar w:fldCharType="end"/>
      </w:r>
      <w:r>
        <w:t xml:space="preserve">: Selección Rol </w:t>
      </w:r>
      <w:r w:rsidR="00972CFC">
        <w:t>Miembro del Equipo Técnico</w:t>
      </w:r>
      <w:bookmarkEnd w:id="89"/>
    </w:p>
    <w:p w14:paraId="60DF659B" w14:textId="7371E9E3" w:rsidR="008645FB" w:rsidRDefault="00972CFC" w:rsidP="008645FB">
      <w:pPr>
        <w:keepNext/>
        <w:ind w:left="709"/>
        <w:jc w:val="left"/>
      </w:pPr>
      <w:r>
        <w:rPr>
          <w:noProof/>
        </w:rPr>
        <w:drawing>
          <wp:anchor distT="0" distB="0" distL="114300" distR="114300" simplePos="0" relativeHeight="251822085" behindDoc="0" locked="0" layoutInCell="1" allowOverlap="1" wp14:anchorId="74269762" wp14:editId="3A1B8EB4">
            <wp:simplePos x="0" y="0"/>
            <wp:positionH relativeFrom="column">
              <wp:posOffset>1008920</wp:posOffset>
            </wp:positionH>
            <wp:positionV relativeFrom="paragraph">
              <wp:posOffset>1523221</wp:posOffset>
            </wp:positionV>
            <wp:extent cx="336430" cy="336430"/>
            <wp:effectExtent l="0" t="0" r="0" b="6985"/>
            <wp:wrapNone/>
            <wp:docPr id="35" name="Gráfico 35"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336430" cy="3364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8737F50" wp14:editId="4E3E6C9A">
            <wp:extent cx="4949766" cy="2313384"/>
            <wp:effectExtent l="19050" t="19050" r="22860"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2353" cy="2319267"/>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0FAF8FD" w14:textId="15026C1C" w:rsidR="00407876" w:rsidRPr="00B54147" w:rsidRDefault="008645FB" w:rsidP="00B54147">
      <w:pPr>
        <w:pStyle w:val="Descripcin"/>
        <w:jc w:val="center"/>
      </w:pPr>
      <w:bookmarkStart w:id="90" w:name="_Toc167294158"/>
      <w:r>
        <w:t xml:space="preserve">Imagen </w:t>
      </w:r>
      <w:r>
        <w:fldChar w:fldCharType="begin"/>
      </w:r>
      <w:r>
        <w:instrText xml:space="preserve"> SEQ Imagen \* ARABIC </w:instrText>
      </w:r>
      <w:r>
        <w:fldChar w:fldCharType="separate"/>
      </w:r>
      <w:r w:rsidR="002E7655">
        <w:rPr>
          <w:noProof/>
        </w:rPr>
        <w:t>5</w:t>
      </w:r>
      <w:r>
        <w:fldChar w:fldCharType="end"/>
      </w:r>
      <w:r>
        <w:t xml:space="preserve">: </w:t>
      </w:r>
      <w:r w:rsidRPr="00400FE4">
        <w:t>Acceso a PSC</w:t>
      </w:r>
      <w:bookmarkEnd w:id="90"/>
    </w:p>
    <w:p w14:paraId="72B6FBC8" w14:textId="67D1F4CB" w:rsidR="00407876" w:rsidRDefault="00407876" w:rsidP="00407876">
      <w:pPr>
        <w:keepLines/>
        <w:ind w:left="709"/>
        <w:contextualSpacing/>
        <w:rPr>
          <w:lang w:val="es-ES"/>
        </w:rPr>
      </w:pPr>
      <w:r w:rsidRPr="7DEAF88E">
        <w:rPr>
          <w:lang w:val="es-ES"/>
        </w:rPr>
        <w:t>M</w:t>
      </w:r>
      <w:r w:rsidR="00B54147">
        <w:rPr>
          <w:lang w:val="es-ES"/>
        </w:rPr>
        <w:t>uestra</w:t>
      </w:r>
      <w:r w:rsidRPr="7DEAF88E">
        <w:rPr>
          <w:lang w:val="es-ES"/>
        </w:rPr>
        <w:t xml:space="preserve"> las principales opciones de menú del subsistema PSC</w:t>
      </w:r>
      <w:r>
        <w:rPr>
          <w:lang w:val="es-ES"/>
        </w:rPr>
        <w:t xml:space="preserve"> para el rol: </w:t>
      </w:r>
      <w:r w:rsidR="00972CFC">
        <w:rPr>
          <w:b/>
          <w:bCs/>
          <w:lang w:val="es-ES"/>
        </w:rPr>
        <w:t>Miembro del Equipo Técnico.</w:t>
      </w:r>
    </w:p>
    <w:p w14:paraId="4B3F414B" w14:textId="77777777" w:rsidR="00A37C9D" w:rsidRDefault="00972CFC" w:rsidP="00A37C9D">
      <w:pPr>
        <w:keepNext/>
        <w:keepLines/>
        <w:ind w:left="709"/>
        <w:contextualSpacing/>
      </w:pPr>
      <w:r>
        <w:rPr>
          <w:noProof/>
        </w:rPr>
        <w:drawing>
          <wp:inline distT="0" distB="0" distL="0" distR="0" wp14:anchorId="5A8CE7A7" wp14:editId="4BD92849">
            <wp:extent cx="4968240" cy="2143850"/>
            <wp:effectExtent l="19050" t="19050" r="22860" b="279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6203" cy="214728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0E62A67" w14:textId="7E9517E0" w:rsidR="00407876" w:rsidRPr="007B796E" w:rsidRDefault="00A37C9D" w:rsidP="00A37C9D">
      <w:pPr>
        <w:pStyle w:val="Descripcin"/>
        <w:jc w:val="center"/>
        <w:rPr>
          <w:lang w:val="es-ES"/>
        </w:rPr>
      </w:pPr>
      <w:bookmarkStart w:id="91" w:name="_Toc167294159"/>
      <w:r>
        <w:t xml:space="preserve">Imagen </w:t>
      </w:r>
      <w:r>
        <w:fldChar w:fldCharType="begin"/>
      </w:r>
      <w:r>
        <w:instrText xml:space="preserve"> SEQ Imagen \* ARABIC </w:instrText>
      </w:r>
      <w:r>
        <w:fldChar w:fldCharType="separate"/>
      </w:r>
      <w:r w:rsidR="002E7655">
        <w:rPr>
          <w:noProof/>
        </w:rPr>
        <w:t>6</w:t>
      </w:r>
      <w:r>
        <w:fldChar w:fldCharType="end"/>
      </w:r>
      <w:r>
        <w:t>: Menú Equipo Técnico</w:t>
      </w:r>
      <w:bookmarkEnd w:id="91"/>
    </w:p>
    <w:p w14:paraId="0FE2F9C7" w14:textId="77777777" w:rsidR="00972CFC" w:rsidRDefault="00972CFC" w:rsidP="00972CFC">
      <w:pPr>
        <w:ind w:left="720"/>
      </w:pPr>
      <w:r>
        <w:lastRenderedPageBreak/>
        <w:t xml:space="preserve">Se visualiza el nombre de usuario y el rol; al dar clic en el usuario se muestra las opciones: </w:t>
      </w:r>
    </w:p>
    <w:p w14:paraId="3AECDADD" w14:textId="77777777" w:rsidR="00A37C9D" w:rsidRDefault="006D25ED" w:rsidP="00A37C9D">
      <w:pPr>
        <w:keepNext/>
        <w:ind w:left="720"/>
      </w:pPr>
      <w:r>
        <w:rPr>
          <w:noProof/>
        </w:rPr>
        <w:drawing>
          <wp:inline distT="0" distB="0" distL="0" distR="0" wp14:anchorId="616E697E" wp14:editId="64EB5847">
            <wp:extent cx="4912242" cy="2064817"/>
            <wp:effectExtent l="19050" t="19050" r="22225" b="1206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7733" cy="207132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1950C74" w14:textId="333A4F90" w:rsidR="00972CFC" w:rsidRDefault="00A37C9D" w:rsidP="00A37C9D">
      <w:pPr>
        <w:pStyle w:val="Descripcin"/>
        <w:jc w:val="center"/>
      </w:pPr>
      <w:bookmarkStart w:id="92" w:name="_Toc167294160"/>
      <w:r>
        <w:t xml:space="preserve">Imagen </w:t>
      </w:r>
      <w:r>
        <w:fldChar w:fldCharType="begin"/>
      </w:r>
      <w:r>
        <w:instrText xml:space="preserve"> SEQ Imagen \* ARABIC </w:instrText>
      </w:r>
      <w:r>
        <w:fldChar w:fldCharType="separate"/>
      </w:r>
      <w:r w:rsidR="002E7655">
        <w:rPr>
          <w:noProof/>
        </w:rPr>
        <w:t>7</w:t>
      </w:r>
      <w:r>
        <w:fldChar w:fldCharType="end"/>
      </w:r>
      <w:r>
        <w:t>: Menú Usuario</w:t>
      </w:r>
      <w:bookmarkEnd w:id="92"/>
    </w:p>
    <w:p w14:paraId="1E0B8AB8" w14:textId="77777777" w:rsidR="00972CFC" w:rsidRDefault="00972CFC" w:rsidP="00972CFC">
      <w:pPr>
        <w:ind w:left="720"/>
      </w:pPr>
    </w:p>
    <w:p w14:paraId="3BD580BF" w14:textId="77777777" w:rsidR="00972CFC" w:rsidRDefault="00972CFC" w:rsidP="00FB6D26">
      <w:pPr>
        <w:pStyle w:val="Prrafodelista"/>
        <w:numPr>
          <w:ilvl w:val="0"/>
          <w:numId w:val="64"/>
        </w:numPr>
      </w:pPr>
      <w:r>
        <w:t>Perfil: al dar clic podremos ver la información del perfil de usuario</w:t>
      </w:r>
    </w:p>
    <w:p w14:paraId="08B8F94E" w14:textId="77777777" w:rsidR="00972CFC" w:rsidRDefault="00972CFC" w:rsidP="00FB6D26">
      <w:pPr>
        <w:pStyle w:val="Prrafodelista"/>
        <w:numPr>
          <w:ilvl w:val="0"/>
          <w:numId w:val="64"/>
        </w:numPr>
      </w:pPr>
      <w:proofErr w:type="spellStart"/>
      <w:r>
        <w:t>Logout</w:t>
      </w:r>
      <w:proofErr w:type="spellEnd"/>
      <w:r>
        <w:t>: Se utiliza para cerrar sesión</w:t>
      </w:r>
    </w:p>
    <w:p w14:paraId="3B40D79D" w14:textId="77777777" w:rsidR="00972CFC" w:rsidRPr="00B54147" w:rsidRDefault="00972CFC" w:rsidP="00FB6D26">
      <w:pPr>
        <w:pStyle w:val="Prrafodelista"/>
        <w:numPr>
          <w:ilvl w:val="0"/>
          <w:numId w:val="64"/>
        </w:numPr>
      </w:pPr>
      <w:r>
        <w:t>Regresar: Para retornar a la selección de Rol.</w:t>
      </w:r>
    </w:p>
    <w:p w14:paraId="25FC9C8A" w14:textId="77777777" w:rsidR="00B54147" w:rsidRPr="00B54147" w:rsidRDefault="00B54147" w:rsidP="00B54147"/>
    <w:p w14:paraId="3068DC04" w14:textId="59E61620" w:rsidR="006065C2" w:rsidRPr="000D481E" w:rsidRDefault="00F4507E" w:rsidP="00EE69E5">
      <w:pPr>
        <w:pStyle w:val="Ttulo1"/>
        <w:keepLines/>
        <w:numPr>
          <w:ilvl w:val="1"/>
          <w:numId w:val="19"/>
        </w:numPr>
        <w:spacing w:before="0" w:line="360" w:lineRule="auto"/>
        <w:contextualSpacing/>
        <w:rPr>
          <w:rStyle w:val="Ttulo2Car"/>
          <w:b/>
        </w:rPr>
      </w:pPr>
      <w:bookmarkStart w:id="93" w:name="_Toc165364027"/>
      <w:r w:rsidRPr="000D481E">
        <w:rPr>
          <w:rStyle w:val="Ttulo2Car"/>
          <w:b/>
        </w:rPr>
        <w:t>FUNCIONALIDAD</w:t>
      </w:r>
      <w:r w:rsidR="00AB5E18">
        <w:rPr>
          <w:rStyle w:val="Ttulo2Car"/>
          <w:b/>
          <w:lang w:val="es-ES"/>
        </w:rPr>
        <w:t xml:space="preserve"> </w:t>
      </w:r>
      <w:r w:rsidR="005837A3" w:rsidRPr="000D481E">
        <w:rPr>
          <w:rStyle w:val="Ttulo2Car"/>
          <w:b/>
        </w:rPr>
        <w:t>1:</w:t>
      </w:r>
      <w:r w:rsidR="006065C2" w:rsidRPr="000D481E">
        <w:rPr>
          <w:rStyle w:val="Ttulo2Car"/>
          <w:b/>
        </w:rPr>
        <w:t xml:space="preserve"> </w:t>
      </w:r>
      <w:r w:rsidR="000D481E" w:rsidRPr="000D481E">
        <w:rPr>
          <w:rStyle w:val="Ttulo2Car"/>
          <w:b/>
          <w:lang w:val="es-ES"/>
        </w:rPr>
        <w:t>PEI</w:t>
      </w:r>
      <w:bookmarkEnd w:id="93"/>
      <w:r w:rsidR="000D481E" w:rsidRPr="000D481E">
        <w:rPr>
          <w:rStyle w:val="Ttulo2Car"/>
          <w:b/>
          <w:lang w:val="es-ES"/>
        </w:rPr>
        <w:t xml:space="preserve"> </w:t>
      </w:r>
    </w:p>
    <w:p w14:paraId="797E88B8" w14:textId="1D4612C3" w:rsidR="00407876" w:rsidRPr="006065C2" w:rsidRDefault="006D25ED" w:rsidP="006065C2">
      <w:pPr>
        <w:ind w:left="630"/>
        <w:rPr>
          <w:lang w:val="es-ES"/>
        </w:rPr>
      </w:pPr>
      <w:r w:rsidRPr="006D25ED">
        <w:rPr>
          <w:lang w:val="es-ES"/>
        </w:rPr>
        <w:t xml:space="preserve">En esta sección el “Miembro de Equipo Técnico” </w:t>
      </w:r>
      <w:r w:rsidR="000D481E">
        <w:rPr>
          <w:lang w:val="es-ES"/>
        </w:rPr>
        <w:t>tendrá acceso al equipo técnico, objetivo estratégico y acciones estratégicas.</w:t>
      </w:r>
    </w:p>
    <w:p w14:paraId="0E6C9675" w14:textId="5150549D" w:rsidR="007B796E" w:rsidRPr="002546CC" w:rsidRDefault="006D25ED" w:rsidP="002546CC">
      <w:pPr>
        <w:pStyle w:val="Ttulo3"/>
        <w:numPr>
          <w:ilvl w:val="2"/>
          <w:numId w:val="19"/>
        </w:numPr>
      </w:pPr>
      <w:bookmarkStart w:id="94" w:name="_Toc165364028"/>
      <w:r>
        <w:rPr>
          <w:lang w:val="es-ES"/>
        </w:rPr>
        <w:t>Equipo Técnico</w:t>
      </w:r>
      <w:bookmarkEnd w:id="94"/>
    </w:p>
    <w:p w14:paraId="5BCE3F79" w14:textId="0327B913" w:rsidR="005B7C41" w:rsidRPr="005B7C41" w:rsidRDefault="0043495E" w:rsidP="00545277">
      <w:pPr>
        <w:ind w:left="567"/>
        <w:rPr>
          <w:lang w:val="es-ES"/>
        </w:rPr>
      </w:pPr>
      <w:r>
        <w:rPr>
          <w:lang w:val="es-ES"/>
        </w:rPr>
        <w:t>En el</w:t>
      </w:r>
      <w:r w:rsidR="008A7F77">
        <w:rPr>
          <w:lang w:val="es-ES"/>
        </w:rPr>
        <w:t xml:space="preserve"> menú del sistema</w:t>
      </w:r>
      <w:r>
        <w:rPr>
          <w:lang w:val="es-ES"/>
        </w:rPr>
        <w:t xml:space="preserve"> PSC</w:t>
      </w:r>
    </w:p>
    <w:p w14:paraId="5AF3615E" w14:textId="34905C4E" w:rsidR="00870B8D" w:rsidRDefault="006D25ED" w:rsidP="00545277">
      <w:pPr>
        <w:keepNext/>
        <w:ind w:left="567"/>
      </w:pPr>
      <w:r>
        <w:rPr>
          <w:noProof/>
        </w:rPr>
        <w:drawing>
          <wp:anchor distT="0" distB="0" distL="114300" distR="114300" simplePos="0" relativeHeight="251824133" behindDoc="0" locked="0" layoutInCell="1" allowOverlap="1" wp14:anchorId="5617F1A3" wp14:editId="33A67AE1">
            <wp:simplePos x="0" y="0"/>
            <wp:positionH relativeFrom="column">
              <wp:posOffset>405130</wp:posOffset>
            </wp:positionH>
            <wp:positionV relativeFrom="paragraph">
              <wp:posOffset>1483360</wp:posOffset>
            </wp:positionV>
            <wp:extent cx="409575" cy="409575"/>
            <wp:effectExtent l="0" t="0" r="0" b="9525"/>
            <wp:wrapNone/>
            <wp:docPr id="42" name="Gráfico 42"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Pr="006D25ED">
        <w:rPr>
          <w:noProof/>
        </w:rPr>
        <w:t xml:space="preserve"> </w:t>
      </w:r>
      <w:r>
        <w:rPr>
          <w:noProof/>
        </w:rPr>
        <w:drawing>
          <wp:inline distT="0" distB="0" distL="0" distR="0" wp14:anchorId="70E835C2" wp14:editId="14C4D079">
            <wp:extent cx="4791075" cy="2714539"/>
            <wp:effectExtent l="19050" t="19050" r="9525" b="101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94134" cy="2716272"/>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31392839" w14:textId="20E652E0" w:rsidR="00C77F53" w:rsidRDefault="00870B8D" w:rsidP="00545277">
      <w:pPr>
        <w:pStyle w:val="Descripcin"/>
        <w:jc w:val="center"/>
      </w:pPr>
      <w:bookmarkStart w:id="95" w:name="_Toc167294161"/>
      <w:r>
        <w:t xml:space="preserve">Imagen </w:t>
      </w:r>
      <w:r>
        <w:fldChar w:fldCharType="begin"/>
      </w:r>
      <w:r>
        <w:instrText xml:space="preserve"> SEQ Imagen \* ARABIC </w:instrText>
      </w:r>
      <w:r>
        <w:fldChar w:fldCharType="separate"/>
      </w:r>
      <w:r w:rsidR="002E7655">
        <w:rPr>
          <w:noProof/>
        </w:rPr>
        <w:t>8</w:t>
      </w:r>
      <w:r>
        <w:fldChar w:fldCharType="end"/>
      </w:r>
      <w:r>
        <w:t xml:space="preserve">: Acceso a </w:t>
      </w:r>
      <w:r w:rsidR="006D25ED">
        <w:t>Equipo Técnico</w:t>
      </w:r>
      <w:bookmarkEnd w:id="95"/>
      <w:r w:rsidR="006D25ED">
        <w:t xml:space="preserve"> </w:t>
      </w:r>
    </w:p>
    <w:p w14:paraId="7243AE6A" w14:textId="46F4B353" w:rsidR="006D25ED" w:rsidRPr="006D25ED" w:rsidRDefault="006D25ED" w:rsidP="006D25ED">
      <w:pPr>
        <w:ind w:left="720"/>
        <w:jc w:val="center"/>
      </w:pPr>
    </w:p>
    <w:p w14:paraId="030E842B" w14:textId="075DD04B" w:rsidR="00C77F53" w:rsidRDefault="00C77F53" w:rsidP="00EE69E5">
      <w:pPr>
        <w:pStyle w:val="Prrafodelista"/>
        <w:numPr>
          <w:ilvl w:val="0"/>
          <w:numId w:val="23"/>
        </w:numPr>
        <w:rPr>
          <w:lang w:val="es-ES"/>
        </w:rPr>
      </w:pPr>
      <w:r>
        <w:rPr>
          <w:lang w:val="es-ES"/>
        </w:rPr>
        <w:t>El usuario deberá seleccionar “</w:t>
      </w:r>
      <w:r w:rsidR="006D25ED">
        <w:rPr>
          <w:lang w:val="es-ES"/>
        </w:rPr>
        <w:t>PEI</w:t>
      </w:r>
      <w:r>
        <w:rPr>
          <w:lang w:val="es-ES"/>
        </w:rPr>
        <w:t>”</w:t>
      </w:r>
    </w:p>
    <w:p w14:paraId="4D701C7E" w14:textId="7A7BBA72" w:rsidR="006065C2" w:rsidRPr="006065C2" w:rsidRDefault="00C77F53" w:rsidP="00EE69E5">
      <w:pPr>
        <w:pStyle w:val="Prrafodelista"/>
        <w:numPr>
          <w:ilvl w:val="0"/>
          <w:numId w:val="23"/>
        </w:numPr>
        <w:rPr>
          <w:lang w:val="es-ES"/>
        </w:rPr>
      </w:pPr>
      <w:r>
        <w:rPr>
          <w:lang w:val="es-ES"/>
        </w:rPr>
        <w:t>Elegir la opción “</w:t>
      </w:r>
      <w:r w:rsidR="006D25ED">
        <w:rPr>
          <w:lang w:val="es-ES"/>
        </w:rPr>
        <w:t>Equipo Técnico</w:t>
      </w:r>
      <w:r>
        <w:rPr>
          <w:lang w:val="es-ES"/>
        </w:rPr>
        <w:t>”.</w:t>
      </w:r>
    </w:p>
    <w:p w14:paraId="70ECDA2B" w14:textId="5E3BFF44" w:rsidR="005B7C41" w:rsidRDefault="00407876" w:rsidP="00545277">
      <w:pPr>
        <w:ind w:left="720"/>
        <w:rPr>
          <w:lang w:val="es-ES"/>
        </w:rPr>
      </w:pPr>
      <w:r>
        <w:rPr>
          <w:lang w:val="es-ES"/>
        </w:rPr>
        <w:t xml:space="preserve">Se muestra el formulario “Listar” con la </w:t>
      </w:r>
      <w:r w:rsidR="006D25ED">
        <w:rPr>
          <w:lang w:val="es-ES"/>
        </w:rPr>
        <w:t>de integrantes de equipo técnico</w:t>
      </w:r>
    </w:p>
    <w:p w14:paraId="63B591DE" w14:textId="01DA8CA4" w:rsidR="00870B8D" w:rsidRDefault="006D25ED" w:rsidP="00870B8D">
      <w:pPr>
        <w:keepNext/>
        <w:ind w:left="720"/>
      </w:pPr>
      <w:r>
        <w:rPr>
          <w:noProof/>
        </w:rPr>
        <w:drawing>
          <wp:inline distT="0" distB="0" distL="0" distR="0" wp14:anchorId="385231F7" wp14:editId="5D7E776A">
            <wp:extent cx="4943475" cy="2123863"/>
            <wp:effectExtent l="19050" t="19050" r="9525" b="1016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50159" cy="212673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8F59BF3" w14:textId="059F5112" w:rsidR="00407876" w:rsidRDefault="00870B8D" w:rsidP="00545277">
      <w:pPr>
        <w:pStyle w:val="Descripcin"/>
        <w:jc w:val="center"/>
      </w:pPr>
      <w:bookmarkStart w:id="96" w:name="_Toc167294162"/>
      <w:r>
        <w:t xml:space="preserve">Imagen </w:t>
      </w:r>
      <w:r>
        <w:fldChar w:fldCharType="begin"/>
      </w:r>
      <w:r>
        <w:instrText xml:space="preserve"> SEQ Imagen \* ARABIC </w:instrText>
      </w:r>
      <w:r>
        <w:fldChar w:fldCharType="separate"/>
      </w:r>
      <w:r w:rsidR="002E7655">
        <w:rPr>
          <w:noProof/>
        </w:rPr>
        <w:t>9</w:t>
      </w:r>
      <w:r>
        <w:fldChar w:fldCharType="end"/>
      </w:r>
      <w:r>
        <w:t>: Formulario</w:t>
      </w:r>
      <w:r w:rsidRPr="003B5582">
        <w:t xml:space="preserve"> </w:t>
      </w:r>
      <w:r w:rsidR="006D25ED">
        <w:t xml:space="preserve">Integrantes del </w:t>
      </w:r>
      <w:r w:rsidR="008C2CD7">
        <w:t>E</w:t>
      </w:r>
      <w:r w:rsidR="006D25ED">
        <w:t>quipo Técnico</w:t>
      </w:r>
      <w:bookmarkEnd w:id="96"/>
    </w:p>
    <w:p w14:paraId="3430BF4A" w14:textId="77777777" w:rsidR="00545277" w:rsidRPr="00545277" w:rsidRDefault="00545277" w:rsidP="00545277"/>
    <w:p w14:paraId="48D9A718" w14:textId="1E1AD3DD" w:rsidR="00407876" w:rsidRDefault="00545277" w:rsidP="007B796E">
      <w:pPr>
        <w:ind w:left="720"/>
        <w:rPr>
          <w:lang w:val="es-ES"/>
        </w:rPr>
      </w:pPr>
      <w:r>
        <w:rPr>
          <w:b/>
          <w:bCs/>
          <w:noProof/>
          <w:lang w:val="es-ES"/>
        </w:rPr>
        <w:drawing>
          <wp:inline distT="0" distB="0" distL="0" distR="0" wp14:anchorId="3255493F" wp14:editId="57B805F5">
            <wp:extent cx="247650" cy="247650"/>
            <wp:effectExtent l="0" t="0" r="0" b="0"/>
            <wp:docPr id="10" name="Gráfico 10"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Lupa con relleno sólido"/>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7650" cy="247650"/>
                    </a:xfrm>
                    <a:prstGeom prst="rect">
                      <a:avLst/>
                    </a:prstGeom>
                  </pic:spPr>
                </pic:pic>
              </a:graphicData>
            </a:graphic>
          </wp:inline>
        </w:drawing>
      </w:r>
      <w:r w:rsidR="00520E2B" w:rsidRPr="00520E2B">
        <w:rPr>
          <w:b/>
          <w:bCs/>
          <w:lang w:val="es-ES"/>
        </w:rPr>
        <w:t>Sección Filtro de Búsqueda:</w:t>
      </w:r>
      <w:r w:rsidR="00520E2B">
        <w:rPr>
          <w:lang w:val="es-ES"/>
        </w:rPr>
        <w:t xml:space="preserve"> </w:t>
      </w:r>
      <w:r w:rsidR="008C2CD7" w:rsidRPr="008C2CD7">
        <w:rPr>
          <w:lang w:val="es-ES"/>
        </w:rPr>
        <w:t>La búsqueda de integrantes del equipo técnico se realiza seleccionando el PEI y posteriormente presionando el botón "Buscar". Para eliminar los criterios de búsqueda, se puede utilizar la opción "Limpiar".</w:t>
      </w:r>
    </w:p>
    <w:p w14:paraId="76CBC8CD" w14:textId="30762E05" w:rsidR="00870B8D" w:rsidRDefault="008C2CD7" w:rsidP="00545277">
      <w:pPr>
        <w:keepNext/>
        <w:ind w:left="720"/>
      </w:pPr>
      <w:r>
        <w:rPr>
          <w:noProof/>
        </w:rPr>
        <w:drawing>
          <wp:inline distT="0" distB="0" distL="0" distR="0" wp14:anchorId="40D038F4" wp14:editId="49C969C9">
            <wp:extent cx="4953000" cy="1973629"/>
            <wp:effectExtent l="19050" t="19050" r="19050" b="266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59651" cy="1976279"/>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5D38471" w14:textId="58E5E8D5" w:rsidR="00520E2B" w:rsidRDefault="00870B8D" w:rsidP="00545277">
      <w:pPr>
        <w:pStyle w:val="Descripcin"/>
        <w:jc w:val="center"/>
        <w:rPr>
          <w:lang w:val="es-ES"/>
        </w:rPr>
      </w:pPr>
      <w:bookmarkStart w:id="97" w:name="_Toc167294163"/>
      <w:r>
        <w:t xml:space="preserve">Imagen </w:t>
      </w:r>
      <w:r>
        <w:fldChar w:fldCharType="begin"/>
      </w:r>
      <w:r>
        <w:instrText xml:space="preserve"> SEQ Imagen \* ARABIC </w:instrText>
      </w:r>
      <w:r>
        <w:fldChar w:fldCharType="separate"/>
      </w:r>
      <w:r w:rsidR="002E7655">
        <w:rPr>
          <w:noProof/>
        </w:rPr>
        <w:t>10</w:t>
      </w:r>
      <w:r>
        <w:fldChar w:fldCharType="end"/>
      </w:r>
      <w:r>
        <w:t xml:space="preserve">: Sección Búsqueda </w:t>
      </w:r>
      <w:r w:rsidR="00A37C9D">
        <w:t>del Equipo Técnico</w:t>
      </w:r>
      <w:bookmarkEnd w:id="97"/>
    </w:p>
    <w:p w14:paraId="042A421D" w14:textId="7F294257" w:rsidR="00520E2B" w:rsidRPr="009E7C96" w:rsidRDefault="00520E2B" w:rsidP="00EE69E5">
      <w:pPr>
        <w:pStyle w:val="Prrafodelista"/>
        <w:numPr>
          <w:ilvl w:val="0"/>
          <w:numId w:val="24"/>
        </w:numPr>
        <w:rPr>
          <w:rFonts w:cs="Times New Roman"/>
          <w:sz w:val="22"/>
          <w:lang w:val="es-ES" w:eastAsia="es-ES"/>
        </w:rPr>
      </w:pPr>
      <w:r w:rsidRPr="009E7C96">
        <w:rPr>
          <w:rFonts w:cs="Times New Roman"/>
          <w:sz w:val="22"/>
          <w:lang w:val="es-ES" w:eastAsia="es-ES"/>
        </w:rPr>
        <w:t xml:space="preserve">Filtros de </w:t>
      </w:r>
      <w:r w:rsidR="009E7C96" w:rsidRPr="009E7C96">
        <w:rPr>
          <w:rFonts w:cs="Times New Roman"/>
          <w:sz w:val="22"/>
          <w:lang w:val="es-ES" w:eastAsia="es-ES"/>
        </w:rPr>
        <w:t>búsqueda: Se puede filt</w:t>
      </w:r>
      <w:r w:rsidR="00FE169A">
        <w:rPr>
          <w:rFonts w:cs="Times New Roman"/>
          <w:sz w:val="22"/>
          <w:lang w:val="es-ES" w:eastAsia="es-ES"/>
        </w:rPr>
        <w:t>r</w:t>
      </w:r>
      <w:r w:rsidR="009E7C96" w:rsidRPr="009E7C96">
        <w:rPr>
          <w:rFonts w:cs="Times New Roman"/>
          <w:sz w:val="22"/>
          <w:lang w:val="es-ES" w:eastAsia="es-ES"/>
        </w:rPr>
        <w:t>ar por</w:t>
      </w:r>
      <w:r w:rsidR="008C2CD7">
        <w:rPr>
          <w:rFonts w:cs="Times New Roman"/>
          <w:sz w:val="22"/>
          <w:lang w:val="es-ES" w:eastAsia="es-ES"/>
        </w:rPr>
        <w:t xml:space="preserve"> PEI.</w:t>
      </w:r>
    </w:p>
    <w:p w14:paraId="7ABC1190" w14:textId="60120A81" w:rsidR="009E7C96" w:rsidRPr="009E7C96" w:rsidRDefault="00FE169A" w:rsidP="00EE69E5">
      <w:pPr>
        <w:pStyle w:val="Prrafodelista"/>
        <w:numPr>
          <w:ilvl w:val="0"/>
          <w:numId w:val="24"/>
        </w:numPr>
        <w:rPr>
          <w:rFonts w:cs="Times New Roman"/>
          <w:sz w:val="22"/>
          <w:lang w:val="es-ES" w:eastAsia="es-ES"/>
        </w:rPr>
      </w:pPr>
      <w:r w:rsidRPr="00FE169A">
        <w:rPr>
          <w:rFonts w:cs="Times New Roman"/>
          <w:sz w:val="22"/>
          <w:bdr w:val="single" w:sz="12" w:space="0" w:color="CC0000"/>
          <w:lang w:val="es-ES" w:eastAsia="es-ES"/>
        </w:rPr>
        <w:t xml:space="preserve"> </w:t>
      </w:r>
      <w:proofErr w:type="gramStart"/>
      <w:r w:rsidR="009E7C96" w:rsidRPr="00FE169A">
        <w:rPr>
          <w:rFonts w:cs="Times New Roman"/>
          <w:sz w:val="22"/>
          <w:bdr w:val="single" w:sz="12" w:space="0" w:color="CC0000"/>
          <w:lang w:val="es-ES" w:eastAsia="es-ES"/>
        </w:rPr>
        <w:t>Buscar</w:t>
      </w:r>
      <w:r>
        <w:rPr>
          <w:rFonts w:cs="Times New Roman"/>
          <w:sz w:val="22"/>
          <w:bdr w:val="single" w:sz="12" w:space="0" w:color="CC0000"/>
          <w:lang w:val="es-ES" w:eastAsia="es-ES"/>
        </w:rPr>
        <w:t xml:space="preserve"> </w:t>
      </w:r>
      <w:r>
        <w:rPr>
          <w:rFonts w:cs="Times New Roman"/>
          <w:sz w:val="22"/>
          <w:lang w:val="es-ES" w:eastAsia="es-ES"/>
        </w:rPr>
        <w:t xml:space="preserve"> </w:t>
      </w:r>
      <w:r w:rsidR="009E7C96" w:rsidRPr="009E7C96">
        <w:rPr>
          <w:rFonts w:cs="Times New Roman"/>
          <w:sz w:val="22"/>
          <w:lang w:val="es-ES" w:eastAsia="es-ES"/>
        </w:rPr>
        <w:t>:</w:t>
      </w:r>
      <w:proofErr w:type="gramEnd"/>
      <w:r w:rsidR="009E7C96" w:rsidRPr="009E7C96">
        <w:rPr>
          <w:rFonts w:cs="Times New Roman"/>
          <w:sz w:val="22"/>
          <w:lang w:val="es-ES" w:eastAsia="es-ES"/>
        </w:rPr>
        <w:t xml:space="preserve"> se hace uso para realizar la búsqueda, posterior al ingreso de</w:t>
      </w:r>
      <w:r w:rsidR="008C2CD7">
        <w:rPr>
          <w:rFonts w:cs="Times New Roman"/>
          <w:sz w:val="22"/>
          <w:lang w:val="es-ES" w:eastAsia="es-ES"/>
        </w:rPr>
        <w:t xml:space="preserve">l </w:t>
      </w:r>
      <w:r w:rsidR="009E7C96" w:rsidRPr="009E7C96">
        <w:rPr>
          <w:rFonts w:cs="Times New Roman"/>
          <w:sz w:val="22"/>
          <w:lang w:val="es-ES" w:eastAsia="es-ES"/>
        </w:rPr>
        <w:t xml:space="preserve"> criterio</w:t>
      </w:r>
      <w:r w:rsidR="00545277">
        <w:rPr>
          <w:rFonts w:cs="Times New Roman"/>
          <w:sz w:val="22"/>
          <w:lang w:val="es-ES" w:eastAsia="es-ES"/>
        </w:rPr>
        <w:t xml:space="preserve"> de búsqueda.</w:t>
      </w:r>
    </w:p>
    <w:p w14:paraId="75553BBB" w14:textId="1316D63E" w:rsidR="00AC4CD2" w:rsidRPr="00545277" w:rsidRDefault="00FE169A" w:rsidP="00545277">
      <w:pPr>
        <w:pStyle w:val="Prrafodelista"/>
        <w:numPr>
          <w:ilvl w:val="0"/>
          <w:numId w:val="24"/>
        </w:numPr>
        <w:rPr>
          <w:rFonts w:cs="Times New Roman"/>
          <w:sz w:val="22"/>
          <w:lang w:val="es-ES" w:eastAsia="es-ES"/>
        </w:rPr>
      </w:pPr>
      <w:r w:rsidRPr="00FE169A">
        <w:rPr>
          <w:rFonts w:cs="Times New Roman"/>
          <w:sz w:val="22"/>
          <w:bdr w:val="single" w:sz="12" w:space="0" w:color="CC0000"/>
          <w:lang w:val="es-ES" w:eastAsia="es-ES"/>
        </w:rPr>
        <w:t xml:space="preserve"> </w:t>
      </w:r>
      <w:proofErr w:type="gramStart"/>
      <w:r w:rsidR="009E7C96" w:rsidRPr="00FE169A">
        <w:rPr>
          <w:rFonts w:cs="Times New Roman"/>
          <w:sz w:val="22"/>
          <w:bdr w:val="single" w:sz="12" w:space="0" w:color="CC0000"/>
          <w:lang w:val="es-ES" w:eastAsia="es-ES"/>
        </w:rPr>
        <w:t>Limpiar</w:t>
      </w:r>
      <w:r>
        <w:rPr>
          <w:rFonts w:cs="Times New Roman"/>
          <w:sz w:val="22"/>
          <w:bdr w:val="single" w:sz="12" w:space="0" w:color="CC0000"/>
          <w:lang w:val="es-ES" w:eastAsia="es-ES"/>
        </w:rPr>
        <w:t xml:space="preserve"> </w:t>
      </w:r>
      <w:r>
        <w:rPr>
          <w:rFonts w:cs="Times New Roman"/>
          <w:sz w:val="22"/>
          <w:lang w:val="es-ES" w:eastAsia="es-ES"/>
        </w:rPr>
        <w:t xml:space="preserve"> </w:t>
      </w:r>
      <w:r w:rsidR="009E7C96" w:rsidRPr="009E7C96">
        <w:rPr>
          <w:rFonts w:cs="Times New Roman"/>
          <w:sz w:val="22"/>
          <w:lang w:val="es-ES" w:eastAsia="es-ES"/>
        </w:rPr>
        <w:t>:</w:t>
      </w:r>
      <w:proofErr w:type="gramEnd"/>
      <w:r w:rsidR="009E7C96" w:rsidRPr="009E7C96">
        <w:rPr>
          <w:rFonts w:cs="Times New Roman"/>
          <w:sz w:val="22"/>
          <w:lang w:val="es-ES" w:eastAsia="es-ES"/>
        </w:rPr>
        <w:t xml:space="preserve"> </w:t>
      </w:r>
      <w:r w:rsidR="000D481E">
        <w:rPr>
          <w:rFonts w:cs="Times New Roman"/>
          <w:sz w:val="22"/>
          <w:lang w:val="es-ES" w:eastAsia="es-ES"/>
        </w:rPr>
        <w:t>Limpia</w:t>
      </w:r>
      <w:r w:rsidR="009E7C96" w:rsidRPr="009E7C96">
        <w:rPr>
          <w:rFonts w:cs="Times New Roman"/>
          <w:sz w:val="22"/>
          <w:lang w:val="es-ES" w:eastAsia="es-ES"/>
        </w:rPr>
        <w:t xml:space="preserve"> los criterios de búsqueda.</w:t>
      </w:r>
    </w:p>
    <w:p w14:paraId="5E7C211D" w14:textId="302BDA93" w:rsidR="000D481E" w:rsidRPr="000D481E" w:rsidRDefault="000D481E" w:rsidP="000D481E">
      <w:pPr>
        <w:pStyle w:val="Ttulo3"/>
        <w:numPr>
          <w:ilvl w:val="2"/>
          <w:numId w:val="19"/>
        </w:numPr>
        <w:rPr>
          <w:lang w:val="es-ES"/>
        </w:rPr>
      </w:pPr>
      <w:bookmarkStart w:id="98" w:name="_Toc165364029"/>
      <w:r w:rsidRPr="000D481E">
        <w:rPr>
          <w:lang w:val="es-ES"/>
        </w:rPr>
        <w:lastRenderedPageBreak/>
        <w:t>Objetivos Estratégicos:</w:t>
      </w:r>
      <w:bookmarkEnd w:id="98"/>
      <w:r w:rsidRPr="000D481E">
        <w:rPr>
          <w:lang w:val="es-ES"/>
        </w:rPr>
        <w:t xml:space="preserve"> </w:t>
      </w:r>
    </w:p>
    <w:p w14:paraId="21AAD318" w14:textId="77777777" w:rsidR="000D481E" w:rsidRPr="005B7C41" w:rsidRDefault="000D481E" w:rsidP="000D481E">
      <w:pPr>
        <w:ind w:left="567"/>
        <w:rPr>
          <w:lang w:val="es-ES"/>
        </w:rPr>
      </w:pPr>
      <w:r>
        <w:rPr>
          <w:lang w:val="es-ES"/>
        </w:rPr>
        <w:t>En el menú del sistema PSC</w:t>
      </w:r>
    </w:p>
    <w:p w14:paraId="317103AE" w14:textId="4593B39E" w:rsidR="000D481E" w:rsidRDefault="000D481E" w:rsidP="000D481E">
      <w:pPr>
        <w:keepNext/>
        <w:ind w:left="567"/>
      </w:pPr>
      <w:r>
        <w:rPr>
          <w:noProof/>
        </w:rPr>
        <w:drawing>
          <wp:anchor distT="0" distB="0" distL="114300" distR="114300" simplePos="0" relativeHeight="251826181" behindDoc="0" locked="0" layoutInCell="1" allowOverlap="1" wp14:anchorId="1EF5463E" wp14:editId="4EEC1F6E">
            <wp:simplePos x="0" y="0"/>
            <wp:positionH relativeFrom="column">
              <wp:posOffset>405130</wp:posOffset>
            </wp:positionH>
            <wp:positionV relativeFrom="paragraph">
              <wp:posOffset>1854296</wp:posOffset>
            </wp:positionV>
            <wp:extent cx="409575" cy="409575"/>
            <wp:effectExtent l="0" t="0" r="0" b="9525"/>
            <wp:wrapNone/>
            <wp:docPr id="628814727" name="Gráfico 628814727"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C138AA" wp14:editId="537EAFE1">
            <wp:extent cx="5108192" cy="2639683"/>
            <wp:effectExtent l="19050" t="19050" r="16510" b="27940"/>
            <wp:docPr id="628814735" name="Imagen 62881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15555" cy="264348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3BE06914" w14:textId="49D54780" w:rsidR="000D481E" w:rsidRPr="006D25ED" w:rsidRDefault="000D481E" w:rsidP="00CD1D7B">
      <w:pPr>
        <w:pStyle w:val="Descripcin"/>
        <w:jc w:val="center"/>
      </w:pPr>
      <w:bookmarkStart w:id="99" w:name="_Toc167294164"/>
      <w:r>
        <w:t xml:space="preserve">Imagen </w:t>
      </w:r>
      <w:r>
        <w:fldChar w:fldCharType="begin"/>
      </w:r>
      <w:r>
        <w:instrText xml:space="preserve"> SEQ Imagen \* ARABIC </w:instrText>
      </w:r>
      <w:r>
        <w:fldChar w:fldCharType="separate"/>
      </w:r>
      <w:r w:rsidR="002E7655">
        <w:rPr>
          <w:noProof/>
        </w:rPr>
        <w:t>11</w:t>
      </w:r>
      <w:r>
        <w:fldChar w:fldCharType="end"/>
      </w:r>
      <w:r>
        <w:t xml:space="preserve">: Acceso a </w:t>
      </w:r>
      <w:r w:rsidR="00A37C9D">
        <w:t>Objetivos estratégicos</w:t>
      </w:r>
      <w:bookmarkEnd w:id="99"/>
    </w:p>
    <w:p w14:paraId="2B2BF830" w14:textId="03912624" w:rsidR="000D481E" w:rsidRDefault="000D481E" w:rsidP="00FB6D26">
      <w:pPr>
        <w:pStyle w:val="Prrafodelista"/>
        <w:numPr>
          <w:ilvl w:val="0"/>
          <w:numId w:val="65"/>
        </w:numPr>
        <w:rPr>
          <w:lang w:val="es-ES"/>
        </w:rPr>
      </w:pPr>
      <w:r>
        <w:rPr>
          <w:lang w:val="es-ES"/>
        </w:rPr>
        <w:t>El usuario deberá seleccionar “PEI”</w:t>
      </w:r>
    </w:p>
    <w:p w14:paraId="50DD0DB2" w14:textId="4E9904E9" w:rsidR="000D481E" w:rsidRDefault="000D481E" w:rsidP="00FB6D26">
      <w:pPr>
        <w:pStyle w:val="Prrafodelista"/>
        <w:numPr>
          <w:ilvl w:val="0"/>
          <w:numId w:val="65"/>
        </w:numPr>
        <w:rPr>
          <w:lang w:val="es-ES"/>
        </w:rPr>
      </w:pPr>
      <w:r>
        <w:rPr>
          <w:lang w:val="es-ES"/>
        </w:rPr>
        <w:t>Elegir la opción “</w:t>
      </w:r>
      <w:r w:rsidR="00CD1D7B">
        <w:rPr>
          <w:lang w:val="es-ES"/>
        </w:rPr>
        <w:t>Objetivos estratégicos</w:t>
      </w:r>
      <w:r>
        <w:rPr>
          <w:lang w:val="es-ES"/>
        </w:rPr>
        <w:t>”.</w:t>
      </w:r>
    </w:p>
    <w:p w14:paraId="20851CC9" w14:textId="77777777" w:rsidR="00CD1D7B" w:rsidRPr="006065C2" w:rsidRDefault="00CD1D7B" w:rsidP="00CD1D7B">
      <w:pPr>
        <w:pStyle w:val="Prrafodelista"/>
        <w:ind w:left="1500"/>
        <w:rPr>
          <w:lang w:val="es-ES"/>
        </w:rPr>
      </w:pPr>
    </w:p>
    <w:p w14:paraId="4B6351B6" w14:textId="0ED6FDC4" w:rsidR="000D481E" w:rsidRDefault="000D481E" w:rsidP="000D481E">
      <w:pPr>
        <w:ind w:left="720"/>
        <w:rPr>
          <w:lang w:val="es-ES"/>
        </w:rPr>
      </w:pPr>
      <w:r>
        <w:rPr>
          <w:lang w:val="es-ES"/>
        </w:rPr>
        <w:t xml:space="preserve">Se muestra el formulario “Listar” con </w:t>
      </w:r>
      <w:r w:rsidR="00BF3650">
        <w:rPr>
          <w:lang w:val="es-ES"/>
        </w:rPr>
        <w:t>el listado de objetivos estratégicos</w:t>
      </w:r>
    </w:p>
    <w:p w14:paraId="3C428A1C" w14:textId="0D13FD08" w:rsidR="000D481E" w:rsidRDefault="00BF3650" w:rsidP="000D481E">
      <w:pPr>
        <w:keepNext/>
        <w:ind w:left="720"/>
      </w:pPr>
      <w:r>
        <w:rPr>
          <w:noProof/>
        </w:rPr>
        <w:drawing>
          <wp:inline distT="0" distB="0" distL="0" distR="0" wp14:anchorId="52DEE70F" wp14:editId="3E2E1A50">
            <wp:extent cx="5055079" cy="2161708"/>
            <wp:effectExtent l="19050" t="19050" r="12700" b="10160"/>
            <wp:docPr id="628814737" name="Imagen 62881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4252" cy="2165631"/>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5FB92997" w14:textId="40196B02" w:rsidR="000D481E" w:rsidRDefault="000D481E" w:rsidP="000D481E">
      <w:pPr>
        <w:pStyle w:val="Descripcin"/>
        <w:jc w:val="center"/>
      </w:pPr>
      <w:bookmarkStart w:id="100" w:name="_Toc167294165"/>
      <w:r>
        <w:t xml:space="preserve">Imagen </w:t>
      </w:r>
      <w:r>
        <w:fldChar w:fldCharType="begin"/>
      </w:r>
      <w:r>
        <w:instrText xml:space="preserve"> SEQ Imagen \* ARABIC </w:instrText>
      </w:r>
      <w:r>
        <w:fldChar w:fldCharType="separate"/>
      </w:r>
      <w:r w:rsidR="002E7655">
        <w:rPr>
          <w:noProof/>
        </w:rPr>
        <w:t>12</w:t>
      </w:r>
      <w:r>
        <w:fldChar w:fldCharType="end"/>
      </w:r>
      <w:r>
        <w:t>: Formulario</w:t>
      </w:r>
      <w:r w:rsidRPr="003B5582">
        <w:t xml:space="preserve"> </w:t>
      </w:r>
      <w:r w:rsidR="00BF3650" w:rsidRPr="00BF3650">
        <w:t>listado de objetivos estratégicos</w:t>
      </w:r>
      <w:bookmarkEnd w:id="100"/>
    </w:p>
    <w:p w14:paraId="5D7D6264" w14:textId="77777777" w:rsidR="000D481E" w:rsidRPr="00545277" w:rsidRDefault="000D481E" w:rsidP="000D481E"/>
    <w:p w14:paraId="2E347CAE" w14:textId="02FF7C0D" w:rsidR="000D481E" w:rsidRDefault="000D481E" w:rsidP="000D481E">
      <w:pPr>
        <w:ind w:left="720"/>
        <w:rPr>
          <w:lang w:val="es-ES"/>
        </w:rPr>
      </w:pPr>
      <w:r w:rsidRPr="00977EE1">
        <w:rPr>
          <w:b/>
          <w:bCs/>
          <w:noProof/>
          <w:lang w:val="es-ES"/>
        </w:rPr>
        <w:drawing>
          <wp:inline distT="0" distB="0" distL="0" distR="0" wp14:anchorId="73382AF9" wp14:editId="09B44529">
            <wp:extent cx="247650" cy="247650"/>
            <wp:effectExtent l="0" t="0" r="0" b="0"/>
            <wp:docPr id="628814730" name="Gráfico 628814730"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Lupa con relleno sólido"/>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7650" cy="247650"/>
                    </a:xfrm>
                    <a:prstGeom prst="rect">
                      <a:avLst/>
                    </a:prstGeom>
                  </pic:spPr>
                </pic:pic>
              </a:graphicData>
            </a:graphic>
          </wp:inline>
        </w:drawing>
      </w:r>
      <w:r w:rsidRPr="00977EE1">
        <w:rPr>
          <w:b/>
          <w:bCs/>
          <w:lang w:val="es-ES"/>
        </w:rPr>
        <w:t>Sección Filtro de Búsqueda:</w:t>
      </w:r>
      <w:r>
        <w:rPr>
          <w:lang w:val="es-ES"/>
        </w:rPr>
        <w:t xml:space="preserve"> </w:t>
      </w:r>
      <w:r w:rsidRPr="008C2CD7">
        <w:rPr>
          <w:lang w:val="es-ES"/>
        </w:rPr>
        <w:t xml:space="preserve">La búsqueda de </w:t>
      </w:r>
      <w:r w:rsidR="00977EE1">
        <w:rPr>
          <w:lang w:val="es-ES"/>
        </w:rPr>
        <w:t>objetivos estratégicos</w:t>
      </w:r>
      <w:r w:rsidRPr="008C2CD7">
        <w:rPr>
          <w:lang w:val="es-ES"/>
        </w:rPr>
        <w:t xml:space="preserve"> se realiza seleccionando el </w:t>
      </w:r>
      <w:r w:rsidR="00215A8B">
        <w:rPr>
          <w:lang w:val="es-ES"/>
        </w:rPr>
        <w:t xml:space="preserve">estado de </w:t>
      </w:r>
      <w:r w:rsidRPr="008C2CD7">
        <w:rPr>
          <w:lang w:val="es-ES"/>
        </w:rPr>
        <w:t>PEI</w:t>
      </w:r>
      <w:r w:rsidR="00215A8B">
        <w:rPr>
          <w:lang w:val="es-ES"/>
        </w:rPr>
        <w:t xml:space="preserve"> y PEI</w:t>
      </w:r>
      <w:r w:rsidRPr="008C2CD7">
        <w:rPr>
          <w:lang w:val="es-ES"/>
        </w:rPr>
        <w:t xml:space="preserve"> y posteriormente presionando el botón "Buscar". Para eliminar los criterios de búsqueda, se puede utilizar la opción "Limpiar".</w:t>
      </w:r>
    </w:p>
    <w:p w14:paraId="2E9FFDB2" w14:textId="22FD3D1B" w:rsidR="000D481E" w:rsidRDefault="00977EE1" w:rsidP="000D481E">
      <w:pPr>
        <w:keepNext/>
        <w:ind w:left="720"/>
      </w:pPr>
      <w:r>
        <w:rPr>
          <w:noProof/>
        </w:rPr>
        <w:lastRenderedPageBreak/>
        <w:drawing>
          <wp:inline distT="0" distB="0" distL="0" distR="0" wp14:anchorId="681E0AC0" wp14:editId="63CDDE0E">
            <wp:extent cx="4933507" cy="2078396"/>
            <wp:effectExtent l="19050" t="19050" r="19685" b="17145"/>
            <wp:docPr id="628814741" name="Imagen 62881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44312" cy="208294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AD47160" w14:textId="798903ED" w:rsidR="000D481E" w:rsidRDefault="000D481E" w:rsidP="000D481E">
      <w:pPr>
        <w:pStyle w:val="Descripcin"/>
        <w:jc w:val="center"/>
        <w:rPr>
          <w:lang w:val="es-ES"/>
        </w:rPr>
      </w:pPr>
      <w:bookmarkStart w:id="101" w:name="_Toc167294166"/>
      <w:r>
        <w:t xml:space="preserve">Imagen </w:t>
      </w:r>
      <w:r>
        <w:fldChar w:fldCharType="begin"/>
      </w:r>
      <w:r>
        <w:instrText xml:space="preserve"> SEQ Imagen \* ARABIC </w:instrText>
      </w:r>
      <w:r>
        <w:fldChar w:fldCharType="separate"/>
      </w:r>
      <w:r w:rsidR="002E7655">
        <w:rPr>
          <w:noProof/>
        </w:rPr>
        <w:t>13</w:t>
      </w:r>
      <w:r>
        <w:fldChar w:fldCharType="end"/>
      </w:r>
      <w:r>
        <w:t xml:space="preserve">: Sección </w:t>
      </w:r>
      <w:r w:rsidR="00A37C9D">
        <w:t>Búsqueda Objetivos Estratégicos</w:t>
      </w:r>
      <w:bookmarkEnd w:id="101"/>
    </w:p>
    <w:p w14:paraId="530E564D" w14:textId="585704F3" w:rsidR="000D481E" w:rsidRPr="009E7C96" w:rsidRDefault="000D481E" w:rsidP="00FB6D26">
      <w:pPr>
        <w:pStyle w:val="Prrafodelista"/>
        <w:numPr>
          <w:ilvl w:val="0"/>
          <w:numId w:val="66"/>
        </w:numPr>
        <w:rPr>
          <w:rFonts w:cs="Times New Roman"/>
          <w:sz w:val="22"/>
          <w:lang w:val="es-ES" w:eastAsia="es-ES"/>
        </w:rPr>
      </w:pPr>
      <w:r w:rsidRPr="009E7C96">
        <w:rPr>
          <w:rFonts w:cs="Times New Roman"/>
          <w:sz w:val="22"/>
          <w:lang w:val="es-ES" w:eastAsia="es-ES"/>
        </w:rPr>
        <w:t>Filtros de búsqueda: Se puede filt</w:t>
      </w:r>
      <w:r>
        <w:rPr>
          <w:rFonts w:cs="Times New Roman"/>
          <w:sz w:val="22"/>
          <w:lang w:val="es-ES" w:eastAsia="es-ES"/>
        </w:rPr>
        <w:t>r</w:t>
      </w:r>
      <w:r w:rsidRPr="009E7C96">
        <w:rPr>
          <w:rFonts w:cs="Times New Roman"/>
          <w:sz w:val="22"/>
          <w:lang w:val="es-ES" w:eastAsia="es-ES"/>
        </w:rPr>
        <w:t>ar por</w:t>
      </w:r>
      <w:r w:rsidR="00977EE1">
        <w:rPr>
          <w:rFonts w:cs="Times New Roman"/>
          <w:sz w:val="22"/>
          <w:lang w:val="es-ES" w:eastAsia="es-ES"/>
        </w:rPr>
        <w:t xml:space="preserve"> estado de PEI y por PEI</w:t>
      </w:r>
      <w:r>
        <w:rPr>
          <w:rFonts w:cs="Times New Roman"/>
          <w:sz w:val="22"/>
          <w:lang w:val="es-ES" w:eastAsia="es-ES"/>
        </w:rPr>
        <w:t>.</w:t>
      </w:r>
    </w:p>
    <w:p w14:paraId="6811AD6C" w14:textId="70A58B44" w:rsidR="000D481E" w:rsidRPr="009E7C96" w:rsidRDefault="000D481E" w:rsidP="00FB6D26">
      <w:pPr>
        <w:pStyle w:val="Prrafodelista"/>
        <w:numPr>
          <w:ilvl w:val="0"/>
          <w:numId w:val="66"/>
        </w:numPr>
        <w:rPr>
          <w:rFonts w:cs="Times New Roman"/>
          <w:sz w:val="22"/>
          <w:lang w:val="es-ES" w:eastAsia="es-ES"/>
        </w:rPr>
      </w:pPr>
      <w:r w:rsidRPr="00FE169A">
        <w:rPr>
          <w:rFonts w:cs="Times New Roman"/>
          <w:sz w:val="22"/>
          <w:bdr w:val="single" w:sz="12" w:space="0" w:color="CC0000"/>
          <w:lang w:val="es-ES" w:eastAsia="es-ES"/>
        </w:rPr>
        <w:t xml:space="preserve"> </w:t>
      </w:r>
      <w:proofErr w:type="gramStart"/>
      <w:r w:rsidRPr="00FE169A">
        <w:rPr>
          <w:rFonts w:cs="Times New Roman"/>
          <w:sz w:val="22"/>
          <w:bdr w:val="single" w:sz="12" w:space="0" w:color="CC0000"/>
          <w:lang w:val="es-ES" w:eastAsia="es-ES"/>
        </w:rPr>
        <w:t>Buscar</w:t>
      </w:r>
      <w:r>
        <w:rPr>
          <w:rFonts w:cs="Times New Roman"/>
          <w:sz w:val="22"/>
          <w:bdr w:val="single" w:sz="12" w:space="0" w:color="CC0000"/>
          <w:lang w:val="es-ES" w:eastAsia="es-ES"/>
        </w:rPr>
        <w:t xml:space="preserve"> </w:t>
      </w:r>
      <w:r>
        <w:rPr>
          <w:rFonts w:cs="Times New Roman"/>
          <w:sz w:val="22"/>
          <w:lang w:val="es-ES" w:eastAsia="es-ES"/>
        </w:rPr>
        <w:t xml:space="preserve"> </w:t>
      </w:r>
      <w:r w:rsidRPr="009E7C96">
        <w:rPr>
          <w:rFonts w:cs="Times New Roman"/>
          <w:sz w:val="22"/>
          <w:lang w:val="es-ES" w:eastAsia="es-ES"/>
        </w:rPr>
        <w:t>:</w:t>
      </w:r>
      <w:proofErr w:type="gramEnd"/>
      <w:r w:rsidRPr="009E7C96">
        <w:rPr>
          <w:rFonts w:cs="Times New Roman"/>
          <w:sz w:val="22"/>
          <w:lang w:val="es-ES" w:eastAsia="es-ES"/>
        </w:rPr>
        <w:t xml:space="preserve"> se hace uso para realizar la búsqueda, posterior al ingreso de</w:t>
      </w:r>
      <w:r>
        <w:rPr>
          <w:rFonts w:cs="Times New Roman"/>
          <w:sz w:val="22"/>
          <w:lang w:val="es-ES" w:eastAsia="es-ES"/>
        </w:rPr>
        <w:t xml:space="preserve">l </w:t>
      </w:r>
      <w:r w:rsidRPr="009E7C96">
        <w:rPr>
          <w:rFonts w:cs="Times New Roman"/>
          <w:sz w:val="22"/>
          <w:lang w:val="es-ES" w:eastAsia="es-ES"/>
        </w:rPr>
        <w:t xml:space="preserve"> criterio</w:t>
      </w:r>
      <w:r>
        <w:rPr>
          <w:rFonts w:cs="Times New Roman"/>
          <w:sz w:val="22"/>
          <w:lang w:val="es-ES" w:eastAsia="es-ES"/>
        </w:rPr>
        <w:t xml:space="preserve"> de búsqueda.</w:t>
      </w:r>
    </w:p>
    <w:p w14:paraId="09370631" w14:textId="77777777" w:rsidR="000D481E" w:rsidRPr="00545277" w:rsidRDefault="000D481E" w:rsidP="00FB6D26">
      <w:pPr>
        <w:pStyle w:val="Prrafodelista"/>
        <w:numPr>
          <w:ilvl w:val="0"/>
          <w:numId w:val="66"/>
        </w:numPr>
        <w:rPr>
          <w:rFonts w:cs="Times New Roman"/>
          <w:sz w:val="22"/>
          <w:lang w:val="es-ES" w:eastAsia="es-ES"/>
        </w:rPr>
      </w:pPr>
      <w:r w:rsidRPr="00FE169A">
        <w:rPr>
          <w:rFonts w:cs="Times New Roman"/>
          <w:sz w:val="22"/>
          <w:bdr w:val="single" w:sz="12" w:space="0" w:color="CC0000"/>
          <w:lang w:val="es-ES" w:eastAsia="es-ES"/>
        </w:rPr>
        <w:t xml:space="preserve"> </w:t>
      </w:r>
      <w:proofErr w:type="gramStart"/>
      <w:r w:rsidRPr="00FE169A">
        <w:rPr>
          <w:rFonts w:cs="Times New Roman"/>
          <w:sz w:val="22"/>
          <w:bdr w:val="single" w:sz="12" w:space="0" w:color="CC0000"/>
          <w:lang w:val="es-ES" w:eastAsia="es-ES"/>
        </w:rPr>
        <w:t>Limpiar</w:t>
      </w:r>
      <w:r>
        <w:rPr>
          <w:rFonts w:cs="Times New Roman"/>
          <w:sz w:val="22"/>
          <w:bdr w:val="single" w:sz="12" w:space="0" w:color="CC0000"/>
          <w:lang w:val="es-ES" w:eastAsia="es-ES"/>
        </w:rPr>
        <w:t xml:space="preserve"> </w:t>
      </w:r>
      <w:r>
        <w:rPr>
          <w:rFonts w:cs="Times New Roman"/>
          <w:sz w:val="22"/>
          <w:lang w:val="es-ES" w:eastAsia="es-ES"/>
        </w:rPr>
        <w:t xml:space="preserve"> </w:t>
      </w:r>
      <w:r w:rsidRPr="009E7C96">
        <w:rPr>
          <w:rFonts w:cs="Times New Roman"/>
          <w:sz w:val="22"/>
          <w:lang w:val="es-ES" w:eastAsia="es-ES"/>
        </w:rPr>
        <w:t>:</w:t>
      </w:r>
      <w:proofErr w:type="gramEnd"/>
      <w:r w:rsidRPr="009E7C96">
        <w:rPr>
          <w:rFonts w:cs="Times New Roman"/>
          <w:sz w:val="22"/>
          <w:lang w:val="es-ES" w:eastAsia="es-ES"/>
        </w:rPr>
        <w:t xml:space="preserve"> </w:t>
      </w:r>
      <w:r>
        <w:rPr>
          <w:rFonts w:cs="Times New Roman"/>
          <w:sz w:val="22"/>
          <w:lang w:val="es-ES" w:eastAsia="es-ES"/>
        </w:rPr>
        <w:t>Limpia</w:t>
      </w:r>
      <w:r w:rsidRPr="009E7C96">
        <w:rPr>
          <w:rFonts w:cs="Times New Roman"/>
          <w:sz w:val="22"/>
          <w:lang w:val="es-ES" w:eastAsia="es-ES"/>
        </w:rPr>
        <w:t xml:space="preserve"> los criterios de búsqueda.</w:t>
      </w:r>
    </w:p>
    <w:p w14:paraId="6F9F4849" w14:textId="77777777" w:rsidR="000D481E" w:rsidRDefault="000D481E" w:rsidP="000D481E">
      <w:pPr>
        <w:ind w:left="720"/>
        <w:rPr>
          <w:lang w:val="es-ES"/>
        </w:rPr>
      </w:pPr>
    </w:p>
    <w:p w14:paraId="74117F95" w14:textId="2CC0C080" w:rsidR="000D481E" w:rsidRDefault="00977EE1" w:rsidP="00977EE1">
      <w:pPr>
        <w:pStyle w:val="Ttulo3"/>
        <w:numPr>
          <w:ilvl w:val="0"/>
          <w:numId w:val="0"/>
        </w:numPr>
        <w:ind w:left="987" w:hanging="357"/>
        <w:rPr>
          <w:u w:val="single"/>
        </w:rPr>
      </w:pPr>
      <w:bookmarkStart w:id="102" w:name="_Toc165364030"/>
      <w:r w:rsidRPr="00E83321">
        <w:rPr>
          <w:u w:val="single"/>
        </w:rPr>
        <w:t>Crear Nuevo Objetivo Estratégico</w:t>
      </w:r>
      <w:bookmarkEnd w:id="102"/>
    </w:p>
    <w:p w14:paraId="1DE6C5AF" w14:textId="4A690BF6" w:rsidR="00977EE1" w:rsidRDefault="00977EE1" w:rsidP="00977EE1">
      <w:pPr>
        <w:ind w:left="720"/>
        <w:jc w:val="left"/>
        <w:rPr>
          <w:lang w:val="es-ES"/>
        </w:rPr>
      </w:pPr>
      <w:r>
        <w:rPr>
          <w:lang w:val="es-ES"/>
        </w:rPr>
        <w:t xml:space="preserve">Para crear un nuevo objetivo estratégico, hacer clic en “Nuevo” en el desplegable </w:t>
      </w:r>
      <w:r>
        <w:rPr>
          <w:noProof/>
          <w:lang w:val="es-ES"/>
        </w:rPr>
        <w:drawing>
          <wp:inline distT="0" distB="0" distL="0" distR="0" wp14:anchorId="393A8CBD" wp14:editId="6BCCA6B6">
            <wp:extent cx="159026" cy="159026"/>
            <wp:effectExtent l="0" t="0" r="0" b="0"/>
            <wp:docPr id="628814760" name="Gráfico 814168255" descr="Engranaje ún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255" name="Gráfico 814168255" descr="Engranaje único con relleno sólido"/>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165778" cy="165778"/>
                    </a:xfrm>
                    <a:prstGeom prst="rect">
                      <a:avLst/>
                    </a:prstGeom>
                  </pic:spPr>
                </pic:pic>
              </a:graphicData>
            </a:graphic>
          </wp:inline>
        </w:drawing>
      </w:r>
      <w:r>
        <w:rPr>
          <w:lang w:val="es-ES"/>
        </w:rPr>
        <w:t xml:space="preserve">Acciones </w:t>
      </w:r>
    </w:p>
    <w:p w14:paraId="47D8B6F9" w14:textId="77777777" w:rsidR="00A37C9D" w:rsidRDefault="00977EE1" w:rsidP="00A37C9D">
      <w:pPr>
        <w:keepNext/>
        <w:ind w:left="630"/>
      </w:pPr>
      <w:r>
        <w:rPr>
          <w:noProof/>
        </w:rPr>
        <w:drawing>
          <wp:anchor distT="0" distB="0" distL="114300" distR="114300" simplePos="0" relativeHeight="251828229" behindDoc="0" locked="0" layoutInCell="1" allowOverlap="1" wp14:anchorId="79E5A41B" wp14:editId="252475FA">
            <wp:simplePos x="0" y="0"/>
            <wp:positionH relativeFrom="margin">
              <wp:align>right</wp:align>
            </wp:positionH>
            <wp:positionV relativeFrom="paragraph">
              <wp:posOffset>1398743</wp:posOffset>
            </wp:positionV>
            <wp:extent cx="334371" cy="334371"/>
            <wp:effectExtent l="0" t="0" r="0" b="8890"/>
            <wp:wrapNone/>
            <wp:docPr id="628814764" name="Gráfico 628814764"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334371" cy="3343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563A595" wp14:editId="02CEB3FE">
            <wp:extent cx="5146158" cy="2229699"/>
            <wp:effectExtent l="19050" t="19050" r="16510" b="18415"/>
            <wp:docPr id="628814763" name="Imagen 62881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2891" cy="2232616"/>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9A5AD10" w14:textId="4CFB615A" w:rsidR="00977EE1" w:rsidRPr="00977EE1" w:rsidRDefault="00A37C9D" w:rsidP="00A37C9D">
      <w:pPr>
        <w:pStyle w:val="Descripcin"/>
        <w:jc w:val="center"/>
        <w:rPr>
          <w:lang w:val="x-none"/>
        </w:rPr>
      </w:pPr>
      <w:bookmarkStart w:id="103" w:name="_Toc167294167"/>
      <w:r>
        <w:t xml:space="preserve">Imagen </w:t>
      </w:r>
      <w:r>
        <w:fldChar w:fldCharType="begin"/>
      </w:r>
      <w:r>
        <w:instrText xml:space="preserve"> SEQ Imagen \* ARABIC </w:instrText>
      </w:r>
      <w:r>
        <w:fldChar w:fldCharType="separate"/>
      </w:r>
      <w:r w:rsidR="002E7655">
        <w:rPr>
          <w:noProof/>
        </w:rPr>
        <w:t>14</w:t>
      </w:r>
      <w:r>
        <w:fldChar w:fldCharType="end"/>
      </w:r>
      <w:r>
        <w:t>: Nuevo Objetivo Estratégico</w:t>
      </w:r>
      <w:bookmarkEnd w:id="103"/>
    </w:p>
    <w:p w14:paraId="2470E6C1" w14:textId="4F8B91BD" w:rsidR="000D481E" w:rsidRDefault="000D481E" w:rsidP="0030479F">
      <w:pPr>
        <w:ind w:left="630"/>
        <w:rPr>
          <w:lang w:val="es-ES"/>
        </w:rPr>
      </w:pPr>
    </w:p>
    <w:p w14:paraId="39E9C4FB" w14:textId="2476AFA3" w:rsidR="0030479F" w:rsidRDefault="0030479F" w:rsidP="0030479F">
      <w:pPr>
        <w:ind w:left="630"/>
        <w:rPr>
          <w:lang w:val="es-ES"/>
        </w:rPr>
      </w:pPr>
      <w:r w:rsidRPr="0030479F">
        <w:rPr>
          <w:lang w:val="es-ES"/>
        </w:rPr>
        <w:t>Seguidamente se desplegará el formulario “Registrar Objetivo Estratégico”:</w:t>
      </w:r>
    </w:p>
    <w:p w14:paraId="3808AE07" w14:textId="77777777" w:rsidR="00A37C9D" w:rsidRDefault="0030479F" w:rsidP="00A37C9D">
      <w:pPr>
        <w:keepNext/>
        <w:ind w:left="630"/>
      </w:pPr>
      <w:r>
        <w:rPr>
          <w:noProof/>
          <w:lang w:val="es-ES"/>
        </w:rPr>
        <w:lastRenderedPageBreak/>
        <mc:AlternateContent>
          <mc:Choice Requires="wpg">
            <w:drawing>
              <wp:inline distT="0" distB="0" distL="0" distR="0" wp14:anchorId="041CDC12" wp14:editId="4EDBC547">
                <wp:extent cx="4874149" cy="5565913"/>
                <wp:effectExtent l="0" t="0" r="3175" b="0"/>
                <wp:docPr id="47" name="Grupo 47"/>
                <wp:cNvGraphicFramePr/>
                <a:graphic xmlns:a="http://schemas.openxmlformats.org/drawingml/2006/main">
                  <a:graphicData uri="http://schemas.microsoft.com/office/word/2010/wordprocessingGroup">
                    <wpg:wgp>
                      <wpg:cNvGrpSpPr/>
                      <wpg:grpSpPr>
                        <a:xfrm>
                          <a:off x="0" y="0"/>
                          <a:ext cx="4874149" cy="5565913"/>
                          <a:chOff x="0" y="0"/>
                          <a:chExt cx="5400675" cy="5819803"/>
                        </a:xfrm>
                      </wpg:grpSpPr>
                      <pic:pic xmlns:pic="http://schemas.openxmlformats.org/drawingml/2006/picture">
                        <pic:nvPicPr>
                          <pic:cNvPr id="37" name="Imagen 3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400675" cy="2963545"/>
                          </a:xfrm>
                          <a:prstGeom prst="rect">
                            <a:avLst/>
                          </a:prstGeom>
                        </pic:spPr>
                      </pic:pic>
                      <pic:pic xmlns:pic="http://schemas.openxmlformats.org/drawingml/2006/picture">
                        <pic:nvPicPr>
                          <pic:cNvPr id="41" name="Imagen 41"/>
                          <pic:cNvPicPr>
                            <a:picLocks noChangeAspect="1"/>
                          </pic:cNvPicPr>
                        </pic:nvPicPr>
                        <pic:blipFill rotWithShape="1">
                          <a:blip r:embed="rId36">
                            <a:extLst>
                              <a:ext uri="{28A0092B-C50C-407E-A947-70E740481C1C}">
                                <a14:useLocalDpi xmlns:a14="http://schemas.microsoft.com/office/drawing/2010/main" val="0"/>
                              </a:ext>
                            </a:extLst>
                          </a:blip>
                          <a:srcRect t="1015"/>
                          <a:stretch/>
                        </pic:blipFill>
                        <pic:spPr bwMode="auto">
                          <a:xfrm>
                            <a:off x="0" y="2941983"/>
                            <a:ext cx="5400675" cy="28778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6641F7D" id="Grupo 47" o:spid="_x0000_s1026" style="width:383.8pt;height:438.25pt;mso-position-horizontal-relative:char;mso-position-vertical-relative:line" coordsize="54006,58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7" o:spid="_x0000_s1027" type="#_x0000_t75" style="position:absolute;width:54006;height:29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">
                  <v:imagedata r:id="rId38" o:title=""/>
                </v:shape>
                <v:shape id="Imagen 41" o:spid="_x0000_s1028" type="#_x0000_t75" style="position:absolute;top:29419;width:54006;height:28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">
                  <v:imagedata r:id="rId39" o:title="" croptop="665f"/>
                </v:shape>
                <w10:anchorlock/>
              </v:group>
            </w:pict>
          </mc:Fallback>
        </mc:AlternateContent>
      </w:r>
    </w:p>
    <w:p w14:paraId="783CCB37" w14:textId="7D103097" w:rsidR="0030479F" w:rsidRDefault="00A37C9D" w:rsidP="00A37C9D">
      <w:pPr>
        <w:pStyle w:val="Descripcin"/>
        <w:jc w:val="center"/>
        <w:rPr>
          <w:lang w:val="es-ES"/>
        </w:rPr>
      </w:pPr>
      <w:bookmarkStart w:id="104" w:name="_Toc167294168"/>
      <w:r>
        <w:t xml:space="preserve">Imagen </w:t>
      </w:r>
      <w:r>
        <w:fldChar w:fldCharType="begin"/>
      </w:r>
      <w:r>
        <w:instrText xml:space="preserve"> SEQ Imagen \* ARABIC </w:instrText>
      </w:r>
      <w:r>
        <w:fldChar w:fldCharType="separate"/>
      </w:r>
      <w:r w:rsidR="002E7655">
        <w:rPr>
          <w:noProof/>
        </w:rPr>
        <w:t>15</w:t>
      </w:r>
      <w:r>
        <w:fldChar w:fldCharType="end"/>
      </w:r>
      <w:r>
        <w:t>: Formulario de Nuevo Objetivo Estratégico</w:t>
      </w:r>
      <w:bookmarkEnd w:id="104"/>
    </w:p>
    <w:p w14:paraId="6C0A74E0" w14:textId="31D4AAA4" w:rsidR="0030479F" w:rsidRDefault="0030479F" w:rsidP="0030479F">
      <w:pPr>
        <w:ind w:left="630"/>
        <w:rPr>
          <w:lang w:val="es-ES"/>
        </w:rPr>
      </w:pPr>
    </w:p>
    <w:p w14:paraId="46A33423" w14:textId="3038E3FC" w:rsidR="0030479F" w:rsidRDefault="0030479F" w:rsidP="0030479F">
      <w:pPr>
        <w:pStyle w:val="Prrafodelista"/>
        <w:numPr>
          <w:ilvl w:val="0"/>
          <w:numId w:val="67"/>
        </w:numPr>
        <w:rPr>
          <w:lang w:val="es-ES"/>
        </w:rPr>
      </w:pPr>
      <w:r>
        <w:rPr>
          <w:lang w:val="es-ES"/>
        </w:rPr>
        <w:t>Seleccionar un registro del desplegable PEI</w:t>
      </w:r>
    </w:p>
    <w:p w14:paraId="118F0720" w14:textId="0012C03D" w:rsidR="0030479F" w:rsidRDefault="0030479F" w:rsidP="0030479F">
      <w:pPr>
        <w:pStyle w:val="Prrafodelista"/>
        <w:numPr>
          <w:ilvl w:val="0"/>
          <w:numId w:val="67"/>
        </w:numPr>
        <w:rPr>
          <w:lang w:val="es-ES"/>
        </w:rPr>
      </w:pPr>
      <w:r>
        <w:rPr>
          <w:lang w:val="es-ES"/>
        </w:rPr>
        <w:t>Nuevos objetivos: Podremos seleccionar el objetivo nacional y objetivo nacional específico. Registrar el enunciado, descripción, explicación de la relación causal. Por último, seleccionar la prioridad e ingresar la cantidad de acciones estratégicas.</w:t>
      </w:r>
    </w:p>
    <w:p w14:paraId="50689A13" w14:textId="77777777" w:rsidR="0030479F" w:rsidRDefault="0030479F" w:rsidP="0030479F">
      <w:pPr>
        <w:pStyle w:val="Prrafodelista"/>
        <w:numPr>
          <w:ilvl w:val="0"/>
          <w:numId w:val="67"/>
        </w:numPr>
        <w:rPr>
          <w:lang w:val="es-ES"/>
        </w:rPr>
      </w:pPr>
      <w:r>
        <w:rPr>
          <w:lang w:val="es-ES"/>
        </w:rPr>
        <w:t>Deberá hacer clic en el botón “GUARDAR” para salvar los datos ingresados o “CANCELAR” para cerrar el formulario sin guardar los cambios.</w:t>
      </w:r>
    </w:p>
    <w:p w14:paraId="58B5C58D" w14:textId="2927631B" w:rsidR="0030479F" w:rsidRDefault="0030479F" w:rsidP="0024324E">
      <w:pPr>
        <w:ind w:left="720"/>
        <w:rPr>
          <w:lang w:val="es-ES"/>
        </w:rPr>
      </w:pPr>
    </w:p>
    <w:p w14:paraId="6711B8E8" w14:textId="2DEF7BAB" w:rsidR="00E7317E" w:rsidRDefault="00E7317E" w:rsidP="0024324E">
      <w:pPr>
        <w:ind w:left="720"/>
        <w:rPr>
          <w:lang w:val="es-ES"/>
        </w:rPr>
      </w:pPr>
    </w:p>
    <w:p w14:paraId="57680B5D" w14:textId="638E6386" w:rsidR="00E7317E" w:rsidRDefault="00E7317E" w:rsidP="0024324E">
      <w:pPr>
        <w:ind w:left="720"/>
        <w:rPr>
          <w:lang w:val="es-ES"/>
        </w:rPr>
      </w:pPr>
    </w:p>
    <w:p w14:paraId="506BCD13" w14:textId="52A73ABA" w:rsidR="00E7317E" w:rsidRDefault="00E7317E" w:rsidP="0024324E">
      <w:pPr>
        <w:ind w:left="720"/>
        <w:rPr>
          <w:lang w:val="es-ES"/>
        </w:rPr>
      </w:pPr>
    </w:p>
    <w:p w14:paraId="2625E530" w14:textId="482DFFB0" w:rsidR="00E7317E" w:rsidRDefault="00E7317E" w:rsidP="00E7317E">
      <w:pPr>
        <w:pStyle w:val="Ttulo3"/>
        <w:numPr>
          <w:ilvl w:val="0"/>
          <w:numId w:val="0"/>
        </w:numPr>
        <w:ind w:left="987" w:hanging="357"/>
        <w:rPr>
          <w:u w:val="single"/>
        </w:rPr>
      </w:pPr>
      <w:bookmarkStart w:id="105" w:name="_Toc165364031"/>
      <w:r>
        <w:rPr>
          <w:u w:val="single"/>
          <w:lang w:val="es-ES"/>
        </w:rPr>
        <w:t>Editar</w:t>
      </w:r>
      <w:r w:rsidRPr="00E83321">
        <w:rPr>
          <w:u w:val="single"/>
        </w:rPr>
        <w:t xml:space="preserve"> Objetivo Estratégico</w:t>
      </w:r>
      <w:bookmarkEnd w:id="105"/>
    </w:p>
    <w:p w14:paraId="509EC20B" w14:textId="77777777" w:rsidR="00A37C9D" w:rsidRDefault="00E70EC2" w:rsidP="00A37C9D">
      <w:pPr>
        <w:keepNext/>
        <w:ind w:left="720"/>
        <w:jc w:val="left"/>
      </w:pPr>
      <w:r w:rsidRPr="00E70EC2">
        <w:rPr>
          <w:lang w:val="es-ES"/>
        </w:rPr>
        <w:t>La edición de objetivos estratégicos solo es posible si se encuentran en estado "En proceso".</w:t>
      </w:r>
      <w:r>
        <w:rPr>
          <w:noProof/>
        </w:rPr>
        <w:drawing>
          <wp:inline distT="0" distB="0" distL="0" distR="0" wp14:anchorId="0FA93702" wp14:editId="602C22DD">
            <wp:extent cx="4937760" cy="1818350"/>
            <wp:effectExtent l="19050" t="19050" r="15240" b="1079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4862" cy="182096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A11E265" w14:textId="2C47F240" w:rsidR="00E7317E" w:rsidRDefault="00A37C9D" w:rsidP="00A37C9D">
      <w:pPr>
        <w:pStyle w:val="Descripcin"/>
        <w:jc w:val="center"/>
        <w:rPr>
          <w:lang w:val="es-ES"/>
        </w:rPr>
      </w:pPr>
      <w:bookmarkStart w:id="106" w:name="_Toc167294169"/>
      <w:r>
        <w:t xml:space="preserve">Imagen </w:t>
      </w:r>
      <w:r>
        <w:fldChar w:fldCharType="begin"/>
      </w:r>
      <w:r>
        <w:instrText xml:space="preserve"> SEQ Imagen \* ARABIC </w:instrText>
      </w:r>
      <w:r>
        <w:fldChar w:fldCharType="separate"/>
      </w:r>
      <w:r w:rsidR="002E7655">
        <w:rPr>
          <w:noProof/>
        </w:rPr>
        <w:t>16</w:t>
      </w:r>
      <w:r>
        <w:fldChar w:fldCharType="end"/>
      </w:r>
      <w:r>
        <w:t xml:space="preserve">: </w:t>
      </w:r>
      <w:r w:rsidRPr="0058149A">
        <w:t>Sección Búsqueda Objetivos Estratégicos</w:t>
      </w:r>
      <w:r>
        <w:t xml:space="preserve"> - Editar</w:t>
      </w:r>
      <w:bookmarkEnd w:id="106"/>
    </w:p>
    <w:p w14:paraId="3511BC21" w14:textId="046AFDC2" w:rsidR="00E70EC2" w:rsidRDefault="00E70EC2" w:rsidP="00E70EC2">
      <w:pPr>
        <w:ind w:left="720"/>
        <w:jc w:val="left"/>
        <w:rPr>
          <w:lang w:val="es-ES"/>
        </w:rPr>
      </w:pPr>
    </w:p>
    <w:p w14:paraId="17959EB2" w14:textId="6ABA9B38" w:rsidR="00E70EC2" w:rsidRDefault="00E70EC2" w:rsidP="00E70EC2">
      <w:pPr>
        <w:ind w:left="720"/>
        <w:jc w:val="left"/>
        <w:rPr>
          <w:lang w:val="es-ES"/>
        </w:rPr>
      </w:pPr>
      <w:r w:rsidRPr="00E70EC2">
        <w:rPr>
          <w:lang w:val="es-ES"/>
        </w:rPr>
        <w:t xml:space="preserve">Para editar un registro, primero debes </w:t>
      </w:r>
      <w:r w:rsidR="00AC6983">
        <w:rPr>
          <w:lang w:val="es-ES"/>
        </w:rPr>
        <w:t>seleccionar un registro</w:t>
      </w:r>
      <w:r w:rsidRPr="00E70EC2">
        <w:rPr>
          <w:lang w:val="es-ES"/>
        </w:rPr>
        <w:t xml:space="preserve"> en la lista y luego presionar el botón</w:t>
      </w:r>
      <w:r w:rsidRPr="00E70EC2">
        <w:rPr>
          <w:noProof/>
        </w:rPr>
        <w:t xml:space="preserve"> </w:t>
      </w:r>
      <w:r>
        <w:rPr>
          <w:noProof/>
        </w:rPr>
        <w:drawing>
          <wp:inline distT="0" distB="0" distL="0" distR="0" wp14:anchorId="521D1AAD" wp14:editId="1842629C">
            <wp:extent cx="123825" cy="1428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825" cy="142875"/>
                    </a:xfrm>
                    <a:prstGeom prst="rect">
                      <a:avLst/>
                    </a:prstGeom>
                  </pic:spPr>
                </pic:pic>
              </a:graphicData>
            </a:graphic>
          </wp:inline>
        </w:drawing>
      </w:r>
      <w:r w:rsidRPr="00E70EC2">
        <w:rPr>
          <w:lang w:val="es-ES"/>
        </w:rPr>
        <w:t xml:space="preserve"> "Editar" ubicado en la columna de acciones. </w:t>
      </w:r>
    </w:p>
    <w:p w14:paraId="437BAB06" w14:textId="77777777" w:rsidR="00A37C9D" w:rsidRDefault="00E70EC2" w:rsidP="00A37C9D">
      <w:pPr>
        <w:keepNext/>
        <w:ind w:left="720"/>
        <w:jc w:val="left"/>
      </w:pPr>
      <w:r>
        <w:rPr>
          <w:noProof/>
        </w:rPr>
        <w:drawing>
          <wp:anchor distT="0" distB="0" distL="114300" distR="114300" simplePos="0" relativeHeight="251830277" behindDoc="0" locked="0" layoutInCell="1" allowOverlap="1" wp14:anchorId="63897892" wp14:editId="45CDCAD8">
            <wp:simplePos x="0" y="0"/>
            <wp:positionH relativeFrom="column">
              <wp:posOffset>5002199</wp:posOffset>
            </wp:positionH>
            <wp:positionV relativeFrom="paragraph">
              <wp:posOffset>1398270</wp:posOffset>
            </wp:positionV>
            <wp:extent cx="230587" cy="230587"/>
            <wp:effectExtent l="0" t="0" r="0" b="0"/>
            <wp:wrapNone/>
            <wp:docPr id="628814726" name="Gráfico 628814726"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230587" cy="2305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78CCF0A" wp14:editId="02EBA7F3">
            <wp:extent cx="4956810" cy="1890057"/>
            <wp:effectExtent l="19050" t="19050" r="15240" b="152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69411" cy="1894862"/>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06066376" w14:textId="2E19DDDA" w:rsidR="00E70EC2" w:rsidRDefault="00A37C9D" w:rsidP="00A37C9D">
      <w:pPr>
        <w:pStyle w:val="Descripcin"/>
        <w:jc w:val="center"/>
        <w:rPr>
          <w:lang w:val="es-ES"/>
        </w:rPr>
      </w:pPr>
      <w:bookmarkStart w:id="107" w:name="_Toc167294170"/>
      <w:r>
        <w:t xml:space="preserve">Imagen </w:t>
      </w:r>
      <w:r>
        <w:fldChar w:fldCharType="begin"/>
      </w:r>
      <w:r>
        <w:instrText xml:space="preserve"> SEQ Imagen \* ARABIC </w:instrText>
      </w:r>
      <w:r>
        <w:fldChar w:fldCharType="separate"/>
      </w:r>
      <w:r w:rsidR="002E7655">
        <w:rPr>
          <w:noProof/>
        </w:rPr>
        <w:t>17</w:t>
      </w:r>
      <w:r>
        <w:fldChar w:fldCharType="end"/>
      </w:r>
      <w:r>
        <w:t>: Editar Objetivos Estratégico</w:t>
      </w:r>
      <w:bookmarkEnd w:id="107"/>
    </w:p>
    <w:p w14:paraId="48908235" w14:textId="3976A05A" w:rsidR="00E70EC2" w:rsidRDefault="00E70EC2" w:rsidP="00E70EC2">
      <w:pPr>
        <w:ind w:left="720"/>
        <w:jc w:val="left"/>
        <w:rPr>
          <w:lang w:val="es-ES"/>
        </w:rPr>
      </w:pPr>
    </w:p>
    <w:p w14:paraId="0D6C1DF5" w14:textId="18DA44F0" w:rsidR="00E70EC2" w:rsidRDefault="00E70EC2" w:rsidP="00E70EC2">
      <w:pPr>
        <w:ind w:left="720"/>
        <w:jc w:val="left"/>
        <w:rPr>
          <w:lang w:val="es-ES"/>
        </w:rPr>
      </w:pPr>
      <w:r w:rsidRPr="00E70EC2">
        <w:rPr>
          <w:lang w:val="es-ES"/>
        </w:rPr>
        <w:t>Al seleccionar la opción "Editar", se abrirá un formulario donde podrás realizar las modificaciones necesarias al objetivo estratégico.</w:t>
      </w:r>
    </w:p>
    <w:p w14:paraId="342EB2D8" w14:textId="77777777" w:rsidR="00A37C9D" w:rsidRDefault="00AC6983" w:rsidP="00A37C9D">
      <w:pPr>
        <w:keepNext/>
        <w:ind w:left="720"/>
        <w:jc w:val="left"/>
      </w:pPr>
      <w:r>
        <w:rPr>
          <w:noProof/>
          <w:lang w:val="es-ES"/>
        </w:rPr>
        <w:lastRenderedPageBreak/>
        <mc:AlternateContent>
          <mc:Choice Requires="wpg">
            <w:drawing>
              <wp:inline distT="0" distB="0" distL="0" distR="0" wp14:anchorId="19820CC9" wp14:editId="2596C2D6">
                <wp:extent cx="4841875" cy="5175885"/>
                <wp:effectExtent l="0" t="0" r="0" b="5715"/>
                <wp:docPr id="628814734" name="Grupo 628814734"/>
                <wp:cNvGraphicFramePr/>
                <a:graphic xmlns:a="http://schemas.openxmlformats.org/drawingml/2006/main">
                  <a:graphicData uri="http://schemas.microsoft.com/office/word/2010/wordprocessingGroup">
                    <wpg:wgp>
                      <wpg:cNvGrpSpPr/>
                      <wpg:grpSpPr>
                        <a:xfrm>
                          <a:off x="0" y="0"/>
                          <a:ext cx="4841875" cy="5175885"/>
                          <a:chOff x="0" y="0"/>
                          <a:chExt cx="5400675" cy="5319588"/>
                        </a:xfrm>
                      </wpg:grpSpPr>
                      <pic:pic xmlns:pic="http://schemas.openxmlformats.org/drawingml/2006/picture">
                        <pic:nvPicPr>
                          <pic:cNvPr id="628814728" name="Imagen 62881472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400675" cy="2720340"/>
                          </a:xfrm>
                          <a:prstGeom prst="rect">
                            <a:avLst/>
                          </a:prstGeom>
                        </pic:spPr>
                      </pic:pic>
                      <pic:pic xmlns:pic="http://schemas.openxmlformats.org/drawingml/2006/picture">
                        <pic:nvPicPr>
                          <pic:cNvPr id="628814729" name="Imagen 628814729"/>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2671638"/>
                            <a:ext cx="5400675" cy="2647950"/>
                          </a:xfrm>
                          <a:prstGeom prst="rect">
                            <a:avLst/>
                          </a:prstGeom>
                        </pic:spPr>
                      </pic:pic>
                    </wpg:wgp>
                  </a:graphicData>
                </a:graphic>
              </wp:inline>
            </w:drawing>
          </mc:Choice>
          <mc:Fallback>
            <w:pict>
              <v:group w14:anchorId="4BBB1C34" id="Grupo 628814734" o:spid="_x0000_s1026" style="width:381.25pt;height:407.55pt;mso-position-horizontal-relative:char;mso-position-vertical-relative:line" coordsize="54006,5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">
                <v:shape id="Imagen 628814728" o:spid="_x0000_s1027" type="#_x0000_t75" style="position:absolute;width:54006;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">
                  <v:imagedata r:id="rId45" o:title=""/>
                </v:shape>
                <v:shape id="Imagen 628814729" o:spid="_x0000_s1028" type="#_x0000_t75" style="position:absolute;top:26716;width:54006;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">
                  <v:imagedata r:id="rId46" o:title=""/>
                </v:shape>
                <w10:anchorlock/>
              </v:group>
            </w:pict>
          </mc:Fallback>
        </mc:AlternateContent>
      </w:r>
    </w:p>
    <w:p w14:paraId="503D05CE" w14:textId="30CB7A5E" w:rsidR="00E70EC2" w:rsidRDefault="00A37C9D" w:rsidP="00A37C9D">
      <w:pPr>
        <w:pStyle w:val="Descripcin"/>
        <w:jc w:val="center"/>
        <w:rPr>
          <w:lang w:val="es-ES"/>
        </w:rPr>
      </w:pPr>
      <w:bookmarkStart w:id="108" w:name="_Toc167294171"/>
      <w:r>
        <w:t xml:space="preserve">Imagen </w:t>
      </w:r>
      <w:r>
        <w:fldChar w:fldCharType="begin"/>
      </w:r>
      <w:r>
        <w:instrText xml:space="preserve"> SEQ Imagen \* ARABIC </w:instrText>
      </w:r>
      <w:r>
        <w:fldChar w:fldCharType="separate"/>
      </w:r>
      <w:r w:rsidR="002E7655">
        <w:rPr>
          <w:noProof/>
        </w:rPr>
        <w:t>18</w:t>
      </w:r>
      <w:r>
        <w:fldChar w:fldCharType="end"/>
      </w:r>
      <w:r>
        <w:t>: Formulario Editar Objetivo Estratégico</w:t>
      </w:r>
      <w:bookmarkEnd w:id="108"/>
    </w:p>
    <w:p w14:paraId="43C92DB2" w14:textId="52CE1E42" w:rsidR="00AC6983" w:rsidRDefault="00AC6983" w:rsidP="00AC6983">
      <w:pPr>
        <w:pStyle w:val="Prrafodelista"/>
        <w:numPr>
          <w:ilvl w:val="0"/>
          <w:numId w:val="67"/>
        </w:numPr>
        <w:rPr>
          <w:lang w:val="es-ES"/>
        </w:rPr>
      </w:pPr>
      <w:r>
        <w:rPr>
          <w:lang w:val="es-ES"/>
        </w:rPr>
        <w:t>Se muestra el PE</w:t>
      </w:r>
      <w:r w:rsidR="00B06CB1">
        <w:rPr>
          <w:lang w:val="es-ES"/>
        </w:rPr>
        <w:t>I</w:t>
      </w:r>
      <w:r>
        <w:rPr>
          <w:lang w:val="es-ES"/>
        </w:rPr>
        <w:t xml:space="preserve"> (No editable)</w:t>
      </w:r>
    </w:p>
    <w:p w14:paraId="17EAEC3E" w14:textId="71651EDB" w:rsidR="00AC6983" w:rsidRDefault="00AC6983" w:rsidP="00AC6983">
      <w:pPr>
        <w:pStyle w:val="Prrafodelista"/>
        <w:numPr>
          <w:ilvl w:val="0"/>
          <w:numId w:val="67"/>
        </w:numPr>
        <w:rPr>
          <w:lang w:val="es-ES"/>
        </w:rPr>
      </w:pPr>
      <w:r>
        <w:rPr>
          <w:lang w:val="es-ES"/>
        </w:rPr>
        <w:t>Editar Nuevos objetivos: Podremos seleccionar el objetivo nacional y objetivo nacional específico. Registrar el enunciado, descripción, explicación de la relación causal. Por último, seleccionar la prioridad e ingresar la cantidad de acciones estratégicas.</w:t>
      </w:r>
    </w:p>
    <w:p w14:paraId="2A75D38D" w14:textId="77777777" w:rsidR="00AC6983" w:rsidRDefault="00AC6983" w:rsidP="00AC6983">
      <w:pPr>
        <w:pStyle w:val="Prrafodelista"/>
        <w:numPr>
          <w:ilvl w:val="0"/>
          <w:numId w:val="67"/>
        </w:numPr>
        <w:rPr>
          <w:lang w:val="es-ES"/>
        </w:rPr>
      </w:pPr>
      <w:r>
        <w:rPr>
          <w:lang w:val="es-ES"/>
        </w:rPr>
        <w:t>Deberá hacer clic en el botón “GUARDAR” para salvar los datos ingresados o “CANCELAR” para cerrar el formulario sin guardar los cambios.</w:t>
      </w:r>
    </w:p>
    <w:p w14:paraId="2A2BB1EE" w14:textId="0959E6C1" w:rsidR="00AC6983" w:rsidRDefault="00AC6983" w:rsidP="00AC6983">
      <w:pPr>
        <w:pStyle w:val="Ttulo3"/>
        <w:numPr>
          <w:ilvl w:val="0"/>
          <w:numId w:val="0"/>
        </w:numPr>
        <w:ind w:left="987" w:hanging="357"/>
        <w:rPr>
          <w:u w:val="single"/>
        </w:rPr>
      </w:pPr>
      <w:bookmarkStart w:id="109" w:name="_Toc165364032"/>
      <w:r>
        <w:rPr>
          <w:u w:val="single"/>
          <w:lang w:val="es-ES"/>
        </w:rPr>
        <w:lastRenderedPageBreak/>
        <w:t>Eliminar</w:t>
      </w:r>
      <w:r w:rsidRPr="00E83321">
        <w:rPr>
          <w:u w:val="single"/>
        </w:rPr>
        <w:t xml:space="preserve"> Objetivo Estratégico</w:t>
      </w:r>
      <w:bookmarkEnd w:id="109"/>
    </w:p>
    <w:p w14:paraId="61EB6A20" w14:textId="77777777" w:rsidR="00A37C9D" w:rsidRDefault="00AC6983" w:rsidP="00A37C9D">
      <w:pPr>
        <w:keepNext/>
        <w:ind w:left="720"/>
        <w:jc w:val="left"/>
      </w:pPr>
      <w:r w:rsidRPr="00E70EC2">
        <w:rPr>
          <w:lang w:val="es-ES"/>
        </w:rPr>
        <w:t xml:space="preserve">La </w:t>
      </w:r>
      <w:r>
        <w:rPr>
          <w:lang w:val="es-ES"/>
        </w:rPr>
        <w:t>Eliminación</w:t>
      </w:r>
      <w:r w:rsidRPr="00E70EC2">
        <w:rPr>
          <w:lang w:val="es-ES"/>
        </w:rPr>
        <w:t xml:space="preserve"> de objetivos estratégicos solo es posible si se encuentran en estado </w:t>
      </w:r>
      <w:r w:rsidRPr="00293472">
        <w:rPr>
          <w:lang w:val="es-ES"/>
        </w:rPr>
        <w:t>"En proceso".</w:t>
      </w:r>
      <w:r w:rsidRPr="00293472">
        <w:rPr>
          <w:noProof/>
        </w:rPr>
        <w:drawing>
          <wp:inline distT="0" distB="0" distL="0" distR="0" wp14:anchorId="4567B635" wp14:editId="23BD5002">
            <wp:extent cx="4937760" cy="1818350"/>
            <wp:effectExtent l="19050" t="19050" r="15240" b="10795"/>
            <wp:docPr id="628814738" name="Imagen 628814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4862" cy="182096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955D305" w14:textId="734E84FD" w:rsidR="00AC6983" w:rsidRDefault="00A37C9D" w:rsidP="00A37C9D">
      <w:pPr>
        <w:pStyle w:val="Descripcin"/>
        <w:jc w:val="center"/>
        <w:rPr>
          <w:lang w:val="es-ES"/>
        </w:rPr>
      </w:pPr>
      <w:bookmarkStart w:id="110" w:name="_Toc167294172"/>
      <w:r>
        <w:t xml:space="preserve">Imagen </w:t>
      </w:r>
      <w:r>
        <w:fldChar w:fldCharType="begin"/>
      </w:r>
      <w:r>
        <w:instrText xml:space="preserve"> SEQ Imagen \* ARABIC </w:instrText>
      </w:r>
      <w:r>
        <w:fldChar w:fldCharType="separate"/>
      </w:r>
      <w:r w:rsidR="002E7655">
        <w:rPr>
          <w:noProof/>
        </w:rPr>
        <w:t>19</w:t>
      </w:r>
      <w:r>
        <w:fldChar w:fldCharType="end"/>
      </w:r>
      <w:r w:rsidRPr="00D07FF7">
        <w:t>: Sección Búsqueda Objetivos Estratégicos - E</w:t>
      </w:r>
      <w:r>
        <w:t>liminar</w:t>
      </w:r>
      <w:bookmarkEnd w:id="110"/>
    </w:p>
    <w:p w14:paraId="1C8D65AC" w14:textId="77777777" w:rsidR="00AC6983" w:rsidRDefault="00AC6983" w:rsidP="00AC6983">
      <w:pPr>
        <w:ind w:left="720"/>
        <w:jc w:val="left"/>
        <w:rPr>
          <w:lang w:val="es-ES"/>
        </w:rPr>
      </w:pPr>
    </w:p>
    <w:p w14:paraId="77823ED0" w14:textId="7B901B11" w:rsidR="00AC6983" w:rsidRDefault="00AC6983" w:rsidP="00AC6983">
      <w:pPr>
        <w:ind w:left="720"/>
        <w:jc w:val="left"/>
        <w:rPr>
          <w:lang w:val="es-ES"/>
        </w:rPr>
      </w:pPr>
      <w:r w:rsidRPr="00E70EC2">
        <w:rPr>
          <w:lang w:val="es-ES"/>
        </w:rPr>
        <w:t xml:space="preserve">Para </w:t>
      </w:r>
      <w:r>
        <w:rPr>
          <w:lang w:val="es-ES"/>
        </w:rPr>
        <w:t xml:space="preserve">eliminar </w:t>
      </w:r>
      <w:r w:rsidRPr="00E70EC2">
        <w:rPr>
          <w:lang w:val="es-ES"/>
        </w:rPr>
        <w:t>un registro, primero debes seleccionar</w:t>
      </w:r>
      <w:r>
        <w:rPr>
          <w:lang w:val="es-ES"/>
        </w:rPr>
        <w:t xml:space="preserve"> un registro</w:t>
      </w:r>
      <w:r w:rsidRPr="00E70EC2">
        <w:rPr>
          <w:lang w:val="es-ES"/>
        </w:rPr>
        <w:t xml:space="preserve"> en la lista y luego presionar el botón</w:t>
      </w:r>
      <w:r w:rsidRPr="00E70EC2">
        <w:rPr>
          <w:noProof/>
        </w:rPr>
        <w:t xml:space="preserve"> </w:t>
      </w:r>
      <w:r>
        <w:rPr>
          <w:noProof/>
        </w:rPr>
        <w:drawing>
          <wp:inline distT="0" distB="0" distL="0" distR="0" wp14:anchorId="583A7AA1" wp14:editId="30B3130D">
            <wp:extent cx="133350" cy="133350"/>
            <wp:effectExtent l="0" t="0" r="0" b="0"/>
            <wp:docPr id="628814745" name="Imagen 62881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3350" cy="133350"/>
                    </a:xfrm>
                    <a:prstGeom prst="rect">
                      <a:avLst/>
                    </a:prstGeom>
                  </pic:spPr>
                </pic:pic>
              </a:graphicData>
            </a:graphic>
          </wp:inline>
        </w:drawing>
      </w:r>
      <w:r w:rsidRPr="00E70EC2">
        <w:rPr>
          <w:lang w:val="es-ES"/>
        </w:rPr>
        <w:t xml:space="preserve"> "E</w:t>
      </w:r>
      <w:r>
        <w:rPr>
          <w:lang w:val="es-ES"/>
        </w:rPr>
        <w:t>liminar</w:t>
      </w:r>
      <w:r w:rsidRPr="00E70EC2">
        <w:rPr>
          <w:lang w:val="es-ES"/>
        </w:rPr>
        <w:t xml:space="preserve">" ubicado en la columna de acciones. </w:t>
      </w:r>
    </w:p>
    <w:p w14:paraId="44765A89" w14:textId="77777777" w:rsidR="006A7945" w:rsidRDefault="00AC6983" w:rsidP="006A7945">
      <w:pPr>
        <w:keepNext/>
        <w:ind w:left="720"/>
        <w:jc w:val="left"/>
      </w:pPr>
      <w:r>
        <w:rPr>
          <w:noProof/>
        </w:rPr>
        <w:drawing>
          <wp:anchor distT="0" distB="0" distL="114300" distR="114300" simplePos="0" relativeHeight="251832325" behindDoc="0" locked="0" layoutInCell="1" allowOverlap="1" wp14:anchorId="57EBF9B7" wp14:editId="6B298DA6">
            <wp:simplePos x="0" y="0"/>
            <wp:positionH relativeFrom="column">
              <wp:posOffset>5055013</wp:posOffset>
            </wp:positionH>
            <wp:positionV relativeFrom="paragraph">
              <wp:posOffset>1587486</wp:posOffset>
            </wp:positionV>
            <wp:extent cx="230587" cy="230587"/>
            <wp:effectExtent l="0" t="0" r="0" b="0"/>
            <wp:wrapNone/>
            <wp:docPr id="628814743" name="Gráfico 628814743"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230587" cy="230587"/>
                    </a:xfrm>
                    <a:prstGeom prst="rect">
                      <a:avLst/>
                    </a:prstGeom>
                  </pic:spPr>
                </pic:pic>
              </a:graphicData>
            </a:graphic>
            <wp14:sizeRelH relativeFrom="margin">
              <wp14:pctWidth>0</wp14:pctWidth>
            </wp14:sizeRelH>
            <wp14:sizeRelV relativeFrom="margin">
              <wp14:pctHeight>0</wp14:pctHeight>
            </wp14:sizeRelV>
          </wp:anchor>
        </w:drawing>
      </w:r>
      <w:r w:rsidRPr="00AC6983">
        <w:rPr>
          <w:noProof/>
        </w:rPr>
        <w:t xml:space="preserve"> </w:t>
      </w:r>
      <w:r w:rsidR="006A7945">
        <w:rPr>
          <w:noProof/>
        </w:rPr>
        <w:drawing>
          <wp:inline distT="0" distB="0" distL="0" distR="0" wp14:anchorId="7F61728E" wp14:editId="6ED45B0B">
            <wp:extent cx="4943198" cy="2062717"/>
            <wp:effectExtent l="19050" t="19050" r="10160" b="13970"/>
            <wp:docPr id="374130362" name="Imagen 37413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1965" cy="2066375"/>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5AB0AEC4" w14:textId="51E50055" w:rsidR="00AC6983" w:rsidRDefault="006A7945" w:rsidP="006A7945">
      <w:pPr>
        <w:pStyle w:val="Descripcin"/>
        <w:jc w:val="center"/>
        <w:rPr>
          <w:lang w:val="es-ES"/>
        </w:rPr>
      </w:pPr>
      <w:bookmarkStart w:id="111" w:name="_Toc167294173"/>
      <w:r>
        <w:t xml:space="preserve">Imagen </w:t>
      </w:r>
      <w:r>
        <w:fldChar w:fldCharType="begin"/>
      </w:r>
      <w:r>
        <w:instrText xml:space="preserve"> SEQ Imagen \* ARABIC </w:instrText>
      </w:r>
      <w:r>
        <w:fldChar w:fldCharType="separate"/>
      </w:r>
      <w:r w:rsidR="002E7655">
        <w:rPr>
          <w:noProof/>
        </w:rPr>
        <w:t>20</w:t>
      </w:r>
      <w:r>
        <w:fldChar w:fldCharType="end"/>
      </w:r>
      <w:r w:rsidRPr="00237BEC">
        <w:t xml:space="preserve">: Sección Búsqueda Objetivos Estratégicos - </w:t>
      </w:r>
      <w:r>
        <w:t>Botón Eliminar</w:t>
      </w:r>
      <w:bookmarkEnd w:id="111"/>
    </w:p>
    <w:p w14:paraId="472D831F" w14:textId="68A64278" w:rsidR="00AC6983" w:rsidRDefault="00AC6983" w:rsidP="00AC6983">
      <w:pPr>
        <w:ind w:left="720"/>
        <w:jc w:val="left"/>
        <w:rPr>
          <w:lang w:val="es-ES"/>
        </w:rPr>
      </w:pPr>
    </w:p>
    <w:p w14:paraId="4D50F678" w14:textId="16D93038" w:rsidR="00853F0B" w:rsidRDefault="00853F0B" w:rsidP="00AC6983">
      <w:pPr>
        <w:ind w:left="720"/>
        <w:jc w:val="left"/>
        <w:rPr>
          <w:i/>
          <w:iCs/>
          <w:lang w:val="es-ES"/>
        </w:rPr>
      </w:pPr>
      <w:r>
        <w:rPr>
          <w:lang w:val="es-ES"/>
        </w:rPr>
        <w:t xml:space="preserve">Nota: </w:t>
      </w:r>
      <w:r w:rsidRPr="00853F0B">
        <w:rPr>
          <w:i/>
          <w:iCs/>
          <w:lang w:val="es-ES"/>
        </w:rPr>
        <w:t xml:space="preserve">si el objetivo estratégico se encuentra asociado a una o </w:t>
      </w:r>
      <w:r w:rsidR="006A7945" w:rsidRPr="00853F0B">
        <w:rPr>
          <w:i/>
          <w:iCs/>
          <w:lang w:val="es-ES"/>
        </w:rPr>
        <w:t>más</w:t>
      </w:r>
      <w:r w:rsidRPr="00853F0B">
        <w:rPr>
          <w:i/>
          <w:iCs/>
          <w:lang w:val="es-ES"/>
        </w:rPr>
        <w:t xml:space="preserve"> acciones estratégicas.</w:t>
      </w:r>
    </w:p>
    <w:p w14:paraId="5E84EABC" w14:textId="77777777" w:rsidR="00853F0B" w:rsidRDefault="00853F0B" w:rsidP="00AC6983">
      <w:pPr>
        <w:ind w:left="720"/>
        <w:jc w:val="left"/>
        <w:rPr>
          <w:lang w:val="es-ES"/>
        </w:rPr>
      </w:pPr>
    </w:p>
    <w:p w14:paraId="380C2802" w14:textId="4ACB6E6F" w:rsidR="00AC6983" w:rsidRDefault="00AC6983" w:rsidP="00AC6983">
      <w:pPr>
        <w:ind w:left="720"/>
        <w:jc w:val="left"/>
        <w:rPr>
          <w:lang w:val="es-ES"/>
        </w:rPr>
      </w:pPr>
      <w:r w:rsidRPr="00E70EC2">
        <w:rPr>
          <w:lang w:val="es-ES"/>
        </w:rPr>
        <w:t>Al seleccionar la opción "E</w:t>
      </w:r>
      <w:r>
        <w:rPr>
          <w:lang w:val="es-ES"/>
        </w:rPr>
        <w:t>liminar</w:t>
      </w:r>
      <w:r w:rsidRPr="00E70EC2">
        <w:rPr>
          <w:lang w:val="es-ES"/>
        </w:rPr>
        <w:t xml:space="preserve">", se abrirá un </w:t>
      </w:r>
      <w:r>
        <w:rPr>
          <w:lang w:val="es-ES"/>
        </w:rPr>
        <w:t>modal de confirmación.</w:t>
      </w:r>
    </w:p>
    <w:p w14:paraId="1872874A" w14:textId="77777777" w:rsidR="006A7945" w:rsidRDefault="00AC6983" w:rsidP="006A7945">
      <w:pPr>
        <w:keepNext/>
        <w:ind w:left="720"/>
        <w:jc w:val="left"/>
      </w:pPr>
      <w:r>
        <w:rPr>
          <w:noProof/>
        </w:rPr>
        <w:lastRenderedPageBreak/>
        <w:drawing>
          <wp:inline distT="0" distB="0" distL="0" distR="0" wp14:anchorId="5C1C900B" wp14:editId="76851451">
            <wp:extent cx="4937760" cy="1914144"/>
            <wp:effectExtent l="19050" t="19050" r="15240" b="10160"/>
            <wp:docPr id="628814750" name="Imagen 62881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48454" cy="191829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958851E" w14:textId="333E7CA0" w:rsidR="00AC6983" w:rsidRDefault="006A7945" w:rsidP="002E5EE5">
      <w:pPr>
        <w:pStyle w:val="Descripcin"/>
        <w:jc w:val="center"/>
        <w:rPr>
          <w:lang w:val="es-ES"/>
        </w:rPr>
      </w:pPr>
      <w:bookmarkStart w:id="112" w:name="_Toc167294174"/>
      <w:r>
        <w:t xml:space="preserve">Imagen </w:t>
      </w:r>
      <w:r>
        <w:fldChar w:fldCharType="begin"/>
      </w:r>
      <w:r>
        <w:instrText xml:space="preserve"> SEQ Imagen \* ARABIC </w:instrText>
      </w:r>
      <w:r>
        <w:fldChar w:fldCharType="separate"/>
      </w:r>
      <w:r w:rsidR="002E7655">
        <w:rPr>
          <w:noProof/>
        </w:rPr>
        <w:t>21</w:t>
      </w:r>
      <w:r>
        <w:fldChar w:fldCharType="end"/>
      </w:r>
      <w:r>
        <w:t>: Eliminar Objetivo Estratégico - Modal de Confirmación</w:t>
      </w:r>
      <w:bookmarkEnd w:id="112"/>
    </w:p>
    <w:p w14:paraId="09E3BFB4" w14:textId="77777777" w:rsidR="00E7317E" w:rsidRPr="00853F0B" w:rsidRDefault="00E7317E" w:rsidP="00853F0B">
      <w:pPr>
        <w:rPr>
          <w:lang w:val="es-ES"/>
        </w:rPr>
      </w:pPr>
    </w:p>
    <w:p w14:paraId="1D12180D" w14:textId="338D7050" w:rsidR="009F3E34" w:rsidRPr="000D481E" w:rsidRDefault="009F3E34" w:rsidP="009F3E34">
      <w:pPr>
        <w:pStyle w:val="Ttulo3"/>
        <w:numPr>
          <w:ilvl w:val="2"/>
          <w:numId w:val="19"/>
        </w:numPr>
        <w:rPr>
          <w:lang w:val="es-ES"/>
        </w:rPr>
      </w:pPr>
      <w:bookmarkStart w:id="113" w:name="_Toc165364033"/>
      <w:r>
        <w:rPr>
          <w:lang w:val="es-ES"/>
        </w:rPr>
        <w:t>Acciones</w:t>
      </w:r>
      <w:r w:rsidRPr="000D481E">
        <w:rPr>
          <w:lang w:val="es-ES"/>
        </w:rPr>
        <w:t xml:space="preserve"> Estratégic</w:t>
      </w:r>
      <w:r>
        <w:rPr>
          <w:lang w:val="es-ES"/>
        </w:rPr>
        <w:t>a</w:t>
      </w:r>
      <w:r w:rsidRPr="000D481E">
        <w:rPr>
          <w:lang w:val="es-ES"/>
        </w:rPr>
        <w:t>s:</w:t>
      </w:r>
      <w:bookmarkEnd w:id="113"/>
      <w:r w:rsidRPr="000D481E">
        <w:rPr>
          <w:lang w:val="es-ES"/>
        </w:rPr>
        <w:t xml:space="preserve"> </w:t>
      </w:r>
    </w:p>
    <w:p w14:paraId="5A316684" w14:textId="77777777" w:rsidR="009F3E34" w:rsidRPr="005B7C41" w:rsidRDefault="009F3E34" w:rsidP="009F3E34">
      <w:pPr>
        <w:ind w:left="567"/>
        <w:rPr>
          <w:lang w:val="es-ES"/>
        </w:rPr>
      </w:pPr>
      <w:r>
        <w:rPr>
          <w:lang w:val="es-ES"/>
        </w:rPr>
        <w:t>En el menú del sistema PSC</w:t>
      </w:r>
    </w:p>
    <w:p w14:paraId="3436ADD8" w14:textId="64C98DF6" w:rsidR="009F3E34" w:rsidRDefault="009F3E34" w:rsidP="009F3E34">
      <w:pPr>
        <w:keepNext/>
        <w:ind w:left="567"/>
      </w:pPr>
      <w:r>
        <w:rPr>
          <w:noProof/>
        </w:rPr>
        <w:drawing>
          <wp:anchor distT="0" distB="0" distL="114300" distR="114300" simplePos="0" relativeHeight="251834373" behindDoc="0" locked="0" layoutInCell="1" allowOverlap="1" wp14:anchorId="645BE5B3" wp14:editId="6A696D2C">
            <wp:simplePos x="0" y="0"/>
            <wp:positionH relativeFrom="column">
              <wp:posOffset>421033</wp:posOffset>
            </wp:positionH>
            <wp:positionV relativeFrom="paragraph">
              <wp:posOffset>2394889</wp:posOffset>
            </wp:positionV>
            <wp:extent cx="409575" cy="409575"/>
            <wp:effectExtent l="0" t="0" r="0" b="9525"/>
            <wp:wrapNone/>
            <wp:docPr id="628814751" name="Gráfico 628814751"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7B57D23" wp14:editId="698E13AA">
            <wp:extent cx="5025224" cy="2772293"/>
            <wp:effectExtent l="19050" t="19050" r="23495" b="28575"/>
            <wp:docPr id="628814771" name="Imagen 62881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34898" cy="2777630"/>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30B813C8" w14:textId="7811E573" w:rsidR="009F3E34" w:rsidRPr="006D25ED" w:rsidRDefault="009F3E34" w:rsidP="009F3E34">
      <w:pPr>
        <w:pStyle w:val="Descripcin"/>
        <w:jc w:val="center"/>
      </w:pPr>
      <w:bookmarkStart w:id="114" w:name="_Toc167294175"/>
      <w:r>
        <w:t xml:space="preserve">Imagen </w:t>
      </w:r>
      <w:r>
        <w:fldChar w:fldCharType="begin"/>
      </w:r>
      <w:r>
        <w:instrText xml:space="preserve"> SEQ Imagen \* ARABIC </w:instrText>
      </w:r>
      <w:r>
        <w:fldChar w:fldCharType="separate"/>
      </w:r>
      <w:r w:rsidR="002E7655">
        <w:rPr>
          <w:noProof/>
        </w:rPr>
        <w:t>22</w:t>
      </w:r>
      <w:r>
        <w:fldChar w:fldCharType="end"/>
      </w:r>
      <w:r>
        <w:t xml:space="preserve">: Acceso a </w:t>
      </w:r>
      <w:r w:rsidR="002E7655">
        <w:t>Acciones Estratégicas</w:t>
      </w:r>
      <w:bookmarkEnd w:id="114"/>
      <w:r>
        <w:t xml:space="preserve"> </w:t>
      </w:r>
    </w:p>
    <w:p w14:paraId="20DBB11B" w14:textId="77777777" w:rsidR="009F3E34" w:rsidRDefault="009F3E34" w:rsidP="009F3E34">
      <w:pPr>
        <w:pStyle w:val="Prrafodelista"/>
        <w:numPr>
          <w:ilvl w:val="0"/>
          <w:numId w:val="65"/>
        </w:numPr>
        <w:rPr>
          <w:lang w:val="es-ES"/>
        </w:rPr>
      </w:pPr>
      <w:r>
        <w:rPr>
          <w:lang w:val="es-ES"/>
        </w:rPr>
        <w:t>El usuario deberá seleccionar “PEI”</w:t>
      </w:r>
    </w:p>
    <w:p w14:paraId="27261D4B" w14:textId="796E6B66" w:rsidR="009F3E34" w:rsidRDefault="009F3E34" w:rsidP="009F3E34">
      <w:pPr>
        <w:pStyle w:val="Prrafodelista"/>
        <w:numPr>
          <w:ilvl w:val="0"/>
          <w:numId w:val="65"/>
        </w:numPr>
        <w:rPr>
          <w:lang w:val="es-ES"/>
        </w:rPr>
      </w:pPr>
      <w:r>
        <w:rPr>
          <w:lang w:val="es-ES"/>
        </w:rPr>
        <w:t>Elegir la opción “</w:t>
      </w:r>
      <w:r w:rsidR="00563BE3">
        <w:rPr>
          <w:lang w:val="es-ES"/>
        </w:rPr>
        <w:t>Acciones</w:t>
      </w:r>
      <w:r>
        <w:rPr>
          <w:lang w:val="es-ES"/>
        </w:rPr>
        <w:t xml:space="preserve"> estratégic</w:t>
      </w:r>
      <w:r w:rsidR="00563BE3">
        <w:rPr>
          <w:lang w:val="es-ES"/>
        </w:rPr>
        <w:t>a</w:t>
      </w:r>
      <w:r>
        <w:rPr>
          <w:lang w:val="es-ES"/>
        </w:rPr>
        <w:t>s”.</w:t>
      </w:r>
    </w:p>
    <w:p w14:paraId="7C3EA0D5" w14:textId="77777777" w:rsidR="009F3E34" w:rsidRPr="006065C2" w:rsidRDefault="009F3E34" w:rsidP="009F3E34">
      <w:pPr>
        <w:pStyle w:val="Prrafodelista"/>
        <w:ind w:left="1500"/>
        <w:rPr>
          <w:lang w:val="es-ES"/>
        </w:rPr>
      </w:pPr>
    </w:p>
    <w:p w14:paraId="09ACFC60" w14:textId="25D9A027" w:rsidR="009F3E34" w:rsidRDefault="009F3E34" w:rsidP="009F3E34">
      <w:pPr>
        <w:ind w:left="720"/>
        <w:rPr>
          <w:lang w:val="es-ES"/>
        </w:rPr>
      </w:pPr>
      <w:r>
        <w:rPr>
          <w:lang w:val="es-ES"/>
        </w:rPr>
        <w:t>Se muestra el formulario “Lista</w:t>
      </w:r>
      <w:r w:rsidR="00563BE3">
        <w:rPr>
          <w:lang w:val="es-ES"/>
        </w:rPr>
        <w:t>do</w:t>
      </w:r>
      <w:r>
        <w:rPr>
          <w:lang w:val="es-ES"/>
        </w:rPr>
        <w:t xml:space="preserve">” con el listado de </w:t>
      </w:r>
      <w:r w:rsidR="00563BE3">
        <w:rPr>
          <w:lang w:val="es-ES"/>
        </w:rPr>
        <w:t>Accione</w:t>
      </w:r>
      <w:r>
        <w:rPr>
          <w:lang w:val="es-ES"/>
        </w:rPr>
        <w:t>s estratégic</w:t>
      </w:r>
      <w:r w:rsidR="00563BE3">
        <w:rPr>
          <w:lang w:val="es-ES"/>
        </w:rPr>
        <w:t>a</w:t>
      </w:r>
      <w:r>
        <w:rPr>
          <w:lang w:val="es-ES"/>
        </w:rPr>
        <w:t>s</w:t>
      </w:r>
    </w:p>
    <w:p w14:paraId="4C5A9F0E" w14:textId="37275616" w:rsidR="009F3E34" w:rsidRDefault="00563BE3" w:rsidP="009F3E34">
      <w:pPr>
        <w:keepNext/>
        <w:ind w:left="720"/>
      </w:pPr>
      <w:r>
        <w:rPr>
          <w:noProof/>
        </w:rPr>
        <w:lastRenderedPageBreak/>
        <w:drawing>
          <wp:inline distT="0" distB="0" distL="0" distR="0" wp14:anchorId="7B1E5FB5" wp14:editId="0A954311">
            <wp:extent cx="4913906" cy="2266001"/>
            <wp:effectExtent l="19050" t="19050" r="20320" b="20320"/>
            <wp:docPr id="628814773" name="Imagen 628814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32237" cy="227445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4B94AE0F" w14:textId="53CA6CEB" w:rsidR="009F3E34" w:rsidRDefault="009F3E34" w:rsidP="009F3E34">
      <w:pPr>
        <w:pStyle w:val="Descripcin"/>
        <w:jc w:val="center"/>
      </w:pPr>
      <w:bookmarkStart w:id="115" w:name="_Toc167294176"/>
      <w:r>
        <w:t xml:space="preserve">Imagen </w:t>
      </w:r>
      <w:r>
        <w:fldChar w:fldCharType="begin"/>
      </w:r>
      <w:r>
        <w:instrText xml:space="preserve"> SEQ Imagen \* ARABIC </w:instrText>
      </w:r>
      <w:r>
        <w:fldChar w:fldCharType="separate"/>
      </w:r>
      <w:r w:rsidR="002E7655">
        <w:rPr>
          <w:noProof/>
        </w:rPr>
        <w:t>23</w:t>
      </w:r>
      <w:r>
        <w:fldChar w:fldCharType="end"/>
      </w:r>
      <w:r>
        <w:t>: Formulario</w:t>
      </w:r>
      <w:r w:rsidRPr="003B5582">
        <w:t xml:space="preserve"> </w:t>
      </w:r>
      <w:r w:rsidRPr="00BF3650">
        <w:t xml:space="preserve">listado de </w:t>
      </w:r>
      <w:r w:rsidR="002E7655">
        <w:t>acciones</w:t>
      </w:r>
      <w:r w:rsidRPr="00BF3650">
        <w:t xml:space="preserve"> estratégic</w:t>
      </w:r>
      <w:r w:rsidR="002E7655">
        <w:t>a</w:t>
      </w:r>
      <w:r w:rsidRPr="00BF3650">
        <w:t>s</w:t>
      </w:r>
      <w:bookmarkEnd w:id="115"/>
    </w:p>
    <w:p w14:paraId="21E6445A" w14:textId="77777777" w:rsidR="009F3E34" w:rsidRPr="00545277" w:rsidRDefault="009F3E34" w:rsidP="009F3E34"/>
    <w:p w14:paraId="19D8EE70" w14:textId="7F0AA1B4" w:rsidR="009F3E34" w:rsidRDefault="009F3E34" w:rsidP="009F3E34">
      <w:pPr>
        <w:ind w:left="720"/>
        <w:rPr>
          <w:lang w:val="es-ES"/>
        </w:rPr>
      </w:pPr>
      <w:r w:rsidRPr="00977EE1">
        <w:rPr>
          <w:b/>
          <w:bCs/>
          <w:noProof/>
          <w:lang w:val="es-ES"/>
        </w:rPr>
        <w:drawing>
          <wp:inline distT="0" distB="0" distL="0" distR="0" wp14:anchorId="697EA46C" wp14:editId="1B3AA2A5">
            <wp:extent cx="247650" cy="247650"/>
            <wp:effectExtent l="0" t="0" r="0" b="0"/>
            <wp:docPr id="628814759" name="Gráfico 628814759" descr="Lup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descr="Lupa con relleno sólido"/>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47650" cy="247650"/>
                    </a:xfrm>
                    <a:prstGeom prst="rect">
                      <a:avLst/>
                    </a:prstGeom>
                  </pic:spPr>
                </pic:pic>
              </a:graphicData>
            </a:graphic>
          </wp:inline>
        </w:drawing>
      </w:r>
      <w:r w:rsidRPr="00977EE1">
        <w:rPr>
          <w:b/>
          <w:bCs/>
          <w:lang w:val="es-ES"/>
        </w:rPr>
        <w:t>Sección Filtro de Búsqueda:</w:t>
      </w:r>
      <w:r>
        <w:rPr>
          <w:lang w:val="es-ES"/>
        </w:rPr>
        <w:t xml:space="preserve"> </w:t>
      </w:r>
      <w:r w:rsidRPr="008C2CD7">
        <w:rPr>
          <w:lang w:val="es-ES"/>
        </w:rPr>
        <w:t xml:space="preserve">La búsqueda de </w:t>
      </w:r>
      <w:r w:rsidR="00563BE3">
        <w:rPr>
          <w:lang w:val="es-ES"/>
        </w:rPr>
        <w:t>accione</w:t>
      </w:r>
      <w:r>
        <w:rPr>
          <w:lang w:val="es-ES"/>
        </w:rPr>
        <w:t>s estratégic</w:t>
      </w:r>
      <w:r w:rsidR="00563BE3">
        <w:rPr>
          <w:lang w:val="es-ES"/>
        </w:rPr>
        <w:t>a</w:t>
      </w:r>
      <w:r>
        <w:rPr>
          <w:lang w:val="es-ES"/>
        </w:rPr>
        <w:t>s</w:t>
      </w:r>
      <w:r w:rsidRPr="008C2CD7">
        <w:rPr>
          <w:lang w:val="es-ES"/>
        </w:rPr>
        <w:t xml:space="preserve"> se realiza seleccionando el </w:t>
      </w:r>
      <w:r>
        <w:rPr>
          <w:lang w:val="es-ES"/>
        </w:rPr>
        <w:t xml:space="preserve">estado de </w:t>
      </w:r>
      <w:r w:rsidRPr="008C2CD7">
        <w:rPr>
          <w:lang w:val="es-ES"/>
        </w:rPr>
        <w:t>PEI</w:t>
      </w:r>
      <w:r>
        <w:rPr>
          <w:lang w:val="es-ES"/>
        </w:rPr>
        <w:t xml:space="preserve"> y PEI</w:t>
      </w:r>
      <w:r w:rsidR="00563BE3">
        <w:rPr>
          <w:lang w:val="es-ES"/>
        </w:rPr>
        <w:t>.</w:t>
      </w:r>
      <w:r w:rsidRPr="008C2CD7">
        <w:rPr>
          <w:lang w:val="es-ES"/>
        </w:rPr>
        <w:t xml:space="preserve"> posteriormente presionando el botón "Buscar". Para eliminar los criterios de búsqueda, se puede utilizar la opción "Limpiar".</w:t>
      </w:r>
    </w:p>
    <w:p w14:paraId="32400BF1" w14:textId="73430899" w:rsidR="009F3E34" w:rsidRDefault="00563BE3" w:rsidP="009F3E34">
      <w:pPr>
        <w:keepNext/>
        <w:ind w:left="720"/>
      </w:pPr>
      <w:r>
        <w:rPr>
          <w:noProof/>
        </w:rPr>
        <w:drawing>
          <wp:inline distT="0" distB="0" distL="0" distR="0" wp14:anchorId="6DADBE7B" wp14:editId="337E41A6">
            <wp:extent cx="4961614" cy="2131073"/>
            <wp:effectExtent l="19050" t="19050" r="10795" b="21590"/>
            <wp:docPr id="628814774" name="Imagen 62881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68869" cy="2134189"/>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5E16DA71" w14:textId="420A8210" w:rsidR="009F3E34" w:rsidRDefault="009F3E34" w:rsidP="009F3E34">
      <w:pPr>
        <w:pStyle w:val="Descripcin"/>
        <w:jc w:val="center"/>
        <w:rPr>
          <w:lang w:val="es-ES"/>
        </w:rPr>
      </w:pPr>
      <w:bookmarkStart w:id="116" w:name="_Toc167294177"/>
      <w:r>
        <w:t xml:space="preserve">Imagen </w:t>
      </w:r>
      <w:r>
        <w:fldChar w:fldCharType="begin"/>
      </w:r>
      <w:r>
        <w:instrText xml:space="preserve"> SEQ Imagen \* ARABIC </w:instrText>
      </w:r>
      <w:r>
        <w:fldChar w:fldCharType="separate"/>
      </w:r>
      <w:r w:rsidR="002E7655">
        <w:rPr>
          <w:noProof/>
        </w:rPr>
        <w:t>24</w:t>
      </w:r>
      <w:r>
        <w:fldChar w:fldCharType="end"/>
      </w:r>
      <w:r>
        <w:t xml:space="preserve">: Sección Búsqueda </w:t>
      </w:r>
      <w:r w:rsidR="002E7655">
        <w:t>Acciones Estratégicas</w:t>
      </w:r>
      <w:bookmarkEnd w:id="116"/>
    </w:p>
    <w:p w14:paraId="2DC6FC3D" w14:textId="77777777" w:rsidR="009F3E34" w:rsidRPr="009E7C96" w:rsidRDefault="009F3E34" w:rsidP="009F3E34">
      <w:pPr>
        <w:pStyle w:val="Prrafodelista"/>
        <w:numPr>
          <w:ilvl w:val="0"/>
          <w:numId w:val="66"/>
        </w:numPr>
        <w:rPr>
          <w:rFonts w:cs="Times New Roman"/>
          <w:sz w:val="22"/>
          <w:lang w:val="es-ES" w:eastAsia="es-ES"/>
        </w:rPr>
      </w:pPr>
      <w:r w:rsidRPr="009E7C96">
        <w:rPr>
          <w:rFonts w:cs="Times New Roman"/>
          <w:sz w:val="22"/>
          <w:lang w:val="es-ES" w:eastAsia="es-ES"/>
        </w:rPr>
        <w:t>Filtros de búsqueda: Se puede filt</w:t>
      </w:r>
      <w:r>
        <w:rPr>
          <w:rFonts w:cs="Times New Roman"/>
          <w:sz w:val="22"/>
          <w:lang w:val="es-ES" w:eastAsia="es-ES"/>
        </w:rPr>
        <w:t>r</w:t>
      </w:r>
      <w:r w:rsidRPr="009E7C96">
        <w:rPr>
          <w:rFonts w:cs="Times New Roman"/>
          <w:sz w:val="22"/>
          <w:lang w:val="es-ES" w:eastAsia="es-ES"/>
        </w:rPr>
        <w:t>ar por</w:t>
      </w:r>
      <w:r>
        <w:rPr>
          <w:rFonts w:cs="Times New Roman"/>
          <w:sz w:val="22"/>
          <w:lang w:val="es-ES" w:eastAsia="es-ES"/>
        </w:rPr>
        <w:t xml:space="preserve"> estado de PEI y por PEI.</w:t>
      </w:r>
    </w:p>
    <w:p w14:paraId="45C78C2C" w14:textId="77777777" w:rsidR="009F3E34" w:rsidRPr="009E7C96" w:rsidRDefault="009F3E34" w:rsidP="009F3E34">
      <w:pPr>
        <w:pStyle w:val="Prrafodelista"/>
        <w:numPr>
          <w:ilvl w:val="0"/>
          <w:numId w:val="66"/>
        </w:numPr>
        <w:rPr>
          <w:rFonts w:cs="Times New Roman"/>
          <w:sz w:val="22"/>
          <w:lang w:val="es-ES" w:eastAsia="es-ES"/>
        </w:rPr>
      </w:pPr>
      <w:r w:rsidRPr="00FE169A">
        <w:rPr>
          <w:rFonts w:cs="Times New Roman"/>
          <w:sz w:val="22"/>
          <w:bdr w:val="single" w:sz="12" w:space="0" w:color="CC0000"/>
          <w:lang w:val="es-ES" w:eastAsia="es-ES"/>
        </w:rPr>
        <w:t xml:space="preserve"> </w:t>
      </w:r>
      <w:proofErr w:type="gramStart"/>
      <w:r w:rsidRPr="00FE169A">
        <w:rPr>
          <w:rFonts w:cs="Times New Roman"/>
          <w:sz w:val="22"/>
          <w:bdr w:val="single" w:sz="12" w:space="0" w:color="CC0000"/>
          <w:lang w:val="es-ES" w:eastAsia="es-ES"/>
        </w:rPr>
        <w:t>Buscar</w:t>
      </w:r>
      <w:r>
        <w:rPr>
          <w:rFonts w:cs="Times New Roman"/>
          <w:sz w:val="22"/>
          <w:bdr w:val="single" w:sz="12" w:space="0" w:color="CC0000"/>
          <w:lang w:val="es-ES" w:eastAsia="es-ES"/>
        </w:rPr>
        <w:t xml:space="preserve"> </w:t>
      </w:r>
      <w:r>
        <w:rPr>
          <w:rFonts w:cs="Times New Roman"/>
          <w:sz w:val="22"/>
          <w:lang w:val="es-ES" w:eastAsia="es-ES"/>
        </w:rPr>
        <w:t xml:space="preserve"> </w:t>
      </w:r>
      <w:r w:rsidRPr="009E7C96">
        <w:rPr>
          <w:rFonts w:cs="Times New Roman"/>
          <w:sz w:val="22"/>
          <w:lang w:val="es-ES" w:eastAsia="es-ES"/>
        </w:rPr>
        <w:t>:</w:t>
      </w:r>
      <w:proofErr w:type="gramEnd"/>
      <w:r w:rsidRPr="009E7C96">
        <w:rPr>
          <w:rFonts w:cs="Times New Roman"/>
          <w:sz w:val="22"/>
          <w:lang w:val="es-ES" w:eastAsia="es-ES"/>
        </w:rPr>
        <w:t xml:space="preserve"> se hace uso para realizar la búsqueda, posterior al ingreso de</w:t>
      </w:r>
      <w:r>
        <w:rPr>
          <w:rFonts w:cs="Times New Roman"/>
          <w:sz w:val="22"/>
          <w:lang w:val="es-ES" w:eastAsia="es-ES"/>
        </w:rPr>
        <w:t xml:space="preserve">l </w:t>
      </w:r>
      <w:r w:rsidRPr="009E7C96">
        <w:rPr>
          <w:rFonts w:cs="Times New Roman"/>
          <w:sz w:val="22"/>
          <w:lang w:val="es-ES" w:eastAsia="es-ES"/>
        </w:rPr>
        <w:t xml:space="preserve"> criterio</w:t>
      </w:r>
      <w:r>
        <w:rPr>
          <w:rFonts w:cs="Times New Roman"/>
          <w:sz w:val="22"/>
          <w:lang w:val="es-ES" w:eastAsia="es-ES"/>
        </w:rPr>
        <w:t xml:space="preserve"> de búsqueda.</w:t>
      </w:r>
    </w:p>
    <w:p w14:paraId="13594FED" w14:textId="77777777" w:rsidR="009F3E34" w:rsidRPr="00545277" w:rsidRDefault="009F3E34" w:rsidP="009F3E34">
      <w:pPr>
        <w:pStyle w:val="Prrafodelista"/>
        <w:numPr>
          <w:ilvl w:val="0"/>
          <w:numId w:val="66"/>
        </w:numPr>
        <w:rPr>
          <w:rFonts w:cs="Times New Roman"/>
          <w:sz w:val="22"/>
          <w:lang w:val="es-ES" w:eastAsia="es-ES"/>
        </w:rPr>
      </w:pPr>
      <w:r w:rsidRPr="00FE169A">
        <w:rPr>
          <w:rFonts w:cs="Times New Roman"/>
          <w:sz w:val="22"/>
          <w:bdr w:val="single" w:sz="12" w:space="0" w:color="CC0000"/>
          <w:lang w:val="es-ES" w:eastAsia="es-ES"/>
        </w:rPr>
        <w:t xml:space="preserve"> </w:t>
      </w:r>
      <w:proofErr w:type="gramStart"/>
      <w:r w:rsidRPr="00FE169A">
        <w:rPr>
          <w:rFonts w:cs="Times New Roman"/>
          <w:sz w:val="22"/>
          <w:bdr w:val="single" w:sz="12" w:space="0" w:color="CC0000"/>
          <w:lang w:val="es-ES" w:eastAsia="es-ES"/>
        </w:rPr>
        <w:t>Limpiar</w:t>
      </w:r>
      <w:r>
        <w:rPr>
          <w:rFonts w:cs="Times New Roman"/>
          <w:sz w:val="22"/>
          <w:bdr w:val="single" w:sz="12" w:space="0" w:color="CC0000"/>
          <w:lang w:val="es-ES" w:eastAsia="es-ES"/>
        </w:rPr>
        <w:t xml:space="preserve"> </w:t>
      </w:r>
      <w:r>
        <w:rPr>
          <w:rFonts w:cs="Times New Roman"/>
          <w:sz w:val="22"/>
          <w:lang w:val="es-ES" w:eastAsia="es-ES"/>
        </w:rPr>
        <w:t xml:space="preserve"> </w:t>
      </w:r>
      <w:r w:rsidRPr="009E7C96">
        <w:rPr>
          <w:rFonts w:cs="Times New Roman"/>
          <w:sz w:val="22"/>
          <w:lang w:val="es-ES" w:eastAsia="es-ES"/>
        </w:rPr>
        <w:t>:</w:t>
      </w:r>
      <w:proofErr w:type="gramEnd"/>
      <w:r w:rsidRPr="009E7C96">
        <w:rPr>
          <w:rFonts w:cs="Times New Roman"/>
          <w:sz w:val="22"/>
          <w:lang w:val="es-ES" w:eastAsia="es-ES"/>
        </w:rPr>
        <w:t xml:space="preserve"> </w:t>
      </w:r>
      <w:r>
        <w:rPr>
          <w:rFonts w:cs="Times New Roman"/>
          <w:sz w:val="22"/>
          <w:lang w:val="es-ES" w:eastAsia="es-ES"/>
        </w:rPr>
        <w:t>Limpia</w:t>
      </w:r>
      <w:r w:rsidRPr="009E7C96">
        <w:rPr>
          <w:rFonts w:cs="Times New Roman"/>
          <w:sz w:val="22"/>
          <w:lang w:val="es-ES" w:eastAsia="es-ES"/>
        </w:rPr>
        <w:t xml:space="preserve"> los criterios de búsqueda.</w:t>
      </w:r>
    </w:p>
    <w:p w14:paraId="13BEF137" w14:textId="09585719" w:rsidR="00E7317E" w:rsidRDefault="00E7317E" w:rsidP="0024324E">
      <w:pPr>
        <w:ind w:left="720"/>
        <w:rPr>
          <w:lang w:val="es-ES"/>
        </w:rPr>
      </w:pPr>
    </w:p>
    <w:p w14:paraId="01C0CF2C" w14:textId="2CBFEFE1" w:rsidR="00B35773" w:rsidRPr="00B35773" w:rsidRDefault="00B35773" w:rsidP="00B35773">
      <w:pPr>
        <w:pStyle w:val="Ttulo3"/>
        <w:numPr>
          <w:ilvl w:val="0"/>
          <w:numId w:val="0"/>
        </w:numPr>
        <w:ind w:left="987" w:hanging="357"/>
        <w:rPr>
          <w:u w:val="single"/>
          <w:lang w:val="es-ES"/>
        </w:rPr>
      </w:pPr>
      <w:bookmarkStart w:id="117" w:name="_Toc165364034"/>
      <w:r w:rsidRPr="00B63224">
        <w:rPr>
          <w:u w:val="single"/>
        </w:rPr>
        <w:lastRenderedPageBreak/>
        <w:t>Crear Nuev</w:t>
      </w:r>
      <w:r w:rsidRPr="00B63224">
        <w:rPr>
          <w:u w:val="single"/>
          <w:lang w:val="es-ES"/>
        </w:rPr>
        <w:t>a</w:t>
      </w:r>
      <w:r w:rsidRPr="00B63224">
        <w:rPr>
          <w:u w:val="single"/>
        </w:rPr>
        <w:t xml:space="preserve"> </w:t>
      </w:r>
      <w:r w:rsidRPr="00B63224">
        <w:rPr>
          <w:u w:val="single"/>
          <w:lang w:val="es-ES"/>
        </w:rPr>
        <w:t>Acción</w:t>
      </w:r>
      <w:r w:rsidRPr="00B63224">
        <w:rPr>
          <w:u w:val="single"/>
        </w:rPr>
        <w:t xml:space="preserve"> Estratégic</w:t>
      </w:r>
      <w:r w:rsidRPr="00B63224">
        <w:rPr>
          <w:u w:val="single"/>
          <w:lang w:val="es-ES"/>
        </w:rPr>
        <w:t>a</w:t>
      </w:r>
      <w:bookmarkEnd w:id="117"/>
    </w:p>
    <w:p w14:paraId="5CD86AAD" w14:textId="77777777" w:rsidR="00B35773" w:rsidRDefault="00B35773" w:rsidP="00B35773">
      <w:pPr>
        <w:ind w:left="720"/>
        <w:jc w:val="left"/>
        <w:rPr>
          <w:lang w:val="es-ES"/>
        </w:rPr>
      </w:pPr>
      <w:r>
        <w:rPr>
          <w:lang w:val="es-ES"/>
        </w:rPr>
        <w:t xml:space="preserve">Para crear un nuevo objetivo estratégico, hacer clic en “Nuevo” en el desplegable </w:t>
      </w:r>
      <w:r>
        <w:rPr>
          <w:noProof/>
          <w:lang w:val="es-ES"/>
        </w:rPr>
        <w:drawing>
          <wp:inline distT="0" distB="0" distL="0" distR="0" wp14:anchorId="57A927AF" wp14:editId="0DA94F81">
            <wp:extent cx="159026" cy="159026"/>
            <wp:effectExtent l="0" t="0" r="0" b="0"/>
            <wp:docPr id="371519436" name="Gráfico 814168255" descr="Engranaje único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68255" name="Gráfico 814168255" descr="Engranaje único con relleno sólido"/>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165778" cy="165778"/>
                    </a:xfrm>
                    <a:prstGeom prst="rect">
                      <a:avLst/>
                    </a:prstGeom>
                  </pic:spPr>
                </pic:pic>
              </a:graphicData>
            </a:graphic>
          </wp:inline>
        </w:drawing>
      </w:r>
      <w:r>
        <w:rPr>
          <w:lang w:val="es-ES"/>
        </w:rPr>
        <w:t xml:space="preserve">Acciones </w:t>
      </w:r>
    </w:p>
    <w:p w14:paraId="4F45B8E6" w14:textId="77777777" w:rsidR="002E7655" w:rsidRDefault="00B35773" w:rsidP="002E7655">
      <w:pPr>
        <w:keepNext/>
        <w:ind w:left="630"/>
      </w:pPr>
      <w:r>
        <w:rPr>
          <w:noProof/>
        </w:rPr>
        <w:drawing>
          <wp:anchor distT="0" distB="0" distL="114300" distR="114300" simplePos="0" relativeHeight="251836421" behindDoc="0" locked="0" layoutInCell="1" allowOverlap="1" wp14:anchorId="12D83B67" wp14:editId="335BC54E">
            <wp:simplePos x="0" y="0"/>
            <wp:positionH relativeFrom="margin">
              <wp:posOffset>4970780</wp:posOffset>
            </wp:positionH>
            <wp:positionV relativeFrom="paragraph">
              <wp:posOffset>1342863</wp:posOffset>
            </wp:positionV>
            <wp:extent cx="334371" cy="334371"/>
            <wp:effectExtent l="0" t="0" r="0" b="8890"/>
            <wp:wrapNone/>
            <wp:docPr id="371519439" name="Gráfico 371519439"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334371" cy="334371"/>
                    </a:xfrm>
                    <a:prstGeom prst="rect">
                      <a:avLst/>
                    </a:prstGeom>
                  </pic:spPr>
                </pic:pic>
              </a:graphicData>
            </a:graphic>
            <wp14:sizeRelH relativeFrom="margin">
              <wp14:pctWidth>0</wp14:pctWidth>
            </wp14:sizeRelH>
            <wp14:sizeRelV relativeFrom="margin">
              <wp14:pctHeight>0</wp14:pctHeight>
            </wp14:sizeRelV>
          </wp:anchor>
        </w:drawing>
      </w:r>
      <w:r w:rsidR="00B72C70">
        <w:rPr>
          <w:noProof/>
        </w:rPr>
        <w:drawing>
          <wp:inline distT="0" distB="0" distL="0" distR="0" wp14:anchorId="0DF30CB9" wp14:editId="62AD1913">
            <wp:extent cx="4994232" cy="2213787"/>
            <wp:effectExtent l="19050" t="19050" r="1651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09643" cy="2220618"/>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758168AE" w14:textId="6A2A0AF5" w:rsidR="00B35773" w:rsidRPr="00977EE1" w:rsidRDefault="002E7655" w:rsidP="002E7655">
      <w:pPr>
        <w:pStyle w:val="Descripcin"/>
        <w:jc w:val="center"/>
        <w:rPr>
          <w:lang w:val="x-none"/>
        </w:rPr>
      </w:pPr>
      <w:bookmarkStart w:id="118" w:name="_Toc167294178"/>
      <w:r>
        <w:t xml:space="preserve">Imagen </w:t>
      </w:r>
      <w:r>
        <w:fldChar w:fldCharType="begin"/>
      </w:r>
      <w:r>
        <w:instrText xml:space="preserve"> SEQ Imagen \* ARABIC </w:instrText>
      </w:r>
      <w:r>
        <w:fldChar w:fldCharType="separate"/>
      </w:r>
      <w:r>
        <w:rPr>
          <w:noProof/>
        </w:rPr>
        <w:t>25</w:t>
      </w:r>
      <w:r>
        <w:fldChar w:fldCharType="end"/>
      </w:r>
      <w:r>
        <w:t>: Nueva Acción Estratégica</w:t>
      </w:r>
      <w:bookmarkEnd w:id="118"/>
    </w:p>
    <w:p w14:paraId="0099D965" w14:textId="77777777" w:rsidR="00B35773" w:rsidRDefault="00B35773" w:rsidP="00B35773">
      <w:pPr>
        <w:ind w:left="630"/>
        <w:rPr>
          <w:lang w:val="es-ES"/>
        </w:rPr>
      </w:pPr>
    </w:p>
    <w:p w14:paraId="2935A6AC" w14:textId="4B52B894" w:rsidR="00B35773" w:rsidRDefault="00B35773" w:rsidP="00B35773">
      <w:pPr>
        <w:ind w:left="630"/>
        <w:rPr>
          <w:lang w:val="es-ES"/>
        </w:rPr>
      </w:pPr>
      <w:r w:rsidRPr="0030479F">
        <w:rPr>
          <w:lang w:val="es-ES"/>
        </w:rPr>
        <w:t>Seguidamente se desplegará el formulario “</w:t>
      </w:r>
      <w:r w:rsidR="00BD640F" w:rsidRPr="00BD640F">
        <w:rPr>
          <w:lang w:val="es-ES"/>
        </w:rPr>
        <w:t>Registro de Acciones Estratégicas</w:t>
      </w:r>
      <w:r w:rsidRPr="0030479F">
        <w:rPr>
          <w:lang w:val="es-ES"/>
        </w:rPr>
        <w:t>”:</w:t>
      </w:r>
    </w:p>
    <w:p w14:paraId="3F7FF03D" w14:textId="2A303246" w:rsidR="00BD640F" w:rsidRDefault="00BD640F" w:rsidP="00B35773">
      <w:pPr>
        <w:ind w:left="630"/>
        <w:rPr>
          <w:lang w:val="es-ES"/>
        </w:rPr>
      </w:pPr>
    </w:p>
    <w:p w14:paraId="1605604E" w14:textId="674C3EA4" w:rsidR="00BD640F" w:rsidRDefault="00BD640F" w:rsidP="00B35773">
      <w:pPr>
        <w:ind w:left="630"/>
        <w:rPr>
          <w:lang w:val="es-ES"/>
        </w:rPr>
      </w:pPr>
    </w:p>
    <w:p w14:paraId="730BFD28" w14:textId="2DFBD0BB" w:rsidR="00BD640F" w:rsidRDefault="00BD640F" w:rsidP="00B35773">
      <w:pPr>
        <w:ind w:left="630"/>
        <w:rPr>
          <w:lang w:val="es-ES"/>
        </w:rPr>
      </w:pPr>
    </w:p>
    <w:p w14:paraId="308370AC" w14:textId="3D864F0D" w:rsidR="00BD640F" w:rsidRDefault="00BD640F" w:rsidP="00B35773">
      <w:pPr>
        <w:ind w:left="630"/>
        <w:rPr>
          <w:lang w:val="es-ES"/>
        </w:rPr>
      </w:pPr>
    </w:p>
    <w:p w14:paraId="64937405" w14:textId="07D6DCE7" w:rsidR="00BD640F" w:rsidRDefault="00BD640F" w:rsidP="00B35773">
      <w:pPr>
        <w:ind w:left="630"/>
        <w:rPr>
          <w:lang w:val="es-ES"/>
        </w:rPr>
      </w:pPr>
    </w:p>
    <w:p w14:paraId="58E551C6" w14:textId="707EFA2F" w:rsidR="00BD640F" w:rsidRDefault="00BD640F" w:rsidP="00B35773">
      <w:pPr>
        <w:ind w:left="630"/>
        <w:rPr>
          <w:lang w:val="es-ES"/>
        </w:rPr>
      </w:pPr>
    </w:p>
    <w:p w14:paraId="5250D46F" w14:textId="01F28DCE" w:rsidR="00BD640F" w:rsidRDefault="00BD640F" w:rsidP="00B35773">
      <w:pPr>
        <w:ind w:left="630"/>
        <w:rPr>
          <w:lang w:val="es-ES"/>
        </w:rPr>
      </w:pPr>
    </w:p>
    <w:p w14:paraId="5136C564" w14:textId="77777777" w:rsidR="00BD640F" w:rsidRDefault="00BD640F" w:rsidP="00B35773">
      <w:pPr>
        <w:ind w:left="630"/>
        <w:rPr>
          <w:lang w:val="es-ES"/>
        </w:rPr>
      </w:pPr>
    </w:p>
    <w:p w14:paraId="0A47EA0F" w14:textId="2891A515" w:rsidR="00B35773" w:rsidRDefault="00B35773" w:rsidP="00B35773">
      <w:pPr>
        <w:ind w:left="630"/>
        <w:rPr>
          <w:lang w:val="es-ES"/>
        </w:rPr>
      </w:pPr>
    </w:p>
    <w:p w14:paraId="0E34764F" w14:textId="77777777" w:rsidR="002E7655" w:rsidRDefault="004352F5" w:rsidP="002E7655">
      <w:pPr>
        <w:keepNext/>
      </w:pPr>
      <w:r>
        <w:rPr>
          <w:noProof/>
          <w:lang w:val="es-ES"/>
        </w:rPr>
        <w:lastRenderedPageBreak/>
        <mc:AlternateContent>
          <mc:Choice Requires="wpg">
            <w:drawing>
              <wp:inline distT="0" distB="0" distL="0" distR="0" wp14:anchorId="4820C6C2" wp14:editId="25A7E2A4">
                <wp:extent cx="5263116" cy="5124893"/>
                <wp:effectExtent l="0" t="0" r="0" b="0"/>
                <wp:docPr id="374130334" name="Grupo 374130334"/>
                <wp:cNvGraphicFramePr/>
                <a:graphic xmlns:a="http://schemas.openxmlformats.org/drawingml/2006/main">
                  <a:graphicData uri="http://schemas.microsoft.com/office/word/2010/wordprocessingGroup">
                    <wpg:wgp>
                      <wpg:cNvGrpSpPr/>
                      <wpg:grpSpPr>
                        <a:xfrm>
                          <a:off x="0" y="0"/>
                          <a:ext cx="5263116" cy="5124893"/>
                          <a:chOff x="0" y="0"/>
                          <a:chExt cx="5400675" cy="5261565"/>
                        </a:xfrm>
                      </wpg:grpSpPr>
                      <pic:pic xmlns:pic="http://schemas.openxmlformats.org/drawingml/2006/picture">
                        <pic:nvPicPr>
                          <pic:cNvPr id="374130329" name="Imagen 374130329"/>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400675" cy="3336290"/>
                          </a:xfrm>
                          <a:prstGeom prst="rect">
                            <a:avLst/>
                          </a:prstGeom>
                        </pic:spPr>
                      </pic:pic>
                      <pic:pic xmlns:pic="http://schemas.openxmlformats.org/drawingml/2006/picture">
                        <pic:nvPicPr>
                          <pic:cNvPr id="374130333" name="Imagen 37413033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3327990"/>
                            <a:ext cx="5400675" cy="1933575"/>
                          </a:xfrm>
                          <a:prstGeom prst="rect">
                            <a:avLst/>
                          </a:prstGeom>
                        </pic:spPr>
                      </pic:pic>
                    </wpg:wgp>
                  </a:graphicData>
                </a:graphic>
              </wp:inline>
            </w:drawing>
          </mc:Choice>
          <mc:Fallback>
            <w:pict>
              <v:group w14:anchorId="4B142AF0" id="Grupo 374130334" o:spid="_x0000_s1026" style="width:414.4pt;height:403.55pt;mso-position-horizontal-relative:char;mso-position-vertical-relative:line" coordsize="54006,52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">
                <v:shape id="Imagen 374130329" o:spid="_x0000_s1027" type="#_x0000_t75" style="position:absolute;width:54006;height:3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">
                  <v:imagedata r:id="rId56" o:title=""/>
                </v:shape>
                <v:shape id="Imagen 374130333" o:spid="_x0000_s1028" type="#_x0000_t75" style="position:absolute;top:33279;width:54006;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">
                  <v:imagedata r:id="rId57" o:title=""/>
                </v:shape>
                <w10:anchorlock/>
              </v:group>
            </w:pict>
          </mc:Fallback>
        </mc:AlternateContent>
      </w:r>
    </w:p>
    <w:p w14:paraId="03EAEAB4" w14:textId="34C5556A" w:rsidR="00B35773" w:rsidRDefault="002E7655" w:rsidP="002E7655">
      <w:pPr>
        <w:pStyle w:val="Descripcin"/>
        <w:jc w:val="center"/>
        <w:rPr>
          <w:lang w:val="es-ES"/>
        </w:rPr>
      </w:pPr>
      <w:bookmarkStart w:id="119" w:name="_Toc167294179"/>
      <w:r>
        <w:t xml:space="preserve">Imagen </w:t>
      </w:r>
      <w:r>
        <w:fldChar w:fldCharType="begin"/>
      </w:r>
      <w:r>
        <w:instrText xml:space="preserve"> SEQ Imagen \* ARABIC </w:instrText>
      </w:r>
      <w:r>
        <w:fldChar w:fldCharType="separate"/>
      </w:r>
      <w:r>
        <w:rPr>
          <w:noProof/>
        </w:rPr>
        <w:t>26</w:t>
      </w:r>
      <w:r>
        <w:fldChar w:fldCharType="end"/>
      </w:r>
      <w:r>
        <w:t>: Formulario Nuevo Registro de Acción Estratégica</w:t>
      </w:r>
      <w:bookmarkEnd w:id="119"/>
    </w:p>
    <w:p w14:paraId="59D2675E" w14:textId="48FB6417" w:rsidR="00B65ADD" w:rsidRDefault="00B65ADD" w:rsidP="00BD640F">
      <w:pPr>
        <w:rPr>
          <w:lang w:val="es-ES"/>
        </w:rPr>
      </w:pPr>
    </w:p>
    <w:p w14:paraId="1287AF86" w14:textId="30900820" w:rsidR="004352F5" w:rsidRDefault="004352F5" w:rsidP="004352F5">
      <w:pPr>
        <w:pStyle w:val="Prrafodelista"/>
        <w:numPr>
          <w:ilvl w:val="0"/>
          <w:numId w:val="69"/>
        </w:numPr>
        <w:rPr>
          <w:lang w:val="es-ES"/>
        </w:rPr>
      </w:pPr>
      <w:r>
        <w:rPr>
          <w:lang w:val="es-ES"/>
        </w:rPr>
        <w:t>Campos queridos:</w:t>
      </w:r>
    </w:p>
    <w:p w14:paraId="663A9B6C" w14:textId="55B4C21D" w:rsidR="00B35773" w:rsidRDefault="00B35773" w:rsidP="004352F5">
      <w:pPr>
        <w:pStyle w:val="Prrafodelista"/>
        <w:numPr>
          <w:ilvl w:val="0"/>
          <w:numId w:val="70"/>
        </w:numPr>
        <w:rPr>
          <w:lang w:val="es-ES"/>
        </w:rPr>
      </w:pPr>
      <w:r>
        <w:rPr>
          <w:lang w:val="es-ES"/>
        </w:rPr>
        <w:t>Seleccionar un registro del desplegable PEI</w:t>
      </w:r>
      <w:r w:rsidR="00AD34E4">
        <w:rPr>
          <w:lang w:val="es-ES"/>
        </w:rPr>
        <w:t xml:space="preserve"> (Requerido)</w:t>
      </w:r>
    </w:p>
    <w:p w14:paraId="5C84F60F" w14:textId="3E8D546F" w:rsidR="00AD34E4" w:rsidRDefault="00AD34E4" w:rsidP="00B35773">
      <w:pPr>
        <w:pStyle w:val="Prrafodelista"/>
        <w:numPr>
          <w:ilvl w:val="0"/>
          <w:numId w:val="67"/>
        </w:numPr>
        <w:rPr>
          <w:lang w:val="es-ES"/>
        </w:rPr>
      </w:pPr>
      <w:r>
        <w:rPr>
          <w:lang w:val="es-ES"/>
        </w:rPr>
        <w:t>Seleccionar un registro del desplegable Objetivos (Requerido). Para que se active el campo primero seleccionar un PEI y los Objetivos se actualizarán de acuerdo al PEI seleccionado.</w:t>
      </w:r>
    </w:p>
    <w:p w14:paraId="353429AA" w14:textId="4EED0BA0" w:rsidR="00AD34E4" w:rsidRDefault="00AD34E4" w:rsidP="00B35773">
      <w:pPr>
        <w:pStyle w:val="Prrafodelista"/>
        <w:numPr>
          <w:ilvl w:val="0"/>
          <w:numId w:val="67"/>
        </w:numPr>
        <w:rPr>
          <w:lang w:val="es-ES"/>
        </w:rPr>
      </w:pPr>
      <w:r>
        <w:rPr>
          <w:lang w:val="es-ES"/>
        </w:rPr>
        <w:t>El código no se puede editar.</w:t>
      </w:r>
    </w:p>
    <w:p w14:paraId="5BCEC0C1" w14:textId="5BF55B18" w:rsidR="00AD34E4" w:rsidRPr="00AD34E4" w:rsidRDefault="00AD34E4" w:rsidP="00AD34E4">
      <w:pPr>
        <w:pStyle w:val="Prrafodelista"/>
        <w:numPr>
          <w:ilvl w:val="0"/>
          <w:numId w:val="67"/>
        </w:numPr>
        <w:rPr>
          <w:lang w:val="es-ES"/>
        </w:rPr>
      </w:pPr>
      <w:r>
        <w:rPr>
          <w:lang w:val="es-ES"/>
        </w:rPr>
        <w:t>Registrar enunciado y descripción (requeridos)</w:t>
      </w:r>
    </w:p>
    <w:p w14:paraId="71695DE1" w14:textId="34F6CE6E" w:rsidR="00B35773" w:rsidRDefault="00B35773" w:rsidP="00B35773">
      <w:pPr>
        <w:pStyle w:val="Prrafodelista"/>
        <w:numPr>
          <w:ilvl w:val="0"/>
          <w:numId w:val="67"/>
        </w:numPr>
        <w:rPr>
          <w:lang w:val="es-ES"/>
        </w:rPr>
      </w:pPr>
      <w:r>
        <w:rPr>
          <w:lang w:val="es-ES"/>
        </w:rPr>
        <w:t>Por último, seleccionar la prioridad</w:t>
      </w:r>
      <w:r w:rsidR="00AD34E4">
        <w:rPr>
          <w:lang w:val="es-ES"/>
        </w:rPr>
        <w:t xml:space="preserve"> (requerido)</w:t>
      </w:r>
    </w:p>
    <w:p w14:paraId="171C17E3" w14:textId="31231BE9" w:rsidR="00AD34E4" w:rsidRPr="004352F5" w:rsidRDefault="00AD34E4" w:rsidP="004352F5">
      <w:pPr>
        <w:pStyle w:val="Prrafodelista"/>
        <w:numPr>
          <w:ilvl w:val="0"/>
          <w:numId w:val="69"/>
        </w:numPr>
        <w:rPr>
          <w:b/>
          <w:bCs/>
          <w:lang w:val="es-ES"/>
        </w:rPr>
      </w:pPr>
      <w:r w:rsidRPr="004352F5">
        <w:rPr>
          <w:b/>
          <w:bCs/>
          <w:lang w:val="es-ES"/>
        </w:rPr>
        <w:t xml:space="preserve">Centro de costos: </w:t>
      </w:r>
      <w:r w:rsidRPr="004352F5">
        <w:rPr>
          <w:lang w:val="es-ES"/>
        </w:rPr>
        <w:t>Se muestra la tabla de centro de costos. Para agregar un centro de costos dar clic en “Buscar y agregar”</w:t>
      </w:r>
    </w:p>
    <w:p w14:paraId="04FA0CB0" w14:textId="77777777" w:rsidR="002E7655" w:rsidRDefault="00AD34E4" w:rsidP="002E7655">
      <w:pPr>
        <w:pStyle w:val="Prrafodelista"/>
        <w:keepNext/>
      </w:pPr>
      <w:r>
        <w:rPr>
          <w:noProof/>
        </w:rPr>
        <w:lastRenderedPageBreak/>
        <w:drawing>
          <wp:anchor distT="0" distB="0" distL="114300" distR="114300" simplePos="0" relativeHeight="251842565" behindDoc="0" locked="0" layoutInCell="1" allowOverlap="1" wp14:anchorId="6925F12E" wp14:editId="34AE8745">
            <wp:simplePos x="0" y="0"/>
            <wp:positionH relativeFrom="margin">
              <wp:posOffset>4451085</wp:posOffset>
            </wp:positionH>
            <wp:positionV relativeFrom="paragraph">
              <wp:posOffset>319141</wp:posOffset>
            </wp:positionV>
            <wp:extent cx="323352" cy="346248"/>
            <wp:effectExtent l="0" t="0" r="0" b="8255"/>
            <wp:wrapNone/>
            <wp:docPr id="374130317" name="Gráfico 374130317"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323352" cy="3462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425F2AD" wp14:editId="268825CE">
            <wp:extent cx="4912242" cy="1417938"/>
            <wp:effectExtent l="19050" t="19050" r="22225" b="11430"/>
            <wp:docPr id="374130312" name="Imagen 374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47091" cy="142799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CF0753E" w14:textId="25BE3B98" w:rsidR="00AD34E4" w:rsidRPr="00AD34E4" w:rsidRDefault="002E7655" w:rsidP="002E7655">
      <w:pPr>
        <w:pStyle w:val="Descripcin"/>
        <w:jc w:val="center"/>
        <w:rPr>
          <w:b/>
          <w:bCs/>
          <w:lang w:val="es-ES"/>
        </w:rPr>
      </w:pPr>
      <w:bookmarkStart w:id="120" w:name="_Toc167294180"/>
      <w:r>
        <w:t xml:space="preserve">Imagen </w:t>
      </w:r>
      <w:r>
        <w:fldChar w:fldCharType="begin"/>
      </w:r>
      <w:r>
        <w:instrText xml:space="preserve"> SEQ Imagen \* ARABIC </w:instrText>
      </w:r>
      <w:r>
        <w:fldChar w:fldCharType="separate"/>
      </w:r>
      <w:r>
        <w:rPr>
          <w:noProof/>
        </w:rPr>
        <w:t>27</w:t>
      </w:r>
      <w:r>
        <w:fldChar w:fldCharType="end"/>
      </w:r>
      <w:r>
        <w:t>: Buscar Centro de Costos</w:t>
      </w:r>
      <w:bookmarkEnd w:id="120"/>
    </w:p>
    <w:p w14:paraId="06E59A2B" w14:textId="0BFDA59D" w:rsidR="00AD34E4" w:rsidRPr="00AD34E4" w:rsidRDefault="00B65ADD" w:rsidP="00AD34E4">
      <w:pPr>
        <w:pStyle w:val="Prrafodelista"/>
        <w:ind w:left="1350"/>
        <w:rPr>
          <w:b/>
          <w:bCs/>
          <w:lang w:val="es-ES"/>
        </w:rPr>
      </w:pPr>
      <w:r>
        <w:rPr>
          <w:lang w:val="es-ES"/>
        </w:rPr>
        <w:t>Se despliega el modal “</w:t>
      </w:r>
      <w:r w:rsidRPr="00B65ADD">
        <w:rPr>
          <w:lang w:val="es-ES"/>
        </w:rPr>
        <w:t>Listado Centro de Costos AE</w:t>
      </w:r>
      <w:r>
        <w:rPr>
          <w:lang w:val="es-ES"/>
        </w:rPr>
        <w:t>”, primero s</w:t>
      </w:r>
      <w:r w:rsidR="00AD34E4" w:rsidRPr="00AD34E4">
        <w:rPr>
          <w:lang w:val="es-ES"/>
        </w:rPr>
        <w:t xml:space="preserve">e debe seleccionar por lo menos un registro </w:t>
      </w:r>
      <w:r>
        <w:rPr>
          <w:lang w:val="es-ES"/>
        </w:rPr>
        <w:t xml:space="preserve">de la lista </w:t>
      </w:r>
      <w:r w:rsidR="00AD34E4" w:rsidRPr="00AD34E4">
        <w:rPr>
          <w:lang w:val="es-ES"/>
        </w:rPr>
        <w:t>y dar clic en “Agregar”</w:t>
      </w:r>
    </w:p>
    <w:p w14:paraId="31581F0A" w14:textId="2BEF8D4D" w:rsidR="00AD34E4" w:rsidRDefault="00AD34E4" w:rsidP="00AD34E4">
      <w:pPr>
        <w:pStyle w:val="Prrafodelista"/>
        <w:keepNext/>
      </w:pPr>
      <w:r>
        <w:rPr>
          <w:noProof/>
        </w:rPr>
        <w:drawing>
          <wp:inline distT="0" distB="0" distL="0" distR="0" wp14:anchorId="200C9A91" wp14:editId="501F0B1B">
            <wp:extent cx="4925089" cy="3069132"/>
            <wp:effectExtent l="19050" t="19050" r="27940" b="17145"/>
            <wp:docPr id="374130319" name="Imagen 37413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30175" cy="307230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CAB9E0C" w14:textId="117EBFC9" w:rsidR="00AD34E4" w:rsidRDefault="00AD34E4" w:rsidP="00B65ADD">
      <w:pPr>
        <w:pStyle w:val="Descripcin"/>
        <w:ind w:left="1350"/>
        <w:rPr>
          <w:lang w:val="es-ES"/>
        </w:rPr>
      </w:pPr>
      <w:bookmarkStart w:id="121" w:name="_Toc167294181"/>
      <w:r>
        <w:t xml:space="preserve">Imagen </w:t>
      </w:r>
      <w:r>
        <w:fldChar w:fldCharType="begin"/>
      </w:r>
      <w:r>
        <w:instrText xml:space="preserve"> SEQ Imagen \* ARABIC </w:instrText>
      </w:r>
      <w:r>
        <w:fldChar w:fldCharType="separate"/>
      </w:r>
      <w:r w:rsidR="002E7655">
        <w:rPr>
          <w:noProof/>
        </w:rPr>
        <w:t>28</w:t>
      </w:r>
      <w:r>
        <w:fldChar w:fldCharType="end"/>
      </w:r>
      <w:r w:rsidRPr="00B54CCD">
        <w:t>:</w:t>
      </w:r>
      <w:r>
        <w:t xml:space="preserve"> </w:t>
      </w:r>
      <w:r w:rsidR="002E7655">
        <w:t xml:space="preserve">Acciones Estratégicas/ </w:t>
      </w:r>
      <w:r>
        <w:t xml:space="preserve">Selección </w:t>
      </w:r>
      <w:r w:rsidR="002E7655">
        <w:t>Centro de Costos</w:t>
      </w:r>
      <w:bookmarkEnd w:id="121"/>
    </w:p>
    <w:p w14:paraId="60C3665F" w14:textId="77EA5760" w:rsidR="00AD34E4" w:rsidRPr="005033EB" w:rsidRDefault="00AD34E4" w:rsidP="00B65ADD">
      <w:pPr>
        <w:pStyle w:val="Prrafodelista"/>
        <w:ind w:left="1350"/>
        <w:rPr>
          <w:lang w:val="es-ES"/>
        </w:rPr>
      </w:pPr>
      <w:r w:rsidRPr="005033EB">
        <w:rPr>
          <w:lang w:val="es-ES"/>
        </w:rPr>
        <w:t xml:space="preserve">El </w:t>
      </w:r>
      <w:r w:rsidR="00B65ADD">
        <w:rPr>
          <w:lang w:val="es-ES"/>
        </w:rPr>
        <w:t>Centro de costo</w:t>
      </w:r>
      <w:r w:rsidRPr="005033EB">
        <w:rPr>
          <w:lang w:val="es-ES"/>
        </w:rPr>
        <w:t xml:space="preserve"> aparece en la tabla, se visualiza </w:t>
      </w:r>
      <w:r w:rsidR="00B65ADD">
        <w:rPr>
          <w:lang w:val="es-ES"/>
        </w:rPr>
        <w:t>el código UO</w:t>
      </w:r>
      <w:r w:rsidRPr="005033EB">
        <w:rPr>
          <w:lang w:val="es-ES"/>
        </w:rPr>
        <w:t>,</w:t>
      </w:r>
      <w:r w:rsidR="00B65ADD">
        <w:rPr>
          <w:lang w:val="es-ES"/>
        </w:rPr>
        <w:t xml:space="preserve"> código CPLAN, Nombre UO</w:t>
      </w:r>
      <w:r w:rsidRPr="005033EB">
        <w:rPr>
          <w:lang w:val="es-ES"/>
        </w:rPr>
        <w:t xml:space="preserve">, </w:t>
      </w:r>
      <w:r w:rsidR="00B65ADD">
        <w:rPr>
          <w:lang w:val="es-ES"/>
        </w:rPr>
        <w:t xml:space="preserve">padre. </w:t>
      </w:r>
      <w:r w:rsidRPr="005033EB">
        <w:rPr>
          <w:lang w:val="es-ES"/>
        </w:rPr>
        <w:t>En la tabla se tiene la opci</w:t>
      </w:r>
      <w:r w:rsidR="00B65ADD">
        <w:rPr>
          <w:lang w:val="es-ES"/>
        </w:rPr>
        <w:t>ón de</w:t>
      </w:r>
      <w:r w:rsidRPr="005033EB">
        <w:rPr>
          <w:lang w:val="es-ES"/>
        </w:rPr>
        <w:t xml:space="preserve"> eliminar </w:t>
      </w:r>
      <w:r w:rsidR="00B65ADD">
        <w:rPr>
          <w:lang w:val="es-ES"/>
        </w:rPr>
        <w:t>un</w:t>
      </w:r>
      <w:r w:rsidRPr="005033EB">
        <w:rPr>
          <w:lang w:val="es-ES"/>
        </w:rPr>
        <w:t xml:space="preserve"> registro</w:t>
      </w:r>
      <w:r w:rsidR="00B65ADD">
        <w:rPr>
          <w:lang w:val="es-ES"/>
        </w:rPr>
        <w:t xml:space="preserve"> </w:t>
      </w:r>
      <w:r w:rsidR="00B65ADD">
        <w:rPr>
          <w:noProof/>
        </w:rPr>
        <w:drawing>
          <wp:inline distT="0" distB="0" distL="0" distR="0" wp14:anchorId="7426F409" wp14:editId="51F9D849">
            <wp:extent cx="104775" cy="142875"/>
            <wp:effectExtent l="0" t="0" r="9525" b="9525"/>
            <wp:docPr id="374130328" name="Imagen 37413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4775" cy="142875"/>
                    </a:xfrm>
                    <a:prstGeom prst="rect">
                      <a:avLst/>
                    </a:prstGeom>
                  </pic:spPr>
                </pic:pic>
              </a:graphicData>
            </a:graphic>
          </wp:inline>
        </w:drawing>
      </w:r>
      <w:r w:rsidRPr="005033EB">
        <w:rPr>
          <w:lang w:val="es-ES"/>
        </w:rPr>
        <w:t>.</w:t>
      </w:r>
    </w:p>
    <w:p w14:paraId="433B26F9" w14:textId="3360FDF3" w:rsidR="00AD34E4" w:rsidRDefault="00B65ADD" w:rsidP="00B65ADD">
      <w:pPr>
        <w:pStyle w:val="Prrafodelista"/>
        <w:keepNext/>
      </w:pPr>
      <w:r>
        <w:rPr>
          <w:noProof/>
        </w:rPr>
        <w:drawing>
          <wp:inline distT="0" distB="0" distL="0" distR="0" wp14:anchorId="2AFB29E5" wp14:editId="78EB3B50">
            <wp:extent cx="4954772" cy="1417397"/>
            <wp:effectExtent l="19050" t="19050" r="17780" b="11430"/>
            <wp:docPr id="374130324" name="Imagen 37413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62603" cy="141963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4F52FDD7" w14:textId="67BE8666" w:rsidR="00AD34E4" w:rsidRDefault="00AD34E4" w:rsidP="00B65ADD">
      <w:pPr>
        <w:pStyle w:val="Descripcin"/>
        <w:ind w:left="1350"/>
        <w:rPr>
          <w:lang w:val="es-ES"/>
        </w:rPr>
      </w:pPr>
      <w:bookmarkStart w:id="122" w:name="_Toc167294182"/>
      <w:r>
        <w:t xml:space="preserve">Imagen </w:t>
      </w:r>
      <w:r>
        <w:fldChar w:fldCharType="begin"/>
      </w:r>
      <w:r>
        <w:instrText xml:space="preserve"> SEQ Imagen \* ARABIC </w:instrText>
      </w:r>
      <w:r>
        <w:fldChar w:fldCharType="separate"/>
      </w:r>
      <w:r w:rsidR="002E7655">
        <w:rPr>
          <w:noProof/>
        </w:rPr>
        <w:t>29</w:t>
      </w:r>
      <w:r>
        <w:fldChar w:fldCharType="end"/>
      </w:r>
      <w:r>
        <w:t xml:space="preserve">: </w:t>
      </w:r>
      <w:r w:rsidR="002E7655">
        <w:t>Acciones Estratégicas/ Selección Centro de Costos - Eliminar</w:t>
      </w:r>
      <w:bookmarkEnd w:id="122"/>
    </w:p>
    <w:p w14:paraId="01845C1A" w14:textId="6A10FB9D" w:rsidR="00AD34E4" w:rsidRDefault="00AD34E4" w:rsidP="00B65ADD">
      <w:pPr>
        <w:pStyle w:val="Prrafodelista"/>
        <w:ind w:left="1350"/>
        <w:rPr>
          <w:i/>
          <w:iCs/>
          <w:lang w:val="es-ES"/>
        </w:rPr>
      </w:pPr>
      <w:r>
        <w:rPr>
          <w:noProof/>
          <w:lang w:val="es-ES"/>
        </w:rPr>
        <w:lastRenderedPageBreak/>
        <w:drawing>
          <wp:inline distT="0" distB="0" distL="0" distR="0" wp14:anchorId="2846D403" wp14:editId="734F613F">
            <wp:extent cx="207034" cy="207034"/>
            <wp:effectExtent l="0" t="0" r="2540" b="2540"/>
            <wp:docPr id="374130311" name="Gráfico 374130311"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4545" name="Gráfico 2085334545" descr="Advertencia con relleno sólido"/>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10746" cy="210746"/>
                    </a:xfrm>
                    <a:prstGeom prst="rect">
                      <a:avLst/>
                    </a:prstGeom>
                  </pic:spPr>
                </pic:pic>
              </a:graphicData>
            </a:graphic>
          </wp:inline>
        </w:drawing>
      </w:r>
      <w:r w:rsidRPr="00B353AC">
        <w:rPr>
          <w:b/>
          <w:bCs/>
          <w:i/>
          <w:iCs/>
          <w:lang w:val="es-ES"/>
        </w:rPr>
        <w:t>Importante</w:t>
      </w:r>
      <w:r w:rsidRPr="00B353AC">
        <w:rPr>
          <w:i/>
          <w:iCs/>
          <w:lang w:val="es-ES"/>
        </w:rPr>
        <w:t xml:space="preserve">: </w:t>
      </w:r>
      <w:r w:rsidR="00B65ADD">
        <w:rPr>
          <w:i/>
          <w:iCs/>
          <w:lang w:val="es-ES"/>
        </w:rPr>
        <w:t>El botón “Agregar” se activará cuando el usuario haya completado todos los campos requeridos. Caso contrario el botón “Agregar” se muestra inactivo.</w:t>
      </w:r>
    </w:p>
    <w:p w14:paraId="4EA40F23" w14:textId="77777777" w:rsidR="00AD34E4" w:rsidRPr="00AD34E4" w:rsidRDefault="00AD34E4" w:rsidP="00AD34E4">
      <w:pPr>
        <w:pStyle w:val="Prrafodelista"/>
        <w:ind w:left="1350"/>
        <w:rPr>
          <w:b/>
          <w:bCs/>
          <w:lang w:val="es-ES"/>
        </w:rPr>
      </w:pPr>
    </w:p>
    <w:p w14:paraId="72436896" w14:textId="6716085C" w:rsidR="00B35773" w:rsidRDefault="00B65ADD" w:rsidP="004352F5">
      <w:pPr>
        <w:pStyle w:val="Prrafodelista"/>
        <w:numPr>
          <w:ilvl w:val="0"/>
          <w:numId w:val="69"/>
        </w:numPr>
        <w:rPr>
          <w:lang w:val="es-ES"/>
        </w:rPr>
      </w:pPr>
      <w:r>
        <w:rPr>
          <w:lang w:val="es-ES"/>
        </w:rPr>
        <w:t xml:space="preserve">Al finalizar </w:t>
      </w:r>
      <w:r w:rsidR="00B35773">
        <w:rPr>
          <w:lang w:val="es-ES"/>
        </w:rPr>
        <w:t>Deberá hacer clic en el botón “GUARDAR” para salvar los datos ingresados o “CANCELAR” para cerrar el formulario sin guardar los cambios.</w:t>
      </w:r>
    </w:p>
    <w:p w14:paraId="4B9F29D3" w14:textId="77777777" w:rsidR="00B35773" w:rsidRDefault="00B35773" w:rsidP="004352F5">
      <w:pPr>
        <w:rPr>
          <w:lang w:val="es-ES"/>
        </w:rPr>
      </w:pPr>
    </w:p>
    <w:p w14:paraId="34145E77" w14:textId="3FF66B67" w:rsidR="00B35773" w:rsidRDefault="00B35773" w:rsidP="00B35773">
      <w:pPr>
        <w:pStyle w:val="Ttulo3"/>
        <w:numPr>
          <w:ilvl w:val="0"/>
          <w:numId w:val="0"/>
        </w:numPr>
        <w:ind w:left="987" w:hanging="357"/>
        <w:rPr>
          <w:u w:val="single"/>
        </w:rPr>
      </w:pPr>
      <w:bookmarkStart w:id="123" w:name="_Toc165364035"/>
      <w:r>
        <w:rPr>
          <w:u w:val="single"/>
          <w:lang w:val="es-ES"/>
        </w:rPr>
        <w:t>Editar</w:t>
      </w:r>
      <w:r w:rsidRPr="00E83321">
        <w:rPr>
          <w:u w:val="single"/>
        </w:rPr>
        <w:t xml:space="preserve"> </w:t>
      </w:r>
      <w:r w:rsidR="00B63224" w:rsidRPr="00B63224">
        <w:rPr>
          <w:u w:val="single"/>
        </w:rPr>
        <w:t>Acción Estratégica</w:t>
      </w:r>
      <w:bookmarkEnd w:id="123"/>
    </w:p>
    <w:p w14:paraId="3D12DA3F" w14:textId="77777777" w:rsidR="002E7655" w:rsidRDefault="00B35773" w:rsidP="002E7655">
      <w:pPr>
        <w:keepNext/>
        <w:ind w:left="720"/>
        <w:jc w:val="left"/>
      </w:pPr>
      <w:r w:rsidRPr="00E70EC2">
        <w:rPr>
          <w:lang w:val="es-ES"/>
        </w:rPr>
        <w:t>La edición de objetivos estratégicos solo es posible si se encuentran en estado "En proceso".</w:t>
      </w:r>
      <w:r w:rsidR="00FC61FF">
        <w:rPr>
          <w:noProof/>
        </w:rPr>
        <w:drawing>
          <wp:inline distT="0" distB="0" distL="0" distR="0" wp14:anchorId="59CDF9B5" wp14:editId="4752B163">
            <wp:extent cx="4986670" cy="2351738"/>
            <wp:effectExtent l="19050" t="19050" r="23495" b="10795"/>
            <wp:docPr id="374130338" name="Imagen 37413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91762" cy="2354139"/>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0C78DAC4" w14:textId="72D16FFA" w:rsidR="00B35773" w:rsidRDefault="002E7655" w:rsidP="002E7655">
      <w:pPr>
        <w:pStyle w:val="Descripcin"/>
        <w:jc w:val="center"/>
        <w:rPr>
          <w:lang w:val="es-ES"/>
        </w:rPr>
      </w:pPr>
      <w:bookmarkStart w:id="124" w:name="_Toc167294183"/>
      <w:r>
        <w:t xml:space="preserve">Imagen </w:t>
      </w:r>
      <w:r>
        <w:fldChar w:fldCharType="begin"/>
      </w:r>
      <w:r>
        <w:instrText xml:space="preserve"> SEQ Imagen \* ARABIC </w:instrText>
      </w:r>
      <w:r>
        <w:fldChar w:fldCharType="separate"/>
      </w:r>
      <w:r>
        <w:rPr>
          <w:noProof/>
        </w:rPr>
        <w:t>30</w:t>
      </w:r>
      <w:r>
        <w:fldChar w:fldCharType="end"/>
      </w:r>
      <w:r>
        <w:t>: Editar Acción Estratégica</w:t>
      </w:r>
      <w:bookmarkEnd w:id="124"/>
    </w:p>
    <w:p w14:paraId="136D5B63" w14:textId="77777777" w:rsidR="00B35773" w:rsidRDefault="00B35773" w:rsidP="00B35773">
      <w:pPr>
        <w:ind w:left="720"/>
        <w:jc w:val="left"/>
        <w:rPr>
          <w:lang w:val="es-ES"/>
        </w:rPr>
      </w:pPr>
    </w:p>
    <w:p w14:paraId="655791B2" w14:textId="77777777" w:rsidR="00B35773" w:rsidRDefault="00B35773" w:rsidP="00B35773">
      <w:pPr>
        <w:ind w:left="720"/>
        <w:jc w:val="left"/>
        <w:rPr>
          <w:lang w:val="es-ES"/>
        </w:rPr>
      </w:pPr>
      <w:r w:rsidRPr="00E70EC2">
        <w:rPr>
          <w:lang w:val="es-ES"/>
        </w:rPr>
        <w:t xml:space="preserve">Para editar un registro, primero debes </w:t>
      </w:r>
      <w:r>
        <w:rPr>
          <w:lang w:val="es-ES"/>
        </w:rPr>
        <w:t>seleccionar un registro</w:t>
      </w:r>
      <w:r w:rsidRPr="00E70EC2">
        <w:rPr>
          <w:lang w:val="es-ES"/>
        </w:rPr>
        <w:t xml:space="preserve"> en la lista y luego presionar el botón</w:t>
      </w:r>
      <w:r w:rsidRPr="00E70EC2">
        <w:rPr>
          <w:noProof/>
        </w:rPr>
        <w:t xml:space="preserve"> </w:t>
      </w:r>
      <w:r>
        <w:rPr>
          <w:noProof/>
        </w:rPr>
        <w:drawing>
          <wp:inline distT="0" distB="0" distL="0" distR="0" wp14:anchorId="75C138CE" wp14:editId="4A6BF469">
            <wp:extent cx="123825" cy="142875"/>
            <wp:effectExtent l="0" t="0" r="9525" b="9525"/>
            <wp:docPr id="371519444" name="Imagen 37151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3825" cy="142875"/>
                    </a:xfrm>
                    <a:prstGeom prst="rect">
                      <a:avLst/>
                    </a:prstGeom>
                  </pic:spPr>
                </pic:pic>
              </a:graphicData>
            </a:graphic>
          </wp:inline>
        </w:drawing>
      </w:r>
      <w:r w:rsidRPr="00E70EC2">
        <w:rPr>
          <w:lang w:val="es-ES"/>
        </w:rPr>
        <w:t xml:space="preserve"> "Editar" ubicado en la columna de acciones. </w:t>
      </w:r>
    </w:p>
    <w:p w14:paraId="37E685CE" w14:textId="77777777" w:rsidR="002E7655" w:rsidRDefault="00B35773" w:rsidP="002E7655">
      <w:pPr>
        <w:keepNext/>
        <w:ind w:left="720"/>
        <w:jc w:val="left"/>
      </w:pPr>
      <w:r>
        <w:rPr>
          <w:noProof/>
        </w:rPr>
        <w:lastRenderedPageBreak/>
        <w:drawing>
          <wp:anchor distT="0" distB="0" distL="114300" distR="114300" simplePos="0" relativeHeight="251837445" behindDoc="0" locked="0" layoutInCell="1" allowOverlap="1" wp14:anchorId="619AFB91" wp14:editId="2A8C4AFE">
            <wp:simplePos x="0" y="0"/>
            <wp:positionH relativeFrom="column">
              <wp:posOffset>4874098</wp:posOffset>
            </wp:positionH>
            <wp:positionV relativeFrom="paragraph">
              <wp:posOffset>1823085</wp:posOffset>
            </wp:positionV>
            <wp:extent cx="230587" cy="230587"/>
            <wp:effectExtent l="0" t="0" r="0" b="0"/>
            <wp:wrapNone/>
            <wp:docPr id="371519446" name="Gráfico 371519446"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230587" cy="230587"/>
                    </a:xfrm>
                    <a:prstGeom prst="rect">
                      <a:avLst/>
                    </a:prstGeom>
                  </pic:spPr>
                </pic:pic>
              </a:graphicData>
            </a:graphic>
            <wp14:sizeRelH relativeFrom="margin">
              <wp14:pctWidth>0</wp14:pctWidth>
            </wp14:sizeRelH>
            <wp14:sizeRelV relativeFrom="margin">
              <wp14:pctHeight>0</wp14:pctHeight>
            </wp14:sizeRelV>
          </wp:anchor>
        </w:drawing>
      </w:r>
      <w:r w:rsidR="00FC61FF">
        <w:rPr>
          <w:noProof/>
        </w:rPr>
        <w:drawing>
          <wp:inline distT="0" distB="0" distL="0" distR="0" wp14:anchorId="6296C7C3" wp14:editId="6325CCDC">
            <wp:extent cx="4933507" cy="2587698"/>
            <wp:effectExtent l="19050" t="19050" r="19685" b="22225"/>
            <wp:docPr id="374130337" name="Imagen 37413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945984" cy="259424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B7D445C" w14:textId="435626F9" w:rsidR="00B35773" w:rsidRDefault="002E7655" w:rsidP="002E7655">
      <w:pPr>
        <w:pStyle w:val="Descripcin"/>
        <w:jc w:val="center"/>
        <w:rPr>
          <w:lang w:val="es-ES"/>
        </w:rPr>
      </w:pPr>
      <w:bookmarkStart w:id="125" w:name="_Toc167294184"/>
      <w:r>
        <w:t xml:space="preserve">Imagen </w:t>
      </w:r>
      <w:r>
        <w:fldChar w:fldCharType="begin"/>
      </w:r>
      <w:r>
        <w:instrText xml:space="preserve"> SEQ Imagen \* ARABIC </w:instrText>
      </w:r>
      <w:r>
        <w:fldChar w:fldCharType="separate"/>
      </w:r>
      <w:r>
        <w:rPr>
          <w:noProof/>
        </w:rPr>
        <w:t>31</w:t>
      </w:r>
      <w:r>
        <w:fldChar w:fldCharType="end"/>
      </w:r>
      <w:r>
        <w:t xml:space="preserve">: </w:t>
      </w:r>
      <w:r w:rsidRPr="00A22F38">
        <w:t>Acciones Estratégicas</w:t>
      </w:r>
      <w:r>
        <w:t xml:space="preserve"> - Botón editar</w:t>
      </w:r>
      <w:bookmarkEnd w:id="125"/>
    </w:p>
    <w:p w14:paraId="3FB47070" w14:textId="77777777" w:rsidR="00B35773" w:rsidRDefault="00B35773" w:rsidP="00B35773">
      <w:pPr>
        <w:ind w:left="720"/>
        <w:jc w:val="left"/>
        <w:rPr>
          <w:lang w:val="es-ES"/>
        </w:rPr>
      </w:pPr>
    </w:p>
    <w:p w14:paraId="084A4BA3" w14:textId="72C10F99" w:rsidR="00B35773" w:rsidRDefault="00B35773" w:rsidP="00B35773">
      <w:pPr>
        <w:ind w:left="720"/>
        <w:jc w:val="left"/>
        <w:rPr>
          <w:lang w:val="es-ES"/>
        </w:rPr>
      </w:pPr>
      <w:r w:rsidRPr="00E70EC2">
        <w:rPr>
          <w:lang w:val="es-ES"/>
        </w:rPr>
        <w:t>Al seleccionar la opción "Editar", se abrirá un formulario donde podrás realizar las modificaciones necesarias al objetivo estratégico.</w:t>
      </w:r>
    </w:p>
    <w:p w14:paraId="786DE84C" w14:textId="77777777" w:rsidR="002E7655" w:rsidRDefault="00FC61FF" w:rsidP="002E7655">
      <w:pPr>
        <w:keepNext/>
        <w:ind w:left="720"/>
        <w:jc w:val="left"/>
      </w:pPr>
      <w:r>
        <w:rPr>
          <w:noProof/>
          <w:lang w:val="es-ES"/>
        </w:rPr>
        <w:lastRenderedPageBreak/>
        <mc:AlternateContent>
          <mc:Choice Requires="wpg">
            <w:drawing>
              <wp:inline distT="0" distB="0" distL="0" distR="0" wp14:anchorId="2FD25451" wp14:editId="7A2910C2">
                <wp:extent cx="4911725" cy="6464300"/>
                <wp:effectExtent l="0" t="0" r="3175" b="0"/>
                <wp:docPr id="374130344" name="Grupo 374130344"/>
                <wp:cNvGraphicFramePr/>
                <a:graphic xmlns:a="http://schemas.openxmlformats.org/drawingml/2006/main">
                  <a:graphicData uri="http://schemas.microsoft.com/office/word/2010/wordprocessingGroup">
                    <wpg:wgp>
                      <wpg:cNvGrpSpPr/>
                      <wpg:grpSpPr>
                        <a:xfrm>
                          <a:off x="0" y="0"/>
                          <a:ext cx="4911725" cy="6464300"/>
                          <a:chOff x="0" y="0"/>
                          <a:chExt cx="5400675" cy="6715390"/>
                        </a:xfrm>
                      </wpg:grpSpPr>
                      <pic:pic xmlns:pic="http://schemas.openxmlformats.org/drawingml/2006/picture">
                        <pic:nvPicPr>
                          <pic:cNvPr id="374130341" name="Imagen 374130341"/>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400675" cy="3401060"/>
                          </a:xfrm>
                          <a:prstGeom prst="rect">
                            <a:avLst/>
                          </a:prstGeom>
                        </pic:spPr>
                      </pic:pic>
                      <pic:pic xmlns:pic="http://schemas.openxmlformats.org/drawingml/2006/picture">
                        <pic:nvPicPr>
                          <pic:cNvPr id="374130342" name="Imagen 374130342"/>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3349255"/>
                            <a:ext cx="5400675" cy="3366135"/>
                          </a:xfrm>
                          <a:prstGeom prst="rect">
                            <a:avLst/>
                          </a:prstGeom>
                        </pic:spPr>
                      </pic:pic>
                    </wpg:wgp>
                  </a:graphicData>
                </a:graphic>
              </wp:inline>
            </w:drawing>
          </mc:Choice>
          <mc:Fallback>
            <w:pict>
              <v:group w14:anchorId="468A8E10" id="Grupo 374130344" o:spid="_x0000_s1026" style="width:386.75pt;height:509pt;mso-position-horizontal-relative:char;mso-position-vertical-relative:line" coordsize="54006,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">
                <v:shape id="Imagen 374130341" o:spid="_x0000_s1027" type="#_x0000_t75" style="position:absolute;width:54006;height:3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">
                  <v:imagedata r:id="rId68" o:title=""/>
                </v:shape>
                <v:shape id="Imagen 374130342" o:spid="_x0000_s1028" type="#_x0000_t75" style="position:absolute;top:33492;width:54006;height:33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">
                  <v:imagedata r:id="rId69" o:title=""/>
                </v:shape>
                <w10:anchorlock/>
              </v:group>
            </w:pict>
          </mc:Fallback>
        </mc:AlternateContent>
      </w:r>
    </w:p>
    <w:p w14:paraId="3E7D818A" w14:textId="03FE5722" w:rsidR="00FC61FF" w:rsidRDefault="002E7655" w:rsidP="002E7655">
      <w:pPr>
        <w:pStyle w:val="Descripcin"/>
        <w:jc w:val="center"/>
        <w:rPr>
          <w:lang w:val="es-ES"/>
        </w:rPr>
      </w:pPr>
      <w:bookmarkStart w:id="126" w:name="_Toc167294185"/>
      <w:r>
        <w:t xml:space="preserve">Imagen </w:t>
      </w:r>
      <w:r>
        <w:fldChar w:fldCharType="begin"/>
      </w:r>
      <w:r>
        <w:instrText xml:space="preserve"> SEQ Imagen \* ARABIC </w:instrText>
      </w:r>
      <w:r>
        <w:fldChar w:fldCharType="separate"/>
      </w:r>
      <w:r>
        <w:rPr>
          <w:noProof/>
        </w:rPr>
        <w:t>32</w:t>
      </w:r>
      <w:r>
        <w:fldChar w:fldCharType="end"/>
      </w:r>
      <w:r>
        <w:t>: Formulario Editar Acción Estratégica</w:t>
      </w:r>
      <w:bookmarkEnd w:id="126"/>
    </w:p>
    <w:p w14:paraId="2544629D" w14:textId="2E685999" w:rsidR="00B35773" w:rsidRDefault="00B35773" w:rsidP="00FC61FF">
      <w:pPr>
        <w:jc w:val="left"/>
        <w:rPr>
          <w:lang w:val="es-ES"/>
        </w:rPr>
      </w:pPr>
    </w:p>
    <w:p w14:paraId="4B87F5EE" w14:textId="2D757328" w:rsidR="00B35773" w:rsidRDefault="00FC61FF" w:rsidP="00FC61FF">
      <w:pPr>
        <w:pStyle w:val="Prrafodelista"/>
        <w:numPr>
          <w:ilvl w:val="0"/>
          <w:numId w:val="71"/>
        </w:numPr>
        <w:rPr>
          <w:lang w:val="es-ES"/>
        </w:rPr>
      </w:pPr>
      <w:r>
        <w:rPr>
          <w:lang w:val="es-ES"/>
        </w:rPr>
        <w:t>En el formulario se puede editar el objetivo, el código, el enunciado, descripción y prueba. El usuario no podrá editar el PEI.</w:t>
      </w:r>
    </w:p>
    <w:p w14:paraId="2D446AA8" w14:textId="77777777" w:rsidR="00FC61FF" w:rsidRPr="004352F5" w:rsidRDefault="00FC61FF" w:rsidP="00FC61FF">
      <w:pPr>
        <w:pStyle w:val="Prrafodelista"/>
        <w:numPr>
          <w:ilvl w:val="0"/>
          <w:numId w:val="71"/>
        </w:numPr>
        <w:rPr>
          <w:b/>
          <w:bCs/>
          <w:lang w:val="es-ES"/>
        </w:rPr>
      </w:pPr>
      <w:r w:rsidRPr="004352F5">
        <w:rPr>
          <w:b/>
          <w:bCs/>
          <w:lang w:val="es-ES"/>
        </w:rPr>
        <w:t xml:space="preserve">Centro de costos: </w:t>
      </w:r>
      <w:r w:rsidRPr="004352F5">
        <w:rPr>
          <w:lang w:val="es-ES"/>
        </w:rPr>
        <w:t>Se muestra la tabla de centro de costos. Para agregar un centro de costos dar clic en “Buscar y agregar”</w:t>
      </w:r>
    </w:p>
    <w:p w14:paraId="53A0CAAE" w14:textId="77777777" w:rsidR="002E7655" w:rsidRDefault="00FC61FF" w:rsidP="002E7655">
      <w:pPr>
        <w:pStyle w:val="Prrafodelista"/>
        <w:keepNext/>
      </w:pPr>
      <w:r>
        <w:rPr>
          <w:noProof/>
        </w:rPr>
        <w:lastRenderedPageBreak/>
        <w:drawing>
          <wp:anchor distT="0" distB="0" distL="114300" distR="114300" simplePos="0" relativeHeight="251847685" behindDoc="0" locked="0" layoutInCell="1" allowOverlap="1" wp14:anchorId="50839FAC" wp14:editId="64917CF2">
            <wp:simplePos x="0" y="0"/>
            <wp:positionH relativeFrom="margin">
              <wp:posOffset>4451085</wp:posOffset>
            </wp:positionH>
            <wp:positionV relativeFrom="paragraph">
              <wp:posOffset>319141</wp:posOffset>
            </wp:positionV>
            <wp:extent cx="323352" cy="346248"/>
            <wp:effectExtent l="0" t="0" r="0" b="8255"/>
            <wp:wrapNone/>
            <wp:docPr id="374130346" name="Gráfico 374130346"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323352" cy="3462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C734C98" wp14:editId="2E4E46A6">
            <wp:extent cx="4912242" cy="1417938"/>
            <wp:effectExtent l="19050" t="19050" r="22225" b="11430"/>
            <wp:docPr id="374130348" name="Imagen 37413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47091" cy="142799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4BC81D4" w14:textId="39CC1DCC" w:rsidR="00FC61FF" w:rsidRPr="00AD34E4" w:rsidRDefault="002E7655" w:rsidP="002E7655">
      <w:pPr>
        <w:pStyle w:val="Descripcin"/>
        <w:jc w:val="center"/>
        <w:rPr>
          <w:b/>
          <w:bCs/>
          <w:lang w:val="es-ES"/>
        </w:rPr>
      </w:pPr>
      <w:bookmarkStart w:id="127" w:name="_Toc167294186"/>
      <w:r>
        <w:t xml:space="preserve">Imagen </w:t>
      </w:r>
      <w:r>
        <w:fldChar w:fldCharType="begin"/>
      </w:r>
      <w:r>
        <w:instrText xml:space="preserve"> SEQ Imagen \* ARABIC </w:instrText>
      </w:r>
      <w:r>
        <w:fldChar w:fldCharType="separate"/>
      </w:r>
      <w:r>
        <w:rPr>
          <w:noProof/>
        </w:rPr>
        <w:t>33</w:t>
      </w:r>
      <w:r>
        <w:fldChar w:fldCharType="end"/>
      </w:r>
      <w:r>
        <w:t xml:space="preserve">: Editar Acción Estratégica/ </w:t>
      </w:r>
      <w:r w:rsidRPr="00FD429D">
        <w:t>Buscar Centro de Costos</w:t>
      </w:r>
      <w:bookmarkEnd w:id="127"/>
    </w:p>
    <w:p w14:paraId="3ECD70D7" w14:textId="77777777" w:rsidR="00FC61FF" w:rsidRPr="00AD34E4" w:rsidRDefault="00FC61FF" w:rsidP="00FC61FF">
      <w:pPr>
        <w:pStyle w:val="Prrafodelista"/>
        <w:ind w:left="1350"/>
        <w:rPr>
          <w:b/>
          <w:bCs/>
          <w:lang w:val="es-ES"/>
        </w:rPr>
      </w:pPr>
      <w:r>
        <w:rPr>
          <w:lang w:val="es-ES"/>
        </w:rPr>
        <w:t>Se despliega el modal “</w:t>
      </w:r>
      <w:r w:rsidRPr="00B65ADD">
        <w:rPr>
          <w:lang w:val="es-ES"/>
        </w:rPr>
        <w:t>Listado Centro de Costos AE</w:t>
      </w:r>
      <w:r>
        <w:rPr>
          <w:lang w:val="es-ES"/>
        </w:rPr>
        <w:t>”, primero s</w:t>
      </w:r>
      <w:r w:rsidRPr="00AD34E4">
        <w:rPr>
          <w:lang w:val="es-ES"/>
        </w:rPr>
        <w:t xml:space="preserve">e debe seleccionar por lo menos un registro </w:t>
      </w:r>
      <w:r>
        <w:rPr>
          <w:lang w:val="es-ES"/>
        </w:rPr>
        <w:t xml:space="preserve">de la lista </w:t>
      </w:r>
      <w:r w:rsidRPr="00AD34E4">
        <w:rPr>
          <w:lang w:val="es-ES"/>
        </w:rPr>
        <w:t>y dar clic en “Agregar”</w:t>
      </w:r>
    </w:p>
    <w:p w14:paraId="107A83AB" w14:textId="77777777" w:rsidR="002E7655" w:rsidRDefault="00FC61FF" w:rsidP="002E7655">
      <w:pPr>
        <w:pStyle w:val="Prrafodelista"/>
        <w:keepNext/>
      </w:pPr>
      <w:r>
        <w:rPr>
          <w:noProof/>
        </w:rPr>
        <w:drawing>
          <wp:inline distT="0" distB="0" distL="0" distR="0" wp14:anchorId="0BF92992" wp14:editId="70BC82A7">
            <wp:extent cx="4925089" cy="3069132"/>
            <wp:effectExtent l="19050" t="19050" r="27940" b="17145"/>
            <wp:docPr id="374130350" name="Imagen 37413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30175" cy="3072301"/>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3691ACE5" w14:textId="472C1F92" w:rsidR="00FC61FF" w:rsidRDefault="002E7655" w:rsidP="002E7655">
      <w:pPr>
        <w:pStyle w:val="Descripcin"/>
        <w:jc w:val="center"/>
        <w:rPr>
          <w:lang w:val="es-ES"/>
        </w:rPr>
      </w:pPr>
      <w:bookmarkStart w:id="128" w:name="_Toc167294187"/>
      <w:r>
        <w:t xml:space="preserve">Imagen </w:t>
      </w:r>
      <w:r>
        <w:fldChar w:fldCharType="begin"/>
      </w:r>
      <w:r>
        <w:instrText xml:space="preserve"> SEQ Imagen \* ARABIC </w:instrText>
      </w:r>
      <w:r>
        <w:fldChar w:fldCharType="separate"/>
      </w:r>
      <w:r>
        <w:rPr>
          <w:noProof/>
        </w:rPr>
        <w:t>34</w:t>
      </w:r>
      <w:r>
        <w:fldChar w:fldCharType="end"/>
      </w:r>
      <w:r>
        <w:t>: Editar Acción Estratégica/ Agregar Centro de Costos</w:t>
      </w:r>
      <w:bookmarkEnd w:id="128"/>
    </w:p>
    <w:p w14:paraId="0DA2B113" w14:textId="77777777" w:rsidR="00FC61FF" w:rsidRPr="005033EB" w:rsidRDefault="00FC61FF" w:rsidP="00FC61FF">
      <w:pPr>
        <w:pStyle w:val="Prrafodelista"/>
        <w:ind w:left="1350"/>
        <w:rPr>
          <w:lang w:val="es-ES"/>
        </w:rPr>
      </w:pPr>
      <w:r w:rsidRPr="005033EB">
        <w:rPr>
          <w:lang w:val="es-ES"/>
        </w:rPr>
        <w:t xml:space="preserve">El </w:t>
      </w:r>
      <w:r>
        <w:rPr>
          <w:lang w:val="es-ES"/>
        </w:rPr>
        <w:t>Centro de costo</w:t>
      </w:r>
      <w:r w:rsidRPr="005033EB">
        <w:rPr>
          <w:lang w:val="es-ES"/>
        </w:rPr>
        <w:t xml:space="preserve"> aparece en la tabla, se visualiza </w:t>
      </w:r>
      <w:r>
        <w:rPr>
          <w:lang w:val="es-ES"/>
        </w:rPr>
        <w:t>el código UO</w:t>
      </w:r>
      <w:r w:rsidRPr="005033EB">
        <w:rPr>
          <w:lang w:val="es-ES"/>
        </w:rPr>
        <w:t>,</w:t>
      </w:r>
      <w:r>
        <w:rPr>
          <w:lang w:val="es-ES"/>
        </w:rPr>
        <w:t xml:space="preserve"> código CPLAN, Nombre UO</w:t>
      </w:r>
      <w:r w:rsidRPr="005033EB">
        <w:rPr>
          <w:lang w:val="es-ES"/>
        </w:rPr>
        <w:t xml:space="preserve">, </w:t>
      </w:r>
      <w:r>
        <w:rPr>
          <w:lang w:val="es-ES"/>
        </w:rPr>
        <w:t xml:space="preserve">padre. </w:t>
      </w:r>
      <w:r w:rsidRPr="005033EB">
        <w:rPr>
          <w:lang w:val="es-ES"/>
        </w:rPr>
        <w:t>En la tabla se tiene la opci</w:t>
      </w:r>
      <w:r>
        <w:rPr>
          <w:lang w:val="es-ES"/>
        </w:rPr>
        <w:t>ón de</w:t>
      </w:r>
      <w:r w:rsidRPr="005033EB">
        <w:rPr>
          <w:lang w:val="es-ES"/>
        </w:rPr>
        <w:t xml:space="preserve"> eliminar </w:t>
      </w:r>
      <w:r>
        <w:rPr>
          <w:lang w:val="es-ES"/>
        </w:rPr>
        <w:t>un</w:t>
      </w:r>
      <w:r w:rsidRPr="005033EB">
        <w:rPr>
          <w:lang w:val="es-ES"/>
        </w:rPr>
        <w:t xml:space="preserve"> registro</w:t>
      </w:r>
      <w:r>
        <w:rPr>
          <w:lang w:val="es-ES"/>
        </w:rPr>
        <w:t xml:space="preserve"> </w:t>
      </w:r>
      <w:r>
        <w:rPr>
          <w:noProof/>
        </w:rPr>
        <w:drawing>
          <wp:inline distT="0" distB="0" distL="0" distR="0" wp14:anchorId="0AED3EDA" wp14:editId="4A90E02D">
            <wp:extent cx="104775" cy="142875"/>
            <wp:effectExtent l="0" t="0" r="9525" b="9525"/>
            <wp:docPr id="374130351" name="Imagen 37413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4775" cy="142875"/>
                    </a:xfrm>
                    <a:prstGeom prst="rect">
                      <a:avLst/>
                    </a:prstGeom>
                  </pic:spPr>
                </pic:pic>
              </a:graphicData>
            </a:graphic>
          </wp:inline>
        </w:drawing>
      </w:r>
      <w:r w:rsidRPr="005033EB">
        <w:rPr>
          <w:lang w:val="es-ES"/>
        </w:rPr>
        <w:t>.</w:t>
      </w:r>
    </w:p>
    <w:p w14:paraId="356FDE40" w14:textId="77777777" w:rsidR="00FC61FF" w:rsidRDefault="00FC61FF" w:rsidP="00FC61FF">
      <w:pPr>
        <w:pStyle w:val="Prrafodelista"/>
        <w:keepNext/>
      </w:pPr>
      <w:r>
        <w:rPr>
          <w:noProof/>
        </w:rPr>
        <w:drawing>
          <wp:inline distT="0" distB="0" distL="0" distR="0" wp14:anchorId="32F4F3EB" wp14:editId="7A3E427A">
            <wp:extent cx="4954772" cy="1417397"/>
            <wp:effectExtent l="19050" t="19050" r="17780" b="11430"/>
            <wp:docPr id="374130352" name="Imagen 37413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62603" cy="1419637"/>
                    </a:xfrm>
                    <a:prstGeom prst="rect">
                      <a:avLst/>
                    </a:prstGeom>
                    <a:ln w="3175"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pic:spPr>
                </pic:pic>
              </a:graphicData>
            </a:graphic>
          </wp:inline>
        </w:drawing>
      </w:r>
    </w:p>
    <w:p w14:paraId="1FAE0782" w14:textId="0D4ACB31" w:rsidR="00FC61FF" w:rsidRDefault="00FC61FF" w:rsidP="00FC61FF">
      <w:pPr>
        <w:pStyle w:val="Descripcin"/>
        <w:ind w:left="1350"/>
        <w:rPr>
          <w:lang w:val="es-ES"/>
        </w:rPr>
      </w:pPr>
      <w:bookmarkStart w:id="129" w:name="_Toc167294188"/>
      <w:r>
        <w:t xml:space="preserve">Imagen </w:t>
      </w:r>
      <w:r>
        <w:fldChar w:fldCharType="begin"/>
      </w:r>
      <w:r>
        <w:instrText xml:space="preserve"> SEQ Imagen \* ARABIC </w:instrText>
      </w:r>
      <w:r>
        <w:fldChar w:fldCharType="separate"/>
      </w:r>
      <w:r w:rsidR="002E7655">
        <w:rPr>
          <w:noProof/>
        </w:rPr>
        <w:t>35</w:t>
      </w:r>
      <w:r>
        <w:fldChar w:fldCharType="end"/>
      </w:r>
      <w:r w:rsidR="002E7655">
        <w:t>: Editar Acción Estratégica/ Lista centro de costos</w:t>
      </w:r>
      <w:bookmarkEnd w:id="129"/>
    </w:p>
    <w:p w14:paraId="7262B9ED" w14:textId="18C6208D" w:rsidR="00FC61FF" w:rsidRDefault="00FC61FF" w:rsidP="00FC61FF">
      <w:pPr>
        <w:pStyle w:val="Prrafodelista"/>
        <w:ind w:left="1350"/>
        <w:rPr>
          <w:i/>
          <w:iCs/>
          <w:lang w:val="es-ES"/>
        </w:rPr>
      </w:pPr>
      <w:r>
        <w:rPr>
          <w:noProof/>
          <w:lang w:val="es-ES"/>
        </w:rPr>
        <w:lastRenderedPageBreak/>
        <w:drawing>
          <wp:inline distT="0" distB="0" distL="0" distR="0" wp14:anchorId="418946CB" wp14:editId="4A6DB8FB">
            <wp:extent cx="207034" cy="207034"/>
            <wp:effectExtent l="0" t="0" r="2540" b="2540"/>
            <wp:docPr id="374130353" name="Gráfico 374130353" descr="Advertenci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34545" name="Gráfico 2085334545" descr="Advertencia con relleno sólido"/>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10746" cy="210746"/>
                    </a:xfrm>
                    <a:prstGeom prst="rect">
                      <a:avLst/>
                    </a:prstGeom>
                  </pic:spPr>
                </pic:pic>
              </a:graphicData>
            </a:graphic>
          </wp:inline>
        </w:drawing>
      </w:r>
      <w:r w:rsidRPr="00B353AC">
        <w:rPr>
          <w:b/>
          <w:bCs/>
          <w:i/>
          <w:iCs/>
          <w:lang w:val="es-ES"/>
        </w:rPr>
        <w:t>Importante</w:t>
      </w:r>
      <w:r w:rsidRPr="00B353AC">
        <w:rPr>
          <w:i/>
          <w:iCs/>
          <w:lang w:val="es-ES"/>
        </w:rPr>
        <w:t xml:space="preserve">: </w:t>
      </w:r>
      <w:r>
        <w:rPr>
          <w:i/>
          <w:iCs/>
          <w:lang w:val="es-ES"/>
        </w:rPr>
        <w:t>El botón “Agregar” se activará cuando el usuario haya completado todos los campos requeridos. Caso contrario el botón “Agregar” se muestra inactivo.</w:t>
      </w:r>
    </w:p>
    <w:p w14:paraId="03DB8017" w14:textId="77777777" w:rsidR="002B7231" w:rsidRDefault="002B7231" w:rsidP="00FC61FF">
      <w:pPr>
        <w:pStyle w:val="Prrafodelista"/>
        <w:ind w:left="1350"/>
        <w:rPr>
          <w:i/>
          <w:iCs/>
          <w:lang w:val="es-ES"/>
        </w:rPr>
      </w:pPr>
    </w:p>
    <w:p w14:paraId="26C899F8" w14:textId="77777777" w:rsidR="00B35773" w:rsidRDefault="00B35773" w:rsidP="00FC61FF">
      <w:pPr>
        <w:pStyle w:val="Prrafodelista"/>
        <w:numPr>
          <w:ilvl w:val="0"/>
          <w:numId w:val="71"/>
        </w:numPr>
        <w:rPr>
          <w:lang w:val="es-ES"/>
        </w:rPr>
      </w:pPr>
      <w:r>
        <w:rPr>
          <w:lang w:val="es-ES"/>
        </w:rPr>
        <w:t>Deberá hacer clic en el botón “GUARDAR” para salvar los datos ingresados o “CANCELAR” para cerrar el formulario sin guardar los cambios.</w:t>
      </w:r>
    </w:p>
    <w:p w14:paraId="78C77497" w14:textId="1160D32F" w:rsidR="00B35773" w:rsidRDefault="00B35773" w:rsidP="00B35773">
      <w:pPr>
        <w:pStyle w:val="Ttulo3"/>
        <w:numPr>
          <w:ilvl w:val="0"/>
          <w:numId w:val="0"/>
        </w:numPr>
        <w:ind w:left="987" w:hanging="357"/>
        <w:rPr>
          <w:u w:val="single"/>
        </w:rPr>
      </w:pPr>
      <w:bookmarkStart w:id="130" w:name="_Toc165364036"/>
      <w:r w:rsidRPr="002E7655">
        <w:rPr>
          <w:u w:val="single"/>
          <w:lang w:val="es-ES"/>
        </w:rPr>
        <w:t>Eliminar</w:t>
      </w:r>
      <w:r w:rsidRPr="002E7655">
        <w:rPr>
          <w:u w:val="single"/>
        </w:rPr>
        <w:t xml:space="preserve"> </w:t>
      </w:r>
      <w:r w:rsidR="00B63224" w:rsidRPr="002E7655">
        <w:rPr>
          <w:u w:val="single"/>
        </w:rPr>
        <w:t>Acción Estratégica</w:t>
      </w:r>
      <w:bookmarkEnd w:id="130"/>
    </w:p>
    <w:p w14:paraId="124060AC" w14:textId="77777777" w:rsidR="002E7655" w:rsidRDefault="00B35773" w:rsidP="002E7655">
      <w:pPr>
        <w:keepNext/>
        <w:ind w:left="720"/>
        <w:jc w:val="left"/>
      </w:pPr>
      <w:r w:rsidRPr="00E70EC2">
        <w:rPr>
          <w:lang w:val="es-ES"/>
        </w:rPr>
        <w:t xml:space="preserve">La </w:t>
      </w:r>
      <w:r>
        <w:rPr>
          <w:lang w:val="es-ES"/>
        </w:rPr>
        <w:t>Eliminación</w:t>
      </w:r>
      <w:r w:rsidRPr="00E70EC2">
        <w:rPr>
          <w:lang w:val="es-ES"/>
        </w:rPr>
        <w:t xml:space="preserve"> de </w:t>
      </w:r>
      <w:r w:rsidR="00B63224" w:rsidRPr="00B63224">
        <w:rPr>
          <w:lang w:val="es-ES"/>
        </w:rPr>
        <w:t>Acci</w:t>
      </w:r>
      <w:r w:rsidR="00B63224">
        <w:rPr>
          <w:lang w:val="es-ES"/>
        </w:rPr>
        <w:t>ones</w:t>
      </w:r>
      <w:r w:rsidRPr="00E70EC2">
        <w:rPr>
          <w:lang w:val="es-ES"/>
        </w:rPr>
        <w:t xml:space="preserve"> estratégic</w:t>
      </w:r>
      <w:r w:rsidR="00B63224">
        <w:rPr>
          <w:lang w:val="es-ES"/>
        </w:rPr>
        <w:t>a</w:t>
      </w:r>
      <w:r w:rsidRPr="00E70EC2">
        <w:rPr>
          <w:lang w:val="es-ES"/>
        </w:rPr>
        <w:t xml:space="preserve">s solo es posible si se encuentran en </w:t>
      </w:r>
      <w:r w:rsidRPr="002B7231">
        <w:rPr>
          <w:lang w:val="es-ES"/>
        </w:rPr>
        <w:t>estado "En proceso".</w:t>
      </w:r>
      <w:r w:rsidR="00511777" w:rsidRPr="00511777">
        <w:rPr>
          <w:noProof/>
        </w:rPr>
        <w:t xml:space="preserve"> </w:t>
      </w:r>
      <w:r w:rsidR="00511777">
        <w:rPr>
          <w:noProof/>
        </w:rPr>
        <w:drawing>
          <wp:inline distT="0" distB="0" distL="0" distR="0" wp14:anchorId="24CF27F9" wp14:editId="55214E72">
            <wp:extent cx="4903824" cy="2392812"/>
            <wp:effectExtent l="19050" t="19050" r="11430" b="26670"/>
            <wp:docPr id="374130356" name="Imagen 37413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20735" cy="2401064"/>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16D0B939" w14:textId="6FC996C3" w:rsidR="00B35773" w:rsidRDefault="002E7655" w:rsidP="002E7655">
      <w:pPr>
        <w:pStyle w:val="Descripcin"/>
        <w:jc w:val="center"/>
        <w:rPr>
          <w:lang w:val="es-ES"/>
        </w:rPr>
      </w:pPr>
      <w:bookmarkStart w:id="131" w:name="_Toc167294189"/>
      <w:r>
        <w:t xml:space="preserve">Imagen </w:t>
      </w:r>
      <w:r>
        <w:fldChar w:fldCharType="begin"/>
      </w:r>
      <w:r>
        <w:instrText xml:space="preserve"> SEQ Imagen \* ARABIC </w:instrText>
      </w:r>
      <w:r>
        <w:fldChar w:fldCharType="separate"/>
      </w:r>
      <w:r>
        <w:rPr>
          <w:noProof/>
        </w:rPr>
        <w:t>36</w:t>
      </w:r>
      <w:r>
        <w:fldChar w:fldCharType="end"/>
      </w:r>
      <w:r>
        <w:t>: Eliminar Acción Estratégica</w:t>
      </w:r>
      <w:bookmarkEnd w:id="131"/>
    </w:p>
    <w:p w14:paraId="605E76A1" w14:textId="77777777" w:rsidR="00B35773" w:rsidRDefault="00B35773" w:rsidP="00B35773">
      <w:pPr>
        <w:ind w:left="720"/>
        <w:jc w:val="left"/>
        <w:rPr>
          <w:lang w:val="es-ES"/>
        </w:rPr>
      </w:pPr>
    </w:p>
    <w:p w14:paraId="22F9DDCD" w14:textId="77777777" w:rsidR="00B35773" w:rsidRDefault="00B35773" w:rsidP="00B35773">
      <w:pPr>
        <w:ind w:left="720"/>
        <w:jc w:val="left"/>
        <w:rPr>
          <w:lang w:val="es-ES"/>
        </w:rPr>
      </w:pPr>
      <w:r w:rsidRPr="00E70EC2">
        <w:rPr>
          <w:lang w:val="es-ES"/>
        </w:rPr>
        <w:t xml:space="preserve">Para </w:t>
      </w:r>
      <w:r>
        <w:rPr>
          <w:lang w:val="es-ES"/>
        </w:rPr>
        <w:t xml:space="preserve">eliminar </w:t>
      </w:r>
      <w:r w:rsidRPr="00E70EC2">
        <w:rPr>
          <w:lang w:val="es-ES"/>
        </w:rPr>
        <w:t>un registro, primero debes seleccionar</w:t>
      </w:r>
      <w:r>
        <w:rPr>
          <w:lang w:val="es-ES"/>
        </w:rPr>
        <w:t xml:space="preserve"> un registro</w:t>
      </w:r>
      <w:r w:rsidRPr="00E70EC2">
        <w:rPr>
          <w:lang w:val="es-ES"/>
        </w:rPr>
        <w:t xml:space="preserve"> en la lista y luego presionar el botón</w:t>
      </w:r>
      <w:r w:rsidRPr="00E70EC2">
        <w:rPr>
          <w:noProof/>
        </w:rPr>
        <w:t xml:space="preserve"> </w:t>
      </w:r>
      <w:r>
        <w:rPr>
          <w:noProof/>
        </w:rPr>
        <w:drawing>
          <wp:inline distT="0" distB="0" distL="0" distR="0" wp14:anchorId="658A8EE5" wp14:editId="06430233">
            <wp:extent cx="133350" cy="133350"/>
            <wp:effectExtent l="0" t="0" r="0" b="0"/>
            <wp:docPr id="371519449" name="Imagen 37151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3350" cy="133350"/>
                    </a:xfrm>
                    <a:prstGeom prst="rect">
                      <a:avLst/>
                    </a:prstGeom>
                  </pic:spPr>
                </pic:pic>
              </a:graphicData>
            </a:graphic>
          </wp:inline>
        </w:drawing>
      </w:r>
      <w:r w:rsidRPr="00E70EC2">
        <w:rPr>
          <w:lang w:val="es-ES"/>
        </w:rPr>
        <w:t xml:space="preserve"> "E</w:t>
      </w:r>
      <w:r>
        <w:rPr>
          <w:lang w:val="es-ES"/>
        </w:rPr>
        <w:t>liminar</w:t>
      </w:r>
      <w:r w:rsidRPr="00E70EC2">
        <w:rPr>
          <w:lang w:val="es-ES"/>
        </w:rPr>
        <w:t xml:space="preserve">" ubicado en la columna de acciones. </w:t>
      </w:r>
    </w:p>
    <w:p w14:paraId="36D3DC4D" w14:textId="77777777" w:rsidR="002E7655" w:rsidRDefault="00B35773" w:rsidP="002E7655">
      <w:pPr>
        <w:keepNext/>
        <w:ind w:left="720"/>
        <w:jc w:val="left"/>
      </w:pPr>
      <w:r>
        <w:rPr>
          <w:noProof/>
        </w:rPr>
        <w:drawing>
          <wp:anchor distT="0" distB="0" distL="114300" distR="114300" simplePos="0" relativeHeight="251838469" behindDoc="0" locked="0" layoutInCell="1" allowOverlap="1" wp14:anchorId="76FD8A5A" wp14:editId="56170CDE">
            <wp:simplePos x="0" y="0"/>
            <wp:positionH relativeFrom="column">
              <wp:posOffset>5109845</wp:posOffset>
            </wp:positionH>
            <wp:positionV relativeFrom="paragraph">
              <wp:posOffset>1613697</wp:posOffset>
            </wp:positionV>
            <wp:extent cx="263274" cy="263274"/>
            <wp:effectExtent l="0" t="0" r="0" b="3810"/>
            <wp:wrapNone/>
            <wp:docPr id="371519450" name="Gráfico 371519450" descr="Mano con dedo índice apuntando a la derecha con relleno sól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10383" name="Gráfico 846310383" descr="Mano con dedo índice apuntando a la derecha con relleno sólido"/>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rot="16200000">
                      <a:off x="0" y="0"/>
                      <a:ext cx="263274" cy="263274"/>
                    </a:xfrm>
                    <a:prstGeom prst="rect">
                      <a:avLst/>
                    </a:prstGeom>
                  </pic:spPr>
                </pic:pic>
              </a:graphicData>
            </a:graphic>
            <wp14:sizeRelH relativeFrom="margin">
              <wp14:pctWidth>0</wp14:pctWidth>
            </wp14:sizeRelH>
            <wp14:sizeRelV relativeFrom="margin">
              <wp14:pctHeight>0</wp14:pctHeight>
            </wp14:sizeRelV>
          </wp:anchor>
        </w:drawing>
      </w:r>
      <w:r w:rsidRPr="00AC6983">
        <w:rPr>
          <w:noProof/>
        </w:rPr>
        <w:t xml:space="preserve"> </w:t>
      </w:r>
      <w:r w:rsidR="002E7655">
        <w:rPr>
          <w:noProof/>
        </w:rPr>
        <w:drawing>
          <wp:inline distT="0" distB="0" distL="0" distR="0" wp14:anchorId="63A0ED9C" wp14:editId="1DC1C254">
            <wp:extent cx="4947682" cy="2147777"/>
            <wp:effectExtent l="19050" t="19050" r="24765" b="24130"/>
            <wp:docPr id="371519455" name="Imagen 37151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56976" cy="2151811"/>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66BEB6BF" w14:textId="48420E46" w:rsidR="00B35773" w:rsidRDefault="002E7655" w:rsidP="002E7655">
      <w:pPr>
        <w:pStyle w:val="Descripcin"/>
        <w:jc w:val="center"/>
        <w:rPr>
          <w:lang w:val="es-ES"/>
        </w:rPr>
      </w:pPr>
      <w:bookmarkStart w:id="132" w:name="_Toc167294190"/>
      <w:r>
        <w:t xml:space="preserve">Imagen </w:t>
      </w:r>
      <w:r>
        <w:fldChar w:fldCharType="begin"/>
      </w:r>
      <w:r>
        <w:instrText xml:space="preserve"> SEQ Imagen \* ARABIC </w:instrText>
      </w:r>
      <w:r>
        <w:fldChar w:fldCharType="separate"/>
      </w:r>
      <w:r>
        <w:rPr>
          <w:noProof/>
        </w:rPr>
        <w:t>37</w:t>
      </w:r>
      <w:r>
        <w:fldChar w:fldCharType="end"/>
      </w:r>
      <w:r>
        <w:t>: Eliminar Acción Estratégica / Botón Eliminar</w:t>
      </w:r>
      <w:bookmarkEnd w:id="132"/>
    </w:p>
    <w:p w14:paraId="2CB52137" w14:textId="77777777" w:rsidR="00B35773" w:rsidRDefault="00B35773" w:rsidP="00511777">
      <w:pPr>
        <w:jc w:val="left"/>
        <w:rPr>
          <w:lang w:val="es-ES"/>
        </w:rPr>
      </w:pPr>
    </w:p>
    <w:p w14:paraId="3BC7FEF1" w14:textId="77777777" w:rsidR="00B35773" w:rsidRDefault="00B35773" w:rsidP="00B35773">
      <w:pPr>
        <w:ind w:left="720"/>
        <w:jc w:val="left"/>
        <w:rPr>
          <w:lang w:val="es-ES"/>
        </w:rPr>
      </w:pPr>
      <w:r w:rsidRPr="00E70EC2">
        <w:rPr>
          <w:lang w:val="es-ES"/>
        </w:rPr>
        <w:t>Al seleccionar la opción "E</w:t>
      </w:r>
      <w:r>
        <w:rPr>
          <w:lang w:val="es-ES"/>
        </w:rPr>
        <w:t>liminar</w:t>
      </w:r>
      <w:r w:rsidRPr="00E70EC2">
        <w:rPr>
          <w:lang w:val="es-ES"/>
        </w:rPr>
        <w:t xml:space="preserve">", se abrirá un </w:t>
      </w:r>
      <w:r>
        <w:rPr>
          <w:lang w:val="es-ES"/>
        </w:rPr>
        <w:t>modal de confirmación.</w:t>
      </w:r>
    </w:p>
    <w:p w14:paraId="6D2BFF3B" w14:textId="77777777" w:rsidR="002E7655" w:rsidRDefault="00511777" w:rsidP="002E7655">
      <w:pPr>
        <w:keepNext/>
        <w:ind w:left="720"/>
        <w:jc w:val="left"/>
      </w:pPr>
      <w:r>
        <w:rPr>
          <w:noProof/>
        </w:rPr>
        <w:drawing>
          <wp:inline distT="0" distB="0" distL="0" distR="0" wp14:anchorId="7D309F00" wp14:editId="4CDE334C">
            <wp:extent cx="4922874" cy="2218043"/>
            <wp:effectExtent l="19050" t="19050" r="11430" b="11430"/>
            <wp:docPr id="374130360" name="Imagen 37413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932218" cy="2222253"/>
                    </a:xfrm>
                    <a:prstGeom prst="rect">
                      <a:avLst/>
                    </a:prstGeom>
                    <a:ln w="3175" cap="sq" cmpd="thickThin">
                      <a:solidFill>
                        <a:srgbClr val="000000"/>
                      </a:solidFill>
                      <a:prstDash val="solid"/>
                      <a:miter lim="800000"/>
                    </a:ln>
                    <a:effectLst>
                      <a:innerShdw blurRad="76200">
                        <a:srgbClr val="000000"/>
                      </a:innerShdw>
                    </a:effectLst>
                  </pic:spPr>
                </pic:pic>
              </a:graphicData>
            </a:graphic>
          </wp:inline>
        </w:drawing>
      </w:r>
    </w:p>
    <w:p w14:paraId="028C33BA" w14:textId="65313B62" w:rsidR="00B35773" w:rsidRDefault="002E7655" w:rsidP="002E7655">
      <w:pPr>
        <w:pStyle w:val="Descripcin"/>
        <w:jc w:val="center"/>
        <w:rPr>
          <w:lang w:val="es-ES"/>
        </w:rPr>
      </w:pPr>
      <w:bookmarkStart w:id="133" w:name="_Toc167294191"/>
      <w:r>
        <w:t xml:space="preserve">Imagen </w:t>
      </w:r>
      <w:r>
        <w:fldChar w:fldCharType="begin"/>
      </w:r>
      <w:r>
        <w:instrText xml:space="preserve"> SEQ Imagen \* ARABIC </w:instrText>
      </w:r>
      <w:r>
        <w:fldChar w:fldCharType="separate"/>
      </w:r>
      <w:r>
        <w:rPr>
          <w:noProof/>
        </w:rPr>
        <w:t>38</w:t>
      </w:r>
      <w:r>
        <w:fldChar w:fldCharType="end"/>
      </w:r>
      <w:r>
        <w:t>: Eliminar Acción Estratégica / Modal de Confirmación</w:t>
      </w:r>
      <w:bookmarkEnd w:id="133"/>
    </w:p>
    <w:p w14:paraId="63207CEF" w14:textId="26A94A0A" w:rsidR="0005635A" w:rsidRPr="00B35773" w:rsidRDefault="0005635A" w:rsidP="00B35773">
      <w:pPr>
        <w:ind w:left="720"/>
        <w:rPr>
          <w:lang w:val="es-ES"/>
        </w:rPr>
      </w:pPr>
    </w:p>
    <w:p w14:paraId="5CC10BD2" w14:textId="5FEE12A7" w:rsidR="00FE416A" w:rsidRPr="00BA4877" w:rsidRDefault="00511777" w:rsidP="00511777">
      <w:pPr>
        <w:pStyle w:val="Prrafodelista"/>
        <w:keepNext/>
        <w:rPr>
          <w:szCs w:val="22"/>
          <w:lang w:val="es-ES"/>
        </w:rPr>
      </w:pPr>
      <w:r>
        <w:rPr>
          <w:rStyle w:val="Ttulo2Car"/>
          <w:rFonts w:cs="Times New Roman"/>
          <w:szCs w:val="22"/>
          <w:lang w:val="es-ES"/>
        </w:rPr>
        <w:t xml:space="preserve"> </w:t>
      </w:r>
    </w:p>
    <w:p w14:paraId="749814D3" w14:textId="77777777" w:rsidR="00FE416A" w:rsidRPr="008501AB" w:rsidRDefault="00FE416A" w:rsidP="008501AB">
      <w:pPr>
        <w:ind w:left="720"/>
        <w:rPr>
          <w:rFonts w:cs="Arial"/>
          <w:sz w:val="20"/>
          <w:lang w:val="es-ES" w:eastAsia="es-PE"/>
        </w:rPr>
      </w:pPr>
    </w:p>
    <w:p w14:paraId="269B4135" w14:textId="5EDE2193" w:rsidR="0040568F" w:rsidRPr="00613C5F" w:rsidRDefault="7A077E9C" w:rsidP="00511777">
      <w:pPr>
        <w:pStyle w:val="Ttulo1"/>
        <w:keepLines/>
        <w:numPr>
          <w:ilvl w:val="0"/>
          <w:numId w:val="19"/>
        </w:numPr>
        <w:spacing w:before="0" w:line="360" w:lineRule="auto"/>
        <w:ind w:left="284" w:hanging="284"/>
        <w:contextualSpacing/>
        <w:rPr>
          <w:rFonts w:eastAsiaTheme="majorEastAsia" w:cstheme="majorBidi"/>
          <w:caps/>
          <w:lang w:val="es-PE" w:eastAsia="en-US"/>
        </w:rPr>
      </w:pPr>
      <w:bookmarkStart w:id="134" w:name="_Toc814523817"/>
      <w:bookmarkStart w:id="135" w:name="_Toc165364037"/>
      <w:r w:rsidRPr="00613C5F">
        <w:rPr>
          <w:rFonts w:eastAsiaTheme="majorEastAsia" w:cstheme="majorBidi"/>
          <w:caps/>
          <w:lang w:val="es-PE" w:eastAsia="en-US"/>
        </w:rPr>
        <w:t>DIAGRAMA DFD NIVEL USUARIO</w:t>
      </w:r>
      <w:bookmarkEnd w:id="134"/>
      <w:bookmarkEnd w:id="135"/>
    </w:p>
    <w:p w14:paraId="2D215E94" w14:textId="77777777" w:rsidR="008B05B6" w:rsidRDefault="008B05B6" w:rsidP="008E2E2B"/>
    <w:p w14:paraId="743622D0" w14:textId="77777777" w:rsidR="07D07BE3" w:rsidRDefault="07D07BE3" w:rsidP="00D445CB">
      <w:pPr>
        <w:ind w:left="360"/>
      </w:pPr>
      <w:r>
        <w:rPr>
          <w:noProof/>
        </w:rPr>
        <w:drawing>
          <wp:inline distT="0" distB="0" distL="0" distR="0" wp14:anchorId="2733EB57" wp14:editId="0DD841D9">
            <wp:extent cx="4572000" cy="2009775"/>
            <wp:effectExtent l="0" t="0" r="0" b="0"/>
            <wp:docPr id="2035442073" name="Imagen 203544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72000" cy="2009775"/>
                    </a:xfrm>
                    <a:prstGeom prst="rect">
                      <a:avLst/>
                    </a:prstGeom>
                  </pic:spPr>
                </pic:pic>
              </a:graphicData>
            </a:graphic>
          </wp:inline>
        </w:drawing>
      </w:r>
    </w:p>
    <w:p w14:paraId="5BE2779A" w14:textId="724DC421" w:rsidR="00BA53DA" w:rsidRPr="00511777" w:rsidRDefault="733DF008" w:rsidP="00511777">
      <w:pPr>
        <w:pStyle w:val="Ttulo1"/>
        <w:keepLines/>
        <w:numPr>
          <w:ilvl w:val="0"/>
          <w:numId w:val="19"/>
        </w:numPr>
        <w:spacing w:before="0" w:line="360" w:lineRule="auto"/>
        <w:ind w:left="284" w:hanging="284"/>
        <w:contextualSpacing/>
        <w:rPr>
          <w:rFonts w:eastAsiaTheme="majorEastAsia" w:cstheme="majorBidi"/>
          <w:caps/>
          <w:lang w:val="es-PE" w:eastAsia="en-US"/>
        </w:rPr>
      </w:pPr>
      <w:bookmarkStart w:id="136" w:name="_Toc1631908039"/>
      <w:bookmarkStart w:id="137" w:name="_Toc165364038"/>
      <w:r w:rsidRPr="00511777">
        <w:rPr>
          <w:rFonts w:eastAsiaTheme="majorEastAsia" w:cstheme="majorBidi"/>
          <w:caps/>
          <w:lang w:val="es-PE" w:eastAsia="en-US"/>
        </w:rPr>
        <w:t>CONSIDERACIONES</w:t>
      </w:r>
      <w:bookmarkEnd w:id="136"/>
      <w:bookmarkEnd w:id="137"/>
      <w:r w:rsidRPr="00511777">
        <w:rPr>
          <w:rFonts w:eastAsiaTheme="majorEastAsia" w:cstheme="majorBidi"/>
          <w:caps/>
          <w:lang w:val="es-PE" w:eastAsia="en-US"/>
        </w:rPr>
        <w:t xml:space="preserve"> </w:t>
      </w:r>
    </w:p>
    <w:p w14:paraId="1A133A78" w14:textId="008F042E" w:rsidR="005E4E5C" w:rsidRPr="00D445CB" w:rsidRDefault="00A345F6" w:rsidP="00EE69E5">
      <w:pPr>
        <w:pStyle w:val="Prrafodelista"/>
        <w:numPr>
          <w:ilvl w:val="0"/>
          <w:numId w:val="20"/>
        </w:numPr>
        <w:rPr>
          <w:sz w:val="22"/>
          <w:szCs w:val="22"/>
        </w:rPr>
      </w:pPr>
      <w:r>
        <w:rPr>
          <w:sz w:val="22"/>
          <w:szCs w:val="22"/>
        </w:rPr>
        <w:t>De preferencia e</w:t>
      </w:r>
      <w:r w:rsidR="00D445CB" w:rsidRPr="00D445CB">
        <w:rPr>
          <w:sz w:val="22"/>
          <w:szCs w:val="22"/>
        </w:rPr>
        <w:t>mplear el navegador Google Chrome.</w:t>
      </w:r>
    </w:p>
    <w:p w14:paraId="77DC95E2" w14:textId="77777777" w:rsidR="7DEAF88E" w:rsidRDefault="7DEAF88E" w:rsidP="008E2E2B"/>
    <w:p w14:paraId="646EFF74" w14:textId="0D7A9391" w:rsidR="00DE7353" w:rsidRPr="00511777" w:rsidRDefault="110C9651" w:rsidP="00511777">
      <w:pPr>
        <w:pStyle w:val="Ttulo1"/>
        <w:keepLines/>
        <w:numPr>
          <w:ilvl w:val="0"/>
          <w:numId w:val="19"/>
        </w:numPr>
        <w:spacing w:before="0" w:line="360" w:lineRule="auto"/>
        <w:ind w:left="284" w:hanging="284"/>
        <w:contextualSpacing/>
        <w:rPr>
          <w:rFonts w:eastAsiaTheme="majorEastAsia" w:cstheme="majorBidi"/>
          <w:caps/>
          <w:lang w:val="es-PE" w:eastAsia="en-US"/>
        </w:rPr>
      </w:pPr>
      <w:bookmarkStart w:id="138" w:name="_Toc538512583"/>
      <w:bookmarkStart w:id="139" w:name="_Toc165364039"/>
      <w:r w:rsidRPr="00511777">
        <w:rPr>
          <w:rFonts w:eastAsiaTheme="majorEastAsia" w:cstheme="majorBidi"/>
          <w:caps/>
          <w:lang w:val="es-PE" w:eastAsia="en-US"/>
        </w:rPr>
        <w:t>ANEXOS</w:t>
      </w:r>
      <w:bookmarkEnd w:id="138"/>
      <w:bookmarkEnd w:id="139"/>
    </w:p>
    <w:p w14:paraId="127EEF35" w14:textId="01447905" w:rsidR="00906011" w:rsidRPr="006130F2" w:rsidRDefault="00ED7191" w:rsidP="00ED7191">
      <w:pPr>
        <w:pStyle w:val="DefaultText"/>
        <w:numPr>
          <w:ilvl w:val="0"/>
          <w:numId w:val="20"/>
        </w:numPr>
      </w:pPr>
      <w:r>
        <w:t>No aplica.</w:t>
      </w:r>
    </w:p>
    <w:sectPr w:rsidR="00906011" w:rsidRPr="006130F2" w:rsidSect="00042F29">
      <w:headerReference w:type="default" r:id="rId74"/>
      <w:footerReference w:type="default" r:id="rId75"/>
      <w:footnotePr>
        <w:pos w:val="beneathText"/>
      </w:footnotePr>
      <w:pgSz w:w="11907" w:h="16840" w:code="9"/>
      <w:pgMar w:top="1417" w:right="1701" w:bottom="1417" w:left="1701" w:header="680" w:footer="43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FD788" w14:textId="77777777" w:rsidR="000C668C" w:rsidRDefault="000C668C">
      <w:r>
        <w:separator/>
      </w:r>
    </w:p>
  </w:endnote>
  <w:endnote w:type="continuationSeparator" w:id="0">
    <w:p w14:paraId="687C4FC3" w14:textId="77777777" w:rsidR="000C668C" w:rsidRDefault="000C668C">
      <w:r>
        <w:continuationSeparator/>
      </w:r>
    </w:p>
  </w:endnote>
  <w:endnote w:type="continuationNotice" w:id="1">
    <w:p w14:paraId="7A2AC8D1" w14:textId="77777777" w:rsidR="000C668C" w:rsidRDefault="000C66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otusLineDraw">
    <w:charset w:val="00"/>
    <w:family w:val="swiss"/>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3"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bre Baskerville">
    <w:charset w:val="00"/>
    <w:family w:val="auto"/>
    <w:pitch w:val="variable"/>
    <w:sig w:usb0="A00000BF" w:usb1="5000005B" w:usb2="00000000" w:usb3="00000000" w:csb0="00000093" w:csb1="00000000"/>
  </w:font>
  <w:font w:name="Lucida Sans">
    <w:panose1 w:val="020B0602040502020204"/>
    <w:charset w:val="00"/>
    <w:family w:val="swiss"/>
    <w:pitch w:val="variable"/>
    <w:sig w:usb0="8100AAF7" w:usb1="0000807B" w:usb2="00000008" w:usb3="00000000" w:csb0="0000009F" w:csb1="00000000"/>
  </w:font>
  <w:font w:name="NewsGotT">
    <w:altName w:val="Cambria"/>
    <w:charset w:val="00"/>
    <w:family w:val="auto"/>
    <w:pitch w:val="variable"/>
  </w:font>
  <w:font w:name="Arial Unicode MS">
    <w:panose1 w:val="020B060402020202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8" w:type="dxa"/>
      <w:tblLayout w:type="fixed"/>
      <w:tblCellMar>
        <w:left w:w="70" w:type="dxa"/>
        <w:right w:w="70" w:type="dxa"/>
      </w:tblCellMar>
      <w:tblLook w:val="04A0" w:firstRow="1" w:lastRow="0" w:firstColumn="1" w:lastColumn="0" w:noHBand="0" w:noVBand="1"/>
    </w:tblPr>
    <w:tblGrid>
      <w:gridCol w:w="1514"/>
      <w:gridCol w:w="5742"/>
      <w:gridCol w:w="1233"/>
    </w:tblGrid>
    <w:tr w:rsidR="007D29E8" w14:paraId="775BE43E" w14:textId="77777777" w:rsidTr="00654D07">
      <w:trPr>
        <w:trHeight w:val="16"/>
      </w:trPr>
      <w:tc>
        <w:tcPr>
          <w:tcW w:w="1514" w:type="dxa"/>
          <w:tcBorders>
            <w:top w:val="single" w:sz="6" w:space="0" w:color="000000"/>
            <w:left w:val="single" w:sz="6" w:space="0" w:color="000000"/>
            <w:bottom w:val="single" w:sz="6" w:space="0" w:color="000000"/>
            <w:right w:val="single" w:sz="6" w:space="0" w:color="000000"/>
          </w:tcBorders>
          <w:vAlign w:val="center"/>
        </w:tcPr>
        <w:p w14:paraId="1F85124E" w14:textId="00053FF9" w:rsidR="007D29E8" w:rsidRPr="00C50DB6" w:rsidRDefault="007D29E8" w:rsidP="007D29E8">
          <w:pPr>
            <w:widowControl w:val="0"/>
            <w:spacing w:line="336" w:lineRule="auto"/>
            <w:rPr>
              <w:rFonts w:ascii="Cambria" w:hAnsi="Cambria"/>
              <w:sz w:val="16"/>
              <w:szCs w:val="16"/>
              <w:lang w:val="es-MX"/>
            </w:rPr>
          </w:pPr>
          <w:r w:rsidRPr="00C50DB6">
            <w:rPr>
              <w:rFonts w:ascii="Cambria" w:hAnsi="Cambria"/>
              <w:sz w:val="16"/>
              <w:szCs w:val="16"/>
              <w:lang w:val="es-MX"/>
            </w:rPr>
            <w:t xml:space="preserve">Versión </w:t>
          </w:r>
          <w:r>
            <w:rPr>
              <w:rFonts w:ascii="Cambria" w:hAnsi="Cambria"/>
              <w:sz w:val="16"/>
              <w:szCs w:val="16"/>
              <w:lang w:val="es-MX"/>
            </w:rPr>
            <w:t>&lt;</w:t>
          </w:r>
          <w:r w:rsidR="001729EF">
            <w:rPr>
              <w:rFonts w:ascii="Cambria" w:hAnsi="Cambria"/>
              <w:sz w:val="16"/>
              <w:szCs w:val="16"/>
              <w:lang w:val="es-MX"/>
            </w:rPr>
            <w:t>1</w:t>
          </w:r>
          <w:r w:rsidRPr="00C50DB6">
            <w:rPr>
              <w:rFonts w:ascii="Cambria" w:hAnsi="Cambria"/>
              <w:sz w:val="16"/>
              <w:szCs w:val="16"/>
              <w:lang w:val="es-MX"/>
            </w:rPr>
            <w:t>.</w:t>
          </w:r>
          <w:r w:rsidR="00E74543">
            <w:rPr>
              <w:rFonts w:ascii="Cambria" w:hAnsi="Cambria"/>
              <w:sz w:val="16"/>
              <w:szCs w:val="16"/>
              <w:lang w:val="es-MX"/>
            </w:rPr>
            <w:t>0</w:t>
          </w:r>
          <w:r>
            <w:rPr>
              <w:rFonts w:ascii="Cambria" w:hAnsi="Cambria"/>
              <w:sz w:val="16"/>
              <w:szCs w:val="16"/>
              <w:lang w:val="es-MX"/>
            </w:rPr>
            <w:t>&gt;</w:t>
          </w:r>
        </w:p>
      </w:tc>
      <w:tc>
        <w:tcPr>
          <w:tcW w:w="5742" w:type="dxa"/>
          <w:tcBorders>
            <w:top w:val="single" w:sz="6" w:space="0" w:color="000000"/>
            <w:left w:val="single" w:sz="6" w:space="0" w:color="000000"/>
            <w:bottom w:val="single" w:sz="6" w:space="0" w:color="000000"/>
            <w:right w:val="single" w:sz="6" w:space="0" w:color="000000"/>
          </w:tcBorders>
          <w:vAlign w:val="center"/>
        </w:tcPr>
        <w:p w14:paraId="4F1C0304" w14:textId="77777777" w:rsidR="007D29E8" w:rsidRPr="00C50DB6" w:rsidRDefault="007D29E8" w:rsidP="007D29E8">
          <w:pPr>
            <w:widowControl w:val="0"/>
            <w:spacing w:line="336" w:lineRule="auto"/>
            <w:jc w:val="center"/>
            <w:rPr>
              <w:rFonts w:ascii="Cambria" w:hAnsi="Cambria"/>
              <w:sz w:val="16"/>
              <w:szCs w:val="16"/>
              <w:lang w:val="es-MX"/>
            </w:rPr>
          </w:pPr>
        </w:p>
      </w:tc>
      <w:tc>
        <w:tcPr>
          <w:tcW w:w="1233" w:type="dxa"/>
          <w:tcBorders>
            <w:top w:val="single" w:sz="6" w:space="0" w:color="000000"/>
            <w:left w:val="single" w:sz="6" w:space="0" w:color="000000"/>
            <w:bottom w:val="single" w:sz="6" w:space="0" w:color="000000"/>
            <w:right w:val="single" w:sz="6" w:space="0" w:color="000000"/>
          </w:tcBorders>
          <w:vAlign w:val="center"/>
        </w:tcPr>
        <w:p w14:paraId="00AC91A4" w14:textId="67623CC6" w:rsidR="007D29E8" w:rsidRDefault="007D29E8" w:rsidP="007D29E8">
          <w:pPr>
            <w:widowControl w:val="0"/>
            <w:spacing w:line="336" w:lineRule="auto"/>
            <w:jc w:val="right"/>
            <w:rPr>
              <w:rFonts w:ascii="Cambria" w:hAnsi="Cambria"/>
              <w:sz w:val="16"/>
              <w:szCs w:val="16"/>
              <w:lang w:val="es-MX"/>
            </w:rPr>
          </w:pPr>
          <w:r>
            <w:rPr>
              <w:rFonts w:ascii="Cambria" w:hAnsi="Cambria"/>
              <w:sz w:val="16"/>
              <w:szCs w:val="16"/>
              <w:lang w:val="es-MX"/>
            </w:rPr>
            <w:t xml:space="preserve">Pág. </w:t>
          </w:r>
          <w:r>
            <w:rPr>
              <w:rFonts w:ascii="Cambria" w:hAnsi="Cambria"/>
              <w:sz w:val="16"/>
              <w:szCs w:val="16"/>
              <w:lang w:val="es-MX"/>
            </w:rPr>
            <w:fldChar w:fldCharType="begin"/>
          </w:r>
          <w:r>
            <w:rPr>
              <w:rFonts w:ascii="Cambria" w:hAnsi="Cambria"/>
              <w:sz w:val="16"/>
              <w:szCs w:val="16"/>
              <w:lang w:val="es-MX"/>
            </w:rPr>
            <w:instrText xml:space="preserve"> PAGE </w:instrText>
          </w:r>
          <w:r>
            <w:rPr>
              <w:rFonts w:ascii="Cambria" w:hAnsi="Cambria"/>
              <w:sz w:val="16"/>
              <w:szCs w:val="16"/>
              <w:lang w:val="es-MX"/>
            </w:rPr>
            <w:fldChar w:fldCharType="separate"/>
          </w:r>
          <w:r>
            <w:rPr>
              <w:rFonts w:ascii="Cambria" w:hAnsi="Cambria"/>
              <w:sz w:val="16"/>
              <w:szCs w:val="16"/>
              <w:lang w:val="es-MX"/>
            </w:rPr>
            <w:t>5</w:t>
          </w:r>
          <w:r>
            <w:rPr>
              <w:rFonts w:ascii="Cambria" w:hAnsi="Cambria"/>
              <w:sz w:val="16"/>
              <w:szCs w:val="16"/>
              <w:lang w:val="es-MX"/>
            </w:rPr>
            <w:fldChar w:fldCharType="end"/>
          </w:r>
          <w:r>
            <w:rPr>
              <w:rFonts w:ascii="Cambria" w:hAnsi="Cambria"/>
              <w:sz w:val="16"/>
              <w:szCs w:val="16"/>
              <w:lang w:val="es-MX"/>
            </w:rPr>
            <w:t xml:space="preserve"> de </w:t>
          </w:r>
          <w:r>
            <w:rPr>
              <w:rFonts w:ascii="Cambria" w:hAnsi="Cambria"/>
              <w:sz w:val="16"/>
              <w:szCs w:val="16"/>
              <w:lang w:val="es-MX"/>
            </w:rPr>
            <w:fldChar w:fldCharType="begin"/>
          </w:r>
          <w:r>
            <w:rPr>
              <w:rFonts w:ascii="Cambria" w:hAnsi="Cambria"/>
              <w:sz w:val="16"/>
              <w:szCs w:val="16"/>
              <w:lang w:val="es-MX"/>
            </w:rPr>
            <w:instrText xml:space="preserve"> NUMPAGES </w:instrText>
          </w:r>
          <w:r>
            <w:rPr>
              <w:rFonts w:ascii="Cambria" w:hAnsi="Cambria"/>
              <w:sz w:val="16"/>
              <w:szCs w:val="16"/>
              <w:lang w:val="es-MX"/>
            </w:rPr>
            <w:fldChar w:fldCharType="separate"/>
          </w:r>
          <w:r>
            <w:rPr>
              <w:rFonts w:ascii="Cambria" w:hAnsi="Cambria"/>
              <w:sz w:val="16"/>
              <w:szCs w:val="16"/>
              <w:lang w:val="es-MX"/>
            </w:rPr>
            <w:t>5</w:t>
          </w:r>
          <w:r>
            <w:rPr>
              <w:rFonts w:ascii="Cambria" w:hAnsi="Cambria"/>
              <w:sz w:val="16"/>
              <w:szCs w:val="16"/>
              <w:lang w:val="es-MX"/>
            </w:rPr>
            <w:fldChar w:fldCharType="end"/>
          </w:r>
        </w:p>
      </w:tc>
    </w:tr>
  </w:tbl>
  <w:p w14:paraId="1B500A0D" w14:textId="77777777" w:rsidR="00B231C5" w:rsidRPr="00421831" w:rsidRDefault="00B231C5" w:rsidP="004218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66235" w14:textId="77777777" w:rsidR="000C668C" w:rsidRDefault="000C668C">
      <w:r>
        <w:rPr>
          <w:rStyle w:val="Nmerodepgina"/>
          <w:i/>
          <w:sz w:val="16"/>
        </w:rPr>
        <w:fldChar w:fldCharType="begin"/>
      </w:r>
      <w:r>
        <w:rPr>
          <w:rStyle w:val="Nmerodepgina"/>
          <w:i/>
          <w:sz w:val="16"/>
        </w:rPr>
        <w:instrText xml:space="preserve"> NUMPAGES </w:instrText>
      </w:r>
      <w:r>
        <w:rPr>
          <w:rStyle w:val="Nmerodepgina"/>
          <w:i/>
          <w:sz w:val="16"/>
        </w:rPr>
        <w:fldChar w:fldCharType="separate"/>
      </w:r>
      <w:r>
        <w:rPr>
          <w:rStyle w:val="Nmerodepgina"/>
          <w:i/>
          <w:noProof/>
          <w:sz w:val="16"/>
        </w:rPr>
        <w:t>109</w:t>
      </w:r>
      <w:r>
        <w:rPr>
          <w:rStyle w:val="Nmerodepgina"/>
          <w:i/>
          <w:sz w:val="16"/>
        </w:rPr>
        <w:fldChar w:fldCharType="end"/>
      </w:r>
      <w:r>
        <w:separator/>
      </w:r>
    </w:p>
  </w:footnote>
  <w:footnote w:type="continuationSeparator" w:id="0">
    <w:p w14:paraId="42D46B3A" w14:textId="77777777" w:rsidR="000C668C" w:rsidRDefault="000C668C">
      <w:r>
        <w:continuationSeparator/>
      </w:r>
    </w:p>
  </w:footnote>
  <w:footnote w:type="continuationNotice" w:id="1">
    <w:p w14:paraId="42BF1E6A" w14:textId="77777777" w:rsidR="000C668C" w:rsidRDefault="000C66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jc w:val="center"/>
      <w:tblLayout w:type="fixed"/>
      <w:tblCellMar>
        <w:left w:w="68" w:type="dxa"/>
        <w:right w:w="68" w:type="dxa"/>
      </w:tblCellMar>
      <w:tblLook w:val="04A0" w:firstRow="1" w:lastRow="0" w:firstColumn="1" w:lastColumn="0" w:noHBand="0" w:noVBand="1"/>
    </w:tblPr>
    <w:tblGrid>
      <w:gridCol w:w="7163"/>
      <w:gridCol w:w="1342"/>
    </w:tblGrid>
    <w:tr w:rsidR="00F02A6E" w14:paraId="26CFAC2D" w14:textId="77777777" w:rsidTr="00277E1A">
      <w:trPr>
        <w:trHeight w:val="978"/>
        <w:jc w:val="center"/>
      </w:trPr>
      <w:tc>
        <w:tcPr>
          <w:tcW w:w="716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E5388E2" w14:textId="77777777" w:rsidR="00F02A6E" w:rsidRDefault="00F02A6E" w:rsidP="00F02A6E">
          <w:pPr>
            <w:widowControl w:val="0"/>
            <w:spacing w:line="240" w:lineRule="auto"/>
            <w:jc w:val="center"/>
            <w:rPr>
              <w:rFonts w:cs="Arial"/>
              <w:b/>
              <w:bCs/>
              <w:sz w:val="16"/>
              <w:szCs w:val="16"/>
              <w:lang w:val="es-MX"/>
              <w14:shadow w14:blurRad="50800" w14:dist="38100" w14:dir="2700000" w14:sx="100000" w14:sy="100000" w14:kx="0" w14:ky="0" w14:algn="tl">
                <w14:srgbClr w14:val="000000">
                  <w14:alpha w14:val="60000"/>
                </w14:srgbClr>
              </w14:shadow>
            </w:rPr>
          </w:pPr>
          <w:r w:rsidRPr="00607E2C">
            <w:rPr>
              <w:rFonts w:cs="Arial"/>
              <w:b/>
              <w:bCs/>
              <w:sz w:val="16"/>
              <w:szCs w:val="16"/>
              <w:lang w:val="es-MX"/>
              <w14:shadow w14:blurRad="50800" w14:dist="38100" w14:dir="2700000" w14:sx="100000" w14:sy="100000" w14:kx="0" w14:ky="0" w14:algn="tl">
                <w14:srgbClr w14:val="000000">
                  <w14:alpha w14:val="60000"/>
                </w14:srgbClr>
              </w14:shadow>
            </w:rPr>
            <w:t xml:space="preserve">SISTEMA INTEGRADO DE LOS SERVICIOS DE CONTROL GUBERNAMENTAL </w:t>
          </w:r>
          <w:r>
            <w:rPr>
              <w:rFonts w:cs="Arial"/>
              <w:b/>
              <w:bCs/>
              <w:sz w:val="16"/>
              <w:szCs w:val="16"/>
              <w:lang w:val="es-MX"/>
              <w14:shadow w14:blurRad="50800" w14:dist="38100" w14:dir="2700000" w14:sx="100000" w14:sy="100000" w14:kx="0" w14:ky="0" w14:algn="tl">
                <w14:srgbClr w14:val="000000">
                  <w14:alpha w14:val="60000"/>
                </w14:srgbClr>
              </w14:shadow>
            </w:rPr>
            <w:t>–</w:t>
          </w:r>
          <w:r w:rsidRPr="00607E2C">
            <w:rPr>
              <w:rFonts w:cs="Arial"/>
              <w:b/>
              <w:bCs/>
              <w:sz w:val="16"/>
              <w:szCs w:val="16"/>
              <w:lang w:val="es-MX"/>
              <w14:shadow w14:blurRad="50800" w14:dist="38100" w14:dir="2700000" w14:sx="100000" w14:sy="100000" w14:kx="0" w14:ky="0" w14:algn="tl">
                <w14:srgbClr w14:val="000000">
                  <w14:alpha w14:val="60000"/>
                </w14:srgbClr>
              </w14:shadow>
            </w:rPr>
            <w:t xml:space="preserve"> SISCO</w:t>
          </w:r>
        </w:p>
        <w:p w14:paraId="05B7117C" w14:textId="77777777" w:rsidR="00F02A6E" w:rsidRDefault="00F02A6E" w:rsidP="00F02A6E">
          <w:pPr>
            <w:widowControl w:val="0"/>
            <w:spacing w:line="240" w:lineRule="auto"/>
            <w:jc w:val="center"/>
            <w:rPr>
              <w:rFonts w:ascii="Cambria" w:hAnsi="Cambria" w:cs="Arial"/>
              <w:b/>
              <w:bCs/>
              <w:sz w:val="16"/>
              <w:szCs w:val="16"/>
              <w:lang w:val="es-MX"/>
              <w14:shadow w14:blurRad="50800" w14:dist="38100" w14:dir="2700000" w14:sx="100000" w14:sy="100000" w14:kx="0" w14:ky="0" w14:algn="tl">
                <w14:srgbClr w14:val="000000">
                  <w14:alpha w14:val="60000"/>
                </w14:srgbClr>
              </w14:shadow>
            </w:rPr>
          </w:pPr>
        </w:p>
        <w:p w14:paraId="5B266B2E" w14:textId="3588AF97" w:rsidR="00F02A6E" w:rsidRDefault="00791299" w:rsidP="00F02A6E">
          <w:pPr>
            <w:widowControl w:val="0"/>
            <w:tabs>
              <w:tab w:val="center" w:pos="4252"/>
              <w:tab w:val="right" w:pos="8504"/>
            </w:tabs>
            <w:spacing w:line="240" w:lineRule="auto"/>
            <w:jc w:val="center"/>
            <w:rPr>
              <w:color w:val="000000"/>
            </w:rPr>
          </w:pPr>
          <w:r w:rsidRPr="00791299">
            <w:rPr>
              <w:rFonts w:ascii="Cambria" w:hAnsi="Cambria" w:cs="Arial"/>
              <w:b/>
              <w:bCs/>
              <w:color w:val="000000"/>
              <w:sz w:val="20"/>
              <w:lang w:val="es-MX"/>
              <w14:shadow w14:blurRad="50800" w14:dist="38100" w14:dir="2700000" w14:sx="100000" w14:sy="100000" w14:kx="0" w14:ky="0" w14:algn="tl">
                <w14:srgbClr w14:val="000000">
                  <w14:alpha w14:val="60000"/>
                </w14:srgbClr>
              </w14:shadow>
            </w:rPr>
            <w:t xml:space="preserve">MANUAL DE USUARIO DEL ROL: MIEMBRO DE EQUIPO TÉCNICO </w:t>
          </w:r>
          <w:r w:rsidR="00F02A6E" w:rsidRPr="00607E2C">
            <w:rPr>
              <w:rFonts w:ascii="Cambria" w:hAnsi="Cambria" w:cs="Arial"/>
              <w:b/>
              <w:bCs/>
              <w:color w:val="000000"/>
              <w:sz w:val="20"/>
              <w:lang w:val="es-MX"/>
              <w14:shadow w14:blurRad="50800" w14:dist="38100" w14:dir="2700000" w14:sx="100000" w14:sy="100000" w14:kx="0" w14:ky="0" w14:algn="tl">
                <w14:srgbClr w14:val="000000">
                  <w14:alpha w14:val="60000"/>
                </w14:srgbClr>
              </w14:shadow>
            </w:rPr>
            <w:t>DEL SUBSISTEMA DE PLANEAMIENTO DE SERVICIOS DE CONTROL - PSC</w:t>
          </w:r>
        </w:p>
      </w:tc>
      <w:tc>
        <w:tcPr>
          <w:tcW w:w="1342" w:type="dxa"/>
          <w:tcBorders>
            <w:top w:val="single" w:sz="6" w:space="0" w:color="000000" w:themeColor="text1"/>
            <w:bottom w:val="single" w:sz="6" w:space="0" w:color="000000" w:themeColor="text1"/>
            <w:right w:val="single" w:sz="6" w:space="0" w:color="000000" w:themeColor="text1"/>
          </w:tcBorders>
          <w:vAlign w:val="center"/>
        </w:tcPr>
        <w:p w14:paraId="6BEAB932" w14:textId="77777777" w:rsidR="00F02A6E" w:rsidRDefault="00F02A6E" w:rsidP="00F02A6E">
          <w:pPr>
            <w:widowControl w:val="0"/>
            <w:tabs>
              <w:tab w:val="center" w:pos="4252"/>
              <w:tab w:val="right" w:pos="8504"/>
            </w:tabs>
            <w:spacing w:line="240" w:lineRule="auto"/>
            <w:jc w:val="center"/>
            <w:rPr>
              <w:rFonts w:ascii="Cambria" w:hAnsi="Cambria"/>
              <w:b/>
              <w:sz w:val="16"/>
            </w:rPr>
          </w:pPr>
          <w:r>
            <w:rPr>
              <w:noProof/>
            </w:rPr>
            <w:drawing>
              <wp:inline distT="0" distB="0" distL="0" distR="0" wp14:anchorId="080CFB50" wp14:editId="7511F20B">
                <wp:extent cx="765175" cy="169545"/>
                <wp:effectExtent l="0" t="0" r="0" b="0"/>
                <wp:docPr id="16"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 descr="Imagen que contiene Texto&#10;&#10;Descripción generada automáticamente"/>
                        <pic:cNvPicPr>
                          <a:picLocks noChangeAspect="1" noChangeArrowheads="1"/>
                        </pic:cNvPicPr>
                      </pic:nvPicPr>
                      <pic:blipFill>
                        <a:blip r:embed="rId1"/>
                        <a:stretch>
                          <a:fillRect/>
                        </a:stretch>
                      </pic:blipFill>
                      <pic:spPr bwMode="auto">
                        <a:xfrm>
                          <a:off x="0" y="0"/>
                          <a:ext cx="765175" cy="169545"/>
                        </a:xfrm>
                        <a:prstGeom prst="rect">
                          <a:avLst/>
                        </a:prstGeom>
                      </pic:spPr>
                    </pic:pic>
                  </a:graphicData>
                </a:graphic>
              </wp:inline>
            </w:drawing>
          </w:r>
        </w:p>
      </w:tc>
    </w:tr>
  </w:tbl>
  <w:p w14:paraId="080611CF" w14:textId="77777777" w:rsidR="00CC53CE" w:rsidRPr="00DB5A03" w:rsidRDefault="00CC53CE" w:rsidP="00CF6AA7">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palFUNe4" int2:invalidationBookmarkName="" int2:hashCode="77zm5OXh7BWCJj" int2:id="wJ8tVjTh">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0106042D"/>
    <w:multiLevelType w:val="hybridMultilevel"/>
    <w:tmpl w:val="D57A56C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 w15:restartNumberingAfterBreak="0">
    <w:nsid w:val="01DC7C69"/>
    <w:multiLevelType w:val="multilevel"/>
    <w:tmpl w:val="583AFCF0"/>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Estilonum"/>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7B2FE3"/>
    <w:multiLevelType w:val="hybridMultilevel"/>
    <w:tmpl w:val="587A988C"/>
    <w:lvl w:ilvl="0" w:tplc="E2E8606A">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 w15:restartNumberingAfterBreak="0">
    <w:nsid w:val="047E7908"/>
    <w:multiLevelType w:val="hybridMultilevel"/>
    <w:tmpl w:val="8632C70E"/>
    <w:lvl w:ilvl="0" w:tplc="223253F0">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15:restartNumberingAfterBreak="0">
    <w:nsid w:val="04DB02A3"/>
    <w:multiLevelType w:val="multilevel"/>
    <w:tmpl w:val="23BEB806"/>
    <w:styleLink w:val="Estilo1"/>
    <w:lvl w:ilvl="0">
      <w:start w:val="1"/>
      <w:numFmt w:val="bullet"/>
      <w:lvlText w:val="•"/>
      <w:lvlJc w:val="left"/>
      <w:pPr>
        <w:ind w:left="1584" w:hanging="360"/>
      </w:pPr>
      <w:rPr>
        <w:rFonts w:ascii="Arial" w:hAnsi="Arial" w:hint="default"/>
        <w:color w:val="auto"/>
      </w:rPr>
    </w:lvl>
    <w:lvl w:ilvl="1">
      <w:numFmt w:val="bullet"/>
      <w:lvlText w:val="-"/>
      <w:lvlJc w:val="left"/>
      <w:pPr>
        <w:ind w:left="2304" w:hanging="360"/>
      </w:pPr>
      <w:rPr>
        <w:rFonts w:ascii="Calibri" w:eastAsia="Calibri" w:hAnsi="Calibri" w:cs="Calibri" w:hint="default"/>
      </w:rPr>
    </w:lvl>
    <w:lvl w:ilvl="2">
      <w:start w:val="1"/>
      <w:numFmt w:val="bullet"/>
      <w:lvlText w:val=""/>
      <w:lvlJc w:val="left"/>
      <w:pPr>
        <w:ind w:left="3024" w:hanging="360"/>
      </w:pPr>
      <w:rPr>
        <w:rFonts w:ascii="Wingdings" w:hAnsi="Wingdings" w:hint="default"/>
      </w:rPr>
    </w:lvl>
    <w:lvl w:ilvl="3">
      <w:start w:val="1"/>
      <w:numFmt w:val="bullet"/>
      <w:lvlText w:val=""/>
      <w:lvlJc w:val="left"/>
      <w:pPr>
        <w:ind w:left="3744" w:hanging="360"/>
      </w:pPr>
      <w:rPr>
        <w:rFonts w:ascii="Symbol" w:hAnsi="Symbol" w:hint="default"/>
      </w:rPr>
    </w:lvl>
    <w:lvl w:ilvl="4">
      <w:start w:val="1"/>
      <w:numFmt w:val="bullet"/>
      <w:lvlText w:val="o"/>
      <w:lvlJc w:val="left"/>
      <w:pPr>
        <w:ind w:left="4464" w:hanging="360"/>
      </w:pPr>
      <w:rPr>
        <w:rFonts w:ascii="Courier New" w:hAnsi="Courier New" w:cs="Courier New" w:hint="default"/>
      </w:rPr>
    </w:lvl>
    <w:lvl w:ilvl="5">
      <w:start w:val="1"/>
      <w:numFmt w:val="bullet"/>
      <w:lvlText w:val=""/>
      <w:lvlJc w:val="left"/>
      <w:pPr>
        <w:ind w:left="5184" w:hanging="360"/>
      </w:pPr>
      <w:rPr>
        <w:rFonts w:ascii="Wingdings" w:hAnsi="Wingdings" w:hint="default"/>
      </w:rPr>
    </w:lvl>
    <w:lvl w:ilvl="6">
      <w:start w:val="1"/>
      <w:numFmt w:val="bullet"/>
      <w:lvlText w:val=""/>
      <w:lvlJc w:val="left"/>
      <w:pPr>
        <w:ind w:left="5904" w:hanging="360"/>
      </w:pPr>
      <w:rPr>
        <w:rFonts w:ascii="Symbol" w:hAnsi="Symbol" w:hint="default"/>
      </w:rPr>
    </w:lvl>
    <w:lvl w:ilvl="7">
      <w:start w:val="1"/>
      <w:numFmt w:val="bullet"/>
      <w:lvlText w:val="o"/>
      <w:lvlJc w:val="left"/>
      <w:pPr>
        <w:ind w:left="6624" w:hanging="360"/>
      </w:pPr>
      <w:rPr>
        <w:rFonts w:ascii="Courier New" w:hAnsi="Courier New" w:cs="Courier New" w:hint="default"/>
      </w:rPr>
    </w:lvl>
    <w:lvl w:ilvl="8">
      <w:start w:val="1"/>
      <w:numFmt w:val="bullet"/>
      <w:lvlText w:val=""/>
      <w:lvlJc w:val="left"/>
      <w:pPr>
        <w:ind w:left="7344" w:hanging="360"/>
      </w:pPr>
      <w:rPr>
        <w:rFonts w:ascii="Wingdings" w:hAnsi="Wingdings" w:hint="default"/>
      </w:rPr>
    </w:lvl>
  </w:abstractNum>
  <w:abstractNum w:abstractNumId="7" w15:restartNumberingAfterBreak="0">
    <w:nsid w:val="08D73FA5"/>
    <w:multiLevelType w:val="hybridMultilevel"/>
    <w:tmpl w:val="BB9017F2"/>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0B531A93"/>
    <w:multiLevelType w:val="hybridMultilevel"/>
    <w:tmpl w:val="79AA10F2"/>
    <w:lvl w:ilvl="0" w:tplc="D9423A22">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9" w15:restartNumberingAfterBreak="0">
    <w:nsid w:val="0EDD723A"/>
    <w:multiLevelType w:val="hybridMultilevel"/>
    <w:tmpl w:val="9E384678"/>
    <w:lvl w:ilvl="0" w:tplc="B1BAE170">
      <w:start w:val="1"/>
      <w:numFmt w:val="bullet"/>
      <w:pStyle w:val="GPTablaListaVietas"/>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F304F28"/>
    <w:multiLevelType w:val="hybridMultilevel"/>
    <w:tmpl w:val="E9B8F10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 w15:restartNumberingAfterBreak="0">
    <w:nsid w:val="1007156F"/>
    <w:multiLevelType w:val="hybridMultilevel"/>
    <w:tmpl w:val="B4B29604"/>
    <w:lvl w:ilvl="0" w:tplc="F84C3AD0">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 w15:restartNumberingAfterBreak="0">
    <w:nsid w:val="134B4AC8"/>
    <w:multiLevelType w:val="hybridMultilevel"/>
    <w:tmpl w:val="4DDA2AB6"/>
    <w:lvl w:ilvl="0" w:tplc="51963DF4">
      <w:start w:val="1"/>
      <w:numFmt w:val="decimal"/>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15:restartNumberingAfterBreak="0">
    <w:nsid w:val="13B11B5F"/>
    <w:multiLevelType w:val="hybridMultilevel"/>
    <w:tmpl w:val="071C2098"/>
    <w:lvl w:ilvl="0" w:tplc="22A2F874">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14" w15:restartNumberingAfterBreak="0">
    <w:nsid w:val="148309BE"/>
    <w:multiLevelType w:val="hybridMultilevel"/>
    <w:tmpl w:val="D97AD2B0"/>
    <w:lvl w:ilvl="0" w:tplc="280A0001">
      <w:start w:val="1"/>
      <w:numFmt w:val="bullet"/>
      <w:lvlText w:val=""/>
      <w:lvlJc w:val="left"/>
      <w:pPr>
        <w:ind w:left="1496" w:hanging="360"/>
      </w:pPr>
      <w:rPr>
        <w:rFonts w:ascii="Symbol" w:hAnsi="Symbol" w:hint="default"/>
      </w:rPr>
    </w:lvl>
    <w:lvl w:ilvl="1" w:tplc="280A0003" w:tentative="1">
      <w:start w:val="1"/>
      <w:numFmt w:val="bullet"/>
      <w:lvlText w:val="o"/>
      <w:lvlJc w:val="left"/>
      <w:pPr>
        <w:ind w:left="2216" w:hanging="360"/>
      </w:pPr>
      <w:rPr>
        <w:rFonts w:ascii="Courier New" w:hAnsi="Courier New" w:cs="Courier New" w:hint="default"/>
      </w:rPr>
    </w:lvl>
    <w:lvl w:ilvl="2" w:tplc="280A0005" w:tentative="1">
      <w:start w:val="1"/>
      <w:numFmt w:val="bullet"/>
      <w:lvlText w:val=""/>
      <w:lvlJc w:val="left"/>
      <w:pPr>
        <w:ind w:left="2936" w:hanging="360"/>
      </w:pPr>
      <w:rPr>
        <w:rFonts w:ascii="Wingdings" w:hAnsi="Wingdings" w:hint="default"/>
      </w:rPr>
    </w:lvl>
    <w:lvl w:ilvl="3" w:tplc="280A0001" w:tentative="1">
      <w:start w:val="1"/>
      <w:numFmt w:val="bullet"/>
      <w:lvlText w:val=""/>
      <w:lvlJc w:val="left"/>
      <w:pPr>
        <w:ind w:left="3656" w:hanging="360"/>
      </w:pPr>
      <w:rPr>
        <w:rFonts w:ascii="Symbol" w:hAnsi="Symbol" w:hint="default"/>
      </w:rPr>
    </w:lvl>
    <w:lvl w:ilvl="4" w:tplc="280A0003" w:tentative="1">
      <w:start w:val="1"/>
      <w:numFmt w:val="bullet"/>
      <w:lvlText w:val="o"/>
      <w:lvlJc w:val="left"/>
      <w:pPr>
        <w:ind w:left="4376" w:hanging="360"/>
      </w:pPr>
      <w:rPr>
        <w:rFonts w:ascii="Courier New" w:hAnsi="Courier New" w:cs="Courier New" w:hint="default"/>
      </w:rPr>
    </w:lvl>
    <w:lvl w:ilvl="5" w:tplc="280A0005" w:tentative="1">
      <w:start w:val="1"/>
      <w:numFmt w:val="bullet"/>
      <w:lvlText w:val=""/>
      <w:lvlJc w:val="left"/>
      <w:pPr>
        <w:ind w:left="5096" w:hanging="360"/>
      </w:pPr>
      <w:rPr>
        <w:rFonts w:ascii="Wingdings" w:hAnsi="Wingdings" w:hint="default"/>
      </w:rPr>
    </w:lvl>
    <w:lvl w:ilvl="6" w:tplc="280A0001" w:tentative="1">
      <w:start w:val="1"/>
      <w:numFmt w:val="bullet"/>
      <w:lvlText w:val=""/>
      <w:lvlJc w:val="left"/>
      <w:pPr>
        <w:ind w:left="5816" w:hanging="360"/>
      </w:pPr>
      <w:rPr>
        <w:rFonts w:ascii="Symbol" w:hAnsi="Symbol" w:hint="default"/>
      </w:rPr>
    </w:lvl>
    <w:lvl w:ilvl="7" w:tplc="280A0003" w:tentative="1">
      <w:start w:val="1"/>
      <w:numFmt w:val="bullet"/>
      <w:lvlText w:val="o"/>
      <w:lvlJc w:val="left"/>
      <w:pPr>
        <w:ind w:left="6536" w:hanging="360"/>
      </w:pPr>
      <w:rPr>
        <w:rFonts w:ascii="Courier New" w:hAnsi="Courier New" w:cs="Courier New" w:hint="default"/>
      </w:rPr>
    </w:lvl>
    <w:lvl w:ilvl="8" w:tplc="280A0005" w:tentative="1">
      <w:start w:val="1"/>
      <w:numFmt w:val="bullet"/>
      <w:lvlText w:val=""/>
      <w:lvlJc w:val="left"/>
      <w:pPr>
        <w:ind w:left="7256" w:hanging="360"/>
      </w:pPr>
      <w:rPr>
        <w:rFonts w:ascii="Wingdings" w:hAnsi="Wingdings" w:hint="default"/>
      </w:rPr>
    </w:lvl>
  </w:abstractNum>
  <w:abstractNum w:abstractNumId="15" w15:restartNumberingAfterBreak="0">
    <w:nsid w:val="16C129E6"/>
    <w:multiLevelType w:val="hybridMultilevel"/>
    <w:tmpl w:val="8CEC9BD2"/>
    <w:lvl w:ilvl="0" w:tplc="50843582">
      <w:start w:val="1"/>
      <w:numFmt w:val="bullet"/>
      <w:pStyle w:val="CGR-Vieta1"/>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9D072B9"/>
    <w:multiLevelType w:val="hybridMultilevel"/>
    <w:tmpl w:val="E97243F4"/>
    <w:lvl w:ilvl="0" w:tplc="280A000F">
      <w:start w:val="1"/>
      <w:numFmt w:val="decimal"/>
      <w:lvlText w:val="%1."/>
      <w:lvlJc w:val="left"/>
      <w:pPr>
        <w:ind w:left="1496" w:hanging="360"/>
      </w:pPr>
      <w:rPr>
        <w:rFonts w:hint="default"/>
      </w:rPr>
    </w:lvl>
    <w:lvl w:ilvl="1" w:tplc="280A0019" w:tentative="1">
      <w:start w:val="1"/>
      <w:numFmt w:val="lowerLetter"/>
      <w:lvlText w:val="%2."/>
      <w:lvlJc w:val="left"/>
      <w:pPr>
        <w:ind w:left="2216" w:hanging="360"/>
      </w:pPr>
    </w:lvl>
    <w:lvl w:ilvl="2" w:tplc="280A001B" w:tentative="1">
      <w:start w:val="1"/>
      <w:numFmt w:val="lowerRoman"/>
      <w:lvlText w:val="%3."/>
      <w:lvlJc w:val="right"/>
      <w:pPr>
        <w:ind w:left="2936" w:hanging="180"/>
      </w:pPr>
    </w:lvl>
    <w:lvl w:ilvl="3" w:tplc="280A000F" w:tentative="1">
      <w:start w:val="1"/>
      <w:numFmt w:val="decimal"/>
      <w:lvlText w:val="%4."/>
      <w:lvlJc w:val="left"/>
      <w:pPr>
        <w:ind w:left="3656" w:hanging="360"/>
      </w:pPr>
    </w:lvl>
    <w:lvl w:ilvl="4" w:tplc="280A0019" w:tentative="1">
      <w:start w:val="1"/>
      <w:numFmt w:val="lowerLetter"/>
      <w:lvlText w:val="%5."/>
      <w:lvlJc w:val="left"/>
      <w:pPr>
        <w:ind w:left="4376" w:hanging="360"/>
      </w:pPr>
    </w:lvl>
    <w:lvl w:ilvl="5" w:tplc="280A001B" w:tentative="1">
      <w:start w:val="1"/>
      <w:numFmt w:val="lowerRoman"/>
      <w:lvlText w:val="%6."/>
      <w:lvlJc w:val="right"/>
      <w:pPr>
        <w:ind w:left="5096" w:hanging="180"/>
      </w:pPr>
    </w:lvl>
    <w:lvl w:ilvl="6" w:tplc="280A000F" w:tentative="1">
      <w:start w:val="1"/>
      <w:numFmt w:val="decimal"/>
      <w:lvlText w:val="%7."/>
      <w:lvlJc w:val="left"/>
      <w:pPr>
        <w:ind w:left="5816" w:hanging="360"/>
      </w:pPr>
    </w:lvl>
    <w:lvl w:ilvl="7" w:tplc="280A0019" w:tentative="1">
      <w:start w:val="1"/>
      <w:numFmt w:val="lowerLetter"/>
      <w:lvlText w:val="%8."/>
      <w:lvlJc w:val="left"/>
      <w:pPr>
        <w:ind w:left="6536" w:hanging="360"/>
      </w:pPr>
    </w:lvl>
    <w:lvl w:ilvl="8" w:tplc="280A001B" w:tentative="1">
      <w:start w:val="1"/>
      <w:numFmt w:val="lowerRoman"/>
      <w:lvlText w:val="%9."/>
      <w:lvlJc w:val="right"/>
      <w:pPr>
        <w:ind w:left="7256" w:hanging="180"/>
      </w:pPr>
    </w:lvl>
  </w:abstractNum>
  <w:abstractNum w:abstractNumId="17" w15:restartNumberingAfterBreak="0">
    <w:nsid w:val="1CB62B45"/>
    <w:multiLevelType w:val="hybridMultilevel"/>
    <w:tmpl w:val="D0144B1A"/>
    <w:lvl w:ilvl="0" w:tplc="20048A86">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15:restartNumberingAfterBreak="0">
    <w:nsid w:val="1CB91500"/>
    <w:multiLevelType w:val="hybridMultilevel"/>
    <w:tmpl w:val="41BA04E0"/>
    <w:lvl w:ilvl="0" w:tplc="5B984414">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19" w15:restartNumberingAfterBreak="0">
    <w:nsid w:val="1D614016"/>
    <w:multiLevelType w:val="hybridMultilevel"/>
    <w:tmpl w:val="A04AB1F6"/>
    <w:lvl w:ilvl="0" w:tplc="280A0001">
      <w:start w:val="1"/>
      <w:numFmt w:val="bullet"/>
      <w:lvlText w:val=""/>
      <w:lvlJc w:val="left"/>
      <w:pPr>
        <w:ind w:left="1350" w:hanging="360"/>
      </w:pPr>
      <w:rPr>
        <w:rFonts w:ascii="Symbol" w:hAnsi="Symbol" w:hint="default"/>
      </w:rPr>
    </w:lvl>
    <w:lvl w:ilvl="1" w:tplc="280A0003" w:tentative="1">
      <w:start w:val="1"/>
      <w:numFmt w:val="bullet"/>
      <w:lvlText w:val="o"/>
      <w:lvlJc w:val="left"/>
      <w:pPr>
        <w:ind w:left="2070" w:hanging="360"/>
      </w:pPr>
      <w:rPr>
        <w:rFonts w:ascii="Courier New" w:hAnsi="Courier New" w:cs="Courier New" w:hint="default"/>
      </w:rPr>
    </w:lvl>
    <w:lvl w:ilvl="2" w:tplc="280A0005" w:tentative="1">
      <w:start w:val="1"/>
      <w:numFmt w:val="bullet"/>
      <w:lvlText w:val=""/>
      <w:lvlJc w:val="left"/>
      <w:pPr>
        <w:ind w:left="2790" w:hanging="360"/>
      </w:pPr>
      <w:rPr>
        <w:rFonts w:ascii="Wingdings" w:hAnsi="Wingdings" w:hint="default"/>
      </w:rPr>
    </w:lvl>
    <w:lvl w:ilvl="3" w:tplc="280A0001" w:tentative="1">
      <w:start w:val="1"/>
      <w:numFmt w:val="bullet"/>
      <w:lvlText w:val=""/>
      <w:lvlJc w:val="left"/>
      <w:pPr>
        <w:ind w:left="3510" w:hanging="360"/>
      </w:pPr>
      <w:rPr>
        <w:rFonts w:ascii="Symbol" w:hAnsi="Symbol" w:hint="default"/>
      </w:rPr>
    </w:lvl>
    <w:lvl w:ilvl="4" w:tplc="280A0003" w:tentative="1">
      <w:start w:val="1"/>
      <w:numFmt w:val="bullet"/>
      <w:lvlText w:val="o"/>
      <w:lvlJc w:val="left"/>
      <w:pPr>
        <w:ind w:left="4230" w:hanging="360"/>
      </w:pPr>
      <w:rPr>
        <w:rFonts w:ascii="Courier New" w:hAnsi="Courier New" w:cs="Courier New" w:hint="default"/>
      </w:rPr>
    </w:lvl>
    <w:lvl w:ilvl="5" w:tplc="280A0005" w:tentative="1">
      <w:start w:val="1"/>
      <w:numFmt w:val="bullet"/>
      <w:lvlText w:val=""/>
      <w:lvlJc w:val="left"/>
      <w:pPr>
        <w:ind w:left="4950" w:hanging="360"/>
      </w:pPr>
      <w:rPr>
        <w:rFonts w:ascii="Wingdings" w:hAnsi="Wingdings" w:hint="default"/>
      </w:rPr>
    </w:lvl>
    <w:lvl w:ilvl="6" w:tplc="280A0001" w:tentative="1">
      <w:start w:val="1"/>
      <w:numFmt w:val="bullet"/>
      <w:lvlText w:val=""/>
      <w:lvlJc w:val="left"/>
      <w:pPr>
        <w:ind w:left="5670" w:hanging="360"/>
      </w:pPr>
      <w:rPr>
        <w:rFonts w:ascii="Symbol" w:hAnsi="Symbol" w:hint="default"/>
      </w:rPr>
    </w:lvl>
    <w:lvl w:ilvl="7" w:tplc="280A0003" w:tentative="1">
      <w:start w:val="1"/>
      <w:numFmt w:val="bullet"/>
      <w:lvlText w:val="o"/>
      <w:lvlJc w:val="left"/>
      <w:pPr>
        <w:ind w:left="6390" w:hanging="360"/>
      </w:pPr>
      <w:rPr>
        <w:rFonts w:ascii="Courier New" w:hAnsi="Courier New" w:cs="Courier New" w:hint="default"/>
      </w:rPr>
    </w:lvl>
    <w:lvl w:ilvl="8" w:tplc="280A0005" w:tentative="1">
      <w:start w:val="1"/>
      <w:numFmt w:val="bullet"/>
      <w:lvlText w:val=""/>
      <w:lvlJc w:val="left"/>
      <w:pPr>
        <w:ind w:left="7110" w:hanging="360"/>
      </w:pPr>
      <w:rPr>
        <w:rFonts w:ascii="Wingdings" w:hAnsi="Wingdings" w:hint="default"/>
      </w:rPr>
    </w:lvl>
  </w:abstractNum>
  <w:abstractNum w:abstractNumId="20" w15:restartNumberingAfterBreak="0">
    <w:nsid w:val="1D656459"/>
    <w:multiLevelType w:val="hybridMultilevel"/>
    <w:tmpl w:val="987C6668"/>
    <w:lvl w:ilvl="0" w:tplc="3294E40E">
      <w:start w:val="1"/>
      <w:numFmt w:val="decimal"/>
      <w:lvlText w:val="%1."/>
      <w:lvlJc w:val="left"/>
      <w:pPr>
        <w:ind w:left="1440" w:hanging="360"/>
      </w:pPr>
      <w:rPr>
        <w:rFonts w:hint="default"/>
      </w:rPr>
    </w:lvl>
    <w:lvl w:ilvl="1" w:tplc="280A0019">
      <w:start w:val="1"/>
      <w:numFmt w:val="lowerLetter"/>
      <w:lvlText w:val="%2."/>
      <w:lvlJc w:val="left"/>
      <w:pPr>
        <w:ind w:left="2160" w:hanging="360"/>
      </w:pPr>
    </w:lvl>
    <w:lvl w:ilvl="2" w:tplc="280A001B">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1" w15:restartNumberingAfterBreak="0">
    <w:nsid w:val="247B2EC8"/>
    <w:multiLevelType w:val="hybridMultilevel"/>
    <w:tmpl w:val="C31ED42C"/>
    <w:lvl w:ilvl="0" w:tplc="5CBC2098">
      <w:start w:val="1"/>
      <w:numFmt w:val="decimal"/>
      <w:lvlText w:val="%1."/>
      <w:lvlJc w:val="left"/>
      <w:pPr>
        <w:ind w:left="1080" w:hanging="360"/>
      </w:pPr>
      <w:rPr>
        <w:rFonts w:hint="default"/>
        <w:b/>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2" w15:restartNumberingAfterBreak="0">
    <w:nsid w:val="25A615BF"/>
    <w:multiLevelType w:val="hybridMultilevel"/>
    <w:tmpl w:val="4ECC7862"/>
    <w:lvl w:ilvl="0" w:tplc="D994B738">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23" w15:restartNumberingAfterBreak="0">
    <w:nsid w:val="25F26DD2"/>
    <w:multiLevelType w:val="hybridMultilevel"/>
    <w:tmpl w:val="A6C08C34"/>
    <w:lvl w:ilvl="0" w:tplc="8ACAC79E">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4" w15:restartNumberingAfterBreak="0">
    <w:nsid w:val="279A099C"/>
    <w:multiLevelType w:val="hybridMultilevel"/>
    <w:tmpl w:val="554A7464"/>
    <w:lvl w:ilvl="0" w:tplc="B53E92F4">
      <w:start w:val="1"/>
      <w:numFmt w:val="bullet"/>
      <w:pStyle w:val="CGR-Vieta4"/>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5" w15:restartNumberingAfterBreak="0">
    <w:nsid w:val="290977E8"/>
    <w:multiLevelType w:val="multilevel"/>
    <w:tmpl w:val="AF7255FE"/>
    <w:lvl w:ilvl="0">
      <w:start w:val="1"/>
      <w:numFmt w:val="decimal"/>
      <w:lvlText w:val="%1."/>
      <w:lvlJc w:val="left"/>
      <w:pPr>
        <w:ind w:left="360" w:hanging="360"/>
      </w:pPr>
      <w:rPr>
        <w:b/>
      </w:rPr>
    </w:lvl>
    <w:lvl w:ilvl="1">
      <w:start w:val="1"/>
      <w:numFmt w:val="decimal"/>
      <w:pStyle w:val="nivel2"/>
      <w:lvlText w:val="%1.%2."/>
      <w:lvlJc w:val="left"/>
      <w:pPr>
        <w:ind w:left="1080" w:hanging="360"/>
      </w:pPr>
    </w:lvl>
    <w:lvl w:ilvl="2">
      <w:start w:val="1"/>
      <w:numFmt w:val="decimal"/>
      <w:lvlText w:val="%1.%2.%3."/>
      <w:lvlJc w:val="left"/>
      <w:pPr>
        <w:ind w:left="2160" w:hanging="720"/>
      </w:pPr>
    </w:lvl>
    <w:lvl w:ilvl="3">
      <w:start w:val="1"/>
      <w:numFmt w:val="lowerRoman"/>
      <w:lvlText w:val="%4."/>
      <w:lvlJc w:val="left"/>
      <w:pPr>
        <w:ind w:left="2880" w:hanging="720"/>
      </w:pPr>
      <w:rPr>
        <w:rFonts w:ascii="Arial" w:eastAsia="Arial" w:hAnsi="Arial" w:cs="Arial"/>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6" w15:restartNumberingAfterBreak="0">
    <w:nsid w:val="2B2E44D2"/>
    <w:multiLevelType w:val="hybridMultilevel"/>
    <w:tmpl w:val="939EA0E6"/>
    <w:lvl w:ilvl="0" w:tplc="1286DD08">
      <w:start w:val="1"/>
      <w:numFmt w:val="bullet"/>
      <w:lvlText w:val="-"/>
      <w:lvlJc w:val="left"/>
      <w:pPr>
        <w:ind w:left="1004" w:hanging="360"/>
      </w:pPr>
      <w:rPr>
        <w:rFonts w:ascii="Arial" w:eastAsia="Times New Roman" w:hAnsi="Arial" w:cs="Arial" w:hint="default"/>
        <w:b/>
        <w:bCs w:val="0"/>
      </w:rPr>
    </w:lvl>
    <w:lvl w:ilvl="1" w:tplc="3E76A7CE">
      <w:start w:val="1"/>
      <w:numFmt w:val="bullet"/>
      <w:lvlText w:val="o"/>
      <w:lvlJc w:val="left"/>
      <w:pPr>
        <w:ind w:left="1352" w:hanging="360"/>
      </w:pPr>
      <w:rPr>
        <w:rFonts w:ascii="Courier New" w:hAnsi="Courier New" w:cs="Courier New" w:hint="default"/>
        <w:b/>
        <w:bCs/>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7" w15:restartNumberingAfterBreak="0">
    <w:nsid w:val="2E7D1E6D"/>
    <w:multiLevelType w:val="hybridMultilevel"/>
    <w:tmpl w:val="7CB215D6"/>
    <w:lvl w:ilvl="0" w:tplc="DC0A2DE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8" w15:restartNumberingAfterBreak="0">
    <w:nsid w:val="2EC20C3E"/>
    <w:multiLevelType w:val="hybridMultilevel"/>
    <w:tmpl w:val="AFF27E80"/>
    <w:lvl w:ilvl="0" w:tplc="F8CE8054">
      <w:start w:val="1"/>
      <w:numFmt w:val="decimal"/>
      <w:lvlText w:val="%1."/>
      <w:lvlJc w:val="left"/>
      <w:pPr>
        <w:ind w:left="1080" w:hanging="360"/>
      </w:pPr>
      <w:rPr>
        <w:rFonts w:hint="default"/>
      </w:r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9" w15:restartNumberingAfterBreak="0">
    <w:nsid w:val="30567CD0"/>
    <w:multiLevelType w:val="multilevel"/>
    <w:tmpl w:val="015217B2"/>
    <w:lvl w:ilvl="0">
      <w:start w:val="1"/>
      <w:numFmt w:val="bullet"/>
      <w:pStyle w:val="Listaconvietas3"/>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377D63DE"/>
    <w:multiLevelType w:val="hybridMultilevel"/>
    <w:tmpl w:val="ADC4DC84"/>
    <w:lvl w:ilvl="0" w:tplc="6CB6F1B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1" w15:restartNumberingAfterBreak="0">
    <w:nsid w:val="3AF163A5"/>
    <w:multiLevelType w:val="hybridMultilevel"/>
    <w:tmpl w:val="F27046EA"/>
    <w:lvl w:ilvl="0" w:tplc="B0A8957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2" w15:restartNumberingAfterBreak="0">
    <w:nsid w:val="3C623373"/>
    <w:multiLevelType w:val="hybridMultilevel"/>
    <w:tmpl w:val="63BEE2C8"/>
    <w:lvl w:ilvl="0" w:tplc="193C614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3" w15:restartNumberingAfterBreak="0">
    <w:nsid w:val="3CFD78BD"/>
    <w:multiLevelType w:val="hybridMultilevel"/>
    <w:tmpl w:val="20360E36"/>
    <w:lvl w:ilvl="0" w:tplc="D1EC0368">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15:restartNumberingAfterBreak="0">
    <w:nsid w:val="3E4B7DAB"/>
    <w:multiLevelType w:val="hybridMultilevel"/>
    <w:tmpl w:val="E39ED02A"/>
    <w:lvl w:ilvl="0" w:tplc="807EFEC6">
      <w:start w:val="1"/>
      <w:numFmt w:val="bullet"/>
      <w:pStyle w:val="bullet1"/>
      <w:lvlText w:val=""/>
      <w:lvlJc w:val="left"/>
      <w:pPr>
        <w:tabs>
          <w:tab w:val="num" w:pos="1080"/>
        </w:tabs>
        <w:ind w:left="1080" w:hanging="360"/>
      </w:pPr>
      <w:rPr>
        <w:rFonts w:ascii="Wingdings" w:hAnsi="Wingdings" w:hint="default"/>
      </w:rPr>
    </w:lvl>
    <w:lvl w:ilvl="1" w:tplc="A05C6826" w:tentative="1">
      <w:start w:val="1"/>
      <w:numFmt w:val="bullet"/>
      <w:lvlText w:val="o"/>
      <w:lvlJc w:val="left"/>
      <w:pPr>
        <w:tabs>
          <w:tab w:val="num" w:pos="1800"/>
        </w:tabs>
        <w:ind w:left="1800" w:hanging="360"/>
      </w:pPr>
      <w:rPr>
        <w:rFonts w:ascii="Courier New" w:hAnsi="Courier New" w:cs="Courier New" w:hint="default"/>
      </w:rPr>
    </w:lvl>
    <w:lvl w:ilvl="2" w:tplc="D262B4C8" w:tentative="1">
      <w:start w:val="1"/>
      <w:numFmt w:val="bullet"/>
      <w:lvlText w:val=""/>
      <w:lvlJc w:val="left"/>
      <w:pPr>
        <w:tabs>
          <w:tab w:val="num" w:pos="2520"/>
        </w:tabs>
        <w:ind w:left="2520" w:hanging="360"/>
      </w:pPr>
      <w:rPr>
        <w:rFonts w:ascii="Wingdings" w:hAnsi="Wingdings" w:hint="default"/>
      </w:rPr>
    </w:lvl>
    <w:lvl w:ilvl="3" w:tplc="ED08F360" w:tentative="1">
      <w:start w:val="1"/>
      <w:numFmt w:val="bullet"/>
      <w:lvlText w:val=""/>
      <w:lvlJc w:val="left"/>
      <w:pPr>
        <w:tabs>
          <w:tab w:val="num" w:pos="3240"/>
        </w:tabs>
        <w:ind w:left="3240" w:hanging="360"/>
      </w:pPr>
      <w:rPr>
        <w:rFonts w:ascii="Symbol" w:hAnsi="Symbol" w:hint="default"/>
      </w:rPr>
    </w:lvl>
    <w:lvl w:ilvl="4" w:tplc="449A3254" w:tentative="1">
      <w:start w:val="1"/>
      <w:numFmt w:val="bullet"/>
      <w:lvlText w:val="o"/>
      <w:lvlJc w:val="left"/>
      <w:pPr>
        <w:tabs>
          <w:tab w:val="num" w:pos="3960"/>
        </w:tabs>
        <w:ind w:left="3960" w:hanging="360"/>
      </w:pPr>
      <w:rPr>
        <w:rFonts w:ascii="Courier New" w:hAnsi="Courier New" w:cs="Courier New" w:hint="default"/>
      </w:rPr>
    </w:lvl>
    <w:lvl w:ilvl="5" w:tplc="12CC94D0" w:tentative="1">
      <w:start w:val="1"/>
      <w:numFmt w:val="bullet"/>
      <w:lvlText w:val=""/>
      <w:lvlJc w:val="left"/>
      <w:pPr>
        <w:tabs>
          <w:tab w:val="num" w:pos="4680"/>
        </w:tabs>
        <w:ind w:left="4680" w:hanging="360"/>
      </w:pPr>
      <w:rPr>
        <w:rFonts w:ascii="Wingdings" w:hAnsi="Wingdings" w:hint="default"/>
      </w:rPr>
    </w:lvl>
    <w:lvl w:ilvl="6" w:tplc="8B44432E" w:tentative="1">
      <w:start w:val="1"/>
      <w:numFmt w:val="bullet"/>
      <w:lvlText w:val=""/>
      <w:lvlJc w:val="left"/>
      <w:pPr>
        <w:tabs>
          <w:tab w:val="num" w:pos="5400"/>
        </w:tabs>
        <w:ind w:left="5400" w:hanging="360"/>
      </w:pPr>
      <w:rPr>
        <w:rFonts w:ascii="Symbol" w:hAnsi="Symbol" w:hint="default"/>
      </w:rPr>
    </w:lvl>
    <w:lvl w:ilvl="7" w:tplc="9D66EAD4" w:tentative="1">
      <w:start w:val="1"/>
      <w:numFmt w:val="bullet"/>
      <w:lvlText w:val="o"/>
      <w:lvlJc w:val="left"/>
      <w:pPr>
        <w:tabs>
          <w:tab w:val="num" w:pos="6120"/>
        </w:tabs>
        <w:ind w:left="6120" w:hanging="360"/>
      </w:pPr>
      <w:rPr>
        <w:rFonts w:ascii="Courier New" w:hAnsi="Courier New" w:cs="Courier New" w:hint="default"/>
      </w:rPr>
    </w:lvl>
    <w:lvl w:ilvl="8" w:tplc="6B9A8D46"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3E6E32F6"/>
    <w:multiLevelType w:val="hybridMultilevel"/>
    <w:tmpl w:val="79AA10F2"/>
    <w:lvl w:ilvl="0" w:tplc="D9423A22">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36" w15:restartNumberingAfterBreak="0">
    <w:nsid w:val="3F3A6640"/>
    <w:multiLevelType w:val="hybridMultilevel"/>
    <w:tmpl w:val="654CAB02"/>
    <w:lvl w:ilvl="0" w:tplc="4050B16E">
      <w:start w:val="1"/>
      <w:numFmt w:val="decimal"/>
      <w:lvlText w:val="%1."/>
      <w:lvlJc w:val="left"/>
      <w:pPr>
        <w:ind w:left="1800" w:hanging="360"/>
      </w:pPr>
      <w:rPr>
        <w:rFonts w:hint="default"/>
      </w:rPr>
    </w:lvl>
    <w:lvl w:ilvl="1" w:tplc="280A0019">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7" w15:restartNumberingAfterBreak="0">
    <w:nsid w:val="412E564B"/>
    <w:multiLevelType w:val="hybridMultilevel"/>
    <w:tmpl w:val="783C24AC"/>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8" w15:restartNumberingAfterBreak="0">
    <w:nsid w:val="45F1654E"/>
    <w:multiLevelType w:val="hybridMultilevel"/>
    <w:tmpl w:val="04405FE4"/>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9" w15:restartNumberingAfterBreak="0">
    <w:nsid w:val="46D52F8B"/>
    <w:multiLevelType w:val="hybridMultilevel"/>
    <w:tmpl w:val="7CB215D6"/>
    <w:lvl w:ilvl="0" w:tplc="DC0A2DE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0" w15:restartNumberingAfterBreak="0">
    <w:nsid w:val="48AA53B9"/>
    <w:multiLevelType w:val="hybridMultilevel"/>
    <w:tmpl w:val="E4AC4AE8"/>
    <w:lvl w:ilvl="0" w:tplc="459CF57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1" w15:restartNumberingAfterBreak="0">
    <w:nsid w:val="4D71236F"/>
    <w:multiLevelType w:val="multilevel"/>
    <w:tmpl w:val="0E5419C2"/>
    <w:lvl w:ilvl="0">
      <w:start w:val="1"/>
      <w:numFmt w:val="decimal"/>
      <w:lvlText w:val="%1."/>
      <w:lvlJc w:val="right"/>
      <w:pPr>
        <w:ind w:left="360" w:hanging="360"/>
      </w:pPr>
    </w:lvl>
    <w:lvl w:ilvl="1">
      <w:start w:val="1"/>
      <w:numFmt w:val="decimal"/>
      <w:suff w:val="space"/>
      <w:lvlText w:val="%1.%2."/>
      <w:lvlJc w:val="left"/>
      <w:pPr>
        <w:ind w:left="357" w:hanging="357"/>
      </w:pPr>
      <w:rPr>
        <w:lang w:val="es-PE"/>
      </w:rPr>
    </w:lvl>
    <w:lvl w:ilvl="2">
      <w:start w:val="1"/>
      <w:numFmt w:val="decimal"/>
      <w:pStyle w:val="Ttulo3"/>
      <w:suff w:val="space"/>
      <w:lvlText w:val="%1.%2.%3."/>
      <w:lvlJc w:val="left"/>
      <w:pPr>
        <w:ind w:left="1071" w:hanging="357"/>
      </w:pPr>
    </w:lvl>
    <w:lvl w:ilvl="3">
      <w:start w:val="1"/>
      <w:numFmt w:val="decimal"/>
      <w:pStyle w:val="Ttulo4"/>
      <w:suff w:val="space"/>
      <w:lvlText w:val="%1.%2.%3.%4."/>
      <w:lvlJc w:val="left"/>
      <w:pPr>
        <w:ind w:left="1428" w:hanging="357"/>
      </w:pPr>
    </w:lvl>
    <w:lvl w:ilvl="4">
      <w:start w:val="1"/>
      <w:numFmt w:val="decimal"/>
      <w:pStyle w:val="Ttulo5"/>
      <w:suff w:val="space"/>
      <w:lvlText w:val="%1.%2.%3.%4.%5."/>
      <w:lvlJc w:val="left"/>
      <w:pPr>
        <w:ind w:left="1785" w:hanging="357"/>
      </w:pPr>
    </w:lvl>
    <w:lvl w:ilvl="5">
      <w:start w:val="1"/>
      <w:numFmt w:val="decimal"/>
      <w:pStyle w:val="Ttulo6"/>
      <w:suff w:val="space"/>
      <w:lvlText w:val="%1.%2.%3.%4.%5.%6."/>
      <w:lvlJc w:val="left"/>
      <w:pPr>
        <w:ind w:left="2142" w:hanging="357"/>
      </w:pPr>
      <w:rPr>
        <w:vertAlign w:val="baseline"/>
      </w:rPr>
    </w:lvl>
    <w:lvl w:ilvl="6">
      <w:start w:val="1"/>
      <w:numFmt w:val="decimal"/>
      <w:pStyle w:val="Ttulo7"/>
      <w:suff w:val="space"/>
      <w:lvlText w:val="%1.%2.%3.%4.%5.%6.%7."/>
      <w:lvlJc w:val="left"/>
      <w:pPr>
        <w:ind w:left="2499" w:hanging="357"/>
      </w:pPr>
    </w:lvl>
    <w:lvl w:ilvl="7">
      <w:start w:val="1"/>
      <w:numFmt w:val="decimal"/>
      <w:pStyle w:val="Ttulo8"/>
      <w:suff w:val="space"/>
      <w:lvlText w:val="%1.%2.%3.%4.%5.%6.%7.%8."/>
      <w:lvlJc w:val="left"/>
      <w:pPr>
        <w:ind w:left="2856" w:hanging="357"/>
      </w:pPr>
    </w:lvl>
    <w:lvl w:ilvl="8">
      <w:start w:val="1"/>
      <w:numFmt w:val="decimal"/>
      <w:pStyle w:val="Ttulo9"/>
      <w:suff w:val="space"/>
      <w:lvlText w:val="%1.%2.%3.%4.%5.%6.%7.%8.%9."/>
      <w:lvlJc w:val="left"/>
      <w:pPr>
        <w:ind w:left="3213" w:hanging="357"/>
      </w:pPr>
    </w:lvl>
  </w:abstractNum>
  <w:abstractNum w:abstractNumId="42" w15:restartNumberingAfterBreak="0">
    <w:nsid w:val="4EF42FF1"/>
    <w:multiLevelType w:val="hybridMultilevel"/>
    <w:tmpl w:val="F650FF72"/>
    <w:lvl w:ilvl="0" w:tplc="D8281982">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3" w15:restartNumberingAfterBreak="0">
    <w:nsid w:val="50656AC1"/>
    <w:multiLevelType w:val="hybridMultilevel"/>
    <w:tmpl w:val="40B85648"/>
    <w:lvl w:ilvl="0" w:tplc="997A6618">
      <w:start w:val="1"/>
      <w:numFmt w:val="decimal"/>
      <w:lvlText w:val="%1."/>
      <w:lvlJc w:val="left"/>
      <w:pPr>
        <w:ind w:left="1500" w:hanging="360"/>
      </w:pPr>
      <w:rPr>
        <w:rFonts w:hint="default"/>
      </w:rPr>
    </w:lvl>
    <w:lvl w:ilvl="1" w:tplc="280A0019">
      <w:start w:val="1"/>
      <w:numFmt w:val="lowerLetter"/>
      <w:lvlText w:val="%2."/>
      <w:lvlJc w:val="left"/>
      <w:pPr>
        <w:ind w:left="2220" w:hanging="360"/>
      </w:pPr>
    </w:lvl>
    <w:lvl w:ilvl="2" w:tplc="280A001B">
      <w:start w:val="1"/>
      <w:numFmt w:val="lowerRoman"/>
      <w:lvlText w:val="%3."/>
      <w:lvlJc w:val="right"/>
      <w:pPr>
        <w:ind w:left="2940" w:hanging="180"/>
      </w:pPr>
    </w:lvl>
    <w:lvl w:ilvl="3" w:tplc="280A000F">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44" w15:restartNumberingAfterBreak="0">
    <w:nsid w:val="51060D18"/>
    <w:multiLevelType w:val="hybridMultilevel"/>
    <w:tmpl w:val="BF34A4C4"/>
    <w:lvl w:ilvl="0" w:tplc="B6F8D480">
      <w:start w:val="1"/>
      <w:numFmt w:val="decimal"/>
      <w:lvlText w:val="%1."/>
      <w:lvlJc w:val="left"/>
      <w:pPr>
        <w:ind w:left="1080" w:hanging="360"/>
      </w:pPr>
      <w:rPr>
        <w:rFonts w:hint="default"/>
      </w:rPr>
    </w:lvl>
    <w:lvl w:ilvl="1" w:tplc="280A0019">
      <w:start w:val="1"/>
      <w:numFmt w:val="lowerLetter"/>
      <w:lvlText w:val="%2."/>
      <w:lvlJc w:val="left"/>
      <w:pPr>
        <w:ind w:left="1800" w:hanging="360"/>
      </w:pPr>
    </w:lvl>
    <w:lvl w:ilvl="2" w:tplc="280A001B">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5" w15:restartNumberingAfterBreak="0">
    <w:nsid w:val="51283CC9"/>
    <w:multiLevelType w:val="hybridMultilevel"/>
    <w:tmpl w:val="ABD21AA2"/>
    <w:lvl w:ilvl="0" w:tplc="7368DEB6">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6" w15:restartNumberingAfterBreak="0">
    <w:nsid w:val="545D3DB3"/>
    <w:multiLevelType w:val="hybridMultilevel"/>
    <w:tmpl w:val="1CBEEA3C"/>
    <w:lvl w:ilvl="0" w:tplc="26C6CC24">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7" w15:restartNumberingAfterBreak="0">
    <w:nsid w:val="55247FB9"/>
    <w:multiLevelType w:val="hybridMultilevel"/>
    <w:tmpl w:val="359894A8"/>
    <w:lvl w:ilvl="0" w:tplc="280A000F">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48" w15:restartNumberingAfterBreak="0">
    <w:nsid w:val="553E7DD7"/>
    <w:multiLevelType w:val="hybridMultilevel"/>
    <w:tmpl w:val="2AA41E56"/>
    <w:lvl w:ilvl="0" w:tplc="C2A0FC72">
      <w:start w:val="1"/>
      <w:numFmt w:val="decimal"/>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49" w15:restartNumberingAfterBreak="0">
    <w:nsid w:val="557F37EC"/>
    <w:multiLevelType w:val="hybridMultilevel"/>
    <w:tmpl w:val="7EB2D5A0"/>
    <w:lvl w:ilvl="0" w:tplc="10887678">
      <w:start w:val="8"/>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581857F6"/>
    <w:multiLevelType w:val="hybridMultilevel"/>
    <w:tmpl w:val="98021B42"/>
    <w:lvl w:ilvl="0" w:tplc="280A0001">
      <w:start w:val="1"/>
      <w:numFmt w:val="bullet"/>
      <w:lvlText w:val=""/>
      <w:lvlJc w:val="left"/>
      <w:pPr>
        <w:ind w:left="2072" w:hanging="360"/>
      </w:pPr>
      <w:rPr>
        <w:rFonts w:ascii="Symbol" w:hAnsi="Symbol" w:hint="default"/>
      </w:rPr>
    </w:lvl>
    <w:lvl w:ilvl="1" w:tplc="280A0003" w:tentative="1">
      <w:start w:val="1"/>
      <w:numFmt w:val="bullet"/>
      <w:lvlText w:val="o"/>
      <w:lvlJc w:val="left"/>
      <w:pPr>
        <w:ind w:left="2792" w:hanging="360"/>
      </w:pPr>
      <w:rPr>
        <w:rFonts w:ascii="Courier New" w:hAnsi="Courier New" w:cs="Courier New" w:hint="default"/>
      </w:rPr>
    </w:lvl>
    <w:lvl w:ilvl="2" w:tplc="280A0005" w:tentative="1">
      <w:start w:val="1"/>
      <w:numFmt w:val="bullet"/>
      <w:lvlText w:val=""/>
      <w:lvlJc w:val="left"/>
      <w:pPr>
        <w:ind w:left="3512" w:hanging="360"/>
      </w:pPr>
      <w:rPr>
        <w:rFonts w:ascii="Wingdings" w:hAnsi="Wingdings" w:hint="default"/>
      </w:rPr>
    </w:lvl>
    <w:lvl w:ilvl="3" w:tplc="280A0001" w:tentative="1">
      <w:start w:val="1"/>
      <w:numFmt w:val="bullet"/>
      <w:lvlText w:val=""/>
      <w:lvlJc w:val="left"/>
      <w:pPr>
        <w:ind w:left="4232" w:hanging="360"/>
      </w:pPr>
      <w:rPr>
        <w:rFonts w:ascii="Symbol" w:hAnsi="Symbol" w:hint="default"/>
      </w:rPr>
    </w:lvl>
    <w:lvl w:ilvl="4" w:tplc="280A0003" w:tentative="1">
      <w:start w:val="1"/>
      <w:numFmt w:val="bullet"/>
      <w:lvlText w:val="o"/>
      <w:lvlJc w:val="left"/>
      <w:pPr>
        <w:ind w:left="4952" w:hanging="360"/>
      </w:pPr>
      <w:rPr>
        <w:rFonts w:ascii="Courier New" w:hAnsi="Courier New" w:cs="Courier New" w:hint="default"/>
      </w:rPr>
    </w:lvl>
    <w:lvl w:ilvl="5" w:tplc="280A0005" w:tentative="1">
      <w:start w:val="1"/>
      <w:numFmt w:val="bullet"/>
      <w:lvlText w:val=""/>
      <w:lvlJc w:val="left"/>
      <w:pPr>
        <w:ind w:left="5672" w:hanging="360"/>
      </w:pPr>
      <w:rPr>
        <w:rFonts w:ascii="Wingdings" w:hAnsi="Wingdings" w:hint="default"/>
      </w:rPr>
    </w:lvl>
    <w:lvl w:ilvl="6" w:tplc="280A0001" w:tentative="1">
      <w:start w:val="1"/>
      <w:numFmt w:val="bullet"/>
      <w:lvlText w:val=""/>
      <w:lvlJc w:val="left"/>
      <w:pPr>
        <w:ind w:left="6392" w:hanging="360"/>
      </w:pPr>
      <w:rPr>
        <w:rFonts w:ascii="Symbol" w:hAnsi="Symbol" w:hint="default"/>
      </w:rPr>
    </w:lvl>
    <w:lvl w:ilvl="7" w:tplc="280A0003" w:tentative="1">
      <w:start w:val="1"/>
      <w:numFmt w:val="bullet"/>
      <w:lvlText w:val="o"/>
      <w:lvlJc w:val="left"/>
      <w:pPr>
        <w:ind w:left="7112" w:hanging="360"/>
      </w:pPr>
      <w:rPr>
        <w:rFonts w:ascii="Courier New" w:hAnsi="Courier New" w:cs="Courier New" w:hint="default"/>
      </w:rPr>
    </w:lvl>
    <w:lvl w:ilvl="8" w:tplc="280A0005" w:tentative="1">
      <w:start w:val="1"/>
      <w:numFmt w:val="bullet"/>
      <w:lvlText w:val=""/>
      <w:lvlJc w:val="left"/>
      <w:pPr>
        <w:ind w:left="7832" w:hanging="360"/>
      </w:pPr>
      <w:rPr>
        <w:rFonts w:ascii="Wingdings" w:hAnsi="Wingdings" w:hint="default"/>
      </w:rPr>
    </w:lvl>
  </w:abstractNum>
  <w:abstractNum w:abstractNumId="51" w15:restartNumberingAfterBreak="0">
    <w:nsid w:val="5CA27B76"/>
    <w:multiLevelType w:val="hybridMultilevel"/>
    <w:tmpl w:val="FC000F42"/>
    <w:lvl w:ilvl="0" w:tplc="A0EAB2D6">
      <w:start w:val="1"/>
      <w:numFmt w:val="decimal"/>
      <w:lvlText w:val="%1."/>
      <w:lvlJc w:val="left"/>
      <w:pPr>
        <w:ind w:left="1440" w:hanging="360"/>
      </w:pPr>
      <w:rPr>
        <w:rFonts w:ascii="Arial" w:eastAsia="Times New Roman" w:hAnsi="Arial" w:cs="Arial"/>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52" w15:restartNumberingAfterBreak="0">
    <w:nsid w:val="5E484649"/>
    <w:multiLevelType w:val="hybridMultilevel"/>
    <w:tmpl w:val="867A7B2E"/>
    <w:lvl w:ilvl="0" w:tplc="00C4CE1C">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3" w15:restartNumberingAfterBreak="0">
    <w:nsid w:val="5F6562E1"/>
    <w:multiLevelType w:val="hybridMultilevel"/>
    <w:tmpl w:val="A112A08A"/>
    <w:lvl w:ilvl="0" w:tplc="CA82770C">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4" w15:restartNumberingAfterBreak="0">
    <w:nsid w:val="61E904C7"/>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634631DA"/>
    <w:multiLevelType w:val="multilevel"/>
    <w:tmpl w:val="7DFE02EE"/>
    <w:lvl w:ilvl="0">
      <w:start w:val="1"/>
      <w:numFmt w:val="decimal"/>
      <w:pStyle w:val="CDDEN01"/>
      <w:lvlText w:val="%1."/>
      <w:lvlJc w:val="left"/>
      <w:pPr>
        <w:tabs>
          <w:tab w:val="num" w:pos="567"/>
        </w:tabs>
        <w:ind w:left="567" w:hanging="567"/>
      </w:pPr>
    </w:lvl>
    <w:lvl w:ilvl="1">
      <w:start w:val="1"/>
      <w:numFmt w:val="decimal"/>
      <w:pStyle w:val="CDDEN02"/>
      <w:lvlText w:val="%1.%2."/>
      <w:lvlJc w:val="left"/>
      <w:pPr>
        <w:tabs>
          <w:tab w:val="num" w:pos="1069"/>
        </w:tabs>
        <w:ind w:left="1069" w:hanging="709"/>
      </w:pPr>
      <w:rPr>
        <w:rFonts w:ascii="Arial" w:hAnsi="Arial" w:cs="Arial" w:hint="default"/>
        <w:sz w:val="22"/>
        <w:szCs w:val="22"/>
      </w:rPr>
    </w:lvl>
    <w:lvl w:ilvl="2">
      <w:start w:val="1"/>
      <w:numFmt w:val="decimal"/>
      <w:pStyle w:val="CDDEN03"/>
      <w:lvlText w:val="%1.%2.%3."/>
      <w:lvlJc w:val="left"/>
      <w:pPr>
        <w:tabs>
          <w:tab w:val="num" w:pos="2126"/>
        </w:tabs>
        <w:ind w:left="2126" w:hanging="850"/>
      </w:pPr>
    </w:lvl>
    <w:lvl w:ilvl="3">
      <w:start w:val="1"/>
      <w:numFmt w:val="decimal"/>
      <w:pStyle w:val="CDDEN04"/>
      <w:lvlText w:val="%1.%2.%3.%4."/>
      <w:lvlJc w:val="left"/>
      <w:pPr>
        <w:tabs>
          <w:tab w:val="num" w:pos="3260"/>
        </w:tabs>
        <w:ind w:left="3260" w:hanging="1134"/>
      </w:pPr>
    </w:lvl>
    <w:lvl w:ilvl="4">
      <w:start w:val="1"/>
      <w:numFmt w:val="decimal"/>
      <w:pStyle w:val="CDDEN05"/>
      <w:lvlText w:val="%1.%2.%3.%4.%5."/>
      <w:lvlJc w:val="left"/>
      <w:pPr>
        <w:tabs>
          <w:tab w:val="num" w:pos="4700"/>
        </w:tabs>
        <w:ind w:left="4394" w:hanging="1134"/>
      </w:pPr>
    </w:lvl>
    <w:lvl w:ilvl="5">
      <w:start w:val="1"/>
      <w:numFmt w:val="decimal"/>
      <w:lvlText w:val="%1.%2.%3.%4.%5.%6."/>
      <w:lvlJc w:val="left"/>
      <w:pPr>
        <w:tabs>
          <w:tab w:val="num" w:pos="4995"/>
        </w:tabs>
        <w:ind w:left="4111" w:hanging="1276"/>
      </w:pPr>
    </w:lvl>
    <w:lvl w:ilvl="6">
      <w:start w:val="1"/>
      <w:numFmt w:val="decimal"/>
      <w:lvlText w:val="%1.%2.%3.%4.%5.%6.%7."/>
      <w:lvlJc w:val="left"/>
      <w:pPr>
        <w:tabs>
          <w:tab w:val="num" w:pos="4820"/>
        </w:tabs>
        <w:ind w:left="4820" w:hanging="1418"/>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657E725E"/>
    <w:multiLevelType w:val="multilevel"/>
    <w:tmpl w:val="9B188226"/>
    <w:lvl w:ilvl="0">
      <w:start w:val="1"/>
      <w:numFmt w:val="bullet"/>
      <w:pStyle w:val="nivel1"/>
      <w:lvlText w:val="-"/>
      <w:lvlJc w:val="left"/>
      <w:pPr>
        <w:ind w:left="2088" w:hanging="360"/>
      </w:pPr>
      <w:rPr>
        <w:rFonts w:ascii="Arial" w:eastAsia="Arial" w:hAnsi="Arial" w:cs="Arial"/>
      </w:rPr>
    </w:lvl>
    <w:lvl w:ilvl="1">
      <w:start w:val="1"/>
      <w:numFmt w:val="bullet"/>
      <w:lvlText w:val="o"/>
      <w:lvlJc w:val="left"/>
      <w:pPr>
        <w:ind w:left="2808" w:hanging="360"/>
      </w:pPr>
      <w:rPr>
        <w:rFonts w:ascii="Courier New" w:eastAsia="Courier New" w:hAnsi="Courier New" w:cs="Courier New"/>
      </w:rPr>
    </w:lvl>
    <w:lvl w:ilvl="2">
      <w:start w:val="1"/>
      <w:numFmt w:val="bullet"/>
      <w:lvlText w:val="▪"/>
      <w:lvlJc w:val="left"/>
      <w:pPr>
        <w:ind w:left="3528" w:hanging="360"/>
      </w:pPr>
      <w:rPr>
        <w:rFonts w:ascii="Noto Sans Symbols" w:eastAsia="Noto Sans Symbols" w:hAnsi="Noto Sans Symbols" w:cs="Noto Sans Symbols"/>
      </w:rPr>
    </w:lvl>
    <w:lvl w:ilvl="3">
      <w:start w:val="1"/>
      <w:numFmt w:val="bullet"/>
      <w:lvlText w:val="●"/>
      <w:lvlJc w:val="left"/>
      <w:pPr>
        <w:ind w:left="4248" w:hanging="360"/>
      </w:pPr>
      <w:rPr>
        <w:rFonts w:ascii="Noto Sans Symbols" w:eastAsia="Noto Sans Symbols" w:hAnsi="Noto Sans Symbols" w:cs="Noto Sans Symbols"/>
      </w:rPr>
    </w:lvl>
    <w:lvl w:ilvl="4">
      <w:start w:val="1"/>
      <w:numFmt w:val="bullet"/>
      <w:lvlText w:val="o"/>
      <w:lvlJc w:val="left"/>
      <w:pPr>
        <w:ind w:left="4968" w:hanging="360"/>
      </w:pPr>
      <w:rPr>
        <w:rFonts w:ascii="Courier New" w:eastAsia="Courier New" w:hAnsi="Courier New" w:cs="Courier New"/>
      </w:rPr>
    </w:lvl>
    <w:lvl w:ilvl="5">
      <w:start w:val="1"/>
      <w:numFmt w:val="bullet"/>
      <w:lvlText w:val="▪"/>
      <w:lvlJc w:val="left"/>
      <w:pPr>
        <w:ind w:left="5688" w:hanging="360"/>
      </w:pPr>
      <w:rPr>
        <w:rFonts w:ascii="Noto Sans Symbols" w:eastAsia="Noto Sans Symbols" w:hAnsi="Noto Sans Symbols" w:cs="Noto Sans Symbols"/>
      </w:rPr>
    </w:lvl>
    <w:lvl w:ilvl="6">
      <w:start w:val="1"/>
      <w:numFmt w:val="bullet"/>
      <w:lvlText w:val="●"/>
      <w:lvlJc w:val="left"/>
      <w:pPr>
        <w:ind w:left="6408" w:hanging="360"/>
      </w:pPr>
      <w:rPr>
        <w:rFonts w:ascii="Noto Sans Symbols" w:eastAsia="Noto Sans Symbols" w:hAnsi="Noto Sans Symbols" w:cs="Noto Sans Symbols"/>
      </w:rPr>
    </w:lvl>
    <w:lvl w:ilvl="7">
      <w:start w:val="1"/>
      <w:numFmt w:val="bullet"/>
      <w:lvlText w:val="o"/>
      <w:lvlJc w:val="left"/>
      <w:pPr>
        <w:ind w:left="7128" w:hanging="360"/>
      </w:pPr>
      <w:rPr>
        <w:rFonts w:ascii="Courier New" w:eastAsia="Courier New" w:hAnsi="Courier New" w:cs="Courier New"/>
      </w:rPr>
    </w:lvl>
    <w:lvl w:ilvl="8">
      <w:start w:val="1"/>
      <w:numFmt w:val="bullet"/>
      <w:lvlText w:val="▪"/>
      <w:lvlJc w:val="left"/>
      <w:pPr>
        <w:ind w:left="7848" w:hanging="360"/>
      </w:pPr>
      <w:rPr>
        <w:rFonts w:ascii="Noto Sans Symbols" w:eastAsia="Noto Sans Symbols" w:hAnsi="Noto Sans Symbols" w:cs="Noto Sans Symbols"/>
      </w:rPr>
    </w:lvl>
  </w:abstractNum>
  <w:abstractNum w:abstractNumId="57" w15:restartNumberingAfterBreak="0">
    <w:nsid w:val="69C33D65"/>
    <w:multiLevelType w:val="hybridMultilevel"/>
    <w:tmpl w:val="7948313E"/>
    <w:lvl w:ilvl="0" w:tplc="B748C282">
      <w:start w:val="1"/>
      <w:numFmt w:val="decimal"/>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58" w15:restartNumberingAfterBreak="0">
    <w:nsid w:val="6B0917DD"/>
    <w:multiLevelType w:val="hybridMultilevel"/>
    <w:tmpl w:val="A1060B34"/>
    <w:lvl w:ilvl="0" w:tplc="280A000F">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9" w15:restartNumberingAfterBreak="0">
    <w:nsid w:val="6C93212A"/>
    <w:multiLevelType w:val="singleLevel"/>
    <w:tmpl w:val="29CE20C0"/>
    <w:lvl w:ilvl="0">
      <w:start w:val="1"/>
      <w:numFmt w:val="bullet"/>
      <w:pStyle w:val="Bullet10"/>
      <w:lvlText w:val=""/>
      <w:lvlJc w:val="left"/>
      <w:pPr>
        <w:tabs>
          <w:tab w:val="num" w:pos="790"/>
        </w:tabs>
        <w:ind w:left="790" w:hanging="360"/>
      </w:pPr>
      <w:rPr>
        <w:rFonts w:ascii="Symbol" w:hAnsi="Symbol" w:hint="default"/>
      </w:rPr>
    </w:lvl>
  </w:abstractNum>
  <w:abstractNum w:abstractNumId="60" w15:restartNumberingAfterBreak="0">
    <w:nsid w:val="6E9E7544"/>
    <w:multiLevelType w:val="hybridMultilevel"/>
    <w:tmpl w:val="7B02640C"/>
    <w:lvl w:ilvl="0" w:tplc="242C2A4E">
      <w:start w:val="1"/>
      <w:numFmt w:val="decimal"/>
      <w:lvlText w:val="%1."/>
      <w:lvlJc w:val="left"/>
      <w:pPr>
        <w:ind w:left="1500" w:hanging="360"/>
      </w:pPr>
      <w:rPr>
        <w:rFonts w:hint="default"/>
      </w:rPr>
    </w:lvl>
    <w:lvl w:ilvl="1" w:tplc="280A0019" w:tentative="1">
      <w:start w:val="1"/>
      <w:numFmt w:val="lowerLetter"/>
      <w:lvlText w:val="%2."/>
      <w:lvlJc w:val="left"/>
      <w:pPr>
        <w:ind w:left="2220" w:hanging="360"/>
      </w:pPr>
    </w:lvl>
    <w:lvl w:ilvl="2" w:tplc="280A001B" w:tentative="1">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61" w15:restartNumberingAfterBreak="0">
    <w:nsid w:val="6FD62A86"/>
    <w:multiLevelType w:val="hybridMultilevel"/>
    <w:tmpl w:val="2AA41E56"/>
    <w:lvl w:ilvl="0" w:tplc="C2A0FC7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2" w15:restartNumberingAfterBreak="0">
    <w:nsid w:val="700A7FCE"/>
    <w:multiLevelType w:val="hybridMultilevel"/>
    <w:tmpl w:val="DCBE1FBA"/>
    <w:lvl w:ilvl="0" w:tplc="D728B706">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3" w15:restartNumberingAfterBreak="0">
    <w:nsid w:val="70873D0F"/>
    <w:multiLevelType w:val="hybridMultilevel"/>
    <w:tmpl w:val="5036897C"/>
    <w:lvl w:ilvl="0" w:tplc="FFFFFFFF">
      <w:start w:val="1"/>
      <w:numFmt w:val="lowerLetter"/>
      <w:pStyle w:val="sangria01"/>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1440"/>
        </w:tabs>
        <w:ind w:left="1440" w:hanging="360"/>
      </w:pPr>
      <w:rPr>
        <w:rFonts w:ascii="Symbol" w:hAnsi="Symbol" w:hint="default"/>
      </w:rPr>
    </w:lvl>
    <w:lvl w:ilvl="3" w:tplc="FFFFFFFF">
      <w:start w:val="1"/>
      <w:numFmt w:val="bullet"/>
      <w:lvlText w:val=""/>
      <w:lvlJc w:val="left"/>
      <w:pPr>
        <w:tabs>
          <w:tab w:val="num" w:pos="2880"/>
        </w:tabs>
        <w:ind w:left="2880" w:hanging="360"/>
      </w:pPr>
      <w:rPr>
        <w:rFonts w:ascii="Wingdings" w:hAnsi="Wingding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727070DB"/>
    <w:multiLevelType w:val="hybridMultilevel"/>
    <w:tmpl w:val="2604B8FC"/>
    <w:lvl w:ilvl="0" w:tplc="48AEB34E">
      <w:start w:val="1"/>
      <w:numFmt w:val="decimal"/>
      <w:lvlText w:val="%1."/>
      <w:lvlJc w:val="left"/>
      <w:pPr>
        <w:ind w:left="1500" w:hanging="360"/>
      </w:pPr>
      <w:rPr>
        <w:rFonts w:hint="default"/>
      </w:rPr>
    </w:lvl>
    <w:lvl w:ilvl="1" w:tplc="280A0019">
      <w:start w:val="1"/>
      <w:numFmt w:val="lowerLetter"/>
      <w:lvlText w:val="%2."/>
      <w:lvlJc w:val="left"/>
      <w:pPr>
        <w:ind w:left="2220" w:hanging="360"/>
      </w:pPr>
    </w:lvl>
    <w:lvl w:ilvl="2" w:tplc="280A001B">
      <w:start w:val="1"/>
      <w:numFmt w:val="lowerRoman"/>
      <w:lvlText w:val="%3."/>
      <w:lvlJc w:val="right"/>
      <w:pPr>
        <w:ind w:left="2940" w:hanging="180"/>
      </w:pPr>
    </w:lvl>
    <w:lvl w:ilvl="3" w:tplc="280A000F" w:tentative="1">
      <w:start w:val="1"/>
      <w:numFmt w:val="decimal"/>
      <w:lvlText w:val="%4."/>
      <w:lvlJc w:val="left"/>
      <w:pPr>
        <w:ind w:left="3660" w:hanging="360"/>
      </w:pPr>
    </w:lvl>
    <w:lvl w:ilvl="4" w:tplc="280A0019" w:tentative="1">
      <w:start w:val="1"/>
      <w:numFmt w:val="lowerLetter"/>
      <w:lvlText w:val="%5."/>
      <w:lvlJc w:val="left"/>
      <w:pPr>
        <w:ind w:left="4380" w:hanging="360"/>
      </w:pPr>
    </w:lvl>
    <w:lvl w:ilvl="5" w:tplc="280A001B" w:tentative="1">
      <w:start w:val="1"/>
      <w:numFmt w:val="lowerRoman"/>
      <w:lvlText w:val="%6."/>
      <w:lvlJc w:val="right"/>
      <w:pPr>
        <w:ind w:left="5100" w:hanging="180"/>
      </w:pPr>
    </w:lvl>
    <w:lvl w:ilvl="6" w:tplc="280A000F" w:tentative="1">
      <w:start w:val="1"/>
      <w:numFmt w:val="decimal"/>
      <w:lvlText w:val="%7."/>
      <w:lvlJc w:val="left"/>
      <w:pPr>
        <w:ind w:left="5820" w:hanging="360"/>
      </w:pPr>
    </w:lvl>
    <w:lvl w:ilvl="7" w:tplc="280A0019" w:tentative="1">
      <w:start w:val="1"/>
      <w:numFmt w:val="lowerLetter"/>
      <w:lvlText w:val="%8."/>
      <w:lvlJc w:val="left"/>
      <w:pPr>
        <w:ind w:left="6540" w:hanging="360"/>
      </w:pPr>
    </w:lvl>
    <w:lvl w:ilvl="8" w:tplc="280A001B" w:tentative="1">
      <w:start w:val="1"/>
      <w:numFmt w:val="lowerRoman"/>
      <w:lvlText w:val="%9."/>
      <w:lvlJc w:val="right"/>
      <w:pPr>
        <w:ind w:left="7260" w:hanging="180"/>
      </w:pPr>
    </w:lvl>
  </w:abstractNum>
  <w:abstractNum w:abstractNumId="65" w15:restartNumberingAfterBreak="0">
    <w:nsid w:val="788A2020"/>
    <w:multiLevelType w:val="hybridMultilevel"/>
    <w:tmpl w:val="C018D6B6"/>
    <w:lvl w:ilvl="0" w:tplc="7F80B35C">
      <w:start w:val="1"/>
      <w:numFmt w:val="bullet"/>
      <w:pStyle w:val="CGR-Vieta2"/>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66" w15:restartNumberingAfterBreak="0">
    <w:nsid w:val="7898446D"/>
    <w:multiLevelType w:val="hybridMultilevel"/>
    <w:tmpl w:val="A1E08D68"/>
    <w:lvl w:ilvl="0" w:tplc="280A0001">
      <w:start w:val="1"/>
      <w:numFmt w:val="bullet"/>
      <w:lvlText w:val=""/>
      <w:lvlJc w:val="left"/>
      <w:pPr>
        <w:ind w:left="1856" w:hanging="360"/>
      </w:pPr>
      <w:rPr>
        <w:rFonts w:ascii="Symbol" w:hAnsi="Symbol" w:hint="default"/>
      </w:rPr>
    </w:lvl>
    <w:lvl w:ilvl="1" w:tplc="280A0003" w:tentative="1">
      <w:start w:val="1"/>
      <w:numFmt w:val="bullet"/>
      <w:lvlText w:val="o"/>
      <w:lvlJc w:val="left"/>
      <w:pPr>
        <w:ind w:left="2576" w:hanging="360"/>
      </w:pPr>
      <w:rPr>
        <w:rFonts w:ascii="Courier New" w:hAnsi="Courier New" w:cs="Courier New" w:hint="default"/>
      </w:rPr>
    </w:lvl>
    <w:lvl w:ilvl="2" w:tplc="280A0005" w:tentative="1">
      <w:start w:val="1"/>
      <w:numFmt w:val="bullet"/>
      <w:lvlText w:val=""/>
      <w:lvlJc w:val="left"/>
      <w:pPr>
        <w:ind w:left="3296" w:hanging="360"/>
      </w:pPr>
      <w:rPr>
        <w:rFonts w:ascii="Wingdings" w:hAnsi="Wingdings" w:hint="default"/>
      </w:rPr>
    </w:lvl>
    <w:lvl w:ilvl="3" w:tplc="280A0001" w:tentative="1">
      <w:start w:val="1"/>
      <w:numFmt w:val="bullet"/>
      <w:lvlText w:val=""/>
      <w:lvlJc w:val="left"/>
      <w:pPr>
        <w:ind w:left="4016" w:hanging="360"/>
      </w:pPr>
      <w:rPr>
        <w:rFonts w:ascii="Symbol" w:hAnsi="Symbol" w:hint="default"/>
      </w:rPr>
    </w:lvl>
    <w:lvl w:ilvl="4" w:tplc="280A0003" w:tentative="1">
      <w:start w:val="1"/>
      <w:numFmt w:val="bullet"/>
      <w:lvlText w:val="o"/>
      <w:lvlJc w:val="left"/>
      <w:pPr>
        <w:ind w:left="4736" w:hanging="360"/>
      </w:pPr>
      <w:rPr>
        <w:rFonts w:ascii="Courier New" w:hAnsi="Courier New" w:cs="Courier New" w:hint="default"/>
      </w:rPr>
    </w:lvl>
    <w:lvl w:ilvl="5" w:tplc="280A0005" w:tentative="1">
      <w:start w:val="1"/>
      <w:numFmt w:val="bullet"/>
      <w:lvlText w:val=""/>
      <w:lvlJc w:val="left"/>
      <w:pPr>
        <w:ind w:left="5456" w:hanging="360"/>
      </w:pPr>
      <w:rPr>
        <w:rFonts w:ascii="Wingdings" w:hAnsi="Wingdings" w:hint="default"/>
      </w:rPr>
    </w:lvl>
    <w:lvl w:ilvl="6" w:tplc="280A0001" w:tentative="1">
      <w:start w:val="1"/>
      <w:numFmt w:val="bullet"/>
      <w:lvlText w:val=""/>
      <w:lvlJc w:val="left"/>
      <w:pPr>
        <w:ind w:left="6176" w:hanging="360"/>
      </w:pPr>
      <w:rPr>
        <w:rFonts w:ascii="Symbol" w:hAnsi="Symbol" w:hint="default"/>
      </w:rPr>
    </w:lvl>
    <w:lvl w:ilvl="7" w:tplc="280A0003" w:tentative="1">
      <w:start w:val="1"/>
      <w:numFmt w:val="bullet"/>
      <w:lvlText w:val="o"/>
      <w:lvlJc w:val="left"/>
      <w:pPr>
        <w:ind w:left="6896" w:hanging="360"/>
      </w:pPr>
      <w:rPr>
        <w:rFonts w:ascii="Courier New" w:hAnsi="Courier New" w:cs="Courier New" w:hint="default"/>
      </w:rPr>
    </w:lvl>
    <w:lvl w:ilvl="8" w:tplc="280A0005" w:tentative="1">
      <w:start w:val="1"/>
      <w:numFmt w:val="bullet"/>
      <w:lvlText w:val=""/>
      <w:lvlJc w:val="left"/>
      <w:pPr>
        <w:ind w:left="7616" w:hanging="360"/>
      </w:pPr>
      <w:rPr>
        <w:rFonts w:ascii="Wingdings" w:hAnsi="Wingdings" w:hint="default"/>
      </w:rPr>
    </w:lvl>
  </w:abstractNum>
  <w:abstractNum w:abstractNumId="67" w15:restartNumberingAfterBreak="0">
    <w:nsid w:val="79EE0382"/>
    <w:multiLevelType w:val="hybridMultilevel"/>
    <w:tmpl w:val="5C000962"/>
    <w:lvl w:ilvl="0" w:tplc="F8103EAE">
      <w:start w:val="1"/>
      <w:numFmt w:val="none"/>
      <w:pStyle w:val="GPTablaNumero"/>
      <w:lvlText w:val="1."/>
      <w:lvlJc w:val="left"/>
      <w:pPr>
        <w:tabs>
          <w:tab w:val="num" w:pos="360"/>
        </w:tabs>
        <w:ind w:left="360" w:hanging="360"/>
      </w:pPr>
      <w:rPr>
        <w:rFonts w:hint="default"/>
      </w:rPr>
    </w:lvl>
    <w:lvl w:ilvl="1" w:tplc="04090003">
      <w:start w:val="1"/>
      <w:numFmt w:val="bullet"/>
      <w:lvlText w:val=""/>
      <w:lvlJc w:val="left"/>
      <w:pPr>
        <w:tabs>
          <w:tab w:val="num" w:pos="108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8" w15:restartNumberingAfterBreak="0">
    <w:nsid w:val="7A6305DF"/>
    <w:multiLevelType w:val="multilevel"/>
    <w:tmpl w:val="78D4C844"/>
    <w:lvl w:ilvl="0">
      <w:start w:val="1"/>
      <w:numFmt w:val="decimal"/>
      <w:lvlText w:val="%1."/>
      <w:lvlJc w:val="left"/>
      <w:pPr>
        <w:ind w:left="360" w:hanging="360"/>
      </w:pPr>
    </w:lvl>
    <w:lvl w:ilvl="1">
      <w:start w:val="1"/>
      <w:numFmt w:val="decimal"/>
      <w:lvlText w:val="%1.%2."/>
      <w:lvlJc w:val="left"/>
      <w:pPr>
        <w:ind w:left="1080" w:hanging="720"/>
      </w:pPr>
      <w:rPr>
        <w:b/>
        <w:bCs w:val="0"/>
        <w:i w:val="0"/>
        <w:iCs w:val="0"/>
      </w:rPr>
    </w:lvl>
    <w:lvl w:ilvl="2">
      <w:start w:val="1"/>
      <w:numFmt w:val="decimal"/>
      <w:lvlText w:val="%1.%2.%3."/>
      <w:lvlJc w:val="left"/>
      <w:pPr>
        <w:ind w:left="1287" w:hanging="720"/>
      </w:pPr>
    </w:lvl>
    <w:lvl w:ilvl="3">
      <w:start w:val="1"/>
      <w:numFmt w:val="decimal"/>
      <w:lvlText w:val="%1.%2.%3.%4."/>
      <w:lvlJc w:val="left"/>
      <w:pPr>
        <w:ind w:left="2072" w:hanging="1080"/>
      </w:pPr>
    </w:lvl>
    <w:lvl w:ilvl="4">
      <w:start w:val="1"/>
      <w:numFmt w:val="decimal"/>
      <w:lvlText w:val="%1.%2.%3.%4.%5."/>
      <w:lvlJc w:val="left"/>
      <w:pPr>
        <w:ind w:left="6608" w:hanging="1080"/>
      </w:pPr>
    </w:lvl>
    <w:lvl w:ilvl="5">
      <w:start w:val="1"/>
      <w:numFmt w:val="decimal"/>
      <w:lvlText w:val="%1.%2.%3.%4.%5.%6."/>
      <w:lvlJc w:val="left"/>
      <w:pPr>
        <w:ind w:left="1800" w:hanging="1440"/>
      </w:pPr>
    </w:lvl>
    <w:lvl w:ilvl="6">
      <w:start w:val="1"/>
      <w:numFmt w:val="decimal"/>
      <w:lvlText w:val="%1.%2.%3.%4.%5.%6.%7."/>
      <w:lvlJc w:val="left"/>
      <w:pPr>
        <w:ind w:left="2857"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9" w15:restartNumberingAfterBreak="0">
    <w:nsid w:val="7A641FCA"/>
    <w:multiLevelType w:val="hybridMultilevel"/>
    <w:tmpl w:val="9E4653B0"/>
    <w:lvl w:ilvl="0" w:tplc="280A0001">
      <w:start w:val="1"/>
      <w:numFmt w:val="bullet"/>
      <w:lvlText w:val=""/>
      <w:lvlJc w:val="left"/>
      <w:pPr>
        <w:ind w:left="1350" w:hanging="360"/>
      </w:pPr>
      <w:rPr>
        <w:rFonts w:ascii="Symbol" w:hAnsi="Symbol" w:hint="default"/>
      </w:rPr>
    </w:lvl>
    <w:lvl w:ilvl="1" w:tplc="280A0003" w:tentative="1">
      <w:start w:val="1"/>
      <w:numFmt w:val="bullet"/>
      <w:lvlText w:val="o"/>
      <w:lvlJc w:val="left"/>
      <w:pPr>
        <w:ind w:left="2070" w:hanging="360"/>
      </w:pPr>
      <w:rPr>
        <w:rFonts w:ascii="Courier New" w:hAnsi="Courier New" w:cs="Courier New" w:hint="default"/>
      </w:rPr>
    </w:lvl>
    <w:lvl w:ilvl="2" w:tplc="280A0005" w:tentative="1">
      <w:start w:val="1"/>
      <w:numFmt w:val="bullet"/>
      <w:lvlText w:val=""/>
      <w:lvlJc w:val="left"/>
      <w:pPr>
        <w:ind w:left="2790" w:hanging="360"/>
      </w:pPr>
      <w:rPr>
        <w:rFonts w:ascii="Wingdings" w:hAnsi="Wingdings" w:hint="default"/>
      </w:rPr>
    </w:lvl>
    <w:lvl w:ilvl="3" w:tplc="280A0001" w:tentative="1">
      <w:start w:val="1"/>
      <w:numFmt w:val="bullet"/>
      <w:lvlText w:val=""/>
      <w:lvlJc w:val="left"/>
      <w:pPr>
        <w:ind w:left="3510" w:hanging="360"/>
      </w:pPr>
      <w:rPr>
        <w:rFonts w:ascii="Symbol" w:hAnsi="Symbol" w:hint="default"/>
      </w:rPr>
    </w:lvl>
    <w:lvl w:ilvl="4" w:tplc="280A0003" w:tentative="1">
      <w:start w:val="1"/>
      <w:numFmt w:val="bullet"/>
      <w:lvlText w:val="o"/>
      <w:lvlJc w:val="left"/>
      <w:pPr>
        <w:ind w:left="4230" w:hanging="360"/>
      </w:pPr>
      <w:rPr>
        <w:rFonts w:ascii="Courier New" w:hAnsi="Courier New" w:cs="Courier New" w:hint="default"/>
      </w:rPr>
    </w:lvl>
    <w:lvl w:ilvl="5" w:tplc="280A0005" w:tentative="1">
      <w:start w:val="1"/>
      <w:numFmt w:val="bullet"/>
      <w:lvlText w:val=""/>
      <w:lvlJc w:val="left"/>
      <w:pPr>
        <w:ind w:left="4950" w:hanging="360"/>
      </w:pPr>
      <w:rPr>
        <w:rFonts w:ascii="Wingdings" w:hAnsi="Wingdings" w:hint="default"/>
      </w:rPr>
    </w:lvl>
    <w:lvl w:ilvl="6" w:tplc="280A0001" w:tentative="1">
      <w:start w:val="1"/>
      <w:numFmt w:val="bullet"/>
      <w:lvlText w:val=""/>
      <w:lvlJc w:val="left"/>
      <w:pPr>
        <w:ind w:left="5670" w:hanging="360"/>
      </w:pPr>
      <w:rPr>
        <w:rFonts w:ascii="Symbol" w:hAnsi="Symbol" w:hint="default"/>
      </w:rPr>
    </w:lvl>
    <w:lvl w:ilvl="7" w:tplc="280A0003" w:tentative="1">
      <w:start w:val="1"/>
      <w:numFmt w:val="bullet"/>
      <w:lvlText w:val="o"/>
      <w:lvlJc w:val="left"/>
      <w:pPr>
        <w:ind w:left="6390" w:hanging="360"/>
      </w:pPr>
      <w:rPr>
        <w:rFonts w:ascii="Courier New" w:hAnsi="Courier New" w:cs="Courier New" w:hint="default"/>
      </w:rPr>
    </w:lvl>
    <w:lvl w:ilvl="8" w:tplc="280A0005" w:tentative="1">
      <w:start w:val="1"/>
      <w:numFmt w:val="bullet"/>
      <w:lvlText w:val=""/>
      <w:lvlJc w:val="left"/>
      <w:pPr>
        <w:ind w:left="7110" w:hanging="360"/>
      </w:pPr>
      <w:rPr>
        <w:rFonts w:ascii="Wingdings" w:hAnsi="Wingdings" w:hint="default"/>
      </w:rPr>
    </w:lvl>
  </w:abstractNum>
  <w:abstractNum w:abstractNumId="70" w15:restartNumberingAfterBreak="0">
    <w:nsid w:val="7C174F82"/>
    <w:multiLevelType w:val="hybridMultilevel"/>
    <w:tmpl w:val="BB9017F2"/>
    <w:lvl w:ilvl="0" w:tplc="CB143F82">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abstractNumId w:val="54"/>
  </w:num>
  <w:num w:numId="2">
    <w:abstractNumId w:val="59"/>
  </w:num>
  <w:num w:numId="3">
    <w:abstractNumId w:val="63"/>
  </w:num>
  <w:num w:numId="4">
    <w:abstractNumId w:val="41"/>
  </w:num>
  <w:num w:numId="5">
    <w:abstractNumId w:val="6"/>
  </w:num>
  <w:num w:numId="6">
    <w:abstractNumId w:val="0"/>
  </w:num>
  <w:num w:numId="7">
    <w:abstractNumId w:val="1"/>
  </w:num>
  <w:num w:numId="8">
    <w:abstractNumId w:val="15"/>
  </w:num>
  <w:num w:numId="9">
    <w:abstractNumId w:val="3"/>
  </w:num>
  <w:num w:numId="10">
    <w:abstractNumId w:val="56"/>
  </w:num>
  <w:num w:numId="11">
    <w:abstractNumId w:val="29"/>
  </w:num>
  <w:num w:numId="12">
    <w:abstractNumId w:val="25"/>
  </w:num>
  <w:num w:numId="13">
    <w:abstractNumId w:val="55"/>
  </w:num>
  <w:num w:numId="14">
    <w:abstractNumId w:val="67"/>
  </w:num>
  <w:num w:numId="15">
    <w:abstractNumId w:val="34"/>
  </w:num>
  <w:num w:numId="16">
    <w:abstractNumId w:val="9"/>
  </w:num>
  <w:num w:numId="17">
    <w:abstractNumId w:val="65"/>
  </w:num>
  <w:num w:numId="18">
    <w:abstractNumId w:val="24"/>
  </w:num>
  <w:num w:numId="19">
    <w:abstractNumId w:val="68"/>
  </w:num>
  <w:num w:numId="20">
    <w:abstractNumId w:val="49"/>
  </w:num>
  <w:num w:numId="21">
    <w:abstractNumId w:val="26"/>
  </w:num>
  <w:num w:numId="22">
    <w:abstractNumId w:val="2"/>
  </w:num>
  <w:num w:numId="23">
    <w:abstractNumId w:val="35"/>
  </w:num>
  <w:num w:numId="24">
    <w:abstractNumId w:val="61"/>
  </w:num>
  <w:num w:numId="25">
    <w:abstractNumId w:val="8"/>
  </w:num>
  <w:num w:numId="26">
    <w:abstractNumId w:val="48"/>
  </w:num>
  <w:num w:numId="27">
    <w:abstractNumId w:val="50"/>
  </w:num>
  <w:num w:numId="28">
    <w:abstractNumId w:val="14"/>
  </w:num>
  <w:num w:numId="29">
    <w:abstractNumId w:val="21"/>
  </w:num>
  <w:num w:numId="30">
    <w:abstractNumId w:val="66"/>
  </w:num>
  <w:num w:numId="31">
    <w:abstractNumId w:val="46"/>
  </w:num>
  <w:num w:numId="32">
    <w:abstractNumId w:val="22"/>
  </w:num>
  <w:num w:numId="33">
    <w:abstractNumId w:val="60"/>
  </w:num>
  <w:num w:numId="34">
    <w:abstractNumId w:val="43"/>
  </w:num>
  <w:num w:numId="35">
    <w:abstractNumId w:val="18"/>
  </w:num>
  <w:num w:numId="36">
    <w:abstractNumId w:val="47"/>
  </w:num>
  <w:num w:numId="37">
    <w:abstractNumId w:val="16"/>
  </w:num>
  <w:num w:numId="38">
    <w:abstractNumId w:val="57"/>
  </w:num>
  <w:num w:numId="39">
    <w:abstractNumId w:val="51"/>
  </w:num>
  <w:num w:numId="40">
    <w:abstractNumId w:val="62"/>
  </w:num>
  <w:num w:numId="41">
    <w:abstractNumId w:val="4"/>
  </w:num>
  <w:num w:numId="42">
    <w:abstractNumId w:val="58"/>
  </w:num>
  <w:num w:numId="43">
    <w:abstractNumId w:val="53"/>
  </w:num>
  <w:num w:numId="44">
    <w:abstractNumId w:val="13"/>
  </w:num>
  <w:num w:numId="45">
    <w:abstractNumId w:val="23"/>
  </w:num>
  <w:num w:numId="46">
    <w:abstractNumId w:val="31"/>
  </w:num>
  <w:num w:numId="47">
    <w:abstractNumId w:val="52"/>
  </w:num>
  <w:num w:numId="48">
    <w:abstractNumId w:val="70"/>
  </w:num>
  <w:num w:numId="49">
    <w:abstractNumId w:val="7"/>
  </w:num>
  <w:num w:numId="50">
    <w:abstractNumId w:val="42"/>
  </w:num>
  <w:num w:numId="51">
    <w:abstractNumId w:val="37"/>
  </w:num>
  <w:num w:numId="52">
    <w:abstractNumId w:val="38"/>
  </w:num>
  <w:num w:numId="53">
    <w:abstractNumId w:val="5"/>
  </w:num>
  <w:num w:numId="54">
    <w:abstractNumId w:val="27"/>
  </w:num>
  <w:num w:numId="55">
    <w:abstractNumId w:val="39"/>
  </w:num>
  <w:num w:numId="56">
    <w:abstractNumId w:val="30"/>
  </w:num>
  <w:num w:numId="57">
    <w:abstractNumId w:val="45"/>
  </w:num>
  <w:num w:numId="58">
    <w:abstractNumId w:val="11"/>
  </w:num>
  <w:num w:numId="59">
    <w:abstractNumId w:val="32"/>
  </w:num>
  <w:num w:numId="60">
    <w:abstractNumId w:val="17"/>
  </w:num>
  <w:num w:numId="61">
    <w:abstractNumId w:val="33"/>
  </w:num>
  <w:num w:numId="62">
    <w:abstractNumId w:val="40"/>
  </w:num>
  <w:num w:numId="63">
    <w:abstractNumId w:val="36"/>
  </w:num>
  <w:num w:numId="64">
    <w:abstractNumId w:val="12"/>
  </w:num>
  <w:num w:numId="65">
    <w:abstractNumId w:val="64"/>
  </w:num>
  <w:num w:numId="66">
    <w:abstractNumId w:val="20"/>
  </w:num>
  <w:num w:numId="67">
    <w:abstractNumId w:val="19"/>
  </w:num>
  <w:num w:numId="68">
    <w:abstractNumId w:val="10"/>
  </w:num>
  <w:num w:numId="69">
    <w:abstractNumId w:val="44"/>
  </w:num>
  <w:num w:numId="70">
    <w:abstractNumId w:val="69"/>
  </w:num>
  <w:num w:numId="71">
    <w:abstractNumId w:val="2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AR" w:vendorID="64" w:dllVersion="4096" w:nlCheck="1" w:checkStyle="0"/>
  <w:activeWritingStyle w:appName="MSWord" w:lang="en-US" w:vendorID="64" w:dllVersion="4096"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attachedTemplate r:id="rId1"/>
  <w:defaultTabStop w:val="720"/>
  <w:hyphenationZone w:val="425"/>
  <w:defaultTableStyle w:val="Tabla-CGR"/>
  <w:characterSpacingControl w:val="doNotCompress"/>
  <w:hdrShapeDefaults>
    <o:shapedefaults v:ext="edit" spidmax="2049">
      <o:colormru v:ext="edit" colors="#ffc,#ffffd5,#ffd"/>
    </o:shapedefaults>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28D"/>
    <w:rsid w:val="0000023B"/>
    <w:rsid w:val="0000086B"/>
    <w:rsid w:val="00002E4F"/>
    <w:rsid w:val="00003384"/>
    <w:rsid w:val="00005739"/>
    <w:rsid w:val="00005BEA"/>
    <w:rsid w:val="00005C5E"/>
    <w:rsid w:val="00006197"/>
    <w:rsid w:val="0001086E"/>
    <w:rsid w:val="00010AF7"/>
    <w:rsid w:val="00010E4D"/>
    <w:rsid w:val="000110F8"/>
    <w:rsid w:val="00011B15"/>
    <w:rsid w:val="00011E3C"/>
    <w:rsid w:val="000120AF"/>
    <w:rsid w:val="00012BF9"/>
    <w:rsid w:val="000139F4"/>
    <w:rsid w:val="00014457"/>
    <w:rsid w:val="00015FD7"/>
    <w:rsid w:val="0001603C"/>
    <w:rsid w:val="000205EE"/>
    <w:rsid w:val="000212EA"/>
    <w:rsid w:val="0002166E"/>
    <w:rsid w:val="00021873"/>
    <w:rsid w:val="00022549"/>
    <w:rsid w:val="00022639"/>
    <w:rsid w:val="00022E52"/>
    <w:rsid w:val="00023A72"/>
    <w:rsid w:val="00023AA2"/>
    <w:rsid w:val="0002530C"/>
    <w:rsid w:val="0002651D"/>
    <w:rsid w:val="00027820"/>
    <w:rsid w:val="00030288"/>
    <w:rsid w:val="00030355"/>
    <w:rsid w:val="00030AA8"/>
    <w:rsid w:val="00030ADD"/>
    <w:rsid w:val="000325B8"/>
    <w:rsid w:val="00032B58"/>
    <w:rsid w:val="0003377A"/>
    <w:rsid w:val="00033F1B"/>
    <w:rsid w:val="00034129"/>
    <w:rsid w:val="00034EE7"/>
    <w:rsid w:val="000358B1"/>
    <w:rsid w:val="00035DF4"/>
    <w:rsid w:val="00036674"/>
    <w:rsid w:val="00036830"/>
    <w:rsid w:val="00040563"/>
    <w:rsid w:val="000405E7"/>
    <w:rsid w:val="00041232"/>
    <w:rsid w:val="000421FE"/>
    <w:rsid w:val="00042CD7"/>
    <w:rsid w:val="00042CDF"/>
    <w:rsid w:val="00042F29"/>
    <w:rsid w:val="000439B7"/>
    <w:rsid w:val="00043D2D"/>
    <w:rsid w:val="000441CD"/>
    <w:rsid w:val="000444E2"/>
    <w:rsid w:val="000456F4"/>
    <w:rsid w:val="00045BDA"/>
    <w:rsid w:val="00047070"/>
    <w:rsid w:val="00047AB0"/>
    <w:rsid w:val="00051225"/>
    <w:rsid w:val="0005186A"/>
    <w:rsid w:val="0005217B"/>
    <w:rsid w:val="00052D69"/>
    <w:rsid w:val="000539DB"/>
    <w:rsid w:val="00053B12"/>
    <w:rsid w:val="00054415"/>
    <w:rsid w:val="00054A42"/>
    <w:rsid w:val="00054E2B"/>
    <w:rsid w:val="00055D34"/>
    <w:rsid w:val="0005635A"/>
    <w:rsid w:val="00056C99"/>
    <w:rsid w:val="000576BE"/>
    <w:rsid w:val="00057E29"/>
    <w:rsid w:val="00060922"/>
    <w:rsid w:val="000609C3"/>
    <w:rsid w:val="00060E52"/>
    <w:rsid w:val="00060F39"/>
    <w:rsid w:val="0006117E"/>
    <w:rsid w:val="000612DC"/>
    <w:rsid w:val="00061FD6"/>
    <w:rsid w:val="00062507"/>
    <w:rsid w:val="00062724"/>
    <w:rsid w:val="0006287A"/>
    <w:rsid w:val="0006330F"/>
    <w:rsid w:val="00063797"/>
    <w:rsid w:val="000658FE"/>
    <w:rsid w:val="0006642B"/>
    <w:rsid w:val="00066A8B"/>
    <w:rsid w:val="000673D5"/>
    <w:rsid w:val="00067D16"/>
    <w:rsid w:val="00067EC1"/>
    <w:rsid w:val="0007002F"/>
    <w:rsid w:val="00070F2C"/>
    <w:rsid w:val="000717E3"/>
    <w:rsid w:val="00071FD5"/>
    <w:rsid w:val="00073DAF"/>
    <w:rsid w:val="00074CE8"/>
    <w:rsid w:val="00075103"/>
    <w:rsid w:val="00075713"/>
    <w:rsid w:val="00076609"/>
    <w:rsid w:val="00076820"/>
    <w:rsid w:val="00076C49"/>
    <w:rsid w:val="00076D6C"/>
    <w:rsid w:val="00076E75"/>
    <w:rsid w:val="00076EE5"/>
    <w:rsid w:val="0007720C"/>
    <w:rsid w:val="00080709"/>
    <w:rsid w:val="00080808"/>
    <w:rsid w:val="00081BA6"/>
    <w:rsid w:val="00083019"/>
    <w:rsid w:val="00083EFE"/>
    <w:rsid w:val="00084D6A"/>
    <w:rsid w:val="00086ACD"/>
    <w:rsid w:val="00087666"/>
    <w:rsid w:val="00090614"/>
    <w:rsid w:val="00090810"/>
    <w:rsid w:val="00090BAA"/>
    <w:rsid w:val="000913C5"/>
    <w:rsid w:val="0009170D"/>
    <w:rsid w:val="00091C0C"/>
    <w:rsid w:val="00091EAA"/>
    <w:rsid w:val="00091EB0"/>
    <w:rsid w:val="00093B91"/>
    <w:rsid w:val="0009479D"/>
    <w:rsid w:val="000954DC"/>
    <w:rsid w:val="0009584F"/>
    <w:rsid w:val="00095D02"/>
    <w:rsid w:val="000961F0"/>
    <w:rsid w:val="00097F08"/>
    <w:rsid w:val="000A0382"/>
    <w:rsid w:val="000A16EF"/>
    <w:rsid w:val="000A189B"/>
    <w:rsid w:val="000A2087"/>
    <w:rsid w:val="000A382D"/>
    <w:rsid w:val="000A3A47"/>
    <w:rsid w:val="000A415C"/>
    <w:rsid w:val="000A4B6E"/>
    <w:rsid w:val="000A4BC8"/>
    <w:rsid w:val="000A5F84"/>
    <w:rsid w:val="000A67DD"/>
    <w:rsid w:val="000A6808"/>
    <w:rsid w:val="000A6958"/>
    <w:rsid w:val="000A6D6C"/>
    <w:rsid w:val="000A74CB"/>
    <w:rsid w:val="000A784E"/>
    <w:rsid w:val="000B02E0"/>
    <w:rsid w:val="000B089E"/>
    <w:rsid w:val="000B0A14"/>
    <w:rsid w:val="000B0EA3"/>
    <w:rsid w:val="000B1A25"/>
    <w:rsid w:val="000B1CEE"/>
    <w:rsid w:val="000B2421"/>
    <w:rsid w:val="000B254B"/>
    <w:rsid w:val="000B2932"/>
    <w:rsid w:val="000B32A3"/>
    <w:rsid w:val="000B4BEB"/>
    <w:rsid w:val="000B4C8E"/>
    <w:rsid w:val="000B4E61"/>
    <w:rsid w:val="000B52DA"/>
    <w:rsid w:val="000B69E0"/>
    <w:rsid w:val="000B69FD"/>
    <w:rsid w:val="000B7B12"/>
    <w:rsid w:val="000C1378"/>
    <w:rsid w:val="000C1655"/>
    <w:rsid w:val="000C168D"/>
    <w:rsid w:val="000C1B78"/>
    <w:rsid w:val="000C2527"/>
    <w:rsid w:val="000C3035"/>
    <w:rsid w:val="000C33A6"/>
    <w:rsid w:val="000C3598"/>
    <w:rsid w:val="000C39A0"/>
    <w:rsid w:val="000C3DA4"/>
    <w:rsid w:val="000C54B7"/>
    <w:rsid w:val="000C598B"/>
    <w:rsid w:val="000C59CD"/>
    <w:rsid w:val="000C668C"/>
    <w:rsid w:val="000C67A7"/>
    <w:rsid w:val="000C72FE"/>
    <w:rsid w:val="000C7813"/>
    <w:rsid w:val="000C7B64"/>
    <w:rsid w:val="000D033F"/>
    <w:rsid w:val="000D09A2"/>
    <w:rsid w:val="000D2A37"/>
    <w:rsid w:val="000D2F45"/>
    <w:rsid w:val="000D3340"/>
    <w:rsid w:val="000D35BD"/>
    <w:rsid w:val="000D389B"/>
    <w:rsid w:val="000D3F48"/>
    <w:rsid w:val="000D44A1"/>
    <w:rsid w:val="000D4810"/>
    <w:rsid w:val="000D481E"/>
    <w:rsid w:val="000D49DE"/>
    <w:rsid w:val="000D4C98"/>
    <w:rsid w:val="000D4D08"/>
    <w:rsid w:val="000D4E29"/>
    <w:rsid w:val="000D4E89"/>
    <w:rsid w:val="000D5F0E"/>
    <w:rsid w:val="000D672B"/>
    <w:rsid w:val="000D6DAE"/>
    <w:rsid w:val="000D6E10"/>
    <w:rsid w:val="000D7A10"/>
    <w:rsid w:val="000E13F1"/>
    <w:rsid w:val="000E2222"/>
    <w:rsid w:val="000E24AA"/>
    <w:rsid w:val="000E2657"/>
    <w:rsid w:val="000E355D"/>
    <w:rsid w:val="000E3D5D"/>
    <w:rsid w:val="000E410C"/>
    <w:rsid w:val="000E4761"/>
    <w:rsid w:val="000E489A"/>
    <w:rsid w:val="000E587F"/>
    <w:rsid w:val="000E5931"/>
    <w:rsid w:val="000E5D75"/>
    <w:rsid w:val="000E60D7"/>
    <w:rsid w:val="000E6166"/>
    <w:rsid w:val="000E68E4"/>
    <w:rsid w:val="000E6B92"/>
    <w:rsid w:val="000E755D"/>
    <w:rsid w:val="000E758E"/>
    <w:rsid w:val="000E797F"/>
    <w:rsid w:val="000F1CAE"/>
    <w:rsid w:val="000F26DF"/>
    <w:rsid w:val="000F2A9F"/>
    <w:rsid w:val="000F41F9"/>
    <w:rsid w:val="000F42B4"/>
    <w:rsid w:val="000F4869"/>
    <w:rsid w:val="000F4DB0"/>
    <w:rsid w:val="000F612F"/>
    <w:rsid w:val="000F6395"/>
    <w:rsid w:val="000F68E1"/>
    <w:rsid w:val="000F723E"/>
    <w:rsid w:val="000F7AEC"/>
    <w:rsid w:val="00100AF1"/>
    <w:rsid w:val="001013B0"/>
    <w:rsid w:val="001019FC"/>
    <w:rsid w:val="0010230C"/>
    <w:rsid w:val="001027D9"/>
    <w:rsid w:val="00102AFB"/>
    <w:rsid w:val="00102F94"/>
    <w:rsid w:val="00102FF0"/>
    <w:rsid w:val="0010394F"/>
    <w:rsid w:val="00103DB7"/>
    <w:rsid w:val="00105840"/>
    <w:rsid w:val="001061EE"/>
    <w:rsid w:val="00107371"/>
    <w:rsid w:val="001075F7"/>
    <w:rsid w:val="0011039F"/>
    <w:rsid w:val="00110B26"/>
    <w:rsid w:val="00110D8F"/>
    <w:rsid w:val="00111C55"/>
    <w:rsid w:val="0011211B"/>
    <w:rsid w:val="00112426"/>
    <w:rsid w:val="00112831"/>
    <w:rsid w:val="001129B6"/>
    <w:rsid w:val="00113153"/>
    <w:rsid w:val="00113898"/>
    <w:rsid w:val="00113D07"/>
    <w:rsid w:val="00114172"/>
    <w:rsid w:val="00114359"/>
    <w:rsid w:val="00114744"/>
    <w:rsid w:val="001148FC"/>
    <w:rsid w:val="00115047"/>
    <w:rsid w:val="00115E31"/>
    <w:rsid w:val="00116DAF"/>
    <w:rsid w:val="00116E8C"/>
    <w:rsid w:val="001176EA"/>
    <w:rsid w:val="001177BF"/>
    <w:rsid w:val="00117A14"/>
    <w:rsid w:val="00117A83"/>
    <w:rsid w:val="00117CEE"/>
    <w:rsid w:val="001205A4"/>
    <w:rsid w:val="001215FE"/>
    <w:rsid w:val="00121EBB"/>
    <w:rsid w:val="001220B2"/>
    <w:rsid w:val="0012262D"/>
    <w:rsid w:val="00122985"/>
    <w:rsid w:val="00122AFD"/>
    <w:rsid w:val="00124234"/>
    <w:rsid w:val="0012424F"/>
    <w:rsid w:val="001248DF"/>
    <w:rsid w:val="0012504C"/>
    <w:rsid w:val="001262AE"/>
    <w:rsid w:val="00126BE1"/>
    <w:rsid w:val="0012701D"/>
    <w:rsid w:val="00127631"/>
    <w:rsid w:val="00127ED3"/>
    <w:rsid w:val="0012D448"/>
    <w:rsid w:val="00130315"/>
    <w:rsid w:val="001316F5"/>
    <w:rsid w:val="00131C76"/>
    <w:rsid w:val="0013268D"/>
    <w:rsid w:val="0013303D"/>
    <w:rsid w:val="00133402"/>
    <w:rsid w:val="0013357C"/>
    <w:rsid w:val="00133C59"/>
    <w:rsid w:val="00135233"/>
    <w:rsid w:val="00136A7C"/>
    <w:rsid w:val="00136C94"/>
    <w:rsid w:val="00137458"/>
    <w:rsid w:val="00137BC6"/>
    <w:rsid w:val="001403D9"/>
    <w:rsid w:val="0014099D"/>
    <w:rsid w:val="00140F1F"/>
    <w:rsid w:val="001413E6"/>
    <w:rsid w:val="00141AC7"/>
    <w:rsid w:val="00142053"/>
    <w:rsid w:val="0014262F"/>
    <w:rsid w:val="001426F7"/>
    <w:rsid w:val="0014356B"/>
    <w:rsid w:val="001440F1"/>
    <w:rsid w:val="0014430E"/>
    <w:rsid w:val="00144AB4"/>
    <w:rsid w:val="00145304"/>
    <w:rsid w:val="0014593B"/>
    <w:rsid w:val="0014608E"/>
    <w:rsid w:val="00146124"/>
    <w:rsid w:val="00146D76"/>
    <w:rsid w:val="00146F92"/>
    <w:rsid w:val="0014765F"/>
    <w:rsid w:val="00147F68"/>
    <w:rsid w:val="001500F8"/>
    <w:rsid w:val="00150D60"/>
    <w:rsid w:val="00150DC0"/>
    <w:rsid w:val="00151008"/>
    <w:rsid w:val="001511FC"/>
    <w:rsid w:val="0015126B"/>
    <w:rsid w:val="00152FEB"/>
    <w:rsid w:val="00153225"/>
    <w:rsid w:val="0015357A"/>
    <w:rsid w:val="00154235"/>
    <w:rsid w:val="00154837"/>
    <w:rsid w:val="001548B0"/>
    <w:rsid w:val="001557D0"/>
    <w:rsid w:val="00155AEA"/>
    <w:rsid w:val="00156B1C"/>
    <w:rsid w:val="00156E7E"/>
    <w:rsid w:val="00157DA4"/>
    <w:rsid w:val="0016006D"/>
    <w:rsid w:val="00161A1B"/>
    <w:rsid w:val="00161FFD"/>
    <w:rsid w:val="00162419"/>
    <w:rsid w:val="00162746"/>
    <w:rsid w:val="0016361F"/>
    <w:rsid w:val="001637B2"/>
    <w:rsid w:val="00164CFE"/>
    <w:rsid w:val="001654CC"/>
    <w:rsid w:val="0016619A"/>
    <w:rsid w:val="00166404"/>
    <w:rsid w:val="00166879"/>
    <w:rsid w:val="00166A07"/>
    <w:rsid w:val="00166B2C"/>
    <w:rsid w:val="00166D20"/>
    <w:rsid w:val="00167208"/>
    <w:rsid w:val="00170152"/>
    <w:rsid w:val="00170519"/>
    <w:rsid w:val="001729EF"/>
    <w:rsid w:val="00172EB7"/>
    <w:rsid w:val="001730D8"/>
    <w:rsid w:val="0017548C"/>
    <w:rsid w:val="0017598C"/>
    <w:rsid w:val="00175A5E"/>
    <w:rsid w:val="001760FF"/>
    <w:rsid w:val="0017694B"/>
    <w:rsid w:val="00177205"/>
    <w:rsid w:val="0017722C"/>
    <w:rsid w:val="001774BB"/>
    <w:rsid w:val="0018156A"/>
    <w:rsid w:val="0018314A"/>
    <w:rsid w:val="00183609"/>
    <w:rsid w:val="0018362F"/>
    <w:rsid w:val="00183D74"/>
    <w:rsid w:val="00184352"/>
    <w:rsid w:val="00184DBE"/>
    <w:rsid w:val="00186B7D"/>
    <w:rsid w:val="001918DA"/>
    <w:rsid w:val="00191A5B"/>
    <w:rsid w:val="00191D87"/>
    <w:rsid w:val="00194163"/>
    <w:rsid w:val="0019468A"/>
    <w:rsid w:val="0019498F"/>
    <w:rsid w:val="00194CDC"/>
    <w:rsid w:val="001950F8"/>
    <w:rsid w:val="00195427"/>
    <w:rsid w:val="00195E63"/>
    <w:rsid w:val="001960D2"/>
    <w:rsid w:val="00196808"/>
    <w:rsid w:val="0019680F"/>
    <w:rsid w:val="00196B19"/>
    <w:rsid w:val="00196BEF"/>
    <w:rsid w:val="001A026C"/>
    <w:rsid w:val="001A059A"/>
    <w:rsid w:val="001A0612"/>
    <w:rsid w:val="001A16F2"/>
    <w:rsid w:val="001A1745"/>
    <w:rsid w:val="001A1A74"/>
    <w:rsid w:val="001A1C22"/>
    <w:rsid w:val="001A2362"/>
    <w:rsid w:val="001A2CB0"/>
    <w:rsid w:val="001A2D6C"/>
    <w:rsid w:val="001A3BCB"/>
    <w:rsid w:val="001A3C12"/>
    <w:rsid w:val="001A3C18"/>
    <w:rsid w:val="001A4BC1"/>
    <w:rsid w:val="001A5F4F"/>
    <w:rsid w:val="001A6082"/>
    <w:rsid w:val="001A61F8"/>
    <w:rsid w:val="001A6398"/>
    <w:rsid w:val="001A6566"/>
    <w:rsid w:val="001A6CEC"/>
    <w:rsid w:val="001A76A4"/>
    <w:rsid w:val="001A782A"/>
    <w:rsid w:val="001B0402"/>
    <w:rsid w:val="001B0641"/>
    <w:rsid w:val="001B1692"/>
    <w:rsid w:val="001B1A2C"/>
    <w:rsid w:val="001B1CE8"/>
    <w:rsid w:val="001B3744"/>
    <w:rsid w:val="001B49BF"/>
    <w:rsid w:val="001B7760"/>
    <w:rsid w:val="001B7C22"/>
    <w:rsid w:val="001B7DE4"/>
    <w:rsid w:val="001C02DA"/>
    <w:rsid w:val="001C10D9"/>
    <w:rsid w:val="001C172F"/>
    <w:rsid w:val="001C1D91"/>
    <w:rsid w:val="001C2415"/>
    <w:rsid w:val="001C26FD"/>
    <w:rsid w:val="001C31E2"/>
    <w:rsid w:val="001C44D9"/>
    <w:rsid w:val="001C5012"/>
    <w:rsid w:val="001C516A"/>
    <w:rsid w:val="001C59B7"/>
    <w:rsid w:val="001C68DE"/>
    <w:rsid w:val="001D1055"/>
    <w:rsid w:val="001D1E0F"/>
    <w:rsid w:val="001D2012"/>
    <w:rsid w:val="001D25B6"/>
    <w:rsid w:val="001D40A8"/>
    <w:rsid w:val="001D44C5"/>
    <w:rsid w:val="001D46A8"/>
    <w:rsid w:val="001D4FD4"/>
    <w:rsid w:val="001D5C87"/>
    <w:rsid w:val="001D621A"/>
    <w:rsid w:val="001D6269"/>
    <w:rsid w:val="001D68EC"/>
    <w:rsid w:val="001E06A5"/>
    <w:rsid w:val="001E1124"/>
    <w:rsid w:val="001E1B3B"/>
    <w:rsid w:val="001E1FA7"/>
    <w:rsid w:val="001E2619"/>
    <w:rsid w:val="001E3974"/>
    <w:rsid w:val="001E4608"/>
    <w:rsid w:val="001E679B"/>
    <w:rsid w:val="001F17A5"/>
    <w:rsid w:val="001F1C7D"/>
    <w:rsid w:val="001F1DF8"/>
    <w:rsid w:val="001F2053"/>
    <w:rsid w:val="001F2B27"/>
    <w:rsid w:val="001F3A7C"/>
    <w:rsid w:val="001F4D45"/>
    <w:rsid w:val="001F4F62"/>
    <w:rsid w:val="001F725D"/>
    <w:rsid w:val="002005DD"/>
    <w:rsid w:val="002017C4"/>
    <w:rsid w:val="00202351"/>
    <w:rsid w:val="00202446"/>
    <w:rsid w:val="00202C1D"/>
    <w:rsid w:val="00202D50"/>
    <w:rsid w:val="002032ED"/>
    <w:rsid w:val="00203908"/>
    <w:rsid w:val="002043A7"/>
    <w:rsid w:val="00204EAD"/>
    <w:rsid w:val="002058EF"/>
    <w:rsid w:val="00206E21"/>
    <w:rsid w:val="00206E74"/>
    <w:rsid w:val="00207717"/>
    <w:rsid w:val="00207920"/>
    <w:rsid w:val="00207B14"/>
    <w:rsid w:val="00207CEB"/>
    <w:rsid w:val="00210D84"/>
    <w:rsid w:val="00210EB3"/>
    <w:rsid w:val="00211E23"/>
    <w:rsid w:val="0021230D"/>
    <w:rsid w:val="00212D56"/>
    <w:rsid w:val="00213388"/>
    <w:rsid w:val="00214137"/>
    <w:rsid w:val="00214681"/>
    <w:rsid w:val="00214A0B"/>
    <w:rsid w:val="0021576B"/>
    <w:rsid w:val="00215A8B"/>
    <w:rsid w:val="00215B5B"/>
    <w:rsid w:val="002162F6"/>
    <w:rsid w:val="00216888"/>
    <w:rsid w:val="00216E5C"/>
    <w:rsid w:val="00217AB0"/>
    <w:rsid w:val="00217CE0"/>
    <w:rsid w:val="002205A3"/>
    <w:rsid w:val="0022099E"/>
    <w:rsid w:val="00220A54"/>
    <w:rsid w:val="00220F10"/>
    <w:rsid w:val="002223AC"/>
    <w:rsid w:val="00222469"/>
    <w:rsid w:val="00222636"/>
    <w:rsid w:val="0022304E"/>
    <w:rsid w:val="00224596"/>
    <w:rsid w:val="00224DAD"/>
    <w:rsid w:val="00225143"/>
    <w:rsid w:val="00225F0B"/>
    <w:rsid w:val="002272B4"/>
    <w:rsid w:val="00227715"/>
    <w:rsid w:val="00227F0C"/>
    <w:rsid w:val="00227FB1"/>
    <w:rsid w:val="00231BEA"/>
    <w:rsid w:val="00231CC9"/>
    <w:rsid w:val="00231F22"/>
    <w:rsid w:val="0023280C"/>
    <w:rsid w:val="002329CC"/>
    <w:rsid w:val="002333F0"/>
    <w:rsid w:val="0023340F"/>
    <w:rsid w:val="00233DB2"/>
    <w:rsid w:val="0023401E"/>
    <w:rsid w:val="00234189"/>
    <w:rsid w:val="0023471F"/>
    <w:rsid w:val="00234726"/>
    <w:rsid w:val="00234DB1"/>
    <w:rsid w:val="00235864"/>
    <w:rsid w:val="002376AB"/>
    <w:rsid w:val="00237778"/>
    <w:rsid w:val="00237EF9"/>
    <w:rsid w:val="00242241"/>
    <w:rsid w:val="002424E4"/>
    <w:rsid w:val="0024324E"/>
    <w:rsid w:val="00246564"/>
    <w:rsid w:val="002465F2"/>
    <w:rsid w:val="0024667C"/>
    <w:rsid w:val="00246E49"/>
    <w:rsid w:val="00247B2F"/>
    <w:rsid w:val="00250FAE"/>
    <w:rsid w:val="0025168A"/>
    <w:rsid w:val="0025178B"/>
    <w:rsid w:val="00251D50"/>
    <w:rsid w:val="00252AA1"/>
    <w:rsid w:val="00253E0F"/>
    <w:rsid w:val="002541CA"/>
    <w:rsid w:val="002546CC"/>
    <w:rsid w:val="00255B8A"/>
    <w:rsid w:val="00255E32"/>
    <w:rsid w:val="00255F56"/>
    <w:rsid w:val="00256014"/>
    <w:rsid w:val="0026076F"/>
    <w:rsid w:val="00260988"/>
    <w:rsid w:val="002611DD"/>
    <w:rsid w:val="00261841"/>
    <w:rsid w:val="00261D49"/>
    <w:rsid w:val="00261E6D"/>
    <w:rsid w:val="00262029"/>
    <w:rsid w:val="00262397"/>
    <w:rsid w:val="00262456"/>
    <w:rsid w:val="00262543"/>
    <w:rsid w:val="002631E5"/>
    <w:rsid w:val="0026330A"/>
    <w:rsid w:val="0026338A"/>
    <w:rsid w:val="002636E7"/>
    <w:rsid w:val="00264821"/>
    <w:rsid w:val="002648C5"/>
    <w:rsid w:val="002648CC"/>
    <w:rsid w:val="00265094"/>
    <w:rsid w:val="00265BC6"/>
    <w:rsid w:val="00266758"/>
    <w:rsid w:val="00266778"/>
    <w:rsid w:val="00270969"/>
    <w:rsid w:val="00270A6A"/>
    <w:rsid w:val="002714DB"/>
    <w:rsid w:val="00272D60"/>
    <w:rsid w:val="00273A3D"/>
    <w:rsid w:val="00274100"/>
    <w:rsid w:val="002751B3"/>
    <w:rsid w:val="002758A7"/>
    <w:rsid w:val="00275C9D"/>
    <w:rsid w:val="002802C8"/>
    <w:rsid w:val="0028051C"/>
    <w:rsid w:val="00280981"/>
    <w:rsid w:val="00280B10"/>
    <w:rsid w:val="00280FF9"/>
    <w:rsid w:val="002819B3"/>
    <w:rsid w:val="00281F7E"/>
    <w:rsid w:val="00282B11"/>
    <w:rsid w:val="0028392E"/>
    <w:rsid w:val="0028598A"/>
    <w:rsid w:val="0028610B"/>
    <w:rsid w:val="00287591"/>
    <w:rsid w:val="002876F2"/>
    <w:rsid w:val="0029031C"/>
    <w:rsid w:val="002904E1"/>
    <w:rsid w:val="00290C06"/>
    <w:rsid w:val="00290F7B"/>
    <w:rsid w:val="002916B2"/>
    <w:rsid w:val="002919AD"/>
    <w:rsid w:val="00291BED"/>
    <w:rsid w:val="00291CD5"/>
    <w:rsid w:val="002920CB"/>
    <w:rsid w:val="00292156"/>
    <w:rsid w:val="00292513"/>
    <w:rsid w:val="00292573"/>
    <w:rsid w:val="00292644"/>
    <w:rsid w:val="00293472"/>
    <w:rsid w:val="002938AB"/>
    <w:rsid w:val="00293C2C"/>
    <w:rsid w:val="00293E62"/>
    <w:rsid w:val="0029551E"/>
    <w:rsid w:val="00296143"/>
    <w:rsid w:val="002963D5"/>
    <w:rsid w:val="00297124"/>
    <w:rsid w:val="002975ED"/>
    <w:rsid w:val="00297FF7"/>
    <w:rsid w:val="002A00D1"/>
    <w:rsid w:val="002A0A6B"/>
    <w:rsid w:val="002A0EF8"/>
    <w:rsid w:val="002A1649"/>
    <w:rsid w:val="002A1A35"/>
    <w:rsid w:val="002A2CAB"/>
    <w:rsid w:val="002A3372"/>
    <w:rsid w:val="002A37E4"/>
    <w:rsid w:val="002A47A2"/>
    <w:rsid w:val="002A5042"/>
    <w:rsid w:val="002A565D"/>
    <w:rsid w:val="002A59EE"/>
    <w:rsid w:val="002A6373"/>
    <w:rsid w:val="002A66EA"/>
    <w:rsid w:val="002A7A5C"/>
    <w:rsid w:val="002A7B2B"/>
    <w:rsid w:val="002A7BBA"/>
    <w:rsid w:val="002B0730"/>
    <w:rsid w:val="002B1311"/>
    <w:rsid w:val="002B13F4"/>
    <w:rsid w:val="002B1E6C"/>
    <w:rsid w:val="002B2380"/>
    <w:rsid w:val="002B25F4"/>
    <w:rsid w:val="002B2F7D"/>
    <w:rsid w:val="002B39C8"/>
    <w:rsid w:val="002B39D0"/>
    <w:rsid w:val="002B4471"/>
    <w:rsid w:val="002B44A4"/>
    <w:rsid w:val="002B5F21"/>
    <w:rsid w:val="002B5F41"/>
    <w:rsid w:val="002B7077"/>
    <w:rsid w:val="002B7231"/>
    <w:rsid w:val="002B767F"/>
    <w:rsid w:val="002BFCA5"/>
    <w:rsid w:val="002C078C"/>
    <w:rsid w:val="002C1CB2"/>
    <w:rsid w:val="002C25D5"/>
    <w:rsid w:val="002C28C7"/>
    <w:rsid w:val="002C39C4"/>
    <w:rsid w:val="002C407B"/>
    <w:rsid w:val="002C4907"/>
    <w:rsid w:val="002C6EC7"/>
    <w:rsid w:val="002C7E43"/>
    <w:rsid w:val="002D007F"/>
    <w:rsid w:val="002D0256"/>
    <w:rsid w:val="002D0ED0"/>
    <w:rsid w:val="002D102F"/>
    <w:rsid w:val="002D1DF5"/>
    <w:rsid w:val="002D2581"/>
    <w:rsid w:val="002D2E9C"/>
    <w:rsid w:val="002D3BD7"/>
    <w:rsid w:val="002D3EE4"/>
    <w:rsid w:val="002D42DE"/>
    <w:rsid w:val="002D450B"/>
    <w:rsid w:val="002D4892"/>
    <w:rsid w:val="002D4A4B"/>
    <w:rsid w:val="002D6755"/>
    <w:rsid w:val="002E14B1"/>
    <w:rsid w:val="002E2055"/>
    <w:rsid w:val="002E2438"/>
    <w:rsid w:val="002E2C5D"/>
    <w:rsid w:val="002E45AD"/>
    <w:rsid w:val="002E5DBC"/>
    <w:rsid w:val="002E5EE5"/>
    <w:rsid w:val="002E7655"/>
    <w:rsid w:val="002EFC95"/>
    <w:rsid w:val="002F03D9"/>
    <w:rsid w:val="002F06C7"/>
    <w:rsid w:val="002F168A"/>
    <w:rsid w:val="002F2244"/>
    <w:rsid w:val="002F27D6"/>
    <w:rsid w:val="002F31EA"/>
    <w:rsid w:val="002F3D1E"/>
    <w:rsid w:val="002F3EF3"/>
    <w:rsid w:val="002F47DF"/>
    <w:rsid w:val="002F4B19"/>
    <w:rsid w:val="002F5E6B"/>
    <w:rsid w:val="002F60FB"/>
    <w:rsid w:val="002F67EE"/>
    <w:rsid w:val="002F6EBE"/>
    <w:rsid w:val="002F71F4"/>
    <w:rsid w:val="003011AE"/>
    <w:rsid w:val="00301485"/>
    <w:rsid w:val="003032D0"/>
    <w:rsid w:val="0030479F"/>
    <w:rsid w:val="00304AF1"/>
    <w:rsid w:val="003055BA"/>
    <w:rsid w:val="00305B11"/>
    <w:rsid w:val="00306FDD"/>
    <w:rsid w:val="00306FE5"/>
    <w:rsid w:val="0030720A"/>
    <w:rsid w:val="00310814"/>
    <w:rsid w:val="00310E88"/>
    <w:rsid w:val="00311FA1"/>
    <w:rsid w:val="0031300E"/>
    <w:rsid w:val="00313FAB"/>
    <w:rsid w:val="00314954"/>
    <w:rsid w:val="00314D47"/>
    <w:rsid w:val="00315F24"/>
    <w:rsid w:val="00316323"/>
    <w:rsid w:val="00317371"/>
    <w:rsid w:val="003178B9"/>
    <w:rsid w:val="0032011F"/>
    <w:rsid w:val="0032047D"/>
    <w:rsid w:val="00321159"/>
    <w:rsid w:val="00322B38"/>
    <w:rsid w:val="003235AD"/>
    <w:rsid w:val="00323AA1"/>
    <w:rsid w:val="00323C09"/>
    <w:rsid w:val="00324E68"/>
    <w:rsid w:val="00324EC6"/>
    <w:rsid w:val="00325055"/>
    <w:rsid w:val="00325113"/>
    <w:rsid w:val="00326881"/>
    <w:rsid w:val="00326961"/>
    <w:rsid w:val="00326AE1"/>
    <w:rsid w:val="00327B13"/>
    <w:rsid w:val="00331F34"/>
    <w:rsid w:val="003324B1"/>
    <w:rsid w:val="00332B92"/>
    <w:rsid w:val="00332C6E"/>
    <w:rsid w:val="00332CD5"/>
    <w:rsid w:val="003330E9"/>
    <w:rsid w:val="0033326E"/>
    <w:rsid w:val="00333BC5"/>
    <w:rsid w:val="00333CBA"/>
    <w:rsid w:val="003344E5"/>
    <w:rsid w:val="00334836"/>
    <w:rsid w:val="003355CB"/>
    <w:rsid w:val="0033592A"/>
    <w:rsid w:val="003366C3"/>
    <w:rsid w:val="0033681D"/>
    <w:rsid w:val="00336ABE"/>
    <w:rsid w:val="00337E7B"/>
    <w:rsid w:val="003404DE"/>
    <w:rsid w:val="003405B7"/>
    <w:rsid w:val="003416A3"/>
    <w:rsid w:val="00341CCB"/>
    <w:rsid w:val="00342D5A"/>
    <w:rsid w:val="0034313D"/>
    <w:rsid w:val="003431FD"/>
    <w:rsid w:val="00343B6B"/>
    <w:rsid w:val="00344824"/>
    <w:rsid w:val="00344AB9"/>
    <w:rsid w:val="00345259"/>
    <w:rsid w:val="003455D1"/>
    <w:rsid w:val="00346343"/>
    <w:rsid w:val="0034660E"/>
    <w:rsid w:val="00346DDF"/>
    <w:rsid w:val="00346F09"/>
    <w:rsid w:val="00346F3D"/>
    <w:rsid w:val="00347595"/>
    <w:rsid w:val="00347958"/>
    <w:rsid w:val="00351650"/>
    <w:rsid w:val="0035242B"/>
    <w:rsid w:val="00352A73"/>
    <w:rsid w:val="00353335"/>
    <w:rsid w:val="0035392F"/>
    <w:rsid w:val="00353BCE"/>
    <w:rsid w:val="003543B0"/>
    <w:rsid w:val="003543D8"/>
    <w:rsid w:val="00354584"/>
    <w:rsid w:val="00354AEC"/>
    <w:rsid w:val="00354DDF"/>
    <w:rsid w:val="00354F07"/>
    <w:rsid w:val="003553D1"/>
    <w:rsid w:val="00355449"/>
    <w:rsid w:val="00355981"/>
    <w:rsid w:val="00356D23"/>
    <w:rsid w:val="00356EF8"/>
    <w:rsid w:val="00357C7A"/>
    <w:rsid w:val="00357C85"/>
    <w:rsid w:val="00361030"/>
    <w:rsid w:val="0036120B"/>
    <w:rsid w:val="0036134B"/>
    <w:rsid w:val="00361382"/>
    <w:rsid w:val="00361D28"/>
    <w:rsid w:val="00361F76"/>
    <w:rsid w:val="00362BC6"/>
    <w:rsid w:val="00362E38"/>
    <w:rsid w:val="003635E1"/>
    <w:rsid w:val="00363D61"/>
    <w:rsid w:val="00363FEA"/>
    <w:rsid w:val="00364A86"/>
    <w:rsid w:val="0036553D"/>
    <w:rsid w:val="0036721F"/>
    <w:rsid w:val="00370603"/>
    <w:rsid w:val="00370860"/>
    <w:rsid w:val="0037195B"/>
    <w:rsid w:val="00371986"/>
    <w:rsid w:val="003724DD"/>
    <w:rsid w:val="00372C56"/>
    <w:rsid w:val="003744A3"/>
    <w:rsid w:val="00374614"/>
    <w:rsid w:val="00374718"/>
    <w:rsid w:val="003748CF"/>
    <w:rsid w:val="00375475"/>
    <w:rsid w:val="003758A5"/>
    <w:rsid w:val="00375F0A"/>
    <w:rsid w:val="00375FD2"/>
    <w:rsid w:val="003767A9"/>
    <w:rsid w:val="00376B77"/>
    <w:rsid w:val="0037758A"/>
    <w:rsid w:val="00377812"/>
    <w:rsid w:val="00380338"/>
    <w:rsid w:val="003803F4"/>
    <w:rsid w:val="00380BAE"/>
    <w:rsid w:val="00380C46"/>
    <w:rsid w:val="0038109A"/>
    <w:rsid w:val="00381611"/>
    <w:rsid w:val="00383075"/>
    <w:rsid w:val="00383407"/>
    <w:rsid w:val="003842A3"/>
    <w:rsid w:val="00384E54"/>
    <w:rsid w:val="00384E8C"/>
    <w:rsid w:val="00385CD3"/>
    <w:rsid w:val="0038602A"/>
    <w:rsid w:val="00386D08"/>
    <w:rsid w:val="00387B06"/>
    <w:rsid w:val="003904DA"/>
    <w:rsid w:val="0039050D"/>
    <w:rsid w:val="003917B1"/>
    <w:rsid w:val="003919D9"/>
    <w:rsid w:val="00392A48"/>
    <w:rsid w:val="00392F84"/>
    <w:rsid w:val="003930E4"/>
    <w:rsid w:val="00393646"/>
    <w:rsid w:val="0039368C"/>
    <w:rsid w:val="00393770"/>
    <w:rsid w:val="00393B87"/>
    <w:rsid w:val="00394080"/>
    <w:rsid w:val="00394228"/>
    <w:rsid w:val="0039471A"/>
    <w:rsid w:val="00395894"/>
    <w:rsid w:val="00395B86"/>
    <w:rsid w:val="00396B96"/>
    <w:rsid w:val="00396DAF"/>
    <w:rsid w:val="003976F7"/>
    <w:rsid w:val="00397BE9"/>
    <w:rsid w:val="003A071F"/>
    <w:rsid w:val="003A07F3"/>
    <w:rsid w:val="003A0AC5"/>
    <w:rsid w:val="003A18AA"/>
    <w:rsid w:val="003A2007"/>
    <w:rsid w:val="003A3DA5"/>
    <w:rsid w:val="003A488F"/>
    <w:rsid w:val="003A4CA7"/>
    <w:rsid w:val="003A6456"/>
    <w:rsid w:val="003A7B88"/>
    <w:rsid w:val="003B01BC"/>
    <w:rsid w:val="003B056B"/>
    <w:rsid w:val="003B078C"/>
    <w:rsid w:val="003B096A"/>
    <w:rsid w:val="003B1335"/>
    <w:rsid w:val="003B1C60"/>
    <w:rsid w:val="003B58DE"/>
    <w:rsid w:val="003B646A"/>
    <w:rsid w:val="003B69CE"/>
    <w:rsid w:val="003B6F1E"/>
    <w:rsid w:val="003B79E0"/>
    <w:rsid w:val="003C0871"/>
    <w:rsid w:val="003C2F98"/>
    <w:rsid w:val="003C32EE"/>
    <w:rsid w:val="003C3467"/>
    <w:rsid w:val="003C3A1B"/>
    <w:rsid w:val="003C49D2"/>
    <w:rsid w:val="003C62B0"/>
    <w:rsid w:val="003C65BB"/>
    <w:rsid w:val="003C6726"/>
    <w:rsid w:val="003C7405"/>
    <w:rsid w:val="003C7895"/>
    <w:rsid w:val="003D0327"/>
    <w:rsid w:val="003D0647"/>
    <w:rsid w:val="003D0FA6"/>
    <w:rsid w:val="003D1010"/>
    <w:rsid w:val="003D17AC"/>
    <w:rsid w:val="003D1FF0"/>
    <w:rsid w:val="003D250D"/>
    <w:rsid w:val="003D2804"/>
    <w:rsid w:val="003D3603"/>
    <w:rsid w:val="003D3D6E"/>
    <w:rsid w:val="003D409B"/>
    <w:rsid w:val="003D44EB"/>
    <w:rsid w:val="003D4793"/>
    <w:rsid w:val="003D59CB"/>
    <w:rsid w:val="003D5F12"/>
    <w:rsid w:val="003D6097"/>
    <w:rsid w:val="003D614D"/>
    <w:rsid w:val="003D72FC"/>
    <w:rsid w:val="003D730B"/>
    <w:rsid w:val="003D74F2"/>
    <w:rsid w:val="003D7A85"/>
    <w:rsid w:val="003E2944"/>
    <w:rsid w:val="003E2AAC"/>
    <w:rsid w:val="003E2AF4"/>
    <w:rsid w:val="003E2D08"/>
    <w:rsid w:val="003E2F9E"/>
    <w:rsid w:val="003E3920"/>
    <w:rsid w:val="003E3CF4"/>
    <w:rsid w:val="003E4ADB"/>
    <w:rsid w:val="003E4FAE"/>
    <w:rsid w:val="003E533D"/>
    <w:rsid w:val="003E6F8E"/>
    <w:rsid w:val="003E7E69"/>
    <w:rsid w:val="003F0041"/>
    <w:rsid w:val="003F0705"/>
    <w:rsid w:val="003F193C"/>
    <w:rsid w:val="003F2038"/>
    <w:rsid w:val="003F3D31"/>
    <w:rsid w:val="003F3DEC"/>
    <w:rsid w:val="003F4C62"/>
    <w:rsid w:val="003F4E2E"/>
    <w:rsid w:val="003F563E"/>
    <w:rsid w:val="003F5876"/>
    <w:rsid w:val="003F5B46"/>
    <w:rsid w:val="003F672C"/>
    <w:rsid w:val="003F678F"/>
    <w:rsid w:val="003F6BAD"/>
    <w:rsid w:val="003F7612"/>
    <w:rsid w:val="003F7993"/>
    <w:rsid w:val="003F7A35"/>
    <w:rsid w:val="0040024B"/>
    <w:rsid w:val="00400BF5"/>
    <w:rsid w:val="00400EEF"/>
    <w:rsid w:val="00401562"/>
    <w:rsid w:val="004015C9"/>
    <w:rsid w:val="004018EC"/>
    <w:rsid w:val="00402CE1"/>
    <w:rsid w:val="00402DC8"/>
    <w:rsid w:val="0040383F"/>
    <w:rsid w:val="004043CF"/>
    <w:rsid w:val="00404584"/>
    <w:rsid w:val="00404766"/>
    <w:rsid w:val="0040568F"/>
    <w:rsid w:val="00407210"/>
    <w:rsid w:val="004077E5"/>
    <w:rsid w:val="00407876"/>
    <w:rsid w:val="00410176"/>
    <w:rsid w:val="00412D83"/>
    <w:rsid w:val="004141A2"/>
    <w:rsid w:val="0041427F"/>
    <w:rsid w:val="00414DA6"/>
    <w:rsid w:val="00415A41"/>
    <w:rsid w:val="00415BA9"/>
    <w:rsid w:val="00416519"/>
    <w:rsid w:val="00417710"/>
    <w:rsid w:val="00421831"/>
    <w:rsid w:val="004218E1"/>
    <w:rsid w:val="00422105"/>
    <w:rsid w:val="00423821"/>
    <w:rsid w:val="00423D6F"/>
    <w:rsid w:val="0042412E"/>
    <w:rsid w:val="0042443B"/>
    <w:rsid w:val="004251C2"/>
    <w:rsid w:val="004252CF"/>
    <w:rsid w:val="004254D0"/>
    <w:rsid w:val="00425AC7"/>
    <w:rsid w:val="00425FFB"/>
    <w:rsid w:val="00426339"/>
    <w:rsid w:val="00426AFE"/>
    <w:rsid w:val="00426F04"/>
    <w:rsid w:val="0042713A"/>
    <w:rsid w:val="0042738E"/>
    <w:rsid w:val="0042739B"/>
    <w:rsid w:val="0043038F"/>
    <w:rsid w:val="004309A2"/>
    <w:rsid w:val="00431163"/>
    <w:rsid w:val="00431A1C"/>
    <w:rsid w:val="00432201"/>
    <w:rsid w:val="00432C17"/>
    <w:rsid w:val="0043335C"/>
    <w:rsid w:val="0043495E"/>
    <w:rsid w:val="00434AB3"/>
    <w:rsid w:val="00434E52"/>
    <w:rsid w:val="00434EA2"/>
    <w:rsid w:val="00434EEC"/>
    <w:rsid w:val="00434F81"/>
    <w:rsid w:val="004352F5"/>
    <w:rsid w:val="004358C1"/>
    <w:rsid w:val="00435EBE"/>
    <w:rsid w:val="00435F4C"/>
    <w:rsid w:val="0043620A"/>
    <w:rsid w:val="00436378"/>
    <w:rsid w:val="00437A9A"/>
    <w:rsid w:val="00440F5F"/>
    <w:rsid w:val="00441223"/>
    <w:rsid w:val="004418D2"/>
    <w:rsid w:val="004447D4"/>
    <w:rsid w:val="00445FFD"/>
    <w:rsid w:val="004466F9"/>
    <w:rsid w:val="00447CB8"/>
    <w:rsid w:val="0045064D"/>
    <w:rsid w:val="0045191D"/>
    <w:rsid w:val="00451C9C"/>
    <w:rsid w:val="004528FF"/>
    <w:rsid w:val="00452D53"/>
    <w:rsid w:val="00452FBF"/>
    <w:rsid w:val="00453018"/>
    <w:rsid w:val="00453317"/>
    <w:rsid w:val="00454099"/>
    <w:rsid w:val="004541FB"/>
    <w:rsid w:val="004548D8"/>
    <w:rsid w:val="00454963"/>
    <w:rsid w:val="00454FA2"/>
    <w:rsid w:val="00455C39"/>
    <w:rsid w:val="0045612A"/>
    <w:rsid w:val="00456AE8"/>
    <w:rsid w:val="00457155"/>
    <w:rsid w:val="00457511"/>
    <w:rsid w:val="0045794E"/>
    <w:rsid w:val="00462973"/>
    <w:rsid w:val="00462B0A"/>
    <w:rsid w:val="00462C22"/>
    <w:rsid w:val="00462C75"/>
    <w:rsid w:val="004635E9"/>
    <w:rsid w:val="004651D6"/>
    <w:rsid w:val="004665C6"/>
    <w:rsid w:val="00466EE9"/>
    <w:rsid w:val="004672FD"/>
    <w:rsid w:val="00470358"/>
    <w:rsid w:val="004710DF"/>
    <w:rsid w:val="004712EB"/>
    <w:rsid w:val="00471B70"/>
    <w:rsid w:val="00472421"/>
    <w:rsid w:val="00472B8A"/>
    <w:rsid w:val="00472E14"/>
    <w:rsid w:val="00473FE1"/>
    <w:rsid w:val="00474999"/>
    <w:rsid w:val="00474D55"/>
    <w:rsid w:val="00475088"/>
    <w:rsid w:val="00475514"/>
    <w:rsid w:val="004760E9"/>
    <w:rsid w:val="004766D1"/>
    <w:rsid w:val="00476FE8"/>
    <w:rsid w:val="00477BCE"/>
    <w:rsid w:val="0048032B"/>
    <w:rsid w:val="004806B5"/>
    <w:rsid w:val="004809DA"/>
    <w:rsid w:val="004811F4"/>
    <w:rsid w:val="00481E69"/>
    <w:rsid w:val="00482038"/>
    <w:rsid w:val="00482500"/>
    <w:rsid w:val="00482677"/>
    <w:rsid w:val="004837F4"/>
    <w:rsid w:val="00483EBD"/>
    <w:rsid w:val="0048559E"/>
    <w:rsid w:val="00485D22"/>
    <w:rsid w:val="00485D24"/>
    <w:rsid w:val="0048637C"/>
    <w:rsid w:val="00487337"/>
    <w:rsid w:val="0048769F"/>
    <w:rsid w:val="00487A09"/>
    <w:rsid w:val="00490F5F"/>
    <w:rsid w:val="00491187"/>
    <w:rsid w:val="0049198F"/>
    <w:rsid w:val="00491A81"/>
    <w:rsid w:val="00492082"/>
    <w:rsid w:val="00492304"/>
    <w:rsid w:val="004927D0"/>
    <w:rsid w:val="00492C0B"/>
    <w:rsid w:val="00493FB4"/>
    <w:rsid w:val="00494182"/>
    <w:rsid w:val="0049437E"/>
    <w:rsid w:val="00495457"/>
    <w:rsid w:val="00495D66"/>
    <w:rsid w:val="00496AAB"/>
    <w:rsid w:val="004A08F9"/>
    <w:rsid w:val="004A0D1E"/>
    <w:rsid w:val="004A0F8D"/>
    <w:rsid w:val="004A1907"/>
    <w:rsid w:val="004A1E09"/>
    <w:rsid w:val="004A1FAE"/>
    <w:rsid w:val="004A2003"/>
    <w:rsid w:val="004A282A"/>
    <w:rsid w:val="004A2F67"/>
    <w:rsid w:val="004A2F78"/>
    <w:rsid w:val="004A352D"/>
    <w:rsid w:val="004A367F"/>
    <w:rsid w:val="004A3F5E"/>
    <w:rsid w:val="004A4195"/>
    <w:rsid w:val="004A471B"/>
    <w:rsid w:val="004A4937"/>
    <w:rsid w:val="004A4AD6"/>
    <w:rsid w:val="004A503E"/>
    <w:rsid w:val="004A5E01"/>
    <w:rsid w:val="004A5F91"/>
    <w:rsid w:val="004A6347"/>
    <w:rsid w:val="004A6C75"/>
    <w:rsid w:val="004A6CFC"/>
    <w:rsid w:val="004A7137"/>
    <w:rsid w:val="004A731A"/>
    <w:rsid w:val="004A7F95"/>
    <w:rsid w:val="004B0057"/>
    <w:rsid w:val="004B0C3B"/>
    <w:rsid w:val="004B1075"/>
    <w:rsid w:val="004B19B5"/>
    <w:rsid w:val="004B1B88"/>
    <w:rsid w:val="004B223F"/>
    <w:rsid w:val="004B259F"/>
    <w:rsid w:val="004B31D8"/>
    <w:rsid w:val="004B33D1"/>
    <w:rsid w:val="004B3EEB"/>
    <w:rsid w:val="004B5089"/>
    <w:rsid w:val="004B52B2"/>
    <w:rsid w:val="004B556F"/>
    <w:rsid w:val="004B6CB1"/>
    <w:rsid w:val="004B6FE7"/>
    <w:rsid w:val="004B7E1A"/>
    <w:rsid w:val="004C0012"/>
    <w:rsid w:val="004C0A2B"/>
    <w:rsid w:val="004C15BF"/>
    <w:rsid w:val="004C1711"/>
    <w:rsid w:val="004C3755"/>
    <w:rsid w:val="004C3C80"/>
    <w:rsid w:val="004C4B6A"/>
    <w:rsid w:val="004C5BA6"/>
    <w:rsid w:val="004C6482"/>
    <w:rsid w:val="004C6A16"/>
    <w:rsid w:val="004C7397"/>
    <w:rsid w:val="004C74E1"/>
    <w:rsid w:val="004C79AD"/>
    <w:rsid w:val="004D0269"/>
    <w:rsid w:val="004D0BD9"/>
    <w:rsid w:val="004D147F"/>
    <w:rsid w:val="004D1F1D"/>
    <w:rsid w:val="004D2736"/>
    <w:rsid w:val="004D2845"/>
    <w:rsid w:val="004D29FA"/>
    <w:rsid w:val="004D2A1F"/>
    <w:rsid w:val="004D2D3D"/>
    <w:rsid w:val="004D348D"/>
    <w:rsid w:val="004D375F"/>
    <w:rsid w:val="004D4640"/>
    <w:rsid w:val="004D51ED"/>
    <w:rsid w:val="004D5254"/>
    <w:rsid w:val="004D6C12"/>
    <w:rsid w:val="004D6FC9"/>
    <w:rsid w:val="004D706D"/>
    <w:rsid w:val="004D74CE"/>
    <w:rsid w:val="004D7A24"/>
    <w:rsid w:val="004E02F3"/>
    <w:rsid w:val="004E0A69"/>
    <w:rsid w:val="004E0FB2"/>
    <w:rsid w:val="004E12F4"/>
    <w:rsid w:val="004E2120"/>
    <w:rsid w:val="004E2630"/>
    <w:rsid w:val="004E4B81"/>
    <w:rsid w:val="004E597C"/>
    <w:rsid w:val="004E6866"/>
    <w:rsid w:val="004E6C4A"/>
    <w:rsid w:val="004E6EB4"/>
    <w:rsid w:val="004E7D46"/>
    <w:rsid w:val="004F1633"/>
    <w:rsid w:val="004F1F40"/>
    <w:rsid w:val="004F264C"/>
    <w:rsid w:val="004F29A7"/>
    <w:rsid w:val="004F3819"/>
    <w:rsid w:val="004F5193"/>
    <w:rsid w:val="004F623A"/>
    <w:rsid w:val="004F6A79"/>
    <w:rsid w:val="004F6D12"/>
    <w:rsid w:val="004F738D"/>
    <w:rsid w:val="004F7673"/>
    <w:rsid w:val="00500496"/>
    <w:rsid w:val="005011A1"/>
    <w:rsid w:val="00501C75"/>
    <w:rsid w:val="00502413"/>
    <w:rsid w:val="00502532"/>
    <w:rsid w:val="00502DE4"/>
    <w:rsid w:val="005033EB"/>
    <w:rsid w:val="00503621"/>
    <w:rsid w:val="005039EF"/>
    <w:rsid w:val="00505F79"/>
    <w:rsid w:val="00506DE8"/>
    <w:rsid w:val="00506F00"/>
    <w:rsid w:val="0050731A"/>
    <w:rsid w:val="00507A14"/>
    <w:rsid w:val="00507D76"/>
    <w:rsid w:val="00510CB8"/>
    <w:rsid w:val="00511393"/>
    <w:rsid w:val="00511777"/>
    <w:rsid w:val="00511FE0"/>
    <w:rsid w:val="005120F0"/>
    <w:rsid w:val="00513AF1"/>
    <w:rsid w:val="00513BAD"/>
    <w:rsid w:val="00514383"/>
    <w:rsid w:val="00514526"/>
    <w:rsid w:val="005157D4"/>
    <w:rsid w:val="00515CFB"/>
    <w:rsid w:val="00515F68"/>
    <w:rsid w:val="0051668D"/>
    <w:rsid w:val="00516B3F"/>
    <w:rsid w:val="005170D9"/>
    <w:rsid w:val="0051769A"/>
    <w:rsid w:val="0052090E"/>
    <w:rsid w:val="00520E2B"/>
    <w:rsid w:val="005214B9"/>
    <w:rsid w:val="005248BA"/>
    <w:rsid w:val="00525686"/>
    <w:rsid w:val="005266A6"/>
    <w:rsid w:val="005273DF"/>
    <w:rsid w:val="00527EA3"/>
    <w:rsid w:val="005300B3"/>
    <w:rsid w:val="00531638"/>
    <w:rsid w:val="00531EED"/>
    <w:rsid w:val="00532BBB"/>
    <w:rsid w:val="00532D60"/>
    <w:rsid w:val="00533E55"/>
    <w:rsid w:val="00534816"/>
    <w:rsid w:val="00535170"/>
    <w:rsid w:val="00535C6E"/>
    <w:rsid w:val="005360FB"/>
    <w:rsid w:val="0053715D"/>
    <w:rsid w:val="005403F4"/>
    <w:rsid w:val="00540DF0"/>
    <w:rsid w:val="005424AA"/>
    <w:rsid w:val="00542FB3"/>
    <w:rsid w:val="0054353B"/>
    <w:rsid w:val="005446C5"/>
    <w:rsid w:val="00544D82"/>
    <w:rsid w:val="00545111"/>
    <w:rsid w:val="00545277"/>
    <w:rsid w:val="005461A9"/>
    <w:rsid w:val="0054638C"/>
    <w:rsid w:val="00547C6D"/>
    <w:rsid w:val="00547DC9"/>
    <w:rsid w:val="00550B76"/>
    <w:rsid w:val="00550DC6"/>
    <w:rsid w:val="00551B0A"/>
    <w:rsid w:val="005535BC"/>
    <w:rsid w:val="00553B6C"/>
    <w:rsid w:val="00553FD0"/>
    <w:rsid w:val="00554EEE"/>
    <w:rsid w:val="0055540A"/>
    <w:rsid w:val="00555C39"/>
    <w:rsid w:val="00555CE5"/>
    <w:rsid w:val="005563A6"/>
    <w:rsid w:val="005573F9"/>
    <w:rsid w:val="005576DC"/>
    <w:rsid w:val="00557925"/>
    <w:rsid w:val="0056011B"/>
    <w:rsid w:val="0056241C"/>
    <w:rsid w:val="00562A56"/>
    <w:rsid w:val="00562DF3"/>
    <w:rsid w:val="00562E19"/>
    <w:rsid w:val="00563B3C"/>
    <w:rsid w:val="00563BE3"/>
    <w:rsid w:val="005643CE"/>
    <w:rsid w:val="00564612"/>
    <w:rsid w:val="00564EB5"/>
    <w:rsid w:val="00566439"/>
    <w:rsid w:val="00566675"/>
    <w:rsid w:val="00566CF6"/>
    <w:rsid w:val="00566F0F"/>
    <w:rsid w:val="005704F5"/>
    <w:rsid w:val="00570DF2"/>
    <w:rsid w:val="00571FBD"/>
    <w:rsid w:val="00572592"/>
    <w:rsid w:val="0057277C"/>
    <w:rsid w:val="00572866"/>
    <w:rsid w:val="00573CE7"/>
    <w:rsid w:val="0057408F"/>
    <w:rsid w:val="00574329"/>
    <w:rsid w:val="005761BE"/>
    <w:rsid w:val="00576DAE"/>
    <w:rsid w:val="00577AB2"/>
    <w:rsid w:val="0058088A"/>
    <w:rsid w:val="00580BDE"/>
    <w:rsid w:val="00580DFE"/>
    <w:rsid w:val="00581B1A"/>
    <w:rsid w:val="00583541"/>
    <w:rsid w:val="005837A3"/>
    <w:rsid w:val="00583DA5"/>
    <w:rsid w:val="00584849"/>
    <w:rsid w:val="005857C2"/>
    <w:rsid w:val="00585AD6"/>
    <w:rsid w:val="00585B84"/>
    <w:rsid w:val="00585D68"/>
    <w:rsid w:val="00586CBD"/>
    <w:rsid w:val="00586F02"/>
    <w:rsid w:val="00587C99"/>
    <w:rsid w:val="005900C7"/>
    <w:rsid w:val="00590D72"/>
    <w:rsid w:val="00591C1B"/>
    <w:rsid w:val="00591F48"/>
    <w:rsid w:val="00592C38"/>
    <w:rsid w:val="00592E22"/>
    <w:rsid w:val="0059323A"/>
    <w:rsid w:val="00593A16"/>
    <w:rsid w:val="005972B7"/>
    <w:rsid w:val="00597B59"/>
    <w:rsid w:val="00597CE4"/>
    <w:rsid w:val="00599F34"/>
    <w:rsid w:val="005A0470"/>
    <w:rsid w:val="005A0F1C"/>
    <w:rsid w:val="005A1574"/>
    <w:rsid w:val="005A1B31"/>
    <w:rsid w:val="005A1F04"/>
    <w:rsid w:val="005A2502"/>
    <w:rsid w:val="005A351F"/>
    <w:rsid w:val="005A4909"/>
    <w:rsid w:val="005A4B88"/>
    <w:rsid w:val="005A4EC0"/>
    <w:rsid w:val="005A5026"/>
    <w:rsid w:val="005A5F65"/>
    <w:rsid w:val="005A7174"/>
    <w:rsid w:val="005A790C"/>
    <w:rsid w:val="005B0370"/>
    <w:rsid w:val="005B0932"/>
    <w:rsid w:val="005B0D41"/>
    <w:rsid w:val="005B12C5"/>
    <w:rsid w:val="005B14B3"/>
    <w:rsid w:val="005B2DA3"/>
    <w:rsid w:val="005B39F6"/>
    <w:rsid w:val="005B4164"/>
    <w:rsid w:val="005B5475"/>
    <w:rsid w:val="005B60E5"/>
    <w:rsid w:val="005B73FE"/>
    <w:rsid w:val="005B7C41"/>
    <w:rsid w:val="005C0814"/>
    <w:rsid w:val="005C1846"/>
    <w:rsid w:val="005C2035"/>
    <w:rsid w:val="005C259D"/>
    <w:rsid w:val="005C342E"/>
    <w:rsid w:val="005C3AE8"/>
    <w:rsid w:val="005C3E04"/>
    <w:rsid w:val="005C413C"/>
    <w:rsid w:val="005C451A"/>
    <w:rsid w:val="005C55DE"/>
    <w:rsid w:val="005C5C72"/>
    <w:rsid w:val="005C60A2"/>
    <w:rsid w:val="005C60D9"/>
    <w:rsid w:val="005C6AE2"/>
    <w:rsid w:val="005C6EC3"/>
    <w:rsid w:val="005C71D9"/>
    <w:rsid w:val="005D03E4"/>
    <w:rsid w:val="005D05E8"/>
    <w:rsid w:val="005D0BF5"/>
    <w:rsid w:val="005D0C47"/>
    <w:rsid w:val="005D168B"/>
    <w:rsid w:val="005D19C2"/>
    <w:rsid w:val="005D29FC"/>
    <w:rsid w:val="005D363B"/>
    <w:rsid w:val="005D39B4"/>
    <w:rsid w:val="005D3AC2"/>
    <w:rsid w:val="005D3D68"/>
    <w:rsid w:val="005D571F"/>
    <w:rsid w:val="005D5990"/>
    <w:rsid w:val="005D6022"/>
    <w:rsid w:val="005D7EF0"/>
    <w:rsid w:val="005E0187"/>
    <w:rsid w:val="005E07FF"/>
    <w:rsid w:val="005E13DE"/>
    <w:rsid w:val="005E22ED"/>
    <w:rsid w:val="005E24C1"/>
    <w:rsid w:val="005E2928"/>
    <w:rsid w:val="005E41D2"/>
    <w:rsid w:val="005E4E5C"/>
    <w:rsid w:val="005E5537"/>
    <w:rsid w:val="005E59E6"/>
    <w:rsid w:val="005E5AC6"/>
    <w:rsid w:val="005E7EC4"/>
    <w:rsid w:val="005E7ED8"/>
    <w:rsid w:val="005F0263"/>
    <w:rsid w:val="005F0FCF"/>
    <w:rsid w:val="005F1369"/>
    <w:rsid w:val="005F20EA"/>
    <w:rsid w:val="005F2595"/>
    <w:rsid w:val="005F2AA9"/>
    <w:rsid w:val="005F2BA8"/>
    <w:rsid w:val="005F3844"/>
    <w:rsid w:val="005F4B34"/>
    <w:rsid w:val="005F4C46"/>
    <w:rsid w:val="005F55F8"/>
    <w:rsid w:val="005F6CAC"/>
    <w:rsid w:val="005F6FA4"/>
    <w:rsid w:val="005F79C7"/>
    <w:rsid w:val="005F7B3B"/>
    <w:rsid w:val="00600EC9"/>
    <w:rsid w:val="0060197E"/>
    <w:rsid w:val="00601D23"/>
    <w:rsid w:val="006021C9"/>
    <w:rsid w:val="00602881"/>
    <w:rsid w:val="0060416E"/>
    <w:rsid w:val="006041C5"/>
    <w:rsid w:val="00605519"/>
    <w:rsid w:val="00605D18"/>
    <w:rsid w:val="00605E5D"/>
    <w:rsid w:val="0060609A"/>
    <w:rsid w:val="0060632C"/>
    <w:rsid w:val="006065C2"/>
    <w:rsid w:val="00606AC9"/>
    <w:rsid w:val="006075C8"/>
    <w:rsid w:val="006091FE"/>
    <w:rsid w:val="0061140A"/>
    <w:rsid w:val="00612F63"/>
    <w:rsid w:val="00613052"/>
    <w:rsid w:val="006130F2"/>
    <w:rsid w:val="00613B25"/>
    <w:rsid w:val="00613C5F"/>
    <w:rsid w:val="00613F09"/>
    <w:rsid w:val="00614B46"/>
    <w:rsid w:val="0061512B"/>
    <w:rsid w:val="00615649"/>
    <w:rsid w:val="006159BF"/>
    <w:rsid w:val="006161BA"/>
    <w:rsid w:val="00617DA0"/>
    <w:rsid w:val="00621319"/>
    <w:rsid w:val="006220B1"/>
    <w:rsid w:val="00622793"/>
    <w:rsid w:val="006228D9"/>
    <w:rsid w:val="0062371F"/>
    <w:rsid w:val="00623809"/>
    <w:rsid w:val="00623EC4"/>
    <w:rsid w:val="006247DA"/>
    <w:rsid w:val="00624E6F"/>
    <w:rsid w:val="00625409"/>
    <w:rsid w:val="00626863"/>
    <w:rsid w:val="00626A34"/>
    <w:rsid w:val="00627509"/>
    <w:rsid w:val="00631A18"/>
    <w:rsid w:val="00631E89"/>
    <w:rsid w:val="00632386"/>
    <w:rsid w:val="006346F4"/>
    <w:rsid w:val="00634964"/>
    <w:rsid w:val="00634A62"/>
    <w:rsid w:val="00636D42"/>
    <w:rsid w:val="00637D76"/>
    <w:rsid w:val="006389CA"/>
    <w:rsid w:val="0064040E"/>
    <w:rsid w:val="0064134C"/>
    <w:rsid w:val="00642119"/>
    <w:rsid w:val="006424D1"/>
    <w:rsid w:val="00642A05"/>
    <w:rsid w:val="00642E74"/>
    <w:rsid w:val="006433AA"/>
    <w:rsid w:val="00643A3A"/>
    <w:rsid w:val="006443DF"/>
    <w:rsid w:val="0064599D"/>
    <w:rsid w:val="00647841"/>
    <w:rsid w:val="006479BA"/>
    <w:rsid w:val="0065124C"/>
    <w:rsid w:val="0065194B"/>
    <w:rsid w:val="00652610"/>
    <w:rsid w:val="00652AD1"/>
    <w:rsid w:val="00652F22"/>
    <w:rsid w:val="006531C2"/>
    <w:rsid w:val="00653D12"/>
    <w:rsid w:val="00654015"/>
    <w:rsid w:val="00654D07"/>
    <w:rsid w:val="00654F65"/>
    <w:rsid w:val="0065546D"/>
    <w:rsid w:val="0065672A"/>
    <w:rsid w:val="00656E2A"/>
    <w:rsid w:val="00657297"/>
    <w:rsid w:val="006574A3"/>
    <w:rsid w:val="00657888"/>
    <w:rsid w:val="006579E3"/>
    <w:rsid w:val="00657A32"/>
    <w:rsid w:val="00660A44"/>
    <w:rsid w:val="00660AC3"/>
    <w:rsid w:val="006626F9"/>
    <w:rsid w:val="00663A40"/>
    <w:rsid w:val="00663C57"/>
    <w:rsid w:val="00664ADC"/>
    <w:rsid w:val="00665115"/>
    <w:rsid w:val="006657C8"/>
    <w:rsid w:val="006660C0"/>
    <w:rsid w:val="00666759"/>
    <w:rsid w:val="00666A7B"/>
    <w:rsid w:val="00667266"/>
    <w:rsid w:val="0066759E"/>
    <w:rsid w:val="00667BFC"/>
    <w:rsid w:val="00670289"/>
    <w:rsid w:val="00670353"/>
    <w:rsid w:val="006705C8"/>
    <w:rsid w:val="00670D58"/>
    <w:rsid w:val="00671D03"/>
    <w:rsid w:val="00672103"/>
    <w:rsid w:val="0067263A"/>
    <w:rsid w:val="006727D3"/>
    <w:rsid w:val="00672EF7"/>
    <w:rsid w:val="00672F3E"/>
    <w:rsid w:val="00673179"/>
    <w:rsid w:val="00673388"/>
    <w:rsid w:val="00673684"/>
    <w:rsid w:val="00673978"/>
    <w:rsid w:val="00673C5A"/>
    <w:rsid w:val="00674F2E"/>
    <w:rsid w:val="0067627B"/>
    <w:rsid w:val="00676850"/>
    <w:rsid w:val="00681219"/>
    <w:rsid w:val="006815EC"/>
    <w:rsid w:val="00681A1A"/>
    <w:rsid w:val="00681ABC"/>
    <w:rsid w:val="006822E4"/>
    <w:rsid w:val="006826EF"/>
    <w:rsid w:val="006836FC"/>
    <w:rsid w:val="006848E0"/>
    <w:rsid w:val="006856F6"/>
    <w:rsid w:val="00685C65"/>
    <w:rsid w:val="00686BA4"/>
    <w:rsid w:val="00687EBD"/>
    <w:rsid w:val="00690176"/>
    <w:rsid w:val="006919D7"/>
    <w:rsid w:val="00691CB7"/>
    <w:rsid w:val="006923C8"/>
    <w:rsid w:val="00693220"/>
    <w:rsid w:val="00693ECC"/>
    <w:rsid w:val="006943D2"/>
    <w:rsid w:val="0069657A"/>
    <w:rsid w:val="00696810"/>
    <w:rsid w:val="0069685D"/>
    <w:rsid w:val="00696A6C"/>
    <w:rsid w:val="00697494"/>
    <w:rsid w:val="00697E90"/>
    <w:rsid w:val="006A0129"/>
    <w:rsid w:val="006A0A63"/>
    <w:rsid w:val="006A1597"/>
    <w:rsid w:val="006A213A"/>
    <w:rsid w:val="006A24F6"/>
    <w:rsid w:val="006A25EA"/>
    <w:rsid w:val="006A27F5"/>
    <w:rsid w:val="006A2D60"/>
    <w:rsid w:val="006A2ED0"/>
    <w:rsid w:val="006A3316"/>
    <w:rsid w:val="006A34B9"/>
    <w:rsid w:val="006A3A31"/>
    <w:rsid w:val="006A3A6F"/>
    <w:rsid w:val="006A4AC2"/>
    <w:rsid w:val="006A50FD"/>
    <w:rsid w:val="006A6915"/>
    <w:rsid w:val="006A7945"/>
    <w:rsid w:val="006A7F6C"/>
    <w:rsid w:val="006B0223"/>
    <w:rsid w:val="006B0272"/>
    <w:rsid w:val="006B11E6"/>
    <w:rsid w:val="006B16A7"/>
    <w:rsid w:val="006B227D"/>
    <w:rsid w:val="006B2AA1"/>
    <w:rsid w:val="006B2DE7"/>
    <w:rsid w:val="006B2DED"/>
    <w:rsid w:val="006B2FB3"/>
    <w:rsid w:val="006B38FE"/>
    <w:rsid w:val="006B42A1"/>
    <w:rsid w:val="006B5620"/>
    <w:rsid w:val="006B6991"/>
    <w:rsid w:val="006B7C32"/>
    <w:rsid w:val="006C1044"/>
    <w:rsid w:val="006C1098"/>
    <w:rsid w:val="006C1550"/>
    <w:rsid w:val="006C15D7"/>
    <w:rsid w:val="006C1C3B"/>
    <w:rsid w:val="006C2D2E"/>
    <w:rsid w:val="006C2F81"/>
    <w:rsid w:val="006C2FC0"/>
    <w:rsid w:val="006C2FF4"/>
    <w:rsid w:val="006C304E"/>
    <w:rsid w:val="006C39AF"/>
    <w:rsid w:val="006C4979"/>
    <w:rsid w:val="006C4E4B"/>
    <w:rsid w:val="006C52FC"/>
    <w:rsid w:val="006C6021"/>
    <w:rsid w:val="006C6AA8"/>
    <w:rsid w:val="006C6B65"/>
    <w:rsid w:val="006C6D97"/>
    <w:rsid w:val="006C72A6"/>
    <w:rsid w:val="006D1CA3"/>
    <w:rsid w:val="006D24DB"/>
    <w:rsid w:val="006D25ED"/>
    <w:rsid w:val="006D2E7E"/>
    <w:rsid w:val="006D53CD"/>
    <w:rsid w:val="006D5434"/>
    <w:rsid w:val="006D555A"/>
    <w:rsid w:val="006D6711"/>
    <w:rsid w:val="006D6F7E"/>
    <w:rsid w:val="006D7ECD"/>
    <w:rsid w:val="006E01C8"/>
    <w:rsid w:val="006E0333"/>
    <w:rsid w:val="006E03F2"/>
    <w:rsid w:val="006E04D1"/>
    <w:rsid w:val="006E0A37"/>
    <w:rsid w:val="006E0D33"/>
    <w:rsid w:val="006E1738"/>
    <w:rsid w:val="006E1792"/>
    <w:rsid w:val="006E3C17"/>
    <w:rsid w:val="006E5D66"/>
    <w:rsid w:val="006E6AD4"/>
    <w:rsid w:val="006E760C"/>
    <w:rsid w:val="006E7C6A"/>
    <w:rsid w:val="006F0D1D"/>
    <w:rsid w:val="006F201A"/>
    <w:rsid w:val="006F2106"/>
    <w:rsid w:val="006F3295"/>
    <w:rsid w:val="006F33C9"/>
    <w:rsid w:val="006F4BA1"/>
    <w:rsid w:val="006F5751"/>
    <w:rsid w:val="006F66AB"/>
    <w:rsid w:val="00700F10"/>
    <w:rsid w:val="00700F13"/>
    <w:rsid w:val="00701D90"/>
    <w:rsid w:val="00703386"/>
    <w:rsid w:val="007033AD"/>
    <w:rsid w:val="00703506"/>
    <w:rsid w:val="007037CD"/>
    <w:rsid w:val="00703B5C"/>
    <w:rsid w:val="007052BF"/>
    <w:rsid w:val="00705FBE"/>
    <w:rsid w:val="00706370"/>
    <w:rsid w:val="00707239"/>
    <w:rsid w:val="007074DA"/>
    <w:rsid w:val="00710667"/>
    <w:rsid w:val="007117C3"/>
    <w:rsid w:val="00712013"/>
    <w:rsid w:val="00712576"/>
    <w:rsid w:val="00712592"/>
    <w:rsid w:val="00712B92"/>
    <w:rsid w:val="0071342D"/>
    <w:rsid w:val="00713AC9"/>
    <w:rsid w:val="00713EA6"/>
    <w:rsid w:val="00713EF3"/>
    <w:rsid w:val="00714140"/>
    <w:rsid w:val="00714A4A"/>
    <w:rsid w:val="00715130"/>
    <w:rsid w:val="00716035"/>
    <w:rsid w:val="007160DE"/>
    <w:rsid w:val="00716476"/>
    <w:rsid w:val="00717462"/>
    <w:rsid w:val="00717731"/>
    <w:rsid w:val="00717E1E"/>
    <w:rsid w:val="00717FBB"/>
    <w:rsid w:val="007201EA"/>
    <w:rsid w:val="0072121B"/>
    <w:rsid w:val="00721B51"/>
    <w:rsid w:val="00721D77"/>
    <w:rsid w:val="007225C9"/>
    <w:rsid w:val="00722609"/>
    <w:rsid w:val="00722A7F"/>
    <w:rsid w:val="007238B0"/>
    <w:rsid w:val="00724DEB"/>
    <w:rsid w:val="00724FFB"/>
    <w:rsid w:val="00725797"/>
    <w:rsid w:val="007262C9"/>
    <w:rsid w:val="007264B9"/>
    <w:rsid w:val="0072650B"/>
    <w:rsid w:val="007268EA"/>
    <w:rsid w:val="007273B5"/>
    <w:rsid w:val="007275A8"/>
    <w:rsid w:val="0073040E"/>
    <w:rsid w:val="0073085E"/>
    <w:rsid w:val="00730D12"/>
    <w:rsid w:val="00731218"/>
    <w:rsid w:val="00731256"/>
    <w:rsid w:val="00731C69"/>
    <w:rsid w:val="00731FB3"/>
    <w:rsid w:val="0073219B"/>
    <w:rsid w:val="007327F1"/>
    <w:rsid w:val="007339FB"/>
    <w:rsid w:val="00734767"/>
    <w:rsid w:val="007354D5"/>
    <w:rsid w:val="00735919"/>
    <w:rsid w:val="007360A4"/>
    <w:rsid w:val="00736DBF"/>
    <w:rsid w:val="0074018F"/>
    <w:rsid w:val="0074197C"/>
    <w:rsid w:val="00742A9E"/>
    <w:rsid w:val="00743422"/>
    <w:rsid w:val="0074377A"/>
    <w:rsid w:val="00743A26"/>
    <w:rsid w:val="00744134"/>
    <w:rsid w:val="007447A1"/>
    <w:rsid w:val="00745D14"/>
    <w:rsid w:val="00745D9E"/>
    <w:rsid w:val="0074605D"/>
    <w:rsid w:val="00747CCD"/>
    <w:rsid w:val="00747DFA"/>
    <w:rsid w:val="00750235"/>
    <w:rsid w:val="007503C4"/>
    <w:rsid w:val="007506E0"/>
    <w:rsid w:val="00751EEB"/>
    <w:rsid w:val="007520F2"/>
    <w:rsid w:val="00752AFE"/>
    <w:rsid w:val="00752E51"/>
    <w:rsid w:val="007531A7"/>
    <w:rsid w:val="007533E2"/>
    <w:rsid w:val="00753ACC"/>
    <w:rsid w:val="00753D9A"/>
    <w:rsid w:val="00754318"/>
    <w:rsid w:val="00755C34"/>
    <w:rsid w:val="007565DB"/>
    <w:rsid w:val="0075683E"/>
    <w:rsid w:val="007577DA"/>
    <w:rsid w:val="00757971"/>
    <w:rsid w:val="007601DB"/>
    <w:rsid w:val="0076035E"/>
    <w:rsid w:val="0076051A"/>
    <w:rsid w:val="00760678"/>
    <w:rsid w:val="0076147D"/>
    <w:rsid w:val="00761816"/>
    <w:rsid w:val="00761844"/>
    <w:rsid w:val="007620BC"/>
    <w:rsid w:val="00762ECC"/>
    <w:rsid w:val="0076316D"/>
    <w:rsid w:val="0076323B"/>
    <w:rsid w:val="00763A32"/>
    <w:rsid w:val="007646EF"/>
    <w:rsid w:val="0076498C"/>
    <w:rsid w:val="0076519D"/>
    <w:rsid w:val="0076682D"/>
    <w:rsid w:val="007669F0"/>
    <w:rsid w:val="00767027"/>
    <w:rsid w:val="00767335"/>
    <w:rsid w:val="00767C29"/>
    <w:rsid w:val="00767E9A"/>
    <w:rsid w:val="007700D2"/>
    <w:rsid w:val="00770398"/>
    <w:rsid w:val="0077081F"/>
    <w:rsid w:val="00770A22"/>
    <w:rsid w:val="00770D60"/>
    <w:rsid w:val="00771406"/>
    <w:rsid w:val="00771526"/>
    <w:rsid w:val="007718D0"/>
    <w:rsid w:val="007719F2"/>
    <w:rsid w:val="00772CDD"/>
    <w:rsid w:val="007730AA"/>
    <w:rsid w:val="00773CE9"/>
    <w:rsid w:val="00773FD5"/>
    <w:rsid w:val="007742C0"/>
    <w:rsid w:val="00775F1C"/>
    <w:rsid w:val="007765C0"/>
    <w:rsid w:val="00776988"/>
    <w:rsid w:val="00776EA7"/>
    <w:rsid w:val="0077716A"/>
    <w:rsid w:val="007775BB"/>
    <w:rsid w:val="00780281"/>
    <w:rsid w:val="00781D83"/>
    <w:rsid w:val="007820E8"/>
    <w:rsid w:val="0078251E"/>
    <w:rsid w:val="00783DE7"/>
    <w:rsid w:val="00784894"/>
    <w:rsid w:val="007851AB"/>
    <w:rsid w:val="007855F0"/>
    <w:rsid w:val="00785C8C"/>
    <w:rsid w:val="007869A9"/>
    <w:rsid w:val="00786F8E"/>
    <w:rsid w:val="00787010"/>
    <w:rsid w:val="0079029F"/>
    <w:rsid w:val="007903EB"/>
    <w:rsid w:val="00790A4D"/>
    <w:rsid w:val="00791195"/>
    <w:rsid w:val="0079124B"/>
    <w:rsid w:val="00791299"/>
    <w:rsid w:val="007913C2"/>
    <w:rsid w:val="0079163D"/>
    <w:rsid w:val="00791D1C"/>
    <w:rsid w:val="00791F01"/>
    <w:rsid w:val="00792D47"/>
    <w:rsid w:val="0079348A"/>
    <w:rsid w:val="00795AB6"/>
    <w:rsid w:val="007964E3"/>
    <w:rsid w:val="00796D0F"/>
    <w:rsid w:val="00797205"/>
    <w:rsid w:val="00797FAD"/>
    <w:rsid w:val="007A0393"/>
    <w:rsid w:val="007A0655"/>
    <w:rsid w:val="007A1A1F"/>
    <w:rsid w:val="007A1C6E"/>
    <w:rsid w:val="007A2F34"/>
    <w:rsid w:val="007A2FD9"/>
    <w:rsid w:val="007A3391"/>
    <w:rsid w:val="007A4B76"/>
    <w:rsid w:val="007A5183"/>
    <w:rsid w:val="007A5216"/>
    <w:rsid w:val="007A56F2"/>
    <w:rsid w:val="007A5BD7"/>
    <w:rsid w:val="007A6FB4"/>
    <w:rsid w:val="007B08DA"/>
    <w:rsid w:val="007B152E"/>
    <w:rsid w:val="007B166F"/>
    <w:rsid w:val="007B17E9"/>
    <w:rsid w:val="007B1AC7"/>
    <w:rsid w:val="007B1AE7"/>
    <w:rsid w:val="007B21F3"/>
    <w:rsid w:val="007B28FB"/>
    <w:rsid w:val="007B342B"/>
    <w:rsid w:val="007B34F6"/>
    <w:rsid w:val="007B3645"/>
    <w:rsid w:val="007B3AEA"/>
    <w:rsid w:val="007B4A6D"/>
    <w:rsid w:val="007B5BDD"/>
    <w:rsid w:val="007B796E"/>
    <w:rsid w:val="007B7B06"/>
    <w:rsid w:val="007B7E3E"/>
    <w:rsid w:val="007C0222"/>
    <w:rsid w:val="007C03F8"/>
    <w:rsid w:val="007C0535"/>
    <w:rsid w:val="007C09A4"/>
    <w:rsid w:val="007C2871"/>
    <w:rsid w:val="007C32FD"/>
    <w:rsid w:val="007C3C17"/>
    <w:rsid w:val="007C4136"/>
    <w:rsid w:val="007C49E1"/>
    <w:rsid w:val="007C5A50"/>
    <w:rsid w:val="007C6B06"/>
    <w:rsid w:val="007C6C03"/>
    <w:rsid w:val="007C738E"/>
    <w:rsid w:val="007C7C74"/>
    <w:rsid w:val="007D046E"/>
    <w:rsid w:val="007D0525"/>
    <w:rsid w:val="007D20EA"/>
    <w:rsid w:val="007D2455"/>
    <w:rsid w:val="007D252B"/>
    <w:rsid w:val="007D281F"/>
    <w:rsid w:val="007D29E8"/>
    <w:rsid w:val="007D3739"/>
    <w:rsid w:val="007D399C"/>
    <w:rsid w:val="007D513D"/>
    <w:rsid w:val="007D5A40"/>
    <w:rsid w:val="007D6B55"/>
    <w:rsid w:val="007E0EF7"/>
    <w:rsid w:val="007E1090"/>
    <w:rsid w:val="007E2928"/>
    <w:rsid w:val="007E2B61"/>
    <w:rsid w:val="007E3497"/>
    <w:rsid w:val="007E41D9"/>
    <w:rsid w:val="007E66B4"/>
    <w:rsid w:val="007E7372"/>
    <w:rsid w:val="007E742B"/>
    <w:rsid w:val="007E7971"/>
    <w:rsid w:val="007F049B"/>
    <w:rsid w:val="007F0A4E"/>
    <w:rsid w:val="007F0D92"/>
    <w:rsid w:val="007F19B6"/>
    <w:rsid w:val="007F2567"/>
    <w:rsid w:val="007F42CE"/>
    <w:rsid w:val="007F4892"/>
    <w:rsid w:val="007F5652"/>
    <w:rsid w:val="007F6649"/>
    <w:rsid w:val="007F70A1"/>
    <w:rsid w:val="008003A3"/>
    <w:rsid w:val="008005A1"/>
    <w:rsid w:val="00801542"/>
    <w:rsid w:val="00801DF1"/>
    <w:rsid w:val="00802205"/>
    <w:rsid w:val="00802E76"/>
    <w:rsid w:val="00804C99"/>
    <w:rsid w:val="00805366"/>
    <w:rsid w:val="00805B35"/>
    <w:rsid w:val="008061C7"/>
    <w:rsid w:val="00807DAA"/>
    <w:rsid w:val="00811EC6"/>
    <w:rsid w:val="00812427"/>
    <w:rsid w:val="00812FF7"/>
    <w:rsid w:val="0081349D"/>
    <w:rsid w:val="00813BBA"/>
    <w:rsid w:val="00813CF5"/>
    <w:rsid w:val="008141D9"/>
    <w:rsid w:val="0081469E"/>
    <w:rsid w:val="0081547D"/>
    <w:rsid w:val="00815B2F"/>
    <w:rsid w:val="0082072B"/>
    <w:rsid w:val="00821BB2"/>
    <w:rsid w:val="00821F7D"/>
    <w:rsid w:val="0082285C"/>
    <w:rsid w:val="0082458F"/>
    <w:rsid w:val="00824A0A"/>
    <w:rsid w:val="00825354"/>
    <w:rsid w:val="00825608"/>
    <w:rsid w:val="008258EC"/>
    <w:rsid w:val="00825B7B"/>
    <w:rsid w:val="008260BC"/>
    <w:rsid w:val="00826A5F"/>
    <w:rsid w:val="00826B27"/>
    <w:rsid w:val="00826DF9"/>
    <w:rsid w:val="0082701B"/>
    <w:rsid w:val="00827F83"/>
    <w:rsid w:val="00830290"/>
    <w:rsid w:val="008303F4"/>
    <w:rsid w:val="008317EE"/>
    <w:rsid w:val="008324AC"/>
    <w:rsid w:val="0083281D"/>
    <w:rsid w:val="00832F4F"/>
    <w:rsid w:val="00833C6F"/>
    <w:rsid w:val="00833F22"/>
    <w:rsid w:val="00833F66"/>
    <w:rsid w:val="00834674"/>
    <w:rsid w:val="00836102"/>
    <w:rsid w:val="00836252"/>
    <w:rsid w:val="00836EA0"/>
    <w:rsid w:val="0083747B"/>
    <w:rsid w:val="0084057C"/>
    <w:rsid w:val="0084059E"/>
    <w:rsid w:val="00840D8E"/>
    <w:rsid w:val="00840E75"/>
    <w:rsid w:val="00841FB9"/>
    <w:rsid w:val="00841FED"/>
    <w:rsid w:val="00842563"/>
    <w:rsid w:val="00842A1F"/>
    <w:rsid w:val="008439C0"/>
    <w:rsid w:val="00843F6E"/>
    <w:rsid w:val="00844F24"/>
    <w:rsid w:val="008467C3"/>
    <w:rsid w:val="00846A93"/>
    <w:rsid w:val="00847901"/>
    <w:rsid w:val="00850133"/>
    <w:rsid w:val="008501AB"/>
    <w:rsid w:val="00850344"/>
    <w:rsid w:val="00850514"/>
    <w:rsid w:val="008517E8"/>
    <w:rsid w:val="00852295"/>
    <w:rsid w:val="0085348A"/>
    <w:rsid w:val="00853669"/>
    <w:rsid w:val="008539DD"/>
    <w:rsid w:val="00853F0B"/>
    <w:rsid w:val="00854558"/>
    <w:rsid w:val="00855A19"/>
    <w:rsid w:val="00855C59"/>
    <w:rsid w:val="00856089"/>
    <w:rsid w:val="00856419"/>
    <w:rsid w:val="008573B4"/>
    <w:rsid w:val="00857D6C"/>
    <w:rsid w:val="00860C8E"/>
    <w:rsid w:val="0086197A"/>
    <w:rsid w:val="008628AB"/>
    <w:rsid w:val="00863849"/>
    <w:rsid w:val="00863BBC"/>
    <w:rsid w:val="008645FB"/>
    <w:rsid w:val="00864950"/>
    <w:rsid w:val="0086507C"/>
    <w:rsid w:val="0086616F"/>
    <w:rsid w:val="008664F8"/>
    <w:rsid w:val="00867952"/>
    <w:rsid w:val="00867A13"/>
    <w:rsid w:val="0087014D"/>
    <w:rsid w:val="00870B8D"/>
    <w:rsid w:val="00871D27"/>
    <w:rsid w:val="00871E83"/>
    <w:rsid w:val="00872102"/>
    <w:rsid w:val="00872351"/>
    <w:rsid w:val="00872922"/>
    <w:rsid w:val="00873214"/>
    <w:rsid w:val="008739CA"/>
    <w:rsid w:val="008748F3"/>
    <w:rsid w:val="0087539E"/>
    <w:rsid w:val="008761B8"/>
    <w:rsid w:val="008767AF"/>
    <w:rsid w:val="00876A0F"/>
    <w:rsid w:val="00877463"/>
    <w:rsid w:val="0087777F"/>
    <w:rsid w:val="00877EF2"/>
    <w:rsid w:val="00880976"/>
    <w:rsid w:val="00880B86"/>
    <w:rsid w:val="00880E58"/>
    <w:rsid w:val="00881888"/>
    <w:rsid w:val="00881FBD"/>
    <w:rsid w:val="008826B7"/>
    <w:rsid w:val="008838B5"/>
    <w:rsid w:val="00883BE0"/>
    <w:rsid w:val="008841D9"/>
    <w:rsid w:val="00885318"/>
    <w:rsid w:val="00885450"/>
    <w:rsid w:val="00886341"/>
    <w:rsid w:val="00886E26"/>
    <w:rsid w:val="008875E6"/>
    <w:rsid w:val="00887AA5"/>
    <w:rsid w:val="00887F38"/>
    <w:rsid w:val="008903F1"/>
    <w:rsid w:val="00890B45"/>
    <w:rsid w:val="00892371"/>
    <w:rsid w:val="008928F3"/>
    <w:rsid w:val="00892EDD"/>
    <w:rsid w:val="00893045"/>
    <w:rsid w:val="00893EDD"/>
    <w:rsid w:val="00893F0D"/>
    <w:rsid w:val="008970E8"/>
    <w:rsid w:val="008A0386"/>
    <w:rsid w:val="008A04C3"/>
    <w:rsid w:val="008A07DC"/>
    <w:rsid w:val="008A1658"/>
    <w:rsid w:val="008A2B4D"/>
    <w:rsid w:val="008A2FAE"/>
    <w:rsid w:val="008A3B98"/>
    <w:rsid w:val="008A4122"/>
    <w:rsid w:val="008A413E"/>
    <w:rsid w:val="008A48F5"/>
    <w:rsid w:val="008A5C75"/>
    <w:rsid w:val="008A6650"/>
    <w:rsid w:val="008A6BF2"/>
    <w:rsid w:val="008A7F77"/>
    <w:rsid w:val="008B0014"/>
    <w:rsid w:val="008B05B6"/>
    <w:rsid w:val="008B2038"/>
    <w:rsid w:val="008B2DAD"/>
    <w:rsid w:val="008B3347"/>
    <w:rsid w:val="008B4357"/>
    <w:rsid w:val="008B4680"/>
    <w:rsid w:val="008B4BF5"/>
    <w:rsid w:val="008B4C32"/>
    <w:rsid w:val="008B4F8D"/>
    <w:rsid w:val="008B5133"/>
    <w:rsid w:val="008B583C"/>
    <w:rsid w:val="008B5DEE"/>
    <w:rsid w:val="008B5ECA"/>
    <w:rsid w:val="008B6858"/>
    <w:rsid w:val="008B7330"/>
    <w:rsid w:val="008C00B9"/>
    <w:rsid w:val="008C0758"/>
    <w:rsid w:val="008C0C8E"/>
    <w:rsid w:val="008C1B8F"/>
    <w:rsid w:val="008C1DFD"/>
    <w:rsid w:val="008C2CD7"/>
    <w:rsid w:val="008C2ECD"/>
    <w:rsid w:val="008C2F4C"/>
    <w:rsid w:val="008C32DF"/>
    <w:rsid w:val="008C3828"/>
    <w:rsid w:val="008C41B8"/>
    <w:rsid w:val="008C5407"/>
    <w:rsid w:val="008C58A4"/>
    <w:rsid w:val="008C5AD5"/>
    <w:rsid w:val="008C61ED"/>
    <w:rsid w:val="008C633C"/>
    <w:rsid w:val="008C64B5"/>
    <w:rsid w:val="008D01EE"/>
    <w:rsid w:val="008D16F1"/>
    <w:rsid w:val="008D1B3A"/>
    <w:rsid w:val="008D231B"/>
    <w:rsid w:val="008D30C9"/>
    <w:rsid w:val="008D3152"/>
    <w:rsid w:val="008D3AF0"/>
    <w:rsid w:val="008D443E"/>
    <w:rsid w:val="008D46A1"/>
    <w:rsid w:val="008D50BB"/>
    <w:rsid w:val="008D58C3"/>
    <w:rsid w:val="008D5EE6"/>
    <w:rsid w:val="008D70C6"/>
    <w:rsid w:val="008D72C7"/>
    <w:rsid w:val="008D7543"/>
    <w:rsid w:val="008D7651"/>
    <w:rsid w:val="008D7DCB"/>
    <w:rsid w:val="008D7F0B"/>
    <w:rsid w:val="008E0A3C"/>
    <w:rsid w:val="008E1577"/>
    <w:rsid w:val="008E16A7"/>
    <w:rsid w:val="008E1CD2"/>
    <w:rsid w:val="008E2E2B"/>
    <w:rsid w:val="008E3495"/>
    <w:rsid w:val="008E38B4"/>
    <w:rsid w:val="008E4042"/>
    <w:rsid w:val="008E447E"/>
    <w:rsid w:val="008E4AC1"/>
    <w:rsid w:val="008E5C2A"/>
    <w:rsid w:val="008E60B2"/>
    <w:rsid w:val="008E705D"/>
    <w:rsid w:val="008E7214"/>
    <w:rsid w:val="008F1139"/>
    <w:rsid w:val="008F14E9"/>
    <w:rsid w:val="008F1AA6"/>
    <w:rsid w:val="008F2B0A"/>
    <w:rsid w:val="008F3A62"/>
    <w:rsid w:val="008F457E"/>
    <w:rsid w:val="008F4C99"/>
    <w:rsid w:val="008F4E4F"/>
    <w:rsid w:val="008F4EB6"/>
    <w:rsid w:val="008F5054"/>
    <w:rsid w:val="008F5066"/>
    <w:rsid w:val="008F51CA"/>
    <w:rsid w:val="008F56C7"/>
    <w:rsid w:val="008F56FF"/>
    <w:rsid w:val="008F6109"/>
    <w:rsid w:val="008F6452"/>
    <w:rsid w:val="008F64AE"/>
    <w:rsid w:val="008F7478"/>
    <w:rsid w:val="008F7CF4"/>
    <w:rsid w:val="00900415"/>
    <w:rsid w:val="00900A4D"/>
    <w:rsid w:val="00900B42"/>
    <w:rsid w:val="00900D7E"/>
    <w:rsid w:val="009033ED"/>
    <w:rsid w:val="00903D1C"/>
    <w:rsid w:val="00903DEF"/>
    <w:rsid w:val="0090404C"/>
    <w:rsid w:val="00904E0D"/>
    <w:rsid w:val="00905118"/>
    <w:rsid w:val="0090553A"/>
    <w:rsid w:val="00905A52"/>
    <w:rsid w:val="00906011"/>
    <w:rsid w:val="009061F7"/>
    <w:rsid w:val="00907375"/>
    <w:rsid w:val="0090739E"/>
    <w:rsid w:val="009079EE"/>
    <w:rsid w:val="00907C54"/>
    <w:rsid w:val="00907D8C"/>
    <w:rsid w:val="00910254"/>
    <w:rsid w:val="00911B58"/>
    <w:rsid w:val="00912C0F"/>
    <w:rsid w:val="00912C7A"/>
    <w:rsid w:val="00913322"/>
    <w:rsid w:val="00913E9F"/>
    <w:rsid w:val="00914D65"/>
    <w:rsid w:val="00914DF7"/>
    <w:rsid w:val="009153F2"/>
    <w:rsid w:val="00917267"/>
    <w:rsid w:val="00920F47"/>
    <w:rsid w:val="0092101E"/>
    <w:rsid w:val="00921C33"/>
    <w:rsid w:val="0092229D"/>
    <w:rsid w:val="00924587"/>
    <w:rsid w:val="00925178"/>
    <w:rsid w:val="00925A7B"/>
    <w:rsid w:val="0092617B"/>
    <w:rsid w:val="00927311"/>
    <w:rsid w:val="0092742B"/>
    <w:rsid w:val="00927830"/>
    <w:rsid w:val="009279F8"/>
    <w:rsid w:val="00927DF2"/>
    <w:rsid w:val="00930167"/>
    <w:rsid w:val="009307CE"/>
    <w:rsid w:val="00930F98"/>
    <w:rsid w:val="00932084"/>
    <w:rsid w:val="009320D3"/>
    <w:rsid w:val="00932553"/>
    <w:rsid w:val="00933BCB"/>
    <w:rsid w:val="0093439D"/>
    <w:rsid w:val="00934E1F"/>
    <w:rsid w:val="00935FB0"/>
    <w:rsid w:val="009367B7"/>
    <w:rsid w:val="00937D55"/>
    <w:rsid w:val="00940399"/>
    <w:rsid w:val="0094045D"/>
    <w:rsid w:val="0094082C"/>
    <w:rsid w:val="00940987"/>
    <w:rsid w:val="009413CC"/>
    <w:rsid w:val="00942E3A"/>
    <w:rsid w:val="00942EA8"/>
    <w:rsid w:val="0094334A"/>
    <w:rsid w:val="0094343E"/>
    <w:rsid w:val="00943CC4"/>
    <w:rsid w:val="009446C9"/>
    <w:rsid w:val="0094562F"/>
    <w:rsid w:val="0094587E"/>
    <w:rsid w:val="00945FCE"/>
    <w:rsid w:val="009462FC"/>
    <w:rsid w:val="00946C2B"/>
    <w:rsid w:val="009470F2"/>
    <w:rsid w:val="0094748F"/>
    <w:rsid w:val="00950040"/>
    <w:rsid w:val="009502CE"/>
    <w:rsid w:val="00950D8F"/>
    <w:rsid w:val="00950DD9"/>
    <w:rsid w:val="00951919"/>
    <w:rsid w:val="009523F4"/>
    <w:rsid w:val="00952DFA"/>
    <w:rsid w:val="009555FA"/>
    <w:rsid w:val="009557B9"/>
    <w:rsid w:val="00956327"/>
    <w:rsid w:val="0095721E"/>
    <w:rsid w:val="0096021B"/>
    <w:rsid w:val="009606AA"/>
    <w:rsid w:val="009613B4"/>
    <w:rsid w:val="009614EE"/>
    <w:rsid w:val="0096167F"/>
    <w:rsid w:val="0096244B"/>
    <w:rsid w:val="00962450"/>
    <w:rsid w:val="00962E10"/>
    <w:rsid w:val="00963308"/>
    <w:rsid w:val="00963D4A"/>
    <w:rsid w:val="009646FD"/>
    <w:rsid w:val="00964A28"/>
    <w:rsid w:val="00966DD0"/>
    <w:rsid w:val="00967890"/>
    <w:rsid w:val="00970049"/>
    <w:rsid w:val="00970911"/>
    <w:rsid w:val="00970989"/>
    <w:rsid w:val="0097098B"/>
    <w:rsid w:val="009716A4"/>
    <w:rsid w:val="0097274D"/>
    <w:rsid w:val="00972CFC"/>
    <w:rsid w:val="00972DEE"/>
    <w:rsid w:val="00974780"/>
    <w:rsid w:val="00974FF0"/>
    <w:rsid w:val="0097517F"/>
    <w:rsid w:val="0097556F"/>
    <w:rsid w:val="00975A9F"/>
    <w:rsid w:val="00975D98"/>
    <w:rsid w:val="00975DA1"/>
    <w:rsid w:val="0097777E"/>
    <w:rsid w:val="009777A3"/>
    <w:rsid w:val="00977A1B"/>
    <w:rsid w:val="00977AEB"/>
    <w:rsid w:val="00977EE1"/>
    <w:rsid w:val="00980FFE"/>
    <w:rsid w:val="00981BA6"/>
    <w:rsid w:val="00981F52"/>
    <w:rsid w:val="0098368D"/>
    <w:rsid w:val="00983C52"/>
    <w:rsid w:val="00984BE5"/>
    <w:rsid w:val="00984D2E"/>
    <w:rsid w:val="0098503C"/>
    <w:rsid w:val="00985282"/>
    <w:rsid w:val="00987F0C"/>
    <w:rsid w:val="009904D7"/>
    <w:rsid w:val="00990AC7"/>
    <w:rsid w:val="00990B0B"/>
    <w:rsid w:val="00990B99"/>
    <w:rsid w:val="00991818"/>
    <w:rsid w:val="0099183C"/>
    <w:rsid w:val="00991CF3"/>
    <w:rsid w:val="009927EE"/>
    <w:rsid w:val="00992946"/>
    <w:rsid w:val="00993DFD"/>
    <w:rsid w:val="00994105"/>
    <w:rsid w:val="009945CD"/>
    <w:rsid w:val="00994CFB"/>
    <w:rsid w:val="00994D2F"/>
    <w:rsid w:val="009959DC"/>
    <w:rsid w:val="00995BDE"/>
    <w:rsid w:val="00995EC5"/>
    <w:rsid w:val="00996291"/>
    <w:rsid w:val="009970BD"/>
    <w:rsid w:val="009971BD"/>
    <w:rsid w:val="00997351"/>
    <w:rsid w:val="00997991"/>
    <w:rsid w:val="009A00D5"/>
    <w:rsid w:val="009A0B49"/>
    <w:rsid w:val="009A0BEF"/>
    <w:rsid w:val="009A1453"/>
    <w:rsid w:val="009A16A3"/>
    <w:rsid w:val="009A177B"/>
    <w:rsid w:val="009A1D55"/>
    <w:rsid w:val="009A20C4"/>
    <w:rsid w:val="009A264C"/>
    <w:rsid w:val="009A26B3"/>
    <w:rsid w:val="009A35C7"/>
    <w:rsid w:val="009A4B6A"/>
    <w:rsid w:val="009A5371"/>
    <w:rsid w:val="009A5E3C"/>
    <w:rsid w:val="009A6ACC"/>
    <w:rsid w:val="009A7393"/>
    <w:rsid w:val="009ADEC1"/>
    <w:rsid w:val="009B0124"/>
    <w:rsid w:val="009B28C8"/>
    <w:rsid w:val="009B2FE9"/>
    <w:rsid w:val="009B3811"/>
    <w:rsid w:val="009B42F4"/>
    <w:rsid w:val="009B46CE"/>
    <w:rsid w:val="009B6ACB"/>
    <w:rsid w:val="009B6B23"/>
    <w:rsid w:val="009B6DAB"/>
    <w:rsid w:val="009B778C"/>
    <w:rsid w:val="009B7CD3"/>
    <w:rsid w:val="009C03D0"/>
    <w:rsid w:val="009C0D6B"/>
    <w:rsid w:val="009C1A81"/>
    <w:rsid w:val="009C1D49"/>
    <w:rsid w:val="009C20EC"/>
    <w:rsid w:val="009C2D37"/>
    <w:rsid w:val="009C2E17"/>
    <w:rsid w:val="009C359E"/>
    <w:rsid w:val="009C3E44"/>
    <w:rsid w:val="009C4AD5"/>
    <w:rsid w:val="009C560A"/>
    <w:rsid w:val="009C6019"/>
    <w:rsid w:val="009C6386"/>
    <w:rsid w:val="009C6E18"/>
    <w:rsid w:val="009C7225"/>
    <w:rsid w:val="009C7335"/>
    <w:rsid w:val="009C7E51"/>
    <w:rsid w:val="009D03B5"/>
    <w:rsid w:val="009D121B"/>
    <w:rsid w:val="009D1B68"/>
    <w:rsid w:val="009D1E11"/>
    <w:rsid w:val="009D3EE7"/>
    <w:rsid w:val="009D4752"/>
    <w:rsid w:val="009D4C86"/>
    <w:rsid w:val="009D52FE"/>
    <w:rsid w:val="009D5B00"/>
    <w:rsid w:val="009D5BAB"/>
    <w:rsid w:val="009D6551"/>
    <w:rsid w:val="009D6FC3"/>
    <w:rsid w:val="009D7023"/>
    <w:rsid w:val="009D77D8"/>
    <w:rsid w:val="009E03BD"/>
    <w:rsid w:val="009E0BD0"/>
    <w:rsid w:val="009E0F6E"/>
    <w:rsid w:val="009E1086"/>
    <w:rsid w:val="009E1198"/>
    <w:rsid w:val="009E1514"/>
    <w:rsid w:val="009E1FE2"/>
    <w:rsid w:val="009E266D"/>
    <w:rsid w:val="009E3E6A"/>
    <w:rsid w:val="009E4590"/>
    <w:rsid w:val="009E4C1C"/>
    <w:rsid w:val="009E4EC0"/>
    <w:rsid w:val="009E5AC3"/>
    <w:rsid w:val="009E7C96"/>
    <w:rsid w:val="009E7EFC"/>
    <w:rsid w:val="009F10D8"/>
    <w:rsid w:val="009F1DD6"/>
    <w:rsid w:val="009F27CE"/>
    <w:rsid w:val="009F31AF"/>
    <w:rsid w:val="009F371B"/>
    <w:rsid w:val="009F3E34"/>
    <w:rsid w:val="009F48A5"/>
    <w:rsid w:val="009F64A9"/>
    <w:rsid w:val="009F659E"/>
    <w:rsid w:val="009F6BEE"/>
    <w:rsid w:val="009F6D1A"/>
    <w:rsid w:val="009F7006"/>
    <w:rsid w:val="009F717E"/>
    <w:rsid w:val="009F7633"/>
    <w:rsid w:val="00A00164"/>
    <w:rsid w:val="00A00330"/>
    <w:rsid w:val="00A00A3F"/>
    <w:rsid w:val="00A00E45"/>
    <w:rsid w:val="00A00F86"/>
    <w:rsid w:val="00A01140"/>
    <w:rsid w:val="00A0222C"/>
    <w:rsid w:val="00A02A66"/>
    <w:rsid w:val="00A02AEC"/>
    <w:rsid w:val="00A02B50"/>
    <w:rsid w:val="00A02D04"/>
    <w:rsid w:val="00A02E81"/>
    <w:rsid w:val="00A04441"/>
    <w:rsid w:val="00A046F2"/>
    <w:rsid w:val="00A04AC3"/>
    <w:rsid w:val="00A0579F"/>
    <w:rsid w:val="00A070B0"/>
    <w:rsid w:val="00A07171"/>
    <w:rsid w:val="00A072C6"/>
    <w:rsid w:val="00A07529"/>
    <w:rsid w:val="00A077A5"/>
    <w:rsid w:val="00A10638"/>
    <w:rsid w:val="00A10A6B"/>
    <w:rsid w:val="00A12051"/>
    <w:rsid w:val="00A1207D"/>
    <w:rsid w:val="00A12DCB"/>
    <w:rsid w:val="00A136F5"/>
    <w:rsid w:val="00A137D4"/>
    <w:rsid w:val="00A13B65"/>
    <w:rsid w:val="00A14190"/>
    <w:rsid w:val="00A1457C"/>
    <w:rsid w:val="00A14DF8"/>
    <w:rsid w:val="00A1521B"/>
    <w:rsid w:val="00A16098"/>
    <w:rsid w:val="00A16516"/>
    <w:rsid w:val="00A16CAB"/>
    <w:rsid w:val="00A174A9"/>
    <w:rsid w:val="00A17713"/>
    <w:rsid w:val="00A20ACA"/>
    <w:rsid w:val="00A21836"/>
    <w:rsid w:val="00A21EC1"/>
    <w:rsid w:val="00A21F00"/>
    <w:rsid w:val="00A22160"/>
    <w:rsid w:val="00A224A6"/>
    <w:rsid w:val="00A231A4"/>
    <w:rsid w:val="00A232A4"/>
    <w:rsid w:val="00A23584"/>
    <w:rsid w:val="00A2374A"/>
    <w:rsid w:val="00A23F41"/>
    <w:rsid w:val="00A24654"/>
    <w:rsid w:val="00A24B90"/>
    <w:rsid w:val="00A24F3F"/>
    <w:rsid w:val="00A25195"/>
    <w:rsid w:val="00A25433"/>
    <w:rsid w:val="00A25E3F"/>
    <w:rsid w:val="00A267DF"/>
    <w:rsid w:val="00A27F58"/>
    <w:rsid w:val="00A30236"/>
    <w:rsid w:val="00A3027D"/>
    <w:rsid w:val="00A30707"/>
    <w:rsid w:val="00A30728"/>
    <w:rsid w:val="00A30F91"/>
    <w:rsid w:val="00A31308"/>
    <w:rsid w:val="00A313A2"/>
    <w:rsid w:val="00A313F6"/>
    <w:rsid w:val="00A3170F"/>
    <w:rsid w:val="00A3187B"/>
    <w:rsid w:val="00A321D4"/>
    <w:rsid w:val="00A32508"/>
    <w:rsid w:val="00A32610"/>
    <w:rsid w:val="00A33A05"/>
    <w:rsid w:val="00A343A4"/>
    <w:rsid w:val="00A345F6"/>
    <w:rsid w:val="00A34674"/>
    <w:rsid w:val="00A37C9D"/>
    <w:rsid w:val="00A37F58"/>
    <w:rsid w:val="00A3CF8A"/>
    <w:rsid w:val="00A410A4"/>
    <w:rsid w:val="00A41273"/>
    <w:rsid w:val="00A413F8"/>
    <w:rsid w:val="00A42B8E"/>
    <w:rsid w:val="00A4321D"/>
    <w:rsid w:val="00A43A37"/>
    <w:rsid w:val="00A45367"/>
    <w:rsid w:val="00A454C9"/>
    <w:rsid w:val="00A459F8"/>
    <w:rsid w:val="00A4645C"/>
    <w:rsid w:val="00A464FC"/>
    <w:rsid w:val="00A46E0D"/>
    <w:rsid w:val="00A476DE"/>
    <w:rsid w:val="00A47B0F"/>
    <w:rsid w:val="00A47FEA"/>
    <w:rsid w:val="00A5044B"/>
    <w:rsid w:val="00A50481"/>
    <w:rsid w:val="00A50ADA"/>
    <w:rsid w:val="00A5169C"/>
    <w:rsid w:val="00A51CD1"/>
    <w:rsid w:val="00A51DBA"/>
    <w:rsid w:val="00A5256B"/>
    <w:rsid w:val="00A525A1"/>
    <w:rsid w:val="00A5262D"/>
    <w:rsid w:val="00A52A18"/>
    <w:rsid w:val="00A52DF2"/>
    <w:rsid w:val="00A5326D"/>
    <w:rsid w:val="00A5334D"/>
    <w:rsid w:val="00A536CA"/>
    <w:rsid w:val="00A5415C"/>
    <w:rsid w:val="00A54D6D"/>
    <w:rsid w:val="00A55C03"/>
    <w:rsid w:val="00A5628F"/>
    <w:rsid w:val="00A562E6"/>
    <w:rsid w:val="00A57AAA"/>
    <w:rsid w:val="00A57F70"/>
    <w:rsid w:val="00A6104C"/>
    <w:rsid w:val="00A61157"/>
    <w:rsid w:val="00A61FB8"/>
    <w:rsid w:val="00A624A8"/>
    <w:rsid w:val="00A624C5"/>
    <w:rsid w:val="00A633E7"/>
    <w:rsid w:val="00A64AA2"/>
    <w:rsid w:val="00A64BA5"/>
    <w:rsid w:val="00A6537B"/>
    <w:rsid w:val="00A65B13"/>
    <w:rsid w:val="00A65B4C"/>
    <w:rsid w:val="00A65D97"/>
    <w:rsid w:val="00A66011"/>
    <w:rsid w:val="00A6672F"/>
    <w:rsid w:val="00A66F11"/>
    <w:rsid w:val="00A670D2"/>
    <w:rsid w:val="00A70225"/>
    <w:rsid w:val="00A70ED5"/>
    <w:rsid w:val="00A71872"/>
    <w:rsid w:val="00A72B3A"/>
    <w:rsid w:val="00A73CA0"/>
    <w:rsid w:val="00A743B7"/>
    <w:rsid w:val="00A747EC"/>
    <w:rsid w:val="00A74A75"/>
    <w:rsid w:val="00A75415"/>
    <w:rsid w:val="00A75692"/>
    <w:rsid w:val="00A76B13"/>
    <w:rsid w:val="00A770BF"/>
    <w:rsid w:val="00A77F7F"/>
    <w:rsid w:val="00A80B5C"/>
    <w:rsid w:val="00A8252B"/>
    <w:rsid w:val="00A82CB0"/>
    <w:rsid w:val="00A832CD"/>
    <w:rsid w:val="00A8425D"/>
    <w:rsid w:val="00A8469E"/>
    <w:rsid w:val="00A84838"/>
    <w:rsid w:val="00A85543"/>
    <w:rsid w:val="00A859F8"/>
    <w:rsid w:val="00A8609F"/>
    <w:rsid w:val="00A86BAA"/>
    <w:rsid w:val="00A8702F"/>
    <w:rsid w:val="00A90927"/>
    <w:rsid w:val="00A91F8B"/>
    <w:rsid w:val="00A92161"/>
    <w:rsid w:val="00A92AA0"/>
    <w:rsid w:val="00A93556"/>
    <w:rsid w:val="00A943D5"/>
    <w:rsid w:val="00A966AE"/>
    <w:rsid w:val="00A97123"/>
    <w:rsid w:val="00A97396"/>
    <w:rsid w:val="00AA10A4"/>
    <w:rsid w:val="00AA1363"/>
    <w:rsid w:val="00AA175A"/>
    <w:rsid w:val="00AA260A"/>
    <w:rsid w:val="00AA2B41"/>
    <w:rsid w:val="00AA2C87"/>
    <w:rsid w:val="00AA2CF4"/>
    <w:rsid w:val="00AA3F45"/>
    <w:rsid w:val="00AA4002"/>
    <w:rsid w:val="00AA4C15"/>
    <w:rsid w:val="00AA4EEB"/>
    <w:rsid w:val="00AA6E46"/>
    <w:rsid w:val="00AA74A6"/>
    <w:rsid w:val="00AA783E"/>
    <w:rsid w:val="00AA793D"/>
    <w:rsid w:val="00AB0FF0"/>
    <w:rsid w:val="00AB1D4E"/>
    <w:rsid w:val="00AB206A"/>
    <w:rsid w:val="00AB277C"/>
    <w:rsid w:val="00AB2903"/>
    <w:rsid w:val="00AB2EB6"/>
    <w:rsid w:val="00AB3424"/>
    <w:rsid w:val="00AB49A8"/>
    <w:rsid w:val="00AB4A6A"/>
    <w:rsid w:val="00AB4B95"/>
    <w:rsid w:val="00AB52FD"/>
    <w:rsid w:val="00AB5A2D"/>
    <w:rsid w:val="00AB5E18"/>
    <w:rsid w:val="00AB628F"/>
    <w:rsid w:val="00AB67A0"/>
    <w:rsid w:val="00AB6BD0"/>
    <w:rsid w:val="00AB73AC"/>
    <w:rsid w:val="00AB742F"/>
    <w:rsid w:val="00AC05C2"/>
    <w:rsid w:val="00AC0873"/>
    <w:rsid w:val="00AC09CB"/>
    <w:rsid w:val="00AC0C46"/>
    <w:rsid w:val="00AC1853"/>
    <w:rsid w:val="00AC1E50"/>
    <w:rsid w:val="00AC3A38"/>
    <w:rsid w:val="00AC3DF3"/>
    <w:rsid w:val="00AC4CD2"/>
    <w:rsid w:val="00AC6983"/>
    <w:rsid w:val="00AC6AEE"/>
    <w:rsid w:val="00AC6DBF"/>
    <w:rsid w:val="00AC713C"/>
    <w:rsid w:val="00AC732B"/>
    <w:rsid w:val="00AC78B3"/>
    <w:rsid w:val="00AC7936"/>
    <w:rsid w:val="00AC7FE3"/>
    <w:rsid w:val="00AD0178"/>
    <w:rsid w:val="00AD0993"/>
    <w:rsid w:val="00AD0EBF"/>
    <w:rsid w:val="00AD1315"/>
    <w:rsid w:val="00AD1DB9"/>
    <w:rsid w:val="00AD24BE"/>
    <w:rsid w:val="00AD24ED"/>
    <w:rsid w:val="00AD34E4"/>
    <w:rsid w:val="00AD3E8D"/>
    <w:rsid w:val="00AD4348"/>
    <w:rsid w:val="00AD4A3E"/>
    <w:rsid w:val="00AD4DCB"/>
    <w:rsid w:val="00AD70C3"/>
    <w:rsid w:val="00AD7A85"/>
    <w:rsid w:val="00AD7D80"/>
    <w:rsid w:val="00AE0ADB"/>
    <w:rsid w:val="00AE0D77"/>
    <w:rsid w:val="00AE29C9"/>
    <w:rsid w:val="00AE2AF0"/>
    <w:rsid w:val="00AE327B"/>
    <w:rsid w:val="00AE3810"/>
    <w:rsid w:val="00AE3E8D"/>
    <w:rsid w:val="00AE4985"/>
    <w:rsid w:val="00AE63AA"/>
    <w:rsid w:val="00AE7ACB"/>
    <w:rsid w:val="00AE7C27"/>
    <w:rsid w:val="00AF04F9"/>
    <w:rsid w:val="00AF0BCE"/>
    <w:rsid w:val="00AF15CB"/>
    <w:rsid w:val="00AF170C"/>
    <w:rsid w:val="00AF1CBF"/>
    <w:rsid w:val="00AF2D9A"/>
    <w:rsid w:val="00AF3387"/>
    <w:rsid w:val="00AF3A7B"/>
    <w:rsid w:val="00AF4992"/>
    <w:rsid w:val="00AF4ABA"/>
    <w:rsid w:val="00AF51AD"/>
    <w:rsid w:val="00AF5591"/>
    <w:rsid w:val="00AF6E16"/>
    <w:rsid w:val="00AF6F19"/>
    <w:rsid w:val="00AF6F39"/>
    <w:rsid w:val="00AF7DEA"/>
    <w:rsid w:val="00AF7E9D"/>
    <w:rsid w:val="00B01302"/>
    <w:rsid w:val="00B01B95"/>
    <w:rsid w:val="00B02041"/>
    <w:rsid w:val="00B0205E"/>
    <w:rsid w:val="00B02FB9"/>
    <w:rsid w:val="00B02FE5"/>
    <w:rsid w:val="00B0304D"/>
    <w:rsid w:val="00B040C8"/>
    <w:rsid w:val="00B04548"/>
    <w:rsid w:val="00B06CB1"/>
    <w:rsid w:val="00B10078"/>
    <w:rsid w:val="00B10079"/>
    <w:rsid w:val="00B103A5"/>
    <w:rsid w:val="00B10656"/>
    <w:rsid w:val="00B10ACD"/>
    <w:rsid w:val="00B10CF5"/>
    <w:rsid w:val="00B10D00"/>
    <w:rsid w:val="00B13613"/>
    <w:rsid w:val="00B14E32"/>
    <w:rsid w:val="00B154FF"/>
    <w:rsid w:val="00B15821"/>
    <w:rsid w:val="00B15B2D"/>
    <w:rsid w:val="00B15D02"/>
    <w:rsid w:val="00B164D8"/>
    <w:rsid w:val="00B17C91"/>
    <w:rsid w:val="00B21187"/>
    <w:rsid w:val="00B21397"/>
    <w:rsid w:val="00B219C5"/>
    <w:rsid w:val="00B21DEE"/>
    <w:rsid w:val="00B2206B"/>
    <w:rsid w:val="00B227A9"/>
    <w:rsid w:val="00B231C5"/>
    <w:rsid w:val="00B25E22"/>
    <w:rsid w:val="00B25E8B"/>
    <w:rsid w:val="00B25F59"/>
    <w:rsid w:val="00B2622E"/>
    <w:rsid w:val="00B26741"/>
    <w:rsid w:val="00B267E0"/>
    <w:rsid w:val="00B274FF"/>
    <w:rsid w:val="00B27764"/>
    <w:rsid w:val="00B3098B"/>
    <w:rsid w:val="00B30DCE"/>
    <w:rsid w:val="00B30E30"/>
    <w:rsid w:val="00B30FB7"/>
    <w:rsid w:val="00B32193"/>
    <w:rsid w:val="00B32488"/>
    <w:rsid w:val="00B32F82"/>
    <w:rsid w:val="00B333F3"/>
    <w:rsid w:val="00B353AC"/>
    <w:rsid w:val="00B35773"/>
    <w:rsid w:val="00B35818"/>
    <w:rsid w:val="00B35A47"/>
    <w:rsid w:val="00B35B6B"/>
    <w:rsid w:val="00B3642D"/>
    <w:rsid w:val="00B36A9B"/>
    <w:rsid w:val="00B36BDF"/>
    <w:rsid w:val="00B40BEB"/>
    <w:rsid w:val="00B4171E"/>
    <w:rsid w:val="00B41777"/>
    <w:rsid w:val="00B41E09"/>
    <w:rsid w:val="00B41FD9"/>
    <w:rsid w:val="00B425F1"/>
    <w:rsid w:val="00B428F3"/>
    <w:rsid w:val="00B42EF7"/>
    <w:rsid w:val="00B43878"/>
    <w:rsid w:val="00B4429D"/>
    <w:rsid w:val="00B44616"/>
    <w:rsid w:val="00B44DE9"/>
    <w:rsid w:val="00B453D2"/>
    <w:rsid w:val="00B454BA"/>
    <w:rsid w:val="00B464AD"/>
    <w:rsid w:val="00B46A2D"/>
    <w:rsid w:val="00B4748B"/>
    <w:rsid w:val="00B478B6"/>
    <w:rsid w:val="00B47B64"/>
    <w:rsid w:val="00B50AA5"/>
    <w:rsid w:val="00B51448"/>
    <w:rsid w:val="00B51BC0"/>
    <w:rsid w:val="00B52656"/>
    <w:rsid w:val="00B527DD"/>
    <w:rsid w:val="00B52E2A"/>
    <w:rsid w:val="00B530E0"/>
    <w:rsid w:val="00B5326A"/>
    <w:rsid w:val="00B538DE"/>
    <w:rsid w:val="00B53964"/>
    <w:rsid w:val="00B53FB4"/>
    <w:rsid w:val="00B54147"/>
    <w:rsid w:val="00B551A1"/>
    <w:rsid w:val="00B55279"/>
    <w:rsid w:val="00B5540F"/>
    <w:rsid w:val="00B55818"/>
    <w:rsid w:val="00B55D15"/>
    <w:rsid w:val="00B5725F"/>
    <w:rsid w:val="00B57C4D"/>
    <w:rsid w:val="00B60547"/>
    <w:rsid w:val="00B62775"/>
    <w:rsid w:val="00B62E2E"/>
    <w:rsid w:val="00B63224"/>
    <w:rsid w:val="00B63F26"/>
    <w:rsid w:val="00B6420F"/>
    <w:rsid w:val="00B643B9"/>
    <w:rsid w:val="00B64E21"/>
    <w:rsid w:val="00B64ED3"/>
    <w:rsid w:val="00B65A77"/>
    <w:rsid w:val="00B65ADD"/>
    <w:rsid w:val="00B66957"/>
    <w:rsid w:val="00B66E59"/>
    <w:rsid w:val="00B67199"/>
    <w:rsid w:val="00B6747B"/>
    <w:rsid w:val="00B67875"/>
    <w:rsid w:val="00B71193"/>
    <w:rsid w:val="00B714FC"/>
    <w:rsid w:val="00B71C69"/>
    <w:rsid w:val="00B72713"/>
    <w:rsid w:val="00B72C70"/>
    <w:rsid w:val="00B72E80"/>
    <w:rsid w:val="00B730D4"/>
    <w:rsid w:val="00B7330B"/>
    <w:rsid w:val="00B73E33"/>
    <w:rsid w:val="00B74212"/>
    <w:rsid w:val="00B74A1F"/>
    <w:rsid w:val="00B754B1"/>
    <w:rsid w:val="00B759D0"/>
    <w:rsid w:val="00B75A53"/>
    <w:rsid w:val="00B767CB"/>
    <w:rsid w:val="00B77462"/>
    <w:rsid w:val="00B77F0F"/>
    <w:rsid w:val="00B77FD5"/>
    <w:rsid w:val="00B8042D"/>
    <w:rsid w:val="00B806FF"/>
    <w:rsid w:val="00B80866"/>
    <w:rsid w:val="00B80AE6"/>
    <w:rsid w:val="00B8170F"/>
    <w:rsid w:val="00B81CD7"/>
    <w:rsid w:val="00B822A5"/>
    <w:rsid w:val="00B8242B"/>
    <w:rsid w:val="00B828BF"/>
    <w:rsid w:val="00B82AE6"/>
    <w:rsid w:val="00B832B8"/>
    <w:rsid w:val="00B84F0F"/>
    <w:rsid w:val="00B85D07"/>
    <w:rsid w:val="00B8705C"/>
    <w:rsid w:val="00B87817"/>
    <w:rsid w:val="00B90FEF"/>
    <w:rsid w:val="00B91F2C"/>
    <w:rsid w:val="00B928AA"/>
    <w:rsid w:val="00B92D5C"/>
    <w:rsid w:val="00B93EB5"/>
    <w:rsid w:val="00B93F38"/>
    <w:rsid w:val="00B94775"/>
    <w:rsid w:val="00B947C0"/>
    <w:rsid w:val="00B94926"/>
    <w:rsid w:val="00B94C6C"/>
    <w:rsid w:val="00B96757"/>
    <w:rsid w:val="00B96E71"/>
    <w:rsid w:val="00B9702F"/>
    <w:rsid w:val="00BA02A8"/>
    <w:rsid w:val="00BA0DF2"/>
    <w:rsid w:val="00BA176E"/>
    <w:rsid w:val="00BA1FAE"/>
    <w:rsid w:val="00BA3B52"/>
    <w:rsid w:val="00BA4877"/>
    <w:rsid w:val="00BA4AC5"/>
    <w:rsid w:val="00BA4B40"/>
    <w:rsid w:val="00BA53DA"/>
    <w:rsid w:val="00BA6330"/>
    <w:rsid w:val="00BA6C56"/>
    <w:rsid w:val="00BA7537"/>
    <w:rsid w:val="00BB0225"/>
    <w:rsid w:val="00BB0B02"/>
    <w:rsid w:val="00BB2201"/>
    <w:rsid w:val="00BB2DA1"/>
    <w:rsid w:val="00BB3379"/>
    <w:rsid w:val="00BB42F8"/>
    <w:rsid w:val="00BB4DA9"/>
    <w:rsid w:val="00BB5547"/>
    <w:rsid w:val="00BB5BA9"/>
    <w:rsid w:val="00BB6472"/>
    <w:rsid w:val="00BB665C"/>
    <w:rsid w:val="00BB6B01"/>
    <w:rsid w:val="00BB757B"/>
    <w:rsid w:val="00BC000E"/>
    <w:rsid w:val="00BC07A4"/>
    <w:rsid w:val="00BC174C"/>
    <w:rsid w:val="00BC23C0"/>
    <w:rsid w:val="00BC2C85"/>
    <w:rsid w:val="00BC2E4C"/>
    <w:rsid w:val="00BC370B"/>
    <w:rsid w:val="00BC3F9C"/>
    <w:rsid w:val="00BC4C9B"/>
    <w:rsid w:val="00BC5817"/>
    <w:rsid w:val="00BC677A"/>
    <w:rsid w:val="00BD0132"/>
    <w:rsid w:val="00BD03D2"/>
    <w:rsid w:val="00BD0578"/>
    <w:rsid w:val="00BD081F"/>
    <w:rsid w:val="00BD0841"/>
    <w:rsid w:val="00BD0B12"/>
    <w:rsid w:val="00BD111C"/>
    <w:rsid w:val="00BD167E"/>
    <w:rsid w:val="00BD26B5"/>
    <w:rsid w:val="00BD377D"/>
    <w:rsid w:val="00BD3E65"/>
    <w:rsid w:val="00BD445F"/>
    <w:rsid w:val="00BD45CC"/>
    <w:rsid w:val="00BD45E4"/>
    <w:rsid w:val="00BD4BE2"/>
    <w:rsid w:val="00BD4BE4"/>
    <w:rsid w:val="00BD4D8B"/>
    <w:rsid w:val="00BD55CF"/>
    <w:rsid w:val="00BD5C4C"/>
    <w:rsid w:val="00BD640F"/>
    <w:rsid w:val="00BD67BA"/>
    <w:rsid w:val="00BD67D9"/>
    <w:rsid w:val="00BD6DCD"/>
    <w:rsid w:val="00BD6EB2"/>
    <w:rsid w:val="00BD73B9"/>
    <w:rsid w:val="00BD76E2"/>
    <w:rsid w:val="00BD778F"/>
    <w:rsid w:val="00BD797F"/>
    <w:rsid w:val="00BD7B43"/>
    <w:rsid w:val="00BE07B3"/>
    <w:rsid w:val="00BE17C7"/>
    <w:rsid w:val="00BE1D31"/>
    <w:rsid w:val="00BE2382"/>
    <w:rsid w:val="00BE2EAC"/>
    <w:rsid w:val="00BE3D7B"/>
    <w:rsid w:val="00BE4184"/>
    <w:rsid w:val="00BE44FD"/>
    <w:rsid w:val="00BE6BD8"/>
    <w:rsid w:val="00BE7B0F"/>
    <w:rsid w:val="00BE7BFB"/>
    <w:rsid w:val="00BE7D9E"/>
    <w:rsid w:val="00BF0390"/>
    <w:rsid w:val="00BF08E8"/>
    <w:rsid w:val="00BF0971"/>
    <w:rsid w:val="00BF0B7A"/>
    <w:rsid w:val="00BF0EF9"/>
    <w:rsid w:val="00BF1353"/>
    <w:rsid w:val="00BF1700"/>
    <w:rsid w:val="00BF2FEB"/>
    <w:rsid w:val="00BF333C"/>
    <w:rsid w:val="00BF3650"/>
    <w:rsid w:val="00BF43FE"/>
    <w:rsid w:val="00BF4F5F"/>
    <w:rsid w:val="00BF50C3"/>
    <w:rsid w:val="00BF51E4"/>
    <w:rsid w:val="00BF53E9"/>
    <w:rsid w:val="00C006AC"/>
    <w:rsid w:val="00C00BD0"/>
    <w:rsid w:val="00C00CCC"/>
    <w:rsid w:val="00C00F77"/>
    <w:rsid w:val="00C01AC3"/>
    <w:rsid w:val="00C01E83"/>
    <w:rsid w:val="00C02149"/>
    <w:rsid w:val="00C02A37"/>
    <w:rsid w:val="00C02D88"/>
    <w:rsid w:val="00C0314E"/>
    <w:rsid w:val="00C031D1"/>
    <w:rsid w:val="00C03765"/>
    <w:rsid w:val="00C038AC"/>
    <w:rsid w:val="00C048A2"/>
    <w:rsid w:val="00C0497D"/>
    <w:rsid w:val="00C051DD"/>
    <w:rsid w:val="00C05564"/>
    <w:rsid w:val="00C062B1"/>
    <w:rsid w:val="00C06680"/>
    <w:rsid w:val="00C069B9"/>
    <w:rsid w:val="00C07ECC"/>
    <w:rsid w:val="00C07ED3"/>
    <w:rsid w:val="00C1057D"/>
    <w:rsid w:val="00C109D4"/>
    <w:rsid w:val="00C10BA1"/>
    <w:rsid w:val="00C128C5"/>
    <w:rsid w:val="00C128C8"/>
    <w:rsid w:val="00C138B8"/>
    <w:rsid w:val="00C14ACE"/>
    <w:rsid w:val="00C157CE"/>
    <w:rsid w:val="00C1616A"/>
    <w:rsid w:val="00C16546"/>
    <w:rsid w:val="00C1654D"/>
    <w:rsid w:val="00C16AA3"/>
    <w:rsid w:val="00C16DFB"/>
    <w:rsid w:val="00C16FB8"/>
    <w:rsid w:val="00C17D58"/>
    <w:rsid w:val="00C204CD"/>
    <w:rsid w:val="00C20D94"/>
    <w:rsid w:val="00C21030"/>
    <w:rsid w:val="00C2103D"/>
    <w:rsid w:val="00C21C0A"/>
    <w:rsid w:val="00C21E0D"/>
    <w:rsid w:val="00C21F1B"/>
    <w:rsid w:val="00C22079"/>
    <w:rsid w:val="00C22730"/>
    <w:rsid w:val="00C22945"/>
    <w:rsid w:val="00C22A6B"/>
    <w:rsid w:val="00C22D14"/>
    <w:rsid w:val="00C23088"/>
    <w:rsid w:val="00C23590"/>
    <w:rsid w:val="00C2388E"/>
    <w:rsid w:val="00C23D98"/>
    <w:rsid w:val="00C23EF6"/>
    <w:rsid w:val="00C242A5"/>
    <w:rsid w:val="00C2462D"/>
    <w:rsid w:val="00C250DB"/>
    <w:rsid w:val="00C26EDF"/>
    <w:rsid w:val="00C274AD"/>
    <w:rsid w:val="00C30C62"/>
    <w:rsid w:val="00C30C8D"/>
    <w:rsid w:val="00C30F2B"/>
    <w:rsid w:val="00C3152F"/>
    <w:rsid w:val="00C315D4"/>
    <w:rsid w:val="00C316B1"/>
    <w:rsid w:val="00C3190C"/>
    <w:rsid w:val="00C31BBF"/>
    <w:rsid w:val="00C32550"/>
    <w:rsid w:val="00C3316B"/>
    <w:rsid w:val="00C33690"/>
    <w:rsid w:val="00C33904"/>
    <w:rsid w:val="00C33CF0"/>
    <w:rsid w:val="00C34179"/>
    <w:rsid w:val="00C3428C"/>
    <w:rsid w:val="00C34FF1"/>
    <w:rsid w:val="00C3521F"/>
    <w:rsid w:val="00C355E4"/>
    <w:rsid w:val="00C35D66"/>
    <w:rsid w:val="00C366C4"/>
    <w:rsid w:val="00C36938"/>
    <w:rsid w:val="00C37221"/>
    <w:rsid w:val="00C374DC"/>
    <w:rsid w:val="00C37752"/>
    <w:rsid w:val="00C377F2"/>
    <w:rsid w:val="00C37A52"/>
    <w:rsid w:val="00C401CE"/>
    <w:rsid w:val="00C4027B"/>
    <w:rsid w:val="00C409FE"/>
    <w:rsid w:val="00C4147C"/>
    <w:rsid w:val="00C4440E"/>
    <w:rsid w:val="00C44600"/>
    <w:rsid w:val="00C45D5F"/>
    <w:rsid w:val="00C45F16"/>
    <w:rsid w:val="00C46B10"/>
    <w:rsid w:val="00C46CF1"/>
    <w:rsid w:val="00C476DF"/>
    <w:rsid w:val="00C478D5"/>
    <w:rsid w:val="00C47F16"/>
    <w:rsid w:val="00C506E4"/>
    <w:rsid w:val="00C514A7"/>
    <w:rsid w:val="00C517AA"/>
    <w:rsid w:val="00C51B01"/>
    <w:rsid w:val="00C522E5"/>
    <w:rsid w:val="00C52CB4"/>
    <w:rsid w:val="00C52FF4"/>
    <w:rsid w:val="00C545AF"/>
    <w:rsid w:val="00C547E7"/>
    <w:rsid w:val="00C548F7"/>
    <w:rsid w:val="00C551A8"/>
    <w:rsid w:val="00C55C24"/>
    <w:rsid w:val="00C55D10"/>
    <w:rsid w:val="00C5669E"/>
    <w:rsid w:val="00C56B3C"/>
    <w:rsid w:val="00C56FFC"/>
    <w:rsid w:val="00C610B2"/>
    <w:rsid w:val="00C61829"/>
    <w:rsid w:val="00C61FBC"/>
    <w:rsid w:val="00C6423E"/>
    <w:rsid w:val="00C6443A"/>
    <w:rsid w:val="00C65018"/>
    <w:rsid w:val="00C657BA"/>
    <w:rsid w:val="00C662DB"/>
    <w:rsid w:val="00C676A3"/>
    <w:rsid w:val="00C67BF6"/>
    <w:rsid w:val="00C701C3"/>
    <w:rsid w:val="00C7029B"/>
    <w:rsid w:val="00C70342"/>
    <w:rsid w:val="00C7081E"/>
    <w:rsid w:val="00C70A68"/>
    <w:rsid w:val="00C70B62"/>
    <w:rsid w:val="00C70CC5"/>
    <w:rsid w:val="00C7175A"/>
    <w:rsid w:val="00C71910"/>
    <w:rsid w:val="00C71B6A"/>
    <w:rsid w:val="00C71BE0"/>
    <w:rsid w:val="00C7284B"/>
    <w:rsid w:val="00C72C86"/>
    <w:rsid w:val="00C741FF"/>
    <w:rsid w:val="00C74D5E"/>
    <w:rsid w:val="00C75BC0"/>
    <w:rsid w:val="00C76FBD"/>
    <w:rsid w:val="00C771F1"/>
    <w:rsid w:val="00C77F53"/>
    <w:rsid w:val="00C809E4"/>
    <w:rsid w:val="00C80A3B"/>
    <w:rsid w:val="00C816FC"/>
    <w:rsid w:val="00C8178D"/>
    <w:rsid w:val="00C81895"/>
    <w:rsid w:val="00C81977"/>
    <w:rsid w:val="00C81989"/>
    <w:rsid w:val="00C8489E"/>
    <w:rsid w:val="00C84BD2"/>
    <w:rsid w:val="00C84DA6"/>
    <w:rsid w:val="00C851B7"/>
    <w:rsid w:val="00C8592B"/>
    <w:rsid w:val="00C85EE1"/>
    <w:rsid w:val="00C866C2"/>
    <w:rsid w:val="00C86A91"/>
    <w:rsid w:val="00C87659"/>
    <w:rsid w:val="00C9038F"/>
    <w:rsid w:val="00C90C32"/>
    <w:rsid w:val="00C919DF"/>
    <w:rsid w:val="00C92D00"/>
    <w:rsid w:val="00C92D2C"/>
    <w:rsid w:val="00C92F94"/>
    <w:rsid w:val="00C932B6"/>
    <w:rsid w:val="00C939BE"/>
    <w:rsid w:val="00C93E62"/>
    <w:rsid w:val="00C94796"/>
    <w:rsid w:val="00C94FF2"/>
    <w:rsid w:val="00C9508F"/>
    <w:rsid w:val="00C95884"/>
    <w:rsid w:val="00C95AA5"/>
    <w:rsid w:val="00C96654"/>
    <w:rsid w:val="00C972E3"/>
    <w:rsid w:val="00C97E8D"/>
    <w:rsid w:val="00CA13B4"/>
    <w:rsid w:val="00CA173D"/>
    <w:rsid w:val="00CA1874"/>
    <w:rsid w:val="00CA1E5D"/>
    <w:rsid w:val="00CA279E"/>
    <w:rsid w:val="00CA3B19"/>
    <w:rsid w:val="00CA3F2E"/>
    <w:rsid w:val="00CA51BF"/>
    <w:rsid w:val="00CA53A0"/>
    <w:rsid w:val="00CA5742"/>
    <w:rsid w:val="00CA587A"/>
    <w:rsid w:val="00CA5941"/>
    <w:rsid w:val="00CA59AD"/>
    <w:rsid w:val="00CA5B9B"/>
    <w:rsid w:val="00CA5E01"/>
    <w:rsid w:val="00CA668F"/>
    <w:rsid w:val="00CA7C1A"/>
    <w:rsid w:val="00CA7D33"/>
    <w:rsid w:val="00CB00F8"/>
    <w:rsid w:val="00CB03EF"/>
    <w:rsid w:val="00CB0FD6"/>
    <w:rsid w:val="00CB25B3"/>
    <w:rsid w:val="00CB2F40"/>
    <w:rsid w:val="00CB36C3"/>
    <w:rsid w:val="00CB3E2B"/>
    <w:rsid w:val="00CB4692"/>
    <w:rsid w:val="00CB4921"/>
    <w:rsid w:val="00CB534E"/>
    <w:rsid w:val="00CB5430"/>
    <w:rsid w:val="00CB5D9E"/>
    <w:rsid w:val="00CB5DEB"/>
    <w:rsid w:val="00CB6A47"/>
    <w:rsid w:val="00CB6A8B"/>
    <w:rsid w:val="00CB6B09"/>
    <w:rsid w:val="00CB7F2D"/>
    <w:rsid w:val="00CC0454"/>
    <w:rsid w:val="00CC07A9"/>
    <w:rsid w:val="00CC07C3"/>
    <w:rsid w:val="00CC305A"/>
    <w:rsid w:val="00CC36F8"/>
    <w:rsid w:val="00CC4C95"/>
    <w:rsid w:val="00CC52A8"/>
    <w:rsid w:val="00CC53CE"/>
    <w:rsid w:val="00CC5DCD"/>
    <w:rsid w:val="00CC5EC4"/>
    <w:rsid w:val="00CD09F5"/>
    <w:rsid w:val="00CD1323"/>
    <w:rsid w:val="00CD1D7B"/>
    <w:rsid w:val="00CD20DB"/>
    <w:rsid w:val="00CD2401"/>
    <w:rsid w:val="00CD4A4B"/>
    <w:rsid w:val="00CD4CFF"/>
    <w:rsid w:val="00CD533F"/>
    <w:rsid w:val="00CD5410"/>
    <w:rsid w:val="00CD637D"/>
    <w:rsid w:val="00CD6398"/>
    <w:rsid w:val="00CD743C"/>
    <w:rsid w:val="00CD79B6"/>
    <w:rsid w:val="00CD7C51"/>
    <w:rsid w:val="00CE001F"/>
    <w:rsid w:val="00CE4164"/>
    <w:rsid w:val="00CE5334"/>
    <w:rsid w:val="00CE55DE"/>
    <w:rsid w:val="00CE58C4"/>
    <w:rsid w:val="00CE58C8"/>
    <w:rsid w:val="00CE5C98"/>
    <w:rsid w:val="00CE7677"/>
    <w:rsid w:val="00CE78FF"/>
    <w:rsid w:val="00CE7C54"/>
    <w:rsid w:val="00CF0E41"/>
    <w:rsid w:val="00CF28E5"/>
    <w:rsid w:val="00CF33F4"/>
    <w:rsid w:val="00CF4857"/>
    <w:rsid w:val="00CF4A2E"/>
    <w:rsid w:val="00CF5326"/>
    <w:rsid w:val="00CF6780"/>
    <w:rsid w:val="00CF6AA7"/>
    <w:rsid w:val="00CF7063"/>
    <w:rsid w:val="00CF7BEC"/>
    <w:rsid w:val="00D00CC7"/>
    <w:rsid w:val="00D00CDD"/>
    <w:rsid w:val="00D01906"/>
    <w:rsid w:val="00D019E0"/>
    <w:rsid w:val="00D01BB7"/>
    <w:rsid w:val="00D01C4B"/>
    <w:rsid w:val="00D01E8E"/>
    <w:rsid w:val="00D01F8E"/>
    <w:rsid w:val="00D036FD"/>
    <w:rsid w:val="00D038DE"/>
    <w:rsid w:val="00D040F4"/>
    <w:rsid w:val="00D063FB"/>
    <w:rsid w:val="00D06448"/>
    <w:rsid w:val="00D067F2"/>
    <w:rsid w:val="00D074D2"/>
    <w:rsid w:val="00D07AF6"/>
    <w:rsid w:val="00D107A2"/>
    <w:rsid w:val="00D110A6"/>
    <w:rsid w:val="00D12AD0"/>
    <w:rsid w:val="00D13CDC"/>
    <w:rsid w:val="00D1436D"/>
    <w:rsid w:val="00D14919"/>
    <w:rsid w:val="00D1612F"/>
    <w:rsid w:val="00D16523"/>
    <w:rsid w:val="00D168D4"/>
    <w:rsid w:val="00D172D2"/>
    <w:rsid w:val="00D174BB"/>
    <w:rsid w:val="00D17537"/>
    <w:rsid w:val="00D17EDF"/>
    <w:rsid w:val="00D204D8"/>
    <w:rsid w:val="00D2219E"/>
    <w:rsid w:val="00D222C4"/>
    <w:rsid w:val="00D2249B"/>
    <w:rsid w:val="00D226CD"/>
    <w:rsid w:val="00D24D2C"/>
    <w:rsid w:val="00D250E8"/>
    <w:rsid w:val="00D25918"/>
    <w:rsid w:val="00D25C24"/>
    <w:rsid w:val="00D25C60"/>
    <w:rsid w:val="00D26853"/>
    <w:rsid w:val="00D301BB"/>
    <w:rsid w:val="00D30562"/>
    <w:rsid w:val="00D30E6B"/>
    <w:rsid w:val="00D30FD7"/>
    <w:rsid w:val="00D32DDD"/>
    <w:rsid w:val="00D33377"/>
    <w:rsid w:val="00D346CF"/>
    <w:rsid w:val="00D377F8"/>
    <w:rsid w:val="00D37CC6"/>
    <w:rsid w:val="00D40431"/>
    <w:rsid w:val="00D41734"/>
    <w:rsid w:val="00D41E2E"/>
    <w:rsid w:val="00D42C19"/>
    <w:rsid w:val="00D42D96"/>
    <w:rsid w:val="00D4300C"/>
    <w:rsid w:val="00D4324F"/>
    <w:rsid w:val="00D43404"/>
    <w:rsid w:val="00D43B96"/>
    <w:rsid w:val="00D4445B"/>
    <w:rsid w:val="00D445CB"/>
    <w:rsid w:val="00D44BC7"/>
    <w:rsid w:val="00D44E74"/>
    <w:rsid w:val="00D452F8"/>
    <w:rsid w:val="00D454A0"/>
    <w:rsid w:val="00D469C5"/>
    <w:rsid w:val="00D51D65"/>
    <w:rsid w:val="00D5233D"/>
    <w:rsid w:val="00D52584"/>
    <w:rsid w:val="00D532EA"/>
    <w:rsid w:val="00D53385"/>
    <w:rsid w:val="00D53786"/>
    <w:rsid w:val="00D543FE"/>
    <w:rsid w:val="00D56DA5"/>
    <w:rsid w:val="00D57D41"/>
    <w:rsid w:val="00D57FA0"/>
    <w:rsid w:val="00D62137"/>
    <w:rsid w:val="00D621D7"/>
    <w:rsid w:val="00D62B64"/>
    <w:rsid w:val="00D6331A"/>
    <w:rsid w:val="00D637F9"/>
    <w:rsid w:val="00D6440F"/>
    <w:rsid w:val="00D6473C"/>
    <w:rsid w:val="00D64A85"/>
    <w:rsid w:val="00D6556D"/>
    <w:rsid w:val="00D6628B"/>
    <w:rsid w:val="00D66310"/>
    <w:rsid w:val="00D666B9"/>
    <w:rsid w:val="00D66724"/>
    <w:rsid w:val="00D6683A"/>
    <w:rsid w:val="00D668C2"/>
    <w:rsid w:val="00D66B84"/>
    <w:rsid w:val="00D67782"/>
    <w:rsid w:val="00D67858"/>
    <w:rsid w:val="00D705CC"/>
    <w:rsid w:val="00D7078C"/>
    <w:rsid w:val="00D708BD"/>
    <w:rsid w:val="00D71DF4"/>
    <w:rsid w:val="00D72812"/>
    <w:rsid w:val="00D7282A"/>
    <w:rsid w:val="00D72851"/>
    <w:rsid w:val="00D729CF"/>
    <w:rsid w:val="00D733F9"/>
    <w:rsid w:val="00D74360"/>
    <w:rsid w:val="00D74418"/>
    <w:rsid w:val="00D747CC"/>
    <w:rsid w:val="00D74AF2"/>
    <w:rsid w:val="00D7597D"/>
    <w:rsid w:val="00D76326"/>
    <w:rsid w:val="00D763A1"/>
    <w:rsid w:val="00D76AB5"/>
    <w:rsid w:val="00D76D5B"/>
    <w:rsid w:val="00D770BC"/>
    <w:rsid w:val="00D7733A"/>
    <w:rsid w:val="00D8009A"/>
    <w:rsid w:val="00D800F3"/>
    <w:rsid w:val="00D805D5"/>
    <w:rsid w:val="00D818A7"/>
    <w:rsid w:val="00D819B1"/>
    <w:rsid w:val="00D81D84"/>
    <w:rsid w:val="00D82CAB"/>
    <w:rsid w:val="00D83B52"/>
    <w:rsid w:val="00D83D1A"/>
    <w:rsid w:val="00D84239"/>
    <w:rsid w:val="00D84544"/>
    <w:rsid w:val="00D84601"/>
    <w:rsid w:val="00D84BE7"/>
    <w:rsid w:val="00D850AD"/>
    <w:rsid w:val="00D855ED"/>
    <w:rsid w:val="00D85CF6"/>
    <w:rsid w:val="00D85E68"/>
    <w:rsid w:val="00D865E0"/>
    <w:rsid w:val="00D86629"/>
    <w:rsid w:val="00D86DC4"/>
    <w:rsid w:val="00D8783E"/>
    <w:rsid w:val="00D9151A"/>
    <w:rsid w:val="00D921DB"/>
    <w:rsid w:val="00D93373"/>
    <w:rsid w:val="00D93717"/>
    <w:rsid w:val="00D94D81"/>
    <w:rsid w:val="00D95D60"/>
    <w:rsid w:val="00D95ED6"/>
    <w:rsid w:val="00D96B2D"/>
    <w:rsid w:val="00D97494"/>
    <w:rsid w:val="00D97913"/>
    <w:rsid w:val="00DA0196"/>
    <w:rsid w:val="00DA1C98"/>
    <w:rsid w:val="00DA1F57"/>
    <w:rsid w:val="00DA2C24"/>
    <w:rsid w:val="00DA305F"/>
    <w:rsid w:val="00DA3139"/>
    <w:rsid w:val="00DA40C6"/>
    <w:rsid w:val="00DA4128"/>
    <w:rsid w:val="00DA4808"/>
    <w:rsid w:val="00DA4FFB"/>
    <w:rsid w:val="00DA568B"/>
    <w:rsid w:val="00DA5AE6"/>
    <w:rsid w:val="00DA61A5"/>
    <w:rsid w:val="00DA6979"/>
    <w:rsid w:val="00DA6DD9"/>
    <w:rsid w:val="00DA7195"/>
    <w:rsid w:val="00DA76F1"/>
    <w:rsid w:val="00DA7766"/>
    <w:rsid w:val="00DA7C61"/>
    <w:rsid w:val="00DB06A5"/>
    <w:rsid w:val="00DB085B"/>
    <w:rsid w:val="00DB087F"/>
    <w:rsid w:val="00DB0C0C"/>
    <w:rsid w:val="00DB0D87"/>
    <w:rsid w:val="00DB18C1"/>
    <w:rsid w:val="00DB2B71"/>
    <w:rsid w:val="00DB4BA4"/>
    <w:rsid w:val="00DB5555"/>
    <w:rsid w:val="00DB5A03"/>
    <w:rsid w:val="00DB5E57"/>
    <w:rsid w:val="00DB717D"/>
    <w:rsid w:val="00DB7C9E"/>
    <w:rsid w:val="00DB7D11"/>
    <w:rsid w:val="00DC0317"/>
    <w:rsid w:val="00DC1F1C"/>
    <w:rsid w:val="00DC228B"/>
    <w:rsid w:val="00DC26E4"/>
    <w:rsid w:val="00DC3125"/>
    <w:rsid w:val="00DC317F"/>
    <w:rsid w:val="00DC36C0"/>
    <w:rsid w:val="00DC407F"/>
    <w:rsid w:val="00DC40EA"/>
    <w:rsid w:val="00DC42FB"/>
    <w:rsid w:val="00DC4B65"/>
    <w:rsid w:val="00DC4DD3"/>
    <w:rsid w:val="00DC5652"/>
    <w:rsid w:val="00DC650C"/>
    <w:rsid w:val="00DC7C3D"/>
    <w:rsid w:val="00DD01B4"/>
    <w:rsid w:val="00DD1FF3"/>
    <w:rsid w:val="00DD2A2F"/>
    <w:rsid w:val="00DD3076"/>
    <w:rsid w:val="00DD3E9D"/>
    <w:rsid w:val="00DD4B99"/>
    <w:rsid w:val="00DE07F8"/>
    <w:rsid w:val="00DE0A47"/>
    <w:rsid w:val="00DE0FAF"/>
    <w:rsid w:val="00DE16B5"/>
    <w:rsid w:val="00DE1F8F"/>
    <w:rsid w:val="00DE276B"/>
    <w:rsid w:val="00DE36E6"/>
    <w:rsid w:val="00DE38AA"/>
    <w:rsid w:val="00DE4412"/>
    <w:rsid w:val="00DE445B"/>
    <w:rsid w:val="00DE4C48"/>
    <w:rsid w:val="00DE6748"/>
    <w:rsid w:val="00DE6830"/>
    <w:rsid w:val="00DE6D1F"/>
    <w:rsid w:val="00DE6FAD"/>
    <w:rsid w:val="00DE70EB"/>
    <w:rsid w:val="00DE7319"/>
    <w:rsid w:val="00DE7353"/>
    <w:rsid w:val="00DE747D"/>
    <w:rsid w:val="00DE7950"/>
    <w:rsid w:val="00DF01B7"/>
    <w:rsid w:val="00DF0A64"/>
    <w:rsid w:val="00DF1154"/>
    <w:rsid w:val="00DF145D"/>
    <w:rsid w:val="00DF170F"/>
    <w:rsid w:val="00DF18B1"/>
    <w:rsid w:val="00DF204B"/>
    <w:rsid w:val="00DF2156"/>
    <w:rsid w:val="00DF2BB1"/>
    <w:rsid w:val="00DF2FA8"/>
    <w:rsid w:val="00DF313F"/>
    <w:rsid w:val="00DF3784"/>
    <w:rsid w:val="00DF48CC"/>
    <w:rsid w:val="00DF4C28"/>
    <w:rsid w:val="00DF4ECD"/>
    <w:rsid w:val="00DF533A"/>
    <w:rsid w:val="00DF62DF"/>
    <w:rsid w:val="00DF64B8"/>
    <w:rsid w:val="00DF64ED"/>
    <w:rsid w:val="00DF6A94"/>
    <w:rsid w:val="00DF6E19"/>
    <w:rsid w:val="00E008B0"/>
    <w:rsid w:val="00E011B4"/>
    <w:rsid w:val="00E01FCF"/>
    <w:rsid w:val="00E0264F"/>
    <w:rsid w:val="00E02B05"/>
    <w:rsid w:val="00E02B91"/>
    <w:rsid w:val="00E035A1"/>
    <w:rsid w:val="00E03FA5"/>
    <w:rsid w:val="00E0577A"/>
    <w:rsid w:val="00E05FF8"/>
    <w:rsid w:val="00E06322"/>
    <w:rsid w:val="00E06357"/>
    <w:rsid w:val="00E067A7"/>
    <w:rsid w:val="00E06CAE"/>
    <w:rsid w:val="00E07592"/>
    <w:rsid w:val="00E0762D"/>
    <w:rsid w:val="00E07BE4"/>
    <w:rsid w:val="00E10CF2"/>
    <w:rsid w:val="00E113C0"/>
    <w:rsid w:val="00E12333"/>
    <w:rsid w:val="00E12DFB"/>
    <w:rsid w:val="00E151F2"/>
    <w:rsid w:val="00E15B73"/>
    <w:rsid w:val="00E15D78"/>
    <w:rsid w:val="00E1696B"/>
    <w:rsid w:val="00E1726B"/>
    <w:rsid w:val="00E17A6F"/>
    <w:rsid w:val="00E201E4"/>
    <w:rsid w:val="00E2102F"/>
    <w:rsid w:val="00E21909"/>
    <w:rsid w:val="00E22055"/>
    <w:rsid w:val="00E2234E"/>
    <w:rsid w:val="00E2274E"/>
    <w:rsid w:val="00E22D9E"/>
    <w:rsid w:val="00E232FB"/>
    <w:rsid w:val="00E238D4"/>
    <w:rsid w:val="00E23C9F"/>
    <w:rsid w:val="00E23D24"/>
    <w:rsid w:val="00E2439B"/>
    <w:rsid w:val="00E24F94"/>
    <w:rsid w:val="00E25524"/>
    <w:rsid w:val="00E25737"/>
    <w:rsid w:val="00E2708C"/>
    <w:rsid w:val="00E275F4"/>
    <w:rsid w:val="00E27EC7"/>
    <w:rsid w:val="00E300CD"/>
    <w:rsid w:val="00E30401"/>
    <w:rsid w:val="00E30BA2"/>
    <w:rsid w:val="00E30E87"/>
    <w:rsid w:val="00E31C25"/>
    <w:rsid w:val="00E31C59"/>
    <w:rsid w:val="00E3232F"/>
    <w:rsid w:val="00E33858"/>
    <w:rsid w:val="00E338F6"/>
    <w:rsid w:val="00E33E50"/>
    <w:rsid w:val="00E3542F"/>
    <w:rsid w:val="00E35E42"/>
    <w:rsid w:val="00E3797E"/>
    <w:rsid w:val="00E400D6"/>
    <w:rsid w:val="00E40B8F"/>
    <w:rsid w:val="00E40BF4"/>
    <w:rsid w:val="00E416CF"/>
    <w:rsid w:val="00E41802"/>
    <w:rsid w:val="00E41BF9"/>
    <w:rsid w:val="00E41DF8"/>
    <w:rsid w:val="00E4215F"/>
    <w:rsid w:val="00E425A7"/>
    <w:rsid w:val="00E4326E"/>
    <w:rsid w:val="00E43312"/>
    <w:rsid w:val="00E44213"/>
    <w:rsid w:val="00E44FF1"/>
    <w:rsid w:val="00E45ED6"/>
    <w:rsid w:val="00E46EEB"/>
    <w:rsid w:val="00E503A6"/>
    <w:rsid w:val="00E504A3"/>
    <w:rsid w:val="00E50C2F"/>
    <w:rsid w:val="00E50EF7"/>
    <w:rsid w:val="00E51490"/>
    <w:rsid w:val="00E52E27"/>
    <w:rsid w:val="00E538AE"/>
    <w:rsid w:val="00E53ECC"/>
    <w:rsid w:val="00E53FE7"/>
    <w:rsid w:val="00E54B00"/>
    <w:rsid w:val="00E54C38"/>
    <w:rsid w:val="00E5771D"/>
    <w:rsid w:val="00E61107"/>
    <w:rsid w:val="00E61846"/>
    <w:rsid w:val="00E620CF"/>
    <w:rsid w:val="00E625CC"/>
    <w:rsid w:val="00E62702"/>
    <w:rsid w:val="00E62A70"/>
    <w:rsid w:val="00E62C03"/>
    <w:rsid w:val="00E62E2A"/>
    <w:rsid w:val="00E64240"/>
    <w:rsid w:val="00E64361"/>
    <w:rsid w:val="00E64E24"/>
    <w:rsid w:val="00E65386"/>
    <w:rsid w:val="00E65536"/>
    <w:rsid w:val="00E65A2B"/>
    <w:rsid w:val="00E662FA"/>
    <w:rsid w:val="00E66A66"/>
    <w:rsid w:val="00E67E3B"/>
    <w:rsid w:val="00E70C65"/>
    <w:rsid w:val="00E70EC2"/>
    <w:rsid w:val="00E710AD"/>
    <w:rsid w:val="00E72747"/>
    <w:rsid w:val="00E72B74"/>
    <w:rsid w:val="00E7317E"/>
    <w:rsid w:val="00E732A9"/>
    <w:rsid w:val="00E73A6C"/>
    <w:rsid w:val="00E74543"/>
    <w:rsid w:val="00E74F0C"/>
    <w:rsid w:val="00E75898"/>
    <w:rsid w:val="00E758A1"/>
    <w:rsid w:val="00E75BC8"/>
    <w:rsid w:val="00E762C7"/>
    <w:rsid w:val="00E764BC"/>
    <w:rsid w:val="00E766B5"/>
    <w:rsid w:val="00E767A5"/>
    <w:rsid w:val="00E7689A"/>
    <w:rsid w:val="00E76B63"/>
    <w:rsid w:val="00E76EBE"/>
    <w:rsid w:val="00E770EE"/>
    <w:rsid w:val="00E77846"/>
    <w:rsid w:val="00E77BFA"/>
    <w:rsid w:val="00E77DE5"/>
    <w:rsid w:val="00E802D3"/>
    <w:rsid w:val="00E80345"/>
    <w:rsid w:val="00E80A9B"/>
    <w:rsid w:val="00E81019"/>
    <w:rsid w:val="00E8140C"/>
    <w:rsid w:val="00E81A98"/>
    <w:rsid w:val="00E81B82"/>
    <w:rsid w:val="00E8264F"/>
    <w:rsid w:val="00E82758"/>
    <w:rsid w:val="00E82E25"/>
    <w:rsid w:val="00E83321"/>
    <w:rsid w:val="00E83429"/>
    <w:rsid w:val="00E83923"/>
    <w:rsid w:val="00E83A20"/>
    <w:rsid w:val="00E84136"/>
    <w:rsid w:val="00E84945"/>
    <w:rsid w:val="00E84F2D"/>
    <w:rsid w:val="00E85542"/>
    <w:rsid w:val="00E856B0"/>
    <w:rsid w:val="00E86029"/>
    <w:rsid w:val="00E86B8F"/>
    <w:rsid w:val="00E9084F"/>
    <w:rsid w:val="00E90BC3"/>
    <w:rsid w:val="00E90C96"/>
    <w:rsid w:val="00E90E2B"/>
    <w:rsid w:val="00E91ABE"/>
    <w:rsid w:val="00E91B43"/>
    <w:rsid w:val="00E91F56"/>
    <w:rsid w:val="00E925E8"/>
    <w:rsid w:val="00E92B15"/>
    <w:rsid w:val="00E92E7A"/>
    <w:rsid w:val="00E93A09"/>
    <w:rsid w:val="00E945DF"/>
    <w:rsid w:val="00E94A94"/>
    <w:rsid w:val="00E968BD"/>
    <w:rsid w:val="00E97772"/>
    <w:rsid w:val="00EA00C6"/>
    <w:rsid w:val="00EA041E"/>
    <w:rsid w:val="00EA057E"/>
    <w:rsid w:val="00EA16F1"/>
    <w:rsid w:val="00EA1EAA"/>
    <w:rsid w:val="00EA286C"/>
    <w:rsid w:val="00EA31FD"/>
    <w:rsid w:val="00EA3A10"/>
    <w:rsid w:val="00EA3DF7"/>
    <w:rsid w:val="00EA43F9"/>
    <w:rsid w:val="00EA5C8F"/>
    <w:rsid w:val="00EA5DBF"/>
    <w:rsid w:val="00EA5F78"/>
    <w:rsid w:val="00EA6707"/>
    <w:rsid w:val="00EA7708"/>
    <w:rsid w:val="00EA7F2A"/>
    <w:rsid w:val="00EB04BF"/>
    <w:rsid w:val="00EB078B"/>
    <w:rsid w:val="00EB0A25"/>
    <w:rsid w:val="00EB16BC"/>
    <w:rsid w:val="00EB24AE"/>
    <w:rsid w:val="00EB3101"/>
    <w:rsid w:val="00EB357E"/>
    <w:rsid w:val="00EB3EC1"/>
    <w:rsid w:val="00EB3F70"/>
    <w:rsid w:val="00EB471A"/>
    <w:rsid w:val="00EB479C"/>
    <w:rsid w:val="00EB548D"/>
    <w:rsid w:val="00EB6110"/>
    <w:rsid w:val="00EB762C"/>
    <w:rsid w:val="00EB7F1C"/>
    <w:rsid w:val="00EC0308"/>
    <w:rsid w:val="00EC04F9"/>
    <w:rsid w:val="00EC1195"/>
    <w:rsid w:val="00EC2446"/>
    <w:rsid w:val="00EC30B4"/>
    <w:rsid w:val="00EC396C"/>
    <w:rsid w:val="00EC3CA7"/>
    <w:rsid w:val="00EC4A9B"/>
    <w:rsid w:val="00EC587D"/>
    <w:rsid w:val="00EC59D4"/>
    <w:rsid w:val="00EC5A78"/>
    <w:rsid w:val="00EC652C"/>
    <w:rsid w:val="00EC737E"/>
    <w:rsid w:val="00EC7A01"/>
    <w:rsid w:val="00ED0789"/>
    <w:rsid w:val="00ED0D57"/>
    <w:rsid w:val="00ED173B"/>
    <w:rsid w:val="00ED1A60"/>
    <w:rsid w:val="00ED307B"/>
    <w:rsid w:val="00ED34F4"/>
    <w:rsid w:val="00ED368D"/>
    <w:rsid w:val="00ED3F32"/>
    <w:rsid w:val="00ED4211"/>
    <w:rsid w:val="00ED44FC"/>
    <w:rsid w:val="00ED4702"/>
    <w:rsid w:val="00ED5A48"/>
    <w:rsid w:val="00ED7191"/>
    <w:rsid w:val="00ED7201"/>
    <w:rsid w:val="00ED7411"/>
    <w:rsid w:val="00ED7C26"/>
    <w:rsid w:val="00ED7E48"/>
    <w:rsid w:val="00ED7ED4"/>
    <w:rsid w:val="00EE1D06"/>
    <w:rsid w:val="00EE4198"/>
    <w:rsid w:val="00EE5E53"/>
    <w:rsid w:val="00EE69E5"/>
    <w:rsid w:val="00EE6C20"/>
    <w:rsid w:val="00EE7666"/>
    <w:rsid w:val="00EF32B8"/>
    <w:rsid w:val="00EF42B3"/>
    <w:rsid w:val="00EF472D"/>
    <w:rsid w:val="00EF49B6"/>
    <w:rsid w:val="00EF4ED2"/>
    <w:rsid w:val="00EF6B5F"/>
    <w:rsid w:val="00EF7BEA"/>
    <w:rsid w:val="00F00378"/>
    <w:rsid w:val="00F01311"/>
    <w:rsid w:val="00F014FE"/>
    <w:rsid w:val="00F0207C"/>
    <w:rsid w:val="00F02417"/>
    <w:rsid w:val="00F02A6E"/>
    <w:rsid w:val="00F03233"/>
    <w:rsid w:val="00F03292"/>
    <w:rsid w:val="00F03F20"/>
    <w:rsid w:val="00F03FC4"/>
    <w:rsid w:val="00F04948"/>
    <w:rsid w:val="00F06E0D"/>
    <w:rsid w:val="00F07F3B"/>
    <w:rsid w:val="00F0B65F"/>
    <w:rsid w:val="00F10450"/>
    <w:rsid w:val="00F1097B"/>
    <w:rsid w:val="00F1098B"/>
    <w:rsid w:val="00F10D76"/>
    <w:rsid w:val="00F11440"/>
    <w:rsid w:val="00F11791"/>
    <w:rsid w:val="00F126C9"/>
    <w:rsid w:val="00F12E86"/>
    <w:rsid w:val="00F139E2"/>
    <w:rsid w:val="00F14379"/>
    <w:rsid w:val="00F14578"/>
    <w:rsid w:val="00F147FA"/>
    <w:rsid w:val="00F14F6F"/>
    <w:rsid w:val="00F158F1"/>
    <w:rsid w:val="00F16301"/>
    <w:rsid w:val="00F1648E"/>
    <w:rsid w:val="00F16515"/>
    <w:rsid w:val="00F17187"/>
    <w:rsid w:val="00F174AB"/>
    <w:rsid w:val="00F17B38"/>
    <w:rsid w:val="00F20155"/>
    <w:rsid w:val="00F2055B"/>
    <w:rsid w:val="00F21D8D"/>
    <w:rsid w:val="00F22C8D"/>
    <w:rsid w:val="00F22EB3"/>
    <w:rsid w:val="00F244EA"/>
    <w:rsid w:val="00F24AC8"/>
    <w:rsid w:val="00F25C6A"/>
    <w:rsid w:val="00F263E8"/>
    <w:rsid w:val="00F2662D"/>
    <w:rsid w:val="00F2699A"/>
    <w:rsid w:val="00F305D9"/>
    <w:rsid w:val="00F308BB"/>
    <w:rsid w:val="00F319CA"/>
    <w:rsid w:val="00F31E5C"/>
    <w:rsid w:val="00F32848"/>
    <w:rsid w:val="00F32886"/>
    <w:rsid w:val="00F33C97"/>
    <w:rsid w:val="00F34920"/>
    <w:rsid w:val="00F34B93"/>
    <w:rsid w:val="00F34F64"/>
    <w:rsid w:val="00F35A9D"/>
    <w:rsid w:val="00F36B8E"/>
    <w:rsid w:val="00F36E01"/>
    <w:rsid w:val="00F378BE"/>
    <w:rsid w:val="00F40FA0"/>
    <w:rsid w:val="00F42CEE"/>
    <w:rsid w:val="00F430B3"/>
    <w:rsid w:val="00F431B6"/>
    <w:rsid w:val="00F43924"/>
    <w:rsid w:val="00F44298"/>
    <w:rsid w:val="00F4499D"/>
    <w:rsid w:val="00F4507E"/>
    <w:rsid w:val="00F45EEE"/>
    <w:rsid w:val="00F46FBF"/>
    <w:rsid w:val="00F472DD"/>
    <w:rsid w:val="00F47AA6"/>
    <w:rsid w:val="00F503AF"/>
    <w:rsid w:val="00F50471"/>
    <w:rsid w:val="00F50DC4"/>
    <w:rsid w:val="00F512B9"/>
    <w:rsid w:val="00F516B3"/>
    <w:rsid w:val="00F519B0"/>
    <w:rsid w:val="00F5283C"/>
    <w:rsid w:val="00F52D39"/>
    <w:rsid w:val="00F52DB3"/>
    <w:rsid w:val="00F54635"/>
    <w:rsid w:val="00F561CF"/>
    <w:rsid w:val="00F5622C"/>
    <w:rsid w:val="00F56266"/>
    <w:rsid w:val="00F56685"/>
    <w:rsid w:val="00F5B122"/>
    <w:rsid w:val="00F5EEB1"/>
    <w:rsid w:val="00F6120D"/>
    <w:rsid w:val="00F6128D"/>
    <w:rsid w:val="00F61E48"/>
    <w:rsid w:val="00F62BA7"/>
    <w:rsid w:val="00F62EA3"/>
    <w:rsid w:val="00F62FD6"/>
    <w:rsid w:val="00F631EC"/>
    <w:rsid w:val="00F632F4"/>
    <w:rsid w:val="00F64682"/>
    <w:rsid w:val="00F64A5F"/>
    <w:rsid w:val="00F64C86"/>
    <w:rsid w:val="00F655BA"/>
    <w:rsid w:val="00F66051"/>
    <w:rsid w:val="00F672C3"/>
    <w:rsid w:val="00F7069A"/>
    <w:rsid w:val="00F70987"/>
    <w:rsid w:val="00F712B3"/>
    <w:rsid w:val="00F71AC6"/>
    <w:rsid w:val="00F71C2F"/>
    <w:rsid w:val="00F728C2"/>
    <w:rsid w:val="00F72C8D"/>
    <w:rsid w:val="00F73026"/>
    <w:rsid w:val="00F739BA"/>
    <w:rsid w:val="00F744A2"/>
    <w:rsid w:val="00F74971"/>
    <w:rsid w:val="00F75241"/>
    <w:rsid w:val="00F754DC"/>
    <w:rsid w:val="00F76B86"/>
    <w:rsid w:val="00F76C4A"/>
    <w:rsid w:val="00F76D11"/>
    <w:rsid w:val="00F7750F"/>
    <w:rsid w:val="00F77E41"/>
    <w:rsid w:val="00F8001A"/>
    <w:rsid w:val="00F80B4C"/>
    <w:rsid w:val="00F813BB"/>
    <w:rsid w:val="00F82B66"/>
    <w:rsid w:val="00F82F85"/>
    <w:rsid w:val="00F83454"/>
    <w:rsid w:val="00F83575"/>
    <w:rsid w:val="00F83944"/>
    <w:rsid w:val="00F83EC4"/>
    <w:rsid w:val="00F8417F"/>
    <w:rsid w:val="00F842E4"/>
    <w:rsid w:val="00F84B83"/>
    <w:rsid w:val="00F85348"/>
    <w:rsid w:val="00F85714"/>
    <w:rsid w:val="00F86569"/>
    <w:rsid w:val="00F86A77"/>
    <w:rsid w:val="00F86D6B"/>
    <w:rsid w:val="00F87085"/>
    <w:rsid w:val="00F87307"/>
    <w:rsid w:val="00F878BD"/>
    <w:rsid w:val="00F906C7"/>
    <w:rsid w:val="00F918CC"/>
    <w:rsid w:val="00F919C7"/>
    <w:rsid w:val="00F91D1E"/>
    <w:rsid w:val="00F9276A"/>
    <w:rsid w:val="00F936E4"/>
    <w:rsid w:val="00F93742"/>
    <w:rsid w:val="00F93995"/>
    <w:rsid w:val="00F93F74"/>
    <w:rsid w:val="00F94D06"/>
    <w:rsid w:val="00F94EF8"/>
    <w:rsid w:val="00F94FF0"/>
    <w:rsid w:val="00F95B84"/>
    <w:rsid w:val="00F968D7"/>
    <w:rsid w:val="00F968E5"/>
    <w:rsid w:val="00F96DA8"/>
    <w:rsid w:val="00F96DBF"/>
    <w:rsid w:val="00F97F85"/>
    <w:rsid w:val="00FA1EB3"/>
    <w:rsid w:val="00FA28D5"/>
    <w:rsid w:val="00FA2C77"/>
    <w:rsid w:val="00FA31B3"/>
    <w:rsid w:val="00FA42B4"/>
    <w:rsid w:val="00FA47D4"/>
    <w:rsid w:val="00FA4918"/>
    <w:rsid w:val="00FA4930"/>
    <w:rsid w:val="00FA4A81"/>
    <w:rsid w:val="00FA50EA"/>
    <w:rsid w:val="00FA5625"/>
    <w:rsid w:val="00FA63DA"/>
    <w:rsid w:val="00FA75EC"/>
    <w:rsid w:val="00FB1461"/>
    <w:rsid w:val="00FB16A7"/>
    <w:rsid w:val="00FB231E"/>
    <w:rsid w:val="00FB2A34"/>
    <w:rsid w:val="00FB327A"/>
    <w:rsid w:val="00FB3604"/>
    <w:rsid w:val="00FB3D04"/>
    <w:rsid w:val="00FB41C7"/>
    <w:rsid w:val="00FB4215"/>
    <w:rsid w:val="00FB43F2"/>
    <w:rsid w:val="00FB573E"/>
    <w:rsid w:val="00FB5C24"/>
    <w:rsid w:val="00FB5CA6"/>
    <w:rsid w:val="00FB6B94"/>
    <w:rsid w:val="00FB6D26"/>
    <w:rsid w:val="00FB723E"/>
    <w:rsid w:val="00FC0475"/>
    <w:rsid w:val="00FC19C6"/>
    <w:rsid w:val="00FC22A2"/>
    <w:rsid w:val="00FC253B"/>
    <w:rsid w:val="00FC27CD"/>
    <w:rsid w:val="00FC27D0"/>
    <w:rsid w:val="00FC2EAB"/>
    <w:rsid w:val="00FC37A2"/>
    <w:rsid w:val="00FC38A9"/>
    <w:rsid w:val="00FC3B29"/>
    <w:rsid w:val="00FC4317"/>
    <w:rsid w:val="00FC4D8C"/>
    <w:rsid w:val="00FC578B"/>
    <w:rsid w:val="00FC5A64"/>
    <w:rsid w:val="00FC6098"/>
    <w:rsid w:val="00FC61FF"/>
    <w:rsid w:val="00FC62EB"/>
    <w:rsid w:val="00FC6AC4"/>
    <w:rsid w:val="00FC7129"/>
    <w:rsid w:val="00FC76F0"/>
    <w:rsid w:val="00FD090D"/>
    <w:rsid w:val="00FD19BC"/>
    <w:rsid w:val="00FD2D2D"/>
    <w:rsid w:val="00FD3217"/>
    <w:rsid w:val="00FD5BED"/>
    <w:rsid w:val="00FD62AC"/>
    <w:rsid w:val="00FD6D59"/>
    <w:rsid w:val="00FD722E"/>
    <w:rsid w:val="00FD72AB"/>
    <w:rsid w:val="00FD76C5"/>
    <w:rsid w:val="00FD7C50"/>
    <w:rsid w:val="00FE15E1"/>
    <w:rsid w:val="00FE169A"/>
    <w:rsid w:val="00FE1824"/>
    <w:rsid w:val="00FE26EF"/>
    <w:rsid w:val="00FE2BC9"/>
    <w:rsid w:val="00FE3061"/>
    <w:rsid w:val="00FE35F2"/>
    <w:rsid w:val="00FE3CC7"/>
    <w:rsid w:val="00FE416A"/>
    <w:rsid w:val="00FE49ED"/>
    <w:rsid w:val="00FE5246"/>
    <w:rsid w:val="00FE548C"/>
    <w:rsid w:val="00FE5D9C"/>
    <w:rsid w:val="00FE618F"/>
    <w:rsid w:val="00FE78D3"/>
    <w:rsid w:val="00FE7D2C"/>
    <w:rsid w:val="00FF1256"/>
    <w:rsid w:val="00FF3A18"/>
    <w:rsid w:val="00FF3D4C"/>
    <w:rsid w:val="00FF3DEF"/>
    <w:rsid w:val="00FF4116"/>
    <w:rsid w:val="00FF4DA6"/>
    <w:rsid w:val="00FF555E"/>
    <w:rsid w:val="00FF633A"/>
    <w:rsid w:val="00FF6701"/>
    <w:rsid w:val="00FF6DC8"/>
    <w:rsid w:val="00FF75BC"/>
    <w:rsid w:val="00FF77B3"/>
    <w:rsid w:val="00FF7A54"/>
    <w:rsid w:val="00FF7EB8"/>
    <w:rsid w:val="0118FACA"/>
    <w:rsid w:val="0126EC02"/>
    <w:rsid w:val="013F2D89"/>
    <w:rsid w:val="0147E49D"/>
    <w:rsid w:val="014BAF1F"/>
    <w:rsid w:val="014F9820"/>
    <w:rsid w:val="01951FE4"/>
    <w:rsid w:val="01A3A2CC"/>
    <w:rsid w:val="01A67004"/>
    <w:rsid w:val="01BFDF80"/>
    <w:rsid w:val="01C6076B"/>
    <w:rsid w:val="01C64A2F"/>
    <w:rsid w:val="01C7CD06"/>
    <w:rsid w:val="01CACCF6"/>
    <w:rsid w:val="01D3ADFC"/>
    <w:rsid w:val="01D3FDAC"/>
    <w:rsid w:val="01ED57E8"/>
    <w:rsid w:val="01EDAF7F"/>
    <w:rsid w:val="01F484B5"/>
    <w:rsid w:val="01F7E08A"/>
    <w:rsid w:val="01FDD0BA"/>
    <w:rsid w:val="01FE335F"/>
    <w:rsid w:val="0220D310"/>
    <w:rsid w:val="0234858C"/>
    <w:rsid w:val="02357472"/>
    <w:rsid w:val="02411DCE"/>
    <w:rsid w:val="027CCD45"/>
    <w:rsid w:val="028DE3C2"/>
    <w:rsid w:val="02966CAB"/>
    <w:rsid w:val="02A8F90D"/>
    <w:rsid w:val="02BDC5A1"/>
    <w:rsid w:val="02C555AE"/>
    <w:rsid w:val="02C89E4C"/>
    <w:rsid w:val="02DAD2AF"/>
    <w:rsid w:val="02F2FFED"/>
    <w:rsid w:val="032C2B70"/>
    <w:rsid w:val="036B0092"/>
    <w:rsid w:val="037CDF96"/>
    <w:rsid w:val="039A03C0"/>
    <w:rsid w:val="03AA9AAC"/>
    <w:rsid w:val="03C07CD7"/>
    <w:rsid w:val="03C0F192"/>
    <w:rsid w:val="03CA0C7A"/>
    <w:rsid w:val="03CEF149"/>
    <w:rsid w:val="03D74B9E"/>
    <w:rsid w:val="03D7947B"/>
    <w:rsid w:val="03DFEA5B"/>
    <w:rsid w:val="03ED7972"/>
    <w:rsid w:val="04099FC8"/>
    <w:rsid w:val="041D89CC"/>
    <w:rsid w:val="044523B4"/>
    <w:rsid w:val="044E48FD"/>
    <w:rsid w:val="0468A6D2"/>
    <w:rsid w:val="0482AB9C"/>
    <w:rsid w:val="0488A73F"/>
    <w:rsid w:val="0492B632"/>
    <w:rsid w:val="049F8974"/>
    <w:rsid w:val="04A0C684"/>
    <w:rsid w:val="04BB8BA8"/>
    <w:rsid w:val="04C74A6C"/>
    <w:rsid w:val="04DBFBC9"/>
    <w:rsid w:val="04E4D911"/>
    <w:rsid w:val="04FA8EA6"/>
    <w:rsid w:val="0504CEDA"/>
    <w:rsid w:val="0504EB9C"/>
    <w:rsid w:val="0506D0F3"/>
    <w:rsid w:val="051661A8"/>
    <w:rsid w:val="0535D421"/>
    <w:rsid w:val="0567E95B"/>
    <w:rsid w:val="057DB156"/>
    <w:rsid w:val="05B25268"/>
    <w:rsid w:val="05BCE74E"/>
    <w:rsid w:val="05CE41D3"/>
    <w:rsid w:val="0611CF7D"/>
    <w:rsid w:val="061CDE66"/>
    <w:rsid w:val="0653AF18"/>
    <w:rsid w:val="065E529A"/>
    <w:rsid w:val="06BB77DC"/>
    <w:rsid w:val="06C4E180"/>
    <w:rsid w:val="06CAA20C"/>
    <w:rsid w:val="06D5FF6D"/>
    <w:rsid w:val="06DE1E2C"/>
    <w:rsid w:val="06E11979"/>
    <w:rsid w:val="06EFBC5E"/>
    <w:rsid w:val="070A3CD2"/>
    <w:rsid w:val="07197C94"/>
    <w:rsid w:val="07243F89"/>
    <w:rsid w:val="07471C19"/>
    <w:rsid w:val="075C8AA2"/>
    <w:rsid w:val="076155DE"/>
    <w:rsid w:val="07932FD5"/>
    <w:rsid w:val="07A37B4E"/>
    <w:rsid w:val="07A52F1D"/>
    <w:rsid w:val="07BBF579"/>
    <w:rsid w:val="07D07BE3"/>
    <w:rsid w:val="07D9056D"/>
    <w:rsid w:val="07E409FA"/>
    <w:rsid w:val="07FB2D53"/>
    <w:rsid w:val="08103F6A"/>
    <w:rsid w:val="0813485D"/>
    <w:rsid w:val="08163839"/>
    <w:rsid w:val="0836EA0B"/>
    <w:rsid w:val="08518B4E"/>
    <w:rsid w:val="085CA0F5"/>
    <w:rsid w:val="0868A9BB"/>
    <w:rsid w:val="088081C3"/>
    <w:rsid w:val="088315EE"/>
    <w:rsid w:val="08960122"/>
    <w:rsid w:val="08AC6ED6"/>
    <w:rsid w:val="08C8B2D2"/>
    <w:rsid w:val="08CAD762"/>
    <w:rsid w:val="08CE5AA1"/>
    <w:rsid w:val="08E62F6E"/>
    <w:rsid w:val="08E7E7A5"/>
    <w:rsid w:val="08EA023B"/>
    <w:rsid w:val="0913A283"/>
    <w:rsid w:val="091EE2A3"/>
    <w:rsid w:val="092C5479"/>
    <w:rsid w:val="0932C4C1"/>
    <w:rsid w:val="09430FB4"/>
    <w:rsid w:val="0953D6E0"/>
    <w:rsid w:val="0954BE23"/>
    <w:rsid w:val="0962DB3D"/>
    <w:rsid w:val="09B3E6BD"/>
    <w:rsid w:val="09B547D3"/>
    <w:rsid w:val="09BBFF0C"/>
    <w:rsid w:val="09D2DEEB"/>
    <w:rsid w:val="09DCA2B1"/>
    <w:rsid w:val="09EE4BE7"/>
    <w:rsid w:val="09F07390"/>
    <w:rsid w:val="09F28126"/>
    <w:rsid w:val="0A032BA2"/>
    <w:rsid w:val="0A1415C9"/>
    <w:rsid w:val="0A331CA1"/>
    <w:rsid w:val="0A57B03E"/>
    <w:rsid w:val="0A83057D"/>
    <w:rsid w:val="0A83B806"/>
    <w:rsid w:val="0A905C61"/>
    <w:rsid w:val="0A9BE5EE"/>
    <w:rsid w:val="0ABEB27D"/>
    <w:rsid w:val="0AC2DC05"/>
    <w:rsid w:val="0AC9F1A8"/>
    <w:rsid w:val="0AD873FF"/>
    <w:rsid w:val="0AE540A0"/>
    <w:rsid w:val="0AFF8EF6"/>
    <w:rsid w:val="0B028ED7"/>
    <w:rsid w:val="0B13022A"/>
    <w:rsid w:val="0B13D218"/>
    <w:rsid w:val="0B5D7475"/>
    <w:rsid w:val="0B5EA3B6"/>
    <w:rsid w:val="0B6C051D"/>
    <w:rsid w:val="0B6F8754"/>
    <w:rsid w:val="0B9B976C"/>
    <w:rsid w:val="0B9F8114"/>
    <w:rsid w:val="0BB82B25"/>
    <w:rsid w:val="0BF49FB0"/>
    <w:rsid w:val="0BFD4D3E"/>
    <w:rsid w:val="0C06F580"/>
    <w:rsid w:val="0C1EC5D4"/>
    <w:rsid w:val="0C34C701"/>
    <w:rsid w:val="0C355C4B"/>
    <w:rsid w:val="0C52EBCC"/>
    <w:rsid w:val="0C642ABB"/>
    <w:rsid w:val="0C8D24B8"/>
    <w:rsid w:val="0CB1F7DC"/>
    <w:rsid w:val="0CB77B1D"/>
    <w:rsid w:val="0CB7D64F"/>
    <w:rsid w:val="0CBA79CF"/>
    <w:rsid w:val="0CBFFA58"/>
    <w:rsid w:val="0CCDCE9D"/>
    <w:rsid w:val="0CCE6177"/>
    <w:rsid w:val="0CE3B08D"/>
    <w:rsid w:val="0CF39FCE"/>
    <w:rsid w:val="0D04B6FE"/>
    <w:rsid w:val="0D1B1CD4"/>
    <w:rsid w:val="0D1CBB03"/>
    <w:rsid w:val="0D257B36"/>
    <w:rsid w:val="0D66B79C"/>
    <w:rsid w:val="0D66DF90"/>
    <w:rsid w:val="0D78DD28"/>
    <w:rsid w:val="0D84612B"/>
    <w:rsid w:val="0D90176D"/>
    <w:rsid w:val="0DB3C5E8"/>
    <w:rsid w:val="0DB82A4E"/>
    <w:rsid w:val="0DBFF026"/>
    <w:rsid w:val="0DCD6867"/>
    <w:rsid w:val="0DCF70B1"/>
    <w:rsid w:val="0DD046E2"/>
    <w:rsid w:val="0DD085DF"/>
    <w:rsid w:val="0DDCCFD5"/>
    <w:rsid w:val="0DEBFE27"/>
    <w:rsid w:val="0DEF11E3"/>
    <w:rsid w:val="0DF60AD4"/>
    <w:rsid w:val="0DF99475"/>
    <w:rsid w:val="0E02AC88"/>
    <w:rsid w:val="0E10CCF8"/>
    <w:rsid w:val="0E196229"/>
    <w:rsid w:val="0E2E38DF"/>
    <w:rsid w:val="0E3400CC"/>
    <w:rsid w:val="0E45A850"/>
    <w:rsid w:val="0E46D7F3"/>
    <w:rsid w:val="0E4D98E7"/>
    <w:rsid w:val="0E5599C5"/>
    <w:rsid w:val="0E6AA133"/>
    <w:rsid w:val="0E7678C8"/>
    <w:rsid w:val="0E76C7FD"/>
    <w:rsid w:val="0E881764"/>
    <w:rsid w:val="0EAB3A3D"/>
    <w:rsid w:val="0EB8F768"/>
    <w:rsid w:val="0EC14B97"/>
    <w:rsid w:val="0EEF2155"/>
    <w:rsid w:val="0F29B952"/>
    <w:rsid w:val="0F51912C"/>
    <w:rsid w:val="0F5D31BF"/>
    <w:rsid w:val="0F7323A7"/>
    <w:rsid w:val="0FC4C57A"/>
    <w:rsid w:val="0FCA0880"/>
    <w:rsid w:val="0FD568D9"/>
    <w:rsid w:val="0FF2DAB1"/>
    <w:rsid w:val="10085361"/>
    <w:rsid w:val="1017BD3B"/>
    <w:rsid w:val="1019BC23"/>
    <w:rsid w:val="101B7587"/>
    <w:rsid w:val="101D8D1B"/>
    <w:rsid w:val="10535B46"/>
    <w:rsid w:val="1069ABBA"/>
    <w:rsid w:val="109C1E11"/>
    <w:rsid w:val="10A5C207"/>
    <w:rsid w:val="10C5E557"/>
    <w:rsid w:val="10D36E0B"/>
    <w:rsid w:val="10DA741F"/>
    <w:rsid w:val="10DAAAE0"/>
    <w:rsid w:val="10DB05CF"/>
    <w:rsid w:val="10E73B34"/>
    <w:rsid w:val="10EBE2E2"/>
    <w:rsid w:val="1108D4F4"/>
    <w:rsid w:val="110C9651"/>
    <w:rsid w:val="1120DB7C"/>
    <w:rsid w:val="114585CD"/>
    <w:rsid w:val="1150F09D"/>
    <w:rsid w:val="116008B6"/>
    <w:rsid w:val="1171393A"/>
    <w:rsid w:val="11776996"/>
    <w:rsid w:val="117FD8BB"/>
    <w:rsid w:val="118AFA72"/>
    <w:rsid w:val="11BA46E5"/>
    <w:rsid w:val="11C1B41C"/>
    <w:rsid w:val="11C8BFF8"/>
    <w:rsid w:val="11DACD19"/>
    <w:rsid w:val="11E04250"/>
    <w:rsid w:val="11E0AA30"/>
    <w:rsid w:val="11E4A20C"/>
    <w:rsid w:val="11ED3449"/>
    <w:rsid w:val="11F131D2"/>
    <w:rsid w:val="120B5B45"/>
    <w:rsid w:val="1215F244"/>
    <w:rsid w:val="1218CBD6"/>
    <w:rsid w:val="122945C2"/>
    <w:rsid w:val="122AC483"/>
    <w:rsid w:val="122E091A"/>
    <w:rsid w:val="1236476D"/>
    <w:rsid w:val="12411620"/>
    <w:rsid w:val="1244133E"/>
    <w:rsid w:val="12467C10"/>
    <w:rsid w:val="125A8DB4"/>
    <w:rsid w:val="126D8F3E"/>
    <w:rsid w:val="12749ABE"/>
    <w:rsid w:val="12764480"/>
    <w:rsid w:val="12846D04"/>
    <w:rsid w:val="12B4780C"/>
    <w:rsid w:val="12BFB93B"/>
    <w:rsid w:val="12C9C63D"/>
    <w:rsid w:val="12FF9450"/>
    <w:rsid w:val="1310C6A9"/>
    <w:rsid w:val="13203B10"/>
    <w:rsid w:val="13374E4C"/>
    <w:rsid w:val="133D1D1E"/>
    <w:rsid w:val="13570E1A"/>
    <w:rsid w:val="1373B2DF"/>
    <w:rsid w:val="13741F7D"/>
    <w:rsid w:val="137AD511"/>
    <w:rsid w:val="1381BD69"/>
    <w:rsid w:val="13887464"/>
    <w:rsid w:val="13E5D8FE"/>
    <w:rsid w:val="1405C327"/>
    <w:rsid w:val="14063D42"/>
    <w:rsid w:val="1409542C"/>
    <w:rsid w:val="140FB769"/>
    <w:rsid w:val="141AD6A6"/>
    <w:rsid w:val="142DD3FB"/>
    <w:rsid w:val="1453B1ED"/>
    <w:rsid w:val="145F7DB6"/>
    <w:rsid w:val="146A27CF"/>
    <w:rsid w:val="146E8F62"/>
    <w:rsid w:val="1473902E"/>
    <w:rsid w:val="1496E459"/>
    <w:rsid w:val="14B0453A"/>
    <w:rsid w:val="14C82B05"/>
    <w:rsid w:val="14D15A3B"/>
    <w:rsid w:val="14D59A15"/>
    <w:rsid w:val="14D9B9E7"/>
    <w:rsid w:val="14FF32A8"/>
    <w:rsid w:val="15075914"/>
    <w:rsid w:val="150B6322"/>
    <w:rsid w:val="15211CC9"/>
    <w:rsid w:val="1534D04B"/>
    <w:rsid w:val="15443D77"/>
    <w:rsid w:val="1545AD66"/>
    <w:rsid w:val="154FB19F"/>
    <w:rsid w:val="1591A4A8"/>
    <w:rsid w:val="1594A162"/>
    <w:rsid w:val="15A92177"/>
    <w:rsid w:val="15D519C0"/>
    <w:rsid w:val="15DC0002"/>
    <w:rsid w:val="15E396CD"/>
    <w:rsid w:val="15FCB49E"/>
    <w:rsid w:val="16095485"/>
    <w:rsid w:val="1630F3C7"/>
    <w:rsid w:val="164C9A72"/>
    <w:rsid w:val="1663D63F"/>
    <w:rsid w:val="16735376"/>
    <w:rsid w:val="1674EEEF"/>
    <w:rsid w:val="16756D59"/>
    <w:rsid w:val="167BFCE2"/>
    <w:rsid w:val="1684666C"/>
    <w:rsid w:val="1693D465"/>
    <w:rsid w:val="16972A49"/>
    <w:rsid w:val="1697924A"/>
    <w:rsid w:val="169933D6"/>
    <w:rsid w:val="16B8441C"/>
    <w:rsid w:val="17085920"/>
    <w:rsid w:val="170E4436"/>
    <w:rsid w:val="17273D40"/>
    <w:rsid w:val="1736E167"/>
    <w:rsid w:val="175C023E"/>
    <w:rsid w:val="1761B914"/>
    <w:rsid w:val="176599F1"/>
    <w:rsid w:val="177391D3"/>
    <w:rsid w:val="177B2CED"/>
    <w:rsid w:val="1783C4C1"/>
    <w:rsid w:val="179A1858"/>
    <w:rsid w:val="17B38AD1"/>
    <w:rsid w:val="17C14600"/>
    <w:rsid w:val="17C36C7D"/>
    <w:rsid w:val="17EE1643"/>
    <w:rsid w:val="17F31AD3"/>
    <w:rsid w:val="17FADEA5"/>
    <w:rsid w:val="17FBAB9E"/>
    <w:rsid w:val="18163F81"/>
    <w:rsid w:val="1817CD43"/>
    <w:rsid w:val="1822574B"/>
    <w:rsid w:val="182348A0"/>
    <w:rsid w:val="1845636A"/>
    <w:rsid w:val="184B5C25"/>
    <w:rsid w:val="185A0735"/>
    <w:rsid w:val="189F2D6D"/>
    <w:rsid w:val="18A96A43"/>
    <w:rsid w:val="18B7EE5D"/>
    <w:rsid w:val="18BE0379"/>
    <w:rsid w:val="18CADC8E"/>
    <w:rsid w:val="18D893B6"/>
    <w:rsid w:val="18ECE81B"/>
    <w:rsid w:val="19122D2B"/>
    <w:rsid w:val="191B9C36"/>
    <w:rsid w:val="192FE5DB"/>
    <w:rsid w:val="193907C1"/>
    <w:rsid w:val="194895B5"/>
    <w:rsid w:val="194F5B32"/>
    <w:rsid w:val="195D1661"/>
    <w:rsid w:val="19AEA85A"/>
    <w:rsid w:val="19CCDD8F"/>
    <w:rsid w:val="19CF942C"/>
    <w:rsid w:val="19DF0D2A"/>
    <w:rsid w:val="19EAC7B2"/>
    <w:rsid w:val="19F07404"/>
    <w:rsid w:val="1A0092A6"/>
    <w:rsid w:val="1A1EBFEA"/>
    <w:rsid w:val="1A2F68F2"/>
    <w:rsid w:val="1A3487C5"/>
    <w:rsid w:val="1A5167AA"/>
    <w:rsid w:val="1A5EA81E"/>
    <w:rsid w:val="1A746417"/>
    <w:rsid w:val="1A78E173"/>
    <w:rsid w:val="1A797938"/>
    <w:rsid w:val="1A828A46"/>
    <w:rsid w:val="1A8350CE"/>
    <w:rsid w:val="1A8F9D08"/>
    <w:rsid w:val="1A9F9E2E"/>
    <w:rsid w:val="1AADB24B"/>
    <w:rsid w:val="1AB92233"/>
    <w:rsid w:val="1ABDD49C"/>
    <w:rsid w:val="1AF4E72F"/>
    <w:rsid w:val="1B181B80"/>
    <w:rsid w:val="1B1D17CA"/>
    <w:rsid w:val="1B4B599C"/>
    <w:rsid w:val="1B5957E8"/>
    <w:rsid w:val="1B5C6E28"/>
    <w:rsid w:val="1B5F4E69"/>
    <w:rsid w:val="1B6D68B5"/>
    <w:rsid w:val="1B6E3823"/>
    <w:rsid w:val="1B9C6307"/>
    <w:rsid w:val="1BA2DD5D"/>
    <w:rsid w:val="1BA44ADD"/>
    <w:rsid w:val="1BBBCB89"/>
    <w:rsid w:val="1BD2F8AD"/>
    <w:rsid w:val="1BF617C9"/>
    <w:rsid w:val="1BF8E405"/>
    <w:rsid w:val="1C3C1376"/>
    <w:rsid w:val="1C488DCD"/>
    <w:rsid w:val="1C4D40DE"/>
    <w:rsid w:val="1C54AE22"/>
    <w:rsid w:val="1C59A4FD"/>
    <w:rsid w:val="1C626D9C"/>
    <w:rsid w:val="1C7A499F"/>
    <w:rsid w:val="1C7D1567"/>
    <w:rsid w:val="1C80F600"/>
    <w:rsid w:val="1C9211AC"/>
    <w:rsid w:val="1C97D71D"/>
    <w:rsid w:val="1C9F2251"/>
    <w:rsid w:val="1CAE9088"/>
    <w:rsid w:val="1CAFB837"/>
    <w:rsid w:val="1CAFEA54"/>
    <w:rsid w:val="1CC4B924"/>
    <w:rsid w:val="1CC9701B"/>
    <w:rsid w:val="1CCD81DC"/>
    <w:rsid w:val="1CE6AA07"/>
    <w:rsid w:val="1D0F68A0"/>
    <w:rsid w:val="1D19D406"/>
    <w:rsid w:val="1D1DABD4"/>
    <w:rsid w:val="1D1E7C2E"/>
    <w:rsid w:val="1D50C22E"/>
    <w:rsid w:val="1D61F84D"/>
    <w:rsid w:val="1D635241"/>
    <w:rsid w:val="1D78C00F"/>
    <w:rsid w:val="1D84C8EC"/>
    <w:rsid w:val="1D864A8E"/>
    <w:rsid w:val="1DBD77F7"/>
    <w:rsid w:val="1DC66288"/>
    <w:rsid w:val="1DC89FF9"/>
    <w:rsid w:val="1DD7EB37"/>
    <w:rsid w:val="1DD9C13A"/>
    <w:rsid w:val="1E07DBCE"/>
    <w:rsid w:val="1E0C78E4"/>
    <w:rsid w:val="1E299589"/>
    <w:rsid w:val="1E2A3BF3"/>
    <w:rsid w:val="1E33453A"/>
    <w:rsid w:val="1E652E96"/>
    <w:rsid w:val="1E7C7C5B"/>
    <w:rsid w:val="1E83F6C3"/>
    <w:rsid w:val="1E928A24"/>
    <w:rsid w:val="1EA0D650"/>
    <w:rsid w:val="1EAB3901"/>
    <w:rsid w:val="1EADCA83"/>
    <w:rsid w:val="1EAE84B4"/>
    <w:rsid w:val="1EAF8D44"/>
    <w:rsid w:val="1EB62FA4"/>
    <w:rsid w:val="1EB83B69"/>
    <w:rsid w:val="1EEB32E0"/>
    <w:rsid w:val="1EEC8825"/>
    <w:rsid w:val="1F01FABB"/>
    <w:rsid w:val="1F2DB88B"/>
    <w:rsid w:val="1F393311"/>
    <w:rsid w:val="1F4AA0E5"/>
    <w:rsid w:val="1F4C45A5"/>
    <w:rsid w:val="1F831437"/>
    <w:rsid w:val="1F881C15"/>
    <w:rsid w:val="1F9C14C1"/>
    <w:rsid w:val="1F9E7199"/>
    <w:rsid w:val="1FB65C77"/>
    <w:rsid w:val="1FBBC202"/>
    <w:rsid w:val="1FC961DF"/>
    <w:rsid w:val="1FCB05C6"/>
    <w:rsid w:val="1FCF46E6"/>
    <w:rsid w:val="1FDC8DAD"/>
    <w:rsid w:val="1FE76DCC"/>
    <w:rsid w:val="1FF2F7E1"/>
    <w:rsid w:val="1FF46004"/>
    <w:rsid w:val="1FFC3F10"/>
    <w:rsid w:val="2004E7B8"/>
    <w:rsid w:val="200633E5"/>
    <w:rsid w:val="200E87CF"/>
    <w:rsid w:val="207D73D8"/>
    <w:rsid w:val="20CAD9B4"/>
    <w:rsid w:val="20DA6402"/>
    <w:rsid w:val="20E4BB22"/>
    <w:rsid w:val="21289EE9"/>
    <w:rsid w:val="212CD07D"/>
    <w:rsid w:val="212D1620"/>
    <w:rsid w:val="21463E7D"/>
    <w:rsid w:val="21475901"/>
    <w:rsid w:val="2151BA2D"/>
    <w:rsid w:val="216B73F5"/>
    <w:rsid w:val="217A79E0"/>
    <w:rsid w:val="21AA22BD"/>
    <w:rsid w:val="21C6422B"/>
    <w:rsid w:val="21C977D4"/>
    <w:rsid w:val="21E2B11A"/>
    <w:rsid w:val="21EC2714"/>
    <w:rsid w:val="2200E40A"/>
    <w:rsid w:val="2203F4B7"/>
    <w:rsid w:val="22356970"/>
    <w:rsid w:val="22402B59"/>
    <w:rsid w:val="22409354"/>
    <w:rsid w:val="2269BA03"/>
    <w:rsid w:val="22A5E2BA"/>
    <w:rsid w:val="22BA21F9"/>
    <w:rsid w:val="22C7CCDE"/>
    <w:rsid w:val="22EC7541"/>
    <w:rsid w:val="22F93040"/>
    <w:rsid w:val="230E887C"/>
    <w:rsid w:val="230F62D8"/>
    <w:rsid w:val="2314D022"/>
    <w:rsid w:val="234F595A"/>
    <w:rsid w:val="234FED7E"/>
    <w:rsid w:val="23B24F45"/>
    <w:rsid w:val="23C6D248"/>
    <w:rsid w:val="241AAD66"/>
    <w:rsid w:val="244363DE"/>
    <w:rsid w:val="2459EE2E"/>
    <w:rsid w:val="2464713F"/>
    <w:rsid w:val="24760AC8"/>
    <w:rsid w:val="247E0002"/>
    <w:rsid w:val="2492F62B"/>
    <w:rsid w:val="249E98C6"/>
    <w:rsid w:val="24A07CEE"/>
    <w:rsid w:val="24A1B25F"/>
    <w:rsid w:val="24BB8BB3"/>
    <w:rsid w:val="24C66904"/>
    <w:rsid w:val="24C72944"/>
    <w:rsid w:val="24CDD063"/>
    <w:rsid w:val="24E6D45F"/>
    <w:rsid w:val="24F12428"/>
    <w:rsid w:val="24F4DB6A"/>
    <w:rsid w:val="24F5114C"/>
    <w:rsid w:val="24FC234F"/>
    <w:rsid w:val="24FC9EED"/>
    <w:rsid w:val="2505CA2B"/>
    <w:rsid w:val="25105AD8"/>
    <w:rsid w:val="25148E97"/>
    <w:rsid w:val="252E4641"/>
    <w:rsid w:val="254AC73C"/>
    <w:rsid w:val="255E7567"/>
    <w:rsid w:val="256B2726"/>
    <w:rsid w:val="25768C5C"/>
    <w:rsid w:val="258684D1"/>
    <w:rsid w:val="258BB82F"/>
    <w:rsid w:val="25921CBD"/>
    <w:rsid w:val="25A1B78A"/>
    <w:rsid w:val="25AF5CD9"/>
    <w:rsid w:val="25C77AC9"/>
    <w:rsid w:val="25CAA117"/>
    <w:rsid w:val="25E51DF4"/>
    <w:rsid w:val="25E8B8DA"/>
    <w:rsid w:val="260041A0"/>
    <w:rsid w:val="26076CDF"/>
    <w:rsid w:val="2622710C"/>
    <w:rsid w:val="262AA135"/>
    <w:rsid w:val="262F5AE6"/>
    <w:rsid w:val="2641BC0E"/>
    <w:rsid w:val="267915D7"/>
    <w:rsid w:val="267FD17D"/>
    <w:rsid w:val="26F64274"/>
    <w:rsid w:val="26FC01EE"/>
    <w:rsid w:val="270DF885"/>
    <w:rsid w:val="271292DE"/>
    <w:rsid w:val="271A0737"/>
    <w:rsid w:val="2724C55E"/>
    <w:rsid w:val="272C0BBC"/>
    <w:rsid w:val="27329294"/>
    <w:rsid w:val="273568BD"/>
    <w:rsid w:val="274E911A"/>
    <w:rsid w:val="27564AD4"/>
    <w:rsid w:val="2757647B"/>
    <w:rsid w:val="2777BD1F"/>
    <w:rsid w:val="277A059D"/>
    <w:rsid w:val="2790E57C"/>
    <w:rsid w:val="27A22053"/>
    <w:rsid w:val="27AF8EBA"/>
    <w:rsid w:val="27B35B2A"/>
    <w:rsid w:val="27B7A59E"/>
    <w:rsid w:val="27BB6163"/>
    <w:rsid w:val="27BE416D"/>
    <w:rsid w:val="27C505CB"/>
    <w:rsid w:val="27CA1544"/>
    <w:rsid w:val="27CA7EA7"/>
    <w:rsid w:val="27D69A73"/>
    <w:rsid w:val="27D6CC87"/>
    <w:rsid w:val="27DADBC4"/>
    <w:rsid w:val="27E32FF3"/>
    <w:rsid w:val="27EDA69D"/>
    <w:rsid w:val="27EDE596"/>
    <w:rsid w:val="27FD1735"/>
    <w:rsid w:val="2817809F"/>
    <w:rsid w:val="283605CF"/>
    <w:rsid w:val="2836A87C"/>
    <w:rsid w:val="28380189"/>
    <w:rsid w:val="283C86FE"/>
    <w:rsid w:val="28441F6F"/>
    <w:rsid w:val="2855E6D8"/>
    <w:rsid w:val="2870258E"/>
    <w:rsid w:val="2871F4E0"/>
    <w:rsid w:val="289138F8"/>
    <w:rsid w:val="289B1C04"/>
    <w:rsid w:val="28B9A1A0"/>
    <w:rsid w:val="28C8B65C"/>
    <w:rsid w:val="28D3CEE4"/>
    <w:rsid w:val="28DCA5BB"/>
    <w:rsid w:val="28DCE08B"/>
    <w:rsid w:val="28ED5243"/>
    <w:rsid w:val="29085DA2"/>
    <w:rsid w:val="2915D5FE"/>
    <w:rsid w:val="291F9250"/>
    <w:rsid w:val="292CB5DD"/>
    <w:rsid w:val="2937E262"/>
    <w:rsid w:val="29470CD3"/>
    <w:rsid w:val="2950980E"/>
    <w:rsid w:val="298B58FA"/>
    <w:rsid w:val="299570DB"/>
    <w:rsid w:val="29B054DB"/>
    <w:rsid w:val="29B35100"/>
    <w:rsid w:val="29BFAE4A"/>
    <w:rsid w:val="29CA6F8B"/>
    <w:rsid w:val="29D979CF"/>
    <w:rsid w:val="29E2F83B"/>
    <w:rsid w:val="29EBDD26"/>
    <w:rsid w:val="29EC4D60"/>
    <w:rsid w:val="29F2205C"/>
    <w:rsid w:val="2A0CE399"/>
    <w:rsid w:val="2A19BB5F"/>
    <w:rsid w:val="2A5D175A"/>
    <w:rsid w:val="2A64C41E"/>
    <w:rsid w:val="2A69239B"/>
    <w:rsid w:val="2A6D9428"/>
    <w:rsid w:val="2A748B9E"/>
    <w:rsid w:val="2A7ED76A"/>
    <w:rsid w:val="2A99C998"/>
    <w:rsid w:val="2A9E774D"/>
    <w:rsid w:val="2AA6579B"/>
    <w:rsid w:val="2AAF5DE1"/>
    <w:rsid w:val="2AD39487"/>
    <w:rsid w:val="2AD3B2C3"/>
    <w:rsid w:val="2ADCEC33"/>
    <w:rsid w:val="2AEAFBEC"/>
    <w:rsid w:val="2AF71000"/>
    <w:rsid w:val="2B152D31"/>
    <w:rsid w:val="2B22D75A"/>
    <w:rsid w:val="2B29B93F"/>
    <w:rsid w:val="2B2CBE38"/>
    <w:rsid w:val="2B50F57B"/>
    <w:rsid w:val="2B5CE68E"/>
    <w:rsid w:val="2B6F0DBF"/>
    <w:rsid w:val="2B792DFB"/>
    <w:rsid w:val="2B8E809B"/>
    <w:rsid w:val="2BE1FE3A"/>
    <w:rsid w:val="2BEABD82"/>
    <w:rsid w:val="2BF2DC90"/>
    <w:rsid w:val="2BF4DF7F"/>
    <w:rsid w:val="2BF8E180"/>
    <w:rsid w:val="2C00EB6C"/>
    <w:rsid w:val="2C2D7413"/>
    <w:rsid w:val="2C2E1ABF"/>
    <w:rsid w:val="2C39E29B"/>
    <w:rsid w:val="2C3CAFBA"/>
    <w:rsid w:val="2C7152A5"/>
    <w:rsid w:val="2C774108"/>
    <w:rsid w:val="2C86CC4D"/>
    <w:rsid w:val="2C90DC38"/>
    <w:rsid w:val="2C9C1DBE"/>
    <w:rsid w:val="2CAD8E8D"/>
    <w:rsid w:val="2CFD0C98"/>
    <w:rsid w:val="2D0CF42B"/>
    <w:rsid w:val="2D0F863A"/>
    <w:rsid w:val="2D10FABB"/>
    <w:rsid w:val="2D23C2A5"/>
    <w:rsid w:val="2D374ED9"/>
    <w:rsid w:val="2D404C78"/>
    <w:rsid w:val="2D4396B1"/>
    <w:rsid w:val="2D4B5F6B"/>
    <w:rsid w:val="2D7C54FA"/>
    <w:rsid w:val="2D80099D"/>
    <w:rsid w:val="2D8345FB"/>
    <w:rsid w:val="2D86D4A1"/>
    <w:rsid w:val="2D9020FE"/>
    <w:rsid w:val="2DA514F8"/>
    <w:rsid w:val="2DCD3C71"/>
    <w:rsid w:val="2DE70133"/>
    <w:rsid w:val="2DEA92B7"/>
    <w:rsid w:val="2E04C075"/>
    <w:rsid w:val="2E1386AE"/>
    <w:rsid w:val="2E1E7E11"/>
    <w:rsid w:val="2E1E8187"/>
    <w:rsid w:val="2E20B288"/>
    <w:rsid w:val="2E21D6C4"/>
    <w:rsid w:val="2E26E8E0"/>
    <w:rsid w:val="2E6BDF0A"/>
    <w:rsid w:val="2E817D23"/>
    <w:rsid w:val="2EB005FB"/>
    <w:rsid w:val="2EB7F767"/>
    <w:rsid w:val="2EC215DE"/>
    <w:rsid w:val="2EC41DE7"/>
    <w:rsid w:val="2EDA9CF9"/>
    <w:rsid w:val="2EE5D2D1"/>
    <w:rsid w:val="2EE9B838"/>
    <w:rsid w:val="2EEC86CA"/>
    <w:rsid w:val="2F050904"/>
    <w:rsid w:val="2F0ABBB4"/>
    <w:rsid w:val="2F0C87F5"/>
    <w:rsid w:val="2F1CB394"/>
    <w:rsid w:val="2F558F52"/>
    <w:rsid w:val="2F6C39E4"/>
    <w:rsid w:val="2F851782"/>
    <w:rsid w:val="2FA2EDB4"/>
    <w:rsid w:val="2FA723E6"/>
    <w:rsid w:val="2FAABD0D"/>
    <w:rsid w:val="2FACDC87"/>
    <w:rsid w:val="2FBAC9E0"/>
    <w:rsid w:val="2FF0D05C"/>
    <w:rsid w:val="2FFB8C09"/>
    <w:rsid w:val="30093EB8"/>
    <w:rsid w:val="300995B4"/>
    <w:rsid w:val="300F7EF9"/>
    <w:rsid w:val="301157AD"/>
    <w:rsid w:val="302DFACE"/>
    <w:rsid w:val="309091BA"/>
    <w:rsid w:val="309DCBC4"/>
    <w:rsid w:val="30A4B751"/>
    <w:rsid w:val="30AD2556"/>
    <w:rsid w:val="30AF2845"/>
    <w:rsid w:val="30B0E575"/>
    <w:rsid w:val="30B56F5D"/>
    <w:rsid w:val="30B6CAB4"/>
    <w:rsid w:val="30B7AA5F"/>
    <w:rsid w:val="30C5B86C"/>
    <w:rsid w:val="30E2C4EC"/>
    <w:rsid w:val="30EBFAF2"/>
    <w:rsid w:val="30F2D125"/>
    <w:rsid w:val="30FE7B76"/>
    <w:rsid w:val="310245E6"/>
    <w:rsid w:val="310D0DFF"/>
    <w:rsid w:val="31166AC0"/>
    <w:rsid w:val="311DF142"/>
    <w:rsid w:val="3128D0DE"/>
    <w:rsid w:val="312A5F6A"/>
    <w:rsid w:val="3146642B"/>
    <w:rsid w:val="314687FE"/>
    <w:rsid w:val="314A3F48"/>
    <w:rsid w:val="3164D65B"/>
    <w:rsid w:val="318BD485"/>
    <w:rsid w:val="31951409"/>
    <w:rsid w:val="319D4A18"/>
    <w:rsid w:val="31AD280E"/>
    <w:rsid w:val="31B1A4C9"/>
    <w:rsid w:val="31B2CCFD"/>
    <w:rsid w:val="31D9C6DE"/>
    <w:rsid w:val="31E56C1A"/>
    <w:rsid w:val="31E9DE3C"/>
    <w:rsid w:val="31EB1B79"/>
    <w:rsid w:val="31F2CDFF"/>
    <w:rsid w:val="31F78643"/>
    <w:rsid w:val="31FC9AA1"/>
    <w:rsid w:val="32123DBB"/>
    <w:rsid w:val="3213F916"/>
    <w:rsid w:val="32163B89"/>
    <w:rsid w:val="3220DB13"/>
    <w:rsid w:val="3235E954"/>
    <w:rsid w:val="3240A3A3"/>
    <w:rsid w:val="3248641F"/>
    <w:rsid w:val="324EC022"/>
    <w:rsid w:val="325DD1DE"/>
    <w:rsid w:val="326FB281"/>
    <w:rsid w:val="327BD872"/>
    <w:rsid w:val="32811417"/>
    <w:rsid w:val="329ECBFA"/>
    <w:rsid w:val="32B7C059"/>
    <w:rsid w:val="32BF54C6"/>
    <w:rsid w:val="32D3E834"/>
    <w:rsid w:val="32FDC37F"/>
    <w:rsid w:val="32FFCEC5"/>
    <w:rsid w:val="330716B9"/>
    <w:rsid w:val="3321F8F2"/>
    <w:rsid w:val="3327EB8B"/>
    <w:rsid w:val="335DCE45"/>
    <w:rsid w:val="337A0749"/>
    <w:rsid w:val="337C2224"/>
    <w:rsid w:val="337D28B0"/>
    <w:rsid w:val="337F39A5"/>
    <w:rsid w:val="33906BCD"/>
    <w:rsid w:val="339DC5D2"/>
    <w:rsid w:val="33A9C3FE"/>
    <w:rsid w:val="33B3D136"/>
    <w:rsid w:val="33B6B4A0"/>
    <w:rsid w:val="33CA25C0"/>
    <w:rsid w:val="33ED101F"/>
    <w:rsid w:val="33ED8BFD"/>
    <w:rsid w:val="340D4373"/>
    <w:rsid w:val="342C1A05"/>
    <w:rsid w:val="344156E8"/>
    <w:rsid w:val="3447C19F"/>
    <w:rsid w:val="344C101F"/>
    <w:rsid w:val="34611607"/>
    <w:rsid w:val="346733DF"/>
    <w:rsid w:val="3468C582"/>
    <w:rsid w:val="3475DA1D"/>
    <w:rsid w:val="3496B6A8"/>
    <w:rsid w:val="349C2C44"/>
    <w:rsid w:val="34AEBED5"/>
    <w:rsid w:val="34B8DD98"/>
    <w:rsid w:val="34BF4C74"/>
    <w:rsid w:val="3501E1A9"/>
    <w:rsid w:val="351618A0"/>
    <w:rsid w:val="352D1F47"/>
    <w:rsid w:val="353104CF"/>
    <w:rsid w:val="353506B4"/>
    <w:rsid w:val="35358039"/>
    <w:rsid w:val="353B10C1"/>
    <w:rsid w:val="35483F9D"/>
    <w:rsid w:val="354D98BF"/>
    <w:rsid w:val="356640CF"/>
    <w:rsid w:val="3588E080"/>
    <w:rsid w:val="358B6A88"/>
    <w:rsid w:val="35A0B70F"/>
    <w:rsid w:val="35BBAB94"/>
    <w:rsid w:val="35CB0F57"/>
    <w:rsid w:val="35D40EA7"/>
    <w:rsid w:val="35D9F37F"/>
    <w:rsid w:val="35F9FE0E"/>
    <w:rsid w:val="35FB851D"/>
    <w:rsid w:val="361A95B9"/>
    <w:rsid w:val="36359C19"/>
    <w:rsid w:val="365203FB"/>
    <w:rsid w:val="3673D168"/>
    <w:rsid w:val="3674D411"/>
    <w:rsid w:val="36A4E4E8"/>
    <w:rsid w:val="36B3A1DB"/>
    <w:rsid w:val="36BF4EBA"/>
    <w:rsid w:val="36C5E124"/>
    <w:rsid w:val="36CDAB5F"/>
    <w:rsid w:val="36F70E52"/>
    <w:rsid w:val="37080667"/>
    <w:rsid w:val="37092FA7"/>
    <w:rsid w:val="3715D0C1"/>
    <w:rsid w:val="372A9858"/>
    <w:rsid w:val="375BA603"/>
    <w:rsid w:val="37A5984D"/>
    <w:rsid w:val="37AA0936"/>
    <w:rsid w:val="37B5E687"/>
    <w:rsid w:val="37BF063F"/>
    <w:rsid w:val="37C3FE2B"/>
    <w:rsid w:val="37C794CE"/>
    <w:rsid w:val="37E82694"/>
    <w:rsid w:val="37F4D067"/>
    <w:rsid w:val="3805124E"/>
    <w:rsid w:val="381C1B16"/>
    <w:rsid w:val="381C6992"/>
    <w:rsid w:val="3837EC77"/>
    <w:rsid w:val="38462207"/>
    <w:rsid w:val="38629282"/>
    <w:rsid w:val="387E374B"/>
    <w:rsid w:val="38898810"/>
    <w:rsid w:val="3896C017"/>
    <w:rsid w:val="38A65F24"/>
    <w:rsid w:val="38B69640"/>
    <w:rsid w:val="38C8E267"/>
    <w:rsid w:val="38CDE628"/>
    <w:rsid w:val="38CE2522"/>
    <w:rsid w:val="38D4FEF4"/>
    <w:rsid w:val="38E3EAD5"/>
    <w:rsid w:val="38E46B4A"/>
    <w:rsid w:val="38F70CD7"/>
    <w:rsid w:val="39083EFF"/>
    <w:rsid w:val="3908FAEC"/>
    <w:rsid w:val="3926A78B"/>
    <w:rsid w:val="392BF9C8"/>
    <w:rsid w:val="392CB13A"/>
    <w:rsid w:val="3942D158"/>
    <w:rsid w:val="39443AAC"/>
    <w:rsid w:val="39452225"/>
    <w:rsid w:val="3951589E"/>
    <w:rsid w:val="395C585C"/>
    <w:rsid w:val="39615AF9"/>
    <w:rsid w:val="396322EF"/>
    <w:rsid w:val="3983F6F5"/>
    <w:rsid w:val="3985A917"/>
    <w:rsid w:val="3996C348"/>
    <w:rsid w:val="39B14E9F"/>
    <w:rsid w:val="39C8E036"/>
    <w:rsid w:val="39CE8555"/>
    <w:rsid w:val="39FA1730"/>
    <w:rsid w:val="3A1A82EE"/>
    <w:rsid w:val="3A56A405"/>
    <w:rsid w:val="3A6C1C24"/>
    <w:rsid w:val="3A92852B"/>
    <w:rsid w:val="3A92DD38"/>
    <w:rsid w:val="3A952DAA"/>
    <w:rsid w:val="3A9BA0A6"/>
    <w:rsid w:val="3AAFED62"/>
    <w:rsid w:val="3AC6B1C0"/>
    <w:rsid w:val="3AC7CA29"/>
    <w:rsid w:val="3AF57191"/>
    <w:rsid w:val="3B4A5F2C"/>
    <w:rsid w:val="3B5F14DC"/>
    <w:rsid w:val="3B71232D"/>
    <w:rsid w:val="3B740C22"/>
    <w:rsid w:val="3B7D4E30"/>
    <w:rsid w:val="3B7DC2C9"/>
    <w:rsid w:val="3B86B776"/>
    <w:rsid w:val="3B8DED18"/>
    <w:rsid w:val="3B8ED09A"/>
    <w:rsid w:val="3B92104A"/>
    <w:rsid w:val="3B9B503C"/>
    <w:rsid w:val="3BA0FDD7"/>
    <w:rsid w:val="3BA363C2"/>
    <w:rsid w:val="3BC2811F"/>
    <w:rsid w:val="3BC3C75A"/>
    <w:rsid w:val="3BE5600E"/>
    <w:rsid w:val="3BF6438C"/>
    <w:rsid w:val="3C008329"/>
    <w:rsid w:val="3C2775D9"/>
    <w:rsid w:val="3C299657"/>
    <w:rsid w:val="3C377107"/>
    <w:rsid w:val="3CA7136E"/>
    <w:rsid w:val="3CAC03CE"/>
    <w:rsid w:val="3CC73A47"/>
    <w:rsid w:val="3CEB3346"/>
    <w:rsid w:val="3CFCCA1F"/>
    <w:rsid w:val="3D045527"/>
    <w:rsid w:val="3D08B7DC"/>
    <w:rsid w:val="3D1C22E0"/>
    <w:rsid w:val="3D2251C1"/>
    <w:rsid w:val="3D2649F3"/>
    <w:rsid w:val="3D2AEEDD"/>
    <w:rsid w:val="3D3529A5"/>
    <w:rsid w:val="3D6A4D2A"/>
    <w:rsid w:val="3D8E7A9F"/>
    <w:rsid w:val="3D954324"/>
    <w:rsid w:val="3D97EB07"/>
    <w:rsid w:val="3D9E575B"/>
    <w:rsid w:val="3DB1559D"/>
    <w:rsid w:val="3DB20585"/>
    <w:rsid w:val="3DB5C516"/>
    <w:rsid w:val="3DB7F074"/>
    <w:rsid w:val="3DC1BAB3"/>
    <w:rsid w:val="3DC3A16C"/>
    <w:rsid w:val="3DCA7DFA"/>
    <w:rsid w:val="3DCC1AD7"/>
    <w:rsid w:val="3DD1FA66"/>
    <w:rsid w:val="3DD2B72A"/>
    <w:rsid w:val="3DDBB022"/>
    <w:rsid w:val="3DE5C16C"/>
    <w:rsid w:val="3DEA88E4"/>
    <w:rsid w:val="3DEF7BAA"/>
    <w:rsid w:val="3E0982A6"/>
    <w:rsid w:val="3E09B56F"/>
    <w:rsid w:val="3E0A6EC5"/>
    <w:rsid w:val="3E103C78"/>
    <w:rsid w:val="3E3AFE5E"/>
    <w:rsid w:val="3E45CB9D"/>
    <w:rsid w:val="3E45E6A3"/>
    <w:rsid w:val="3E47E5FB"/>
    <w:rsid w:val="3E4E30D1"/>
    <w:rsid w:val="3E51D730"/>
    <w:rsid w:val="3E588C02"/>
    <w:rsid w:val="3E58C596"/>
    <w:rsid w:val="3E5B969E"/>
    <w:rsid w:val="3E785D41"/>
    <w:rsid w:val="3E79EE8A"/>
    <w:rsid w:val="3E847323"/>
    <w:rsid w:val="3E8DE5BC"/>
    <w:rsid w:val="3E95E12F"/>
    <w:rsid w:val="3E9D8454"/>
    <w:rsid w:val="3EAF74C3"/>
    <w:rsid w:val="3EB5EEA4"/>
    <w:rsid w:val="3EC6BF3E"/>
    <w:rsid w:val="3EDB0484"/>
    <w:rsid w:val="3EE2EB03"/>
    <w:rsid w:val="3EF2DEC3"/>
    <w:rsid w:val="3EFD837E"/>
    <w:rsid w:val="3F0606FD"/>
    <w:rsid w:val="3F243806"/>
    <w:rsid w:val="3F2A1528"/>
    <w:rsid w:val="3F2E3E32"/>
    <w:rsid w:val="3F38B32D"/>
    <w:rsid w:val="3F655AEB"/>
    <w:rsid w:val="3F664E5B"/>
    <w:rsid w:val="3F6AE7B5"/>
    <w:rsid w:val="3F7E6803"/>
    <w:rsid w:val="3F81384C"/>
    <w:rsid w:val="3F84D287"/>
    <w:rsid w:val="3F9BF2BE"/>
    <w:rsid w:val="3FA90CFC"/>
    <w:rsid w:val="3FC6CF99"/>
    <w:rsid w:val="3FC9F5C4"/>
    <w:rsid w:val="4016600B"/>
    <w:rsid w:val="4033CBE2"/>
    <w:rsid w:val="404D1050"/>
    <w:rsid w:val="40555109"/>
    <w:rsid w:val="4059DAF0"/>
    <w:rsid w:val="405C0161"/>
    <w:rsid w:val="40608D20"/>
    <w:rsid w:val="406C60B2"/>
    <w:rsid w:val="406F1EA9"/>
    <w:rsid w:val="4078932D"/>
    <w:rsid w:val="40AF5E6A"/>
    <w:rsid w:val="40B17109"/>
    <w:rsid w:val="40BED76A"/>
    <w:rsid w:val="40C1D9F7"/>
    <w:rsid w:val="40CEE381"/>
    <w:rsid w:val="40EA1949"/>
    <w:rsid w:val="40F22845"/>
    <w:rsid w:val="40F26ECD"/>
    <w:rsid w:val="40FA692D"/>
    <w:rsid w:val="4103BB99"/>
    <w:rsid w:val="41172E63"/>
    <w:rsid w:val="411AB600"/>
    <w:rsid w:val="412FC0ED"/>
    <w:rsid w:val="4132149F"/>
    <w:rsid w:val="41335EB1"/>
    <w:rsid w:val="413FB0A5"/>
    <w:rsid w:val="414FDBEE"/>
    <w:rsid w:val="41510257"/>
    <w:rsid w:val="4164FCB8"/>
    <w:rsid w:val="4175BD01"/>
    <w:rsid w:val="4184CDC1"/>
    <w:rsid w:val="418957A8"/>
    <w:rsid w:val="4189E43F"/>
    <w:rsid w:val="418F769C"/>
    <w:rsid w:val="41929AC0"/>
    <w:rsid w:val="41A34318"/>
    <w:rsid w:val="41CE95B6"/>
    <w:rsid w:val="41D653EB"/>
    <w:rsid w:val="41DBBB53"/>
    <w:rsid w:val="41DDE997"/>
    <w:rsid w:val="41ED1D88"/>
    <w:rsid w:val="41F12178"/>
    <w:rsid w:val="42006B6C"/>
    <w:rsid w:val="420EF58A"/>
    <w:rsid w:val="42111129"/>
    <w:rsid w:val="4215CC44"/>
    <w:rsid w:val="42188EFB"/>
    <w:rsid w:val="4229EB69"/>
    <w:rsid w:val="423066F8"/>
    <w:rsid w:val="423619A0"/>
    <w:rsid w:val="423BCDFE"/>
    <w:rsid w:val="4243ACC5"/>
    <w:rsid w:val="424D5021"/>
    <w:rsid w:val="4252E956"/>
    <w:rsid w:val="426E6D2D"/>
    <w:rsid w:val="426FC4AD"/>
    <w:rsid w:val="427ADF36"/>
    <w:rsid w:val="42875446"/>
    <w:rsid w:val="42966A14"/>
    <w:rsid w:val="4299E9C2"/>
    <w:rsid w:val="42C1DEC4"/>
    <w:rsid w:val="42DB8106"/>
    <w:rsid w:val="42E67845"/>
    <w:rsid w:val="42FAF6C4"/>
    <w:rsid w:val="4312EF1D"/>
    <w:rsid w:val="43146395"/>
    <w:rsid w:val="433983D3"/>
    <w:rsid w:val="433BB6F2"/>
    <w:rsid w:val="434E5517"/>
    <w:rsid w:val="4352DC74"/>
    <w:rsid w:val="435E5925"/>
    <w:rsid w:val="43683A5D"/>
    <w:rsid w:val="437B59CF"/>
    <w:rsid w:val="43920963"/>
    <w:rsid w:val="43938E58"/>
    <w:rsid w:val="43AE3113"/>
    <w:rsid w:val="43BBF321"/>
    <w:rsid w:val="43DC1FB7"/>
    <w:rsid w:val="43DC8411"/>
    <w:rsid w:val="440B950E"/>
    <w:rsid w:val="4431FD15"/>
    <w:rsid w:val="4432E2F0"/>
    <w:rsid w:val="445D30D8"/>
    <w:rsid w:val="445E400F"/>
    <w:rsid w:val="44709E6B"/>
    <w:rsid w:val="44B5D905"/>
    <w:rsid w:val="44C3AEAB"/>
    <w:rsid w:val="44CC315F"/>
    <w:rsid w:val="44F63EA1"/>
    <w:rsid w:val="44F77595"/>
    <w:rsid w:val="44FE6E42"/>
    <w:rsid w:val="4500DDBD"/>
    <w:rsid w:val="450DF4AD"/>
    <w:rsid w:val="451E1EA4"/>
    <w:rsid w:val="452A0C17"/>
    <w:rsid w:val="45380C2E"/>
    <w:rsid w:val="45494705"/>
    <w:rsid w:val="45665C67"/>
    <w:rsid w:val="45790A0B"/>
    <w:rsid w:val="457CECF2"/>
    <w:rsid w:val="457DAC6D"/>
    <w:rsid w:val="45A0051F"/>
    <w:rsid w:val="45A254A4"/>
    <w:rsid w:val="45A63761"/>
    <w:rsid w:val="45D3D631"/>
    <w:rsid w:val="45D6B161"/>
    <w:rsid w:val="45E4FE67"/>
    <w:rsid w:val="45FB90F2"/>
    <w:rsid w:val="460B7356"/>
    <w:rsid w:val="461021D8"/>
    <w:rsid w:val="4613E3FE"/>
    <w:rsid w:val="4641A324"/>
    <w:rsid w:val="4655D7BF"/>
    <w:rsid w:val="465F7FE9"/>
    <w:rsid w:val="4664557C"/>
    <w:rsid w:val="466E9AAB"/>
    <w:rsid w:val="467E7E3E"/>
    <w:rsid w:val="469BE49C"/>
    <w:rsid w:val="46A07A86"/>
    <w:rsid w:val="46C00C0A"/>
    <w:rsid w:val="46D3DC8F"/>
    <w:rsid w:val="46ED78BD"/>
    <w:rsid w:val="46FE092E"/>
    <w:rsid w:val="470723CA"/>
    <w:rsid w:val="470F5DC7"/>
    <w:rsid w:val="472999D4"/>
    <w:rsid w:val="4740EB38"/>
    <w:rsid w:val="47453326"/>
    <w:rsid w:val="47554E6A"/>
    <w:rsid w:val="47710915"/>
    <w:rsid w:val="477281C2"/>
    <w:rsid w:val="4796BA8B"/>
    <w:rsid w:val="47993412"/>
    <w:rsid w:val="47A6E4C2"/>
    <w:rsid w:val="47AC6BB9"/>
    <w:rsid w:val="47AE3AB7"/>
    <w:rsid w:val="47B55760"/>
    <w:rsid w:val="47B71351"/>
    <w:rsid w:val="47FB4F6D"/>
    <w:rsid w:val="47FDB4C5"/>
    <w:rsid w:val="481188A7"/>
    <w:rsid w:val="4817AA43"/>
    <w:rsid w:val="4834E4DA"/>
    <w:rsid w:val="48543F8E"/>
    <w:rsid w:val="486FACF0"/>
    <w:rsid w:val="487FE86D"/>
    <w:rsid w:val="4899D98F"/>
    <w:rsid w:val="489AC796"/>
    <w:rsid w:val="48B8532E"/>
    <w:rsid w:val="48BC82EE"/>
    <w:rsid w:val="48E55151"/>
    <w:rsid w:val="48FBE5D7"/>
    <w:rsid w:val="490E5223"/>
    <w:rsid w:val="4912CCE1"/>
    <w:rsid w:val="4919A3DD"/>
    <w:rsid w:val="491FD21F"/>
    <w:rsid w:val="49300DDA"/>
    <w:rsid w:val="49350473"/>
    <w:rsid w:val="493CC0BD"/>
    <w:rsid w:val="493DEE74"/>
    <w:rsid w:val="497707B8"/>
    <w:rsid w:val="499388EC"/>
    <w:rsid w:val="49A4DA83"/>
    <w:rsid w:val="49A57C5A"/>
    <w:rsid w:val="49B64F07"/>
    <w:rsid w:val="49BA3A5A"/>
    <w:rsid w:val="49BDD1C2"/>
    <w:rsid w:val="49D07A8A"/>
    <w:rsid w:val="49EE4709"/>
    <w:rsid w:val="49F04E37"/>
    <w:rsid w:val="4A229459"/>
    <w:rsid w:val="4A38943E"/>
    <w:rsid w:val="4A3EC48C"/>
    <w:rsid w:val="4A46B212"/>
    <w:rsid w:val="4A5DFB3B"/>
    <w:rsid w:val="4A64A8E5"/>
    <w:rsid w:val="4A6E9980"/>
    <w:rsid w:val="4A7BFA68"/>
    <w:rsid w:val="4A82C418"/>
    <w:rsid w:val="4A881107"/>
    <w:rsid w:val="4A88571C"/>
    <w:rsid w:val="4A8913CE"/>
    <w:rsid w:val="4AA2C491"/>
    <w:rsid w:val="4AA411B2"/>
    <w:rsid w:val="4AB0967B"/>
    <w:rsid w:val="4AB8AB26"/>
    <w:rsid w:val="4AC062FE"/>
    <w:rsid w:val="4AC6112C"/>
    <w:rsid w:val="4ACD6A8E"/>
    <w:rsid w:val="4AD13DE1"/>
    <w:rsid w:val="4ADB5E56"/>
    <w:rsid w:val="4AF463CD"/>
    <w:rsid w:val="4AFC4B05"/>
    <w:rsid w:val="4B036D2A"/>
    <w:rsid w:val="4B0DBF1C"/>
    <w:rsid w:val="4B21412D"/>
    <w:rsid w:val="4B25844F"/>
    <w:rsid w:val="4B29545D"/>
    <w:rsid w:val="4B2C0076"/>
    <w:rsid w:val="4B673949"/>
    <w:rsid w:val="4B70A0D4"/>
    <w:rsid w:val="4B85F985"/>
    <w:rsid w:val="4BAAD71B"/>
    <w:rsid w:val="4BAC8581"/>
    <w:rsid w:val="4BAE0B66"/>
    <w:rsid w:val="4BBBFF15"/>
    <w:rsid w:val="4BCEA690"/>
    <w:rsid w:val="4BD4649F"/>
    <w:rsid w:val="4BDF1DC0"/>
    <w:rsid w:val="4BE3CE88"/>
    <w:rsid w:val="4BE726DA"/>
    <w:rsid w:val="4C06D85C"/>
    <w:rsid w:val="4C0DCB98"/>
    <w:rsid w:val="4C0ED9B1"/>
    <w:rsid w:val="4C1752C7"/>
    <w:rsid w:val="4C2CB9FE"/>
    <w:rsid w:val="4C3D99A3"/>
    <w:rsid w:val="4C45897D"/>
    <w:rsid w:val="4C466E40"/>
    <w:rsid w:val="4C4BC6B5"/>
    <w:rsid w:val="4C4C66DC"/>
    <w:rsid w:val="4C7C599D"/>
    <w:rsid w:val="4C926330"/>
    <w:rsid w:val="4CEB1B66"/>
    <w:rsid w:val="4CEBD5E6"/>
    <w:rsid w:val="4D044820"/>
    <w:rsid w:val="4D05591B"/>
    <w:rsid w:val="4D11C451"/>
    <w:rsid w:val="4D13A964"/>
    <w:rsid w:val="4D1BF057"/>
    <w:rsid w:val="4D1F6BF9"/>
    <w:rsid w:val="4D495A66"/>
    <w:rsid w:val="4D55105C"/>
    <w:rsid w:val="4D609AF9"/>
    <w:rsid w:val="4D6A9025"/>
    <w:rsid w:val="4D846126"/>
    <w:rsid w:val="4D98DB58"/>
    <w:rsid w:val="4DA2A8BD"/>
    <w:rsid w:val="4DB5FC57"/>
    <w:rsid w:val="4DBA99C4"/>
    <w:rsid w:val="4E08E7A5"/>
    <w:rsid w:val="4E1BAD3D"/>
    <w:rsid w:val="4E52B7F8"/>
    <w:rsid w:val="4E7384C8"/>
    <w:rsid w:val="4E83F88A"/>
    <w:rsid w:val="4EA8050C"/>
    <w:rsid w:val="4EB9C7A7"/>
    <w:rsid w:val="4EBB3C5A"/>
    <w:rsid w:val="4EC5CA8A"/>
    <w:rsid w:val="4ED425EB"/>
    <w:rsid w:val="4ED6E47A"/>
    <w:rsid w:val="4EE65DE8"/>
    <w:rsid w:val="4EEF2F1A"/>
    <w:rsid w:val="4EF0294B"/>
    <w:rsid w:val="4F0A091A"/>
    <w:rsid w:val="4F3071D3"/>
    <w:rsid w:val="4F3E791E"/>
    <w:rsid w:val="4F560BBC"/>
    <w:rsid w:val="4F56F803"/>
    <w:rsid w:val="4F5C1208"/>
    <w:rsid w:val="4F63DF5D"/>
    <w:rsid w:val="4F6AC2F8"/>
    <w:rsid w:val="4F83EEBB"/>
    <w:rsid w:val="4F8F3030"/>
    <w:rsid w:val="4F99824F"/>
    <w:rsid w:val="4FB7041E"/>
    <w:rsid w:val="4FB9FD37"/>
    <w:rsid w:val="4FEA0015"/>
    <w:rsid w:val="4FEA1181"/>
    <w:rsid w:val="500F464F"/>
    <w:rsid w:val="502A1B3E"/>
    <w:rsid w:val="503B0B45"/>
    <w:rsid w:val="503C48C6"/>
    <w:rsid w:val="503DA160"/>
    <w:rsid w:val="50817C89"/>
    <w:rsid w:val="5081DBF0"/>
    <w:rsid w:val="508CB11E"/>
    <w:rsid w:val="50AE0610"/>
    <w:rsid w:val="50B02562"/>
    <w:rsid w:val="50B5F396"/>
    <w:rsid w:val="50B6CC1F"/>
    <w:rsid w:val="50B76585"/>
    <w:rsid w:val="50CA04CF"/>
    <w:rsid w:val="50DF94E3"/>
    <w:rsid w:val="50E35D6C"/>
    <w:rsid w:val="50F32657"/>
    <w:rsid w:val="512918B6"/>
    <w:rsid w:val="5137DD09"/>
    <w:rsid w:val="5138AA6D"/>
    <w:rsid w:val="5162E42F"/>
    <w:rsid w:val="51874072"/>
    <w:rsid w:val="518FB972"/>
    <w:rsid w:val="5193ED11"/>
    <w:rsid w:val="519A1767"/>
    <w:rsid w:val="51AA7E0E"/>
    <w:rsid w:val="51ADA841"/>
    <w:rsid w:val="51B2E210"/>
    <w:rsid w:val="51BE8C89"/>
    <w:rsid w:val="51D8CDB7"/>
    <w:rsid w:val="51E9884C"/>
    <w:rsid w:val="520AB173"/>
    <w:rsid w:val="520FA829"/>
    <w:rsid w:val="521D4CEA"/>
    <w:rsid w:val="523A3B31"/>
    <w:rsid w:val="5252099A"/>
    <w:rsid w:val="525F3230"/>
    <w:rsid w:val="525F5194"/>
    <w:rsid w:val="527619E0"/>
    <w:rsid w:val="52A07A30"/>
    <w:rsid w:val="52C6FDFB"/>
    <w:rsid w:val="52D1DDAA"/>
    <w:rsid w:val="52DA5DA6"/>
    <w:rsid w:val="52E42DA4"/>
    <w:rsid w:val="52EF1E60"/>
    <w:rsid w:val="5306C21C"/>
    <w:rsid w:val="53260EB2"/>
    <w:rsid w:val="532E6E0D"/>
    <w:rsid w:val="5330CF5B"/>
    <w:rsid w:val="5331E2C5"/>
    <w:rsid w:val="533D42BF"/>
    <w:rsid w:val="5340B606"/>
    <w:rsid w:val="53599B8B"/>
    <w:rsid w:val="535A7F66"/>
    <w:rsid w:val="5361E7B2"/>
    <w:rsid w:val="5373EE4B"/>
    <w:rsid w:val="537C3C71"/>
    <w:rsid w:val="537EFD8E"/>
    <w:rsid w:val="53AA003E"/>
    <w:rsid w:val="53B377BF"/>
    <w:rsid w:val="53BACA4D"/>
    <w:rsid w:val="53C05930"/>
    <w:rsid w:val="53D2D8D6"/>
    <w:rsid w:val="53F3A2AA"/>
    <w:rsid w:val="53FEF715"/>
    <w:rsid w:val="53FF2DE1"/>
    <w:rsid w:val="5403A3E0"/>
    <w:rsid w:val="5404DD81"/>
    <w:rsid w:val="5411EA41"/>
    <w:rsid w:val="5417CDC2"/>
    <w:rsid w:val="5429A65E"/>
    <w:rsid w:val="5432B590"/>
    <w:rsid w:val="543663C0"/>
    <w:rsid w:val="545311D0"/>
    <w:rsid w:val="547C49AF"/>
    <w:rsid w:val="547D93FC"/>
    <w:rsid w:val="547F768D"/>
    <w:rsid w:val="548CBDBF"/>
    <w:rsid w:val="548E58B2"/>
    <w:rsid w:val="549577CE"/>
    <w:rsid w:val="5495A1C6"/>
    <w:rsid w:val="54AD6E7C"/>
    <w:rsid w:val="54C727C2"/>
    <w:rsid w:val="54C7EB90"/>
    <w:rsid w:val="54E47E04"/>
    <w:rsid w:val="55157BCB"/>
    <w:rsid w:val="552AE38E"/>
    <w:rsid w:val="552CBA00"/>
    <w:rsid w:val="552D7410"/>
    <w:rsid w:val="5530E89A"/>
    <w:rsid w:val="554F4820"/>
    <w:rsid w:val="55602241"/>
    <w:rsid w:val="556C399D"/>
    <w:rsid w:val="557FE232"/>
    <w:rsid w:val="558B14B0"/>
    <w:rsid w:val="55915600"/>
    <w:rsid w:val="559F7441"/>
    <w:rsid w:val="55A54894"/>
    <w:rsid w:val="55B6FE56"/>
    <w:rsid w:val="55C756D0"/>
    <w:rsid w:val="55CAC8E3"/>
    <w:rsid w:val="55D23421"/>
    <w:rsid w:val="55DCD31F"/>
    <w:rsid w:val="55EFACA4"/>
    <w:rsid w:val="55FA0ECF"/>
    <w:rsid w:val="55FB2880"/>
    <w:rsid w:val="55FFA010"/>
    <w:rsid w:val="5600EB98"/>
    <w:rsid w:val="560D96C5"/>
    <w:rsid w:val="5610B159"/>
    <w:rsid w:val="562209AD"/>
    <w:rsid w:val="56267140"/>
    <w:rsid w:val="5627C6F9"/>
    <w:rsid w:val="566F6F8B"/>
    <w:rsid w:val="568F1225"/>
    <w:rsid w:val="569390E9"/>
    <w:rsid w:val="569E4339"/>
    <w:rsid w:val="56A7697B"/>
    <w:rsid w:val="56ABC04C"/>
    <w:rsid w:val="56B69E50"/>
    <w:rsid w:val="56B72529"/>
    <w:rsid w:val="56C248E4"/>
    <w:rsid w:val="56DAF74A"/>
    <w:rsid w:val="56E9406A"/>
    <w:rsid w:val="56F51603"/>
    <w:rsid w:val="57134ECA"/>
    <w:rsid w:val="57215FD6"/>
    <w:rsid w:val="5739F423"/>
    <w:rsid w:val="57451B12"/>
    <w:rsid w:val="5753A1C0"/>
    <w:rsid w:val="575E7390"/>
    <w:rsid w:val="57632731"/>
    <w:rsid w:val="5788E088"/>
    <w:rsid w:val="578E6803"/>
    <w:rsid w:val="579A836E"/>
    <w:rsid w:val="579F825D"/>
    <w:rsid w:val="57AC81BA"/>
    <w:rsid w:val="57AEACB0"/>
    <w:rsid w:val="57C1ED5A"/>
    <w:rsid w:val="57DF4008"/>
    <w:rsid w:val="57E618B4"/>
    <w:rsid w:val="5814AB32"/>
    <w:rsid w:val="5839DBE3"/>
    <w:rsid w:val="5849B8D8"/>
    <w:rsid w:val="58548C96"/>
    <w:rsid w:val="5855868E"/>
    <w:rsid w:val="5868DE3F"/>
    <w:rsid w:val="5880458A"/>
    <w:rsid w:val="588DBE40"/>
    <w:rsid w:val="58A14747"/>
    <w:rsid w:val="58BA2CF9"/>
    <w:rsid w:val="58C53E48"/>
    <w:rsid w:val="58DA2C32"/>
    <w:rsid w:val="58DA943E"/>
    <w:rsid w:val="58DBCBE8"/>
    <w:rsid w:val="58E475B3"/>
    <w:rsid w:val="58F0CE2B"/>
    <w:rsid w:val="58F1525A"/>
    <w:rsid w:val="58FC53D1"/>
    <w:rsid w:val="5920B155"/>
    <w:rsid w:val="592D87CB"/>
    <w:rsid w:val="5931A440"/>
    <w:rsid w:val="593653CF"/>
    <w:rsid w:val="594335EB"/>
    <w:rsid w:val="5948521B"/>
    <w:rsid w:val="595AC733"/>
    <w:rsid w:val="595C932E"/>
    <w:rsid w:val="5960DF21"/>
    <w:rsid w:val="597A23C8"/>
    <w:rsid w:val="597E16D3"/>
    <w:rsid w:val="598A7F69"/>
    <w:rsid w:val="59D0ACD0"/>
    <w:rsid w:val="59D1933E"/>
    <w:rsid w:val="59DD043B"/>
    <w:rsid w:val="5A0BA09C"/>
    <w:rsid w:val="5A26C182"/>
    <w:rsid w:val="5A285ECF"/>
    <w:rsid w:val="5A3880FA"/>
    <w:rsid w:val="5A44F809"/>
    <w:rsid w:val="5A4F8A7F"/>
    <w:rsid w:val="5A554708"/>
    <w:rsid w:val="5A5A1C6E"/>
    <w:rsid w:val="5A5D3C42"/>
    <w:rsid w:val="5A5D3CB5"/>
    <w:rsid w:val="5A798937"/>
    <w:rsid w:val="5A808FC2"/>
    <w:rsid w:val="5A859665"/>
    <w:rsid w:val="5AA5A544"/>
    <w:rsid w:val="5AB2DC58"/>
    <w:rsid w:val="5AC6CD79"/>
    <w:rsid w:val="5AD6D099"/>
    <w:rsid w:val="5AF9E263"/>
    <w:rsid w:val="5B07C356"/>
    <w:rsid w:val="5B10D3B6"/>
    <w:rsid w:val="5B1C5208"/>
    <w:rsid w:val="5B1CE3D2"/>
    <w:rsid w:val="5B34107E"/>
    <w:rsid w:val="5B51F8F6"/>
    <w:rsid w:val="5B5FE478"/>
    <w:rsid w:val="5B705D1F"/>
    <w:rsid w:val="5B9FBB03"/>
    <w:rsid w:val="5BB42C85"/>
    <w:rsid w:val="5BC42F30"/>
    <w:rsid w:val="5BCCA560"/>
    <w:rsid w:val="5BDBC918"/>
    <w:rsid w:val="5BFA019F"/>
    <w:rsid w:val="5BFFDC47"/>
    <w:rsid w:val="5C12986E"/>
    <w:rsid w:val="5C165E20"/>
    <w:rsid w:val="5C20F84E"/>
    <w:rsid w:val="5C233E86"/>
    <w:rsid w:val="5C2927D7"/>
    <w:rsid w:val="5C3F80B8"/>
    <w:rsid w:val="5C5B5D9F"/>
    <w:rsid w:val="5C6DF491"/>
    <w:rsid w:val="5C71A569"/>
    <w:rsid w:val="5C881695"/>
    <w:rsid w:val="5C94F837"/>
    <w:rsid w:val="5C9600A6"/>
    <w:rsid w:val="5CA3A379"/>
    <w:rsid w:val="5CA6399C"/>
    <w:rsid w:val="5CB3916D"/>
    <w:rsid w:val="5CD4E06A"/>
    <w:rsid w:val="5CE0A5D0"/>
    <w:rsid w:val="5CE3FC30"/>
    <w:rsid w:val="5CE5F48F"/>
    <w:rsid w:val="5D0C4E89"/>
    <w:rsid w:val="5D111D51"/>
    <w:rsid w:val="5D1302AF"/>
    <w:rsid w:val="5D14A4FD"/>
    <w:rsid w:val="5D4D6854"/>
    <w:rsid w:val="5D5A8D73"/>
    <w:rsid w:val="5D9DC44B"/>
    <w:rsid w:val="5D9DEFD5"/>
    <w:rsid w:val="5DA5B4A7"/>
    <w:rsid w:val="5DB1BA5C"/>
    <w:rsid w:val="5DC3D02C"/>
    <w:rsid w:val="5DD4BAD8"/>
    <w:rsid w:val="5DF4A203"/>
    <w:rsid w:val="5E085910"/>
    <w:rsid w:val="5E26FBC3"/>
    <w:rsid w:val="5E3E5863"/>
    <w:rsid w:val="5E44B735"/>
    <w:rsid w:val="5E54114A"/>
    <w:rsid w:val="5E5E3FA7"/>
    <w:rsid w:val="5EA08988"/>
    <w:rsid w:val="5EA98F34"/>
    <w:rsid w:val="5EB0755E"/>
    <w:rsid w:val="5EBBD138"/>
    <w:rsid w:val="5EC99DBB"/>
    <w:rsid w:val="5ECD5AC9"/>
    <w:rsid w:val="5EE26F84"/>
    <w:rsid w:val="5EE5117A"/>
    <w:rsid w:val="5EF76F3C"/>
    <w:rsid w:val="5F0EFC61"/>
    <w:rsid w:val="5F279511"/>
    <w:rsid w:val="5F28F594"/>
    <w:rsid w:val="5F36694F"/>
    <w:rsid w:val="5F3BD8F4"/>
    <w:rsid w:val="5F40126C"/>
    <w:rsid w:val="5F40FBCD"/>
    <w:rsid w:val="5F49D5C2"/>
    <w:rsid w:val="5F57562B"/>
    <w:rsid w:val="5F77DB04"/>
    <w:rsid w:val="5F7D55BD"/>
    <w:rsid w:val="5F92B8CD"/>
    <w:rsid w:val="5FA59553"/>
    <w:rsid w:val="5FBDDCF5"/>
    <w:rsid w:val="5FBFF46D"/>
    <w:rsid w:val="5FC25747"/>
    <w:rsid w:val="5FD1CE27"/>
    <w:rsid w:val="5FD38D7E"/>
    <w:rsid w:val="5FD6A567"/>
    <w:rsid w:val="5FDE62BF"/>
    <w:rsid w:val="5FE08796"/>
    <w:rsid w:val="5FECF0CA"/>
    <w:rsid w:val="60045A8C"/>
    <w:rsid w:val="6017E252"/>
    <w:rsid w:val="603C96CB"/>
    <w:rsid w:val="605590B7"/>
    <w:rsid w:val="605884CA"/>
    <w:rsid w:val="605D2E8D"/>
    <w:rsid w:val="6067056F"/>
    <w:rsid w:val="608C0ACF"/>
    <w:rsid w:val="609B663D"/>
    <w:rsid w:val="60B10616"/>
    <w:rsid w:val="60B2C670"/>
    <w:rsid w:val="60B75F0D"/>
    <w:rsid w:val="60BC7B25"/>
    <w:rsid w:val="60D5C647"/>
    <w:rsid w:val="60E56D87"/>
    <w:rsid w:val="60F7B7CA"/>
    <w:rsid w:val="6101E589"/>
    <w:rsid w:val="6103534D"/>
    <w:rsid w:val="61164EEB"/>
    <w:rsid w:val="611C394E"/>
    <w:rsid w:val="613179BC"/>
    <w:rsid w:val="6132339E"/>
    <w:rsid w:val="61364B27"/>
    <w:rsid w:val="61496EC7"/>
    <w:rsid w:val="614A0C95"/>
    <w:rsid w:val="617500B0"/>
    <w:rsid w:val="617DEE59"/>
    <w:rsid w:val="61A6E82C"/>
    <w:rsid w:val="61AA732A"/>
    <w:rsid w:val="61ACC238"/>
    <w:rsid w:val="61BDFB1F"/>
    <w:rsid w:val="61D41BBF"/>
    <w:rsid w:val="61DBBE2E"/>
    <w:rsid w:val="62206E7F"/>
    <w:rsid w:val="623B5E3A"/>
    <w:rsid w:val="6245DB5D"/>
    <w:rsid w:val="62684E27"/>
    <w:rsid w:val="627B59FE"/>
    <w:rsid w:val="628AA46B"/>
    <w:rsid w:val="628E2B18"/>
    <w:rsid w:val="62C27D4B"/>
    <w:rsid w:val="62C3C1C7"/>
    <w:rsid w:val="62E35727"/>
    <w:rsid w:val="6312EAC6"/>
    <w:rsid w:val="63230D9F"/>
    <w:rsid w:val="632E58FF"/>
    <w:rsid w:val="632F684C"/>
    <w:rsid w:val="633505A3"/>
    <w:rsid w:val="637753F2"/>
    <w:rsid w:val="639626F4"/>
    <w:rsid w:val="63B772C5"/>
    <w:rsid w:val="63C2D02F"/>
    <w:rsid w:val="63C6728E"/>
    <w:rsid w:val="63D36067"/>
    <w:rsid w:val="63D64F9B"/>
    <w:rsid w:val="63DF6340"/>
    <w:rsid w:val="63E26330"/>
    <w:rsid w:val="63F09E17"/>
    <w:rsid w:val="6409C674"/>
    <w:rsid w:val="641B8F0B"/>
    <w:rsid w:val="64254A4B"/>
    <w:rsid w:val="644C19C0"/>
    <w:rsid w:val="6455DD33"/>
    <w:rsid w:val="646F9175"/>
    <w:rsid w:val="647F3C09"/>
    <w:rsid w:val="6483885C"/>
    <w:rsid w:val="64A4D240"/>
    <w:rsid w:val="64AD6CFC"/>
    <w:rsid w:val="64BB9494"/>
    <w:rsid w:val="64D066D3"/>
    <w:rsid w:val="64FF6E45"/>
    <w:rsid w:val="654354FC"/>
    <w:rsid w:val="656A6799"/>
    <w:rsid w:val="6579FD52"/>
    <w:rsid w:val="658C6E78"/>
    <w:rsid w:val="65940813"/>
    <w:rsid w:val="6595026E"/>
    <w:rsid w:val="659ECE5E"/>
    <w:rsid w:val="65A596D5"/>
    <w:rsid w:val="65D0D945"/>
    <w:rsid w:val="65DEECF1"/>
    <w:rsid w:val="65E1F7DA"/>
    <w:rsid w:val="65EC3D17"/>
    <w:rsid w:val="65F1AD94"/>
    <w:rsid w:val="6601CFAF"/>
    <w:rsid w:val="660DACC6"/>
    <w:rsid w:val="6610322D"/>
    <w:rsid w:val="66188AE5"/>
    <w:rsid w:val="6626D523"/>
    <w:rsid w:val="66366558"/>
    <w:rsid w:val="663ACB24"/>
    <w:rsid w:val="6646A2EB"/>
    <w:rsid w:val="666C0545"/>
    <w:rsid w:val="667B3A97"/>
    <w:rsid w:val="6689204A"/>
    <w:rsid w:val="6689E5FE"/>
    <w:rsid w:val="668B8312"/>
    <w:rsid w:val="668EC79B"/>
    <w:rsid w:val="66968DCC"/>
    <w:rsid w:val="66A2764B"/>
    <w:rsid w:val="66A6D985"/>
    <w:rsid w:val="66C3C4F1"/>
    <w:rsid w:val="66CB3732"/>
    <w:rsid w:val="66CE0D2A"/>
    <w:rsid w:val="66D02059"/>
    <w:rsid w:val="66D0FD8F"/>
    <w:rsid w:val="66D5B5CB"/>
    <w:rsid w:val="66D5B69A"/>
    <w:rsid w:val="66E5A26D"/>
    <w:rsid w:val="66EA2EC7"/>
    <w:rsid w:val="66F2A133"/>
    <w:rsid w:val="66F5A700"/>
    <w:rsid w:val="66FB3C0C"/>
    <w:rsid w:val="67003214"/>
    <w:rsid w:val="670C0225"/>
    <w:rsid w:val="6724A58A"/>
    <w:rsid w:val="672A03D6"/>
    <w:rsid w:val="6758F727"/>
    <w:rsid w:val="675AAF4B"/>
    <w:rsid w:val="67692263"/>
    <w:rsid w:val="676F4633"/>
    <w:rsid w:val="677268E3"/>
    <w:rsid w:val="6784A255"/>
    <w:rsid w:val="678B182C"/>
    <w:rsid w:val="67A58CAB"/>
    <w:rsid w:val="67C4BF74"/>
    <w:rsid w:val="67D2DF24"/>
    <w:rsid w:val="67DB328A"/>
    <w:rsid w:val="67FE46B9"/>
    <w:rsid w:val="68072DB2"/>
    <w:rsid w:val="68115866"/>
    <w:rsid w:val="6855F680"/>
    <w:rsid w:val="6857AB13"/>
    <w:rsid w:val="68657375"/>
    <w:rsid w:val="68681CDA"/>
    <w:rsid w:val="6889189A"/>
    <w:rsid w:val="689E56DA"/>
    <w:rsid w:val="68CEB5B6"/>
    <w:rsid w:val="6925DF02"/>
    <w:rsid w:val="6954536D"/>
    <w:rsid w:val="695B36FC"/>
    <w:rsid w:val="696348D7"/>
    <w:rsid w:val="69652D4A"/>
    <w:rsid w:val="697702EB"/>
    <w:rsid w:val="697C4B6F"/>
    <w:rsid w:val="69D49CC1"/>
    <w:rsid w:val="69DE5E75"/>
    <w:rsid w:val="69E43255"/>
    <w:rsid w:val="69ECE782"/>
    <w:rsid w:val="69F18B3C"/>
    <w:rsid w:val="6A027FE7"/>
    <w:rsid w:val="6A0EFC87"/>
    <w:rsid w:val="6A1BBB01"/>
    <w:rsid w:val="6A32BCCC"/>
    <w:rsid w:val="6A45A7F1"/>
    <w:rsid w:val="6A46701F"/>
    <w:rsid w:val="6A4F1E44"/>
    <w:rsid w:val="6A5D6A70"/>
    <w:rsid w:val="6A608A53"/>
    <w:rsid w:val="6A7B4D92"/>
    <w:rsid w:val="6A7C935D"/>
    <w:rsid w:val="6A81A0BB"/>
    <w:rsid w:val="6A84D99B"/>
    <w:rsid w:val="6A9698D6"/>
    <w:rsid w:val="6AA42DEA"/>
    <w:rsid w:val="6AAE79F5"/>
    <w:rsid w:val="6AC610C5"/>
    <w:rsid w:val="6ACFE5AC"/>
    <w:rsid w:val="6AD1157B"/>
    <w:rsid w:val="6ADD2D6D"/>
    <w:rsid w:val="6AE8D393"/>
    <w:rsid w:val="6AFA4646"/>
    <w:rsid w:val="6B094EBF"/>
    <w:rsid w:val="6B1ACA31"/>
    <w:rsid w:val="6B293F5A"/>
    <w:rsid w:val="6B327090"/>
    <w:rsid w:val="6B4A5B79"/>
    <w:rsid w:val="6B64DD65"/>
    <w:rsid w:val="6B869928"/>
    <w:rsid w:val="6B92FAAF"/>
    <w:rsid w:val="6B9E5048"/>
    <w:rsid w:val="6B9ECF23"/>
    <w:rsid w:val="6BDB9D98"/>
    <w:rsid w:val="6BE7FC4A"/>
    <w:rsid w:val="6BEE7594"/>
    <w:rsid w:val="6BF5A1AA"/>
    <w:rsid w:val="6BFD69E6"/>
    <w:rsid w:val="6C16B718"/>
    <w:rsid w:val="6C1B62E7"/>
    <w:rsid w:val="6C298C87"/>
    <w:rsid w:val="6C5AD9EF"/>
    <w:rsid w:val="6C664155"/>
    <w:rsid w:val="6C74F010"/>
    <w:rsid w:val="6C78FDCE"/>
    <w:rsid w:val="6CA973DE"/>
    <w:rsid w:val="6CB3047E"/>
    <w:rsid w:val="6CC75839"/>
    <w:rsid w:val="6CD9D375"/>
    <w:rsid w:val="6CDB1978"/>
    <w:rsid w:val="6CDD90D8"/>
    <w:rsid w:val="6D0B54ED"/>
    <w:rsid w:val="6D0BDAA7"/>
    <w:rsid w:val="6D3A20A9"/>
    <w:rsid w:val="6D43F124"/>
    <w:rsid w:val="6D43FEA0"/>
    <w:rsid w:val="6D4C280E"/>
    <w:rsid w:val="6D4CC485"/>
    <w:rsid w:val="6D70B13D"/>
    <w:rsid w:val="6D7A341E"/>
    <w:rsid w:val="6DA3F7B6"/>
    <w:rsid w:val="6DB56ADC"/>
    <w:rsid w:val="6DB6BEEC"/>
    <w:rsid w:val="6DB6DBC7"/>
    <w:rsid w:val="6DDE351E"/>
    <w:rsid w:val="6DF62643"/>
    <w:rsid w:val="6E0E0AC9"/>
    <w:rsid w:val="6E11D86B"/>
    <w:rsid w:val="6E2B740E"/>
    <w:rsid w:val="6E4A716A"/>
    <w:rsid w:val="6E633D6D"/>
    <w:rsid w:val="6E6881EB"/>
    <w:rsid w:val="6E7052A3"/>
    <w:rsid w:val="6E7FD41D"/>
    <w:rsid w:val="6E817D2F"/>
    <w:rsid w:val="6EB30D3D"/>
    <w:rsid w:val="6EDFF43D"/>
    <w:rsid w:val="6EE68D6A"/>
    <w:rsid w:val="6EEF85EB"/>
    <w:rsid w:val="6EFC4D14"/>
    <w:rsid w:val="6F084344"/>
    <w:rsid w:val="6F0A347E"/>
    <w:rsid w:val="6F12D956"/>
    <w:rsid w:val="6F1ADDA1"/>
    <w:rsid w:val="6F245E65"/>
    <w:rsid w:val="6F2C01B3"/>
    <w:rsid w:val="6F310E07"/>
    <w:rsid w:val="6F4A7BE9"/>
    <w:rsid w:val="6F55CAA6"/>
    <w:rsid w:val="6F66EB47"/>
    <w:rsid w:val="6FA40E45"/>
    <w:rsid w:val="6FAAAF99"/>
    <w:rsid w:val="6FC1C759"/>
    <w:rsid w:val="6FD22430"/>
    <w:rsid w:val="6FEE90A9"/>
    <w:rsid w:val="70006A4B"/>
    <w:rsid w:val="7019527E"/>
    <w:rsid w:val="70216BC5"/>
    <w:rsid w:val="7022B190"/>
    <w:rsid w:val="704334CB"/>
    <w:rsid w:val="7043EF08"/>
    <w:rsid w:val="70536472"/>
    <w:rsid w:val="70548732"/>
    <w:rsid w:val="70612605"/>
    <w:rsid w:val="70627FCD"/>
    <w:rsid w:val="7063DA58"/>
    <w:rsid w:val="707CCD70"/>
    <w:rsid w:val="707F6A4E"/>
    <w:rsid w:val="708085EF"/>
    <w:rsid w:val="70C4CF8F"/>
    <w:rsid w:val="7111CFE9"/>
    <w:rsid w:val="714C6EF1"/>
    <w:rsid w:val="71777A5B"/>
    <w:rsid w:val="718A0256"/>
    <w:rsid w:val="7196A216"/>
    <w:rsid w:val="7197315A"/>
    <w:rsid w:val="71B0B0E3"/>
    <w:rsid w:val="71D3EB38"/>
    <w:rsid w:val="71D90FA6"/>
    <w:rsid w:val="720701FD"/>
    <w:rsid w:val="720E6B04"/>
    <w:rsid w:val="72209424"/>
    <w:rsid w:val="725E84B0"/>
    <w:rsid w:val="7263A275"/>
    <w:rsid w:val="727140BE"/>
    <w:rsid w:val="727CC213"/>
    <w:rsid w:val="7289E571"/>
    <w:rsid w:val="728CBD73"/>
    <w:rsid w:val="72F1FCDD"/>
    <w:rsid w:val="72F38930"/>
    <w:rsid w:val="73106DDF"/>
    <w:rsid w:val="732018EF"/>
    <w:rsid w:val="732AE4F4"/>
    <w:rsid w:val="732DF75E"/>
    <w:rsid w:val="733DF008"/>
    <w:rsid w:val="734D799C"/>
    <w:rsid w:val="73565795"/>
    <w:rsid w:val="735C2513"/>
    <w:rsid w:val="7369C703"/>
    <w:rsid w:val="736FBB99"/>
    <w:rsid w:val="737B8FCA"/>
    <w:rsid w:val="738D8205"/>
    <w:rsid w:val="7394B827"/>
    <w:rsid w:val="739A208F"/>
    <w:rsid w:val="73A4961B"/>
    <w:rsid w:val="73A59C9D"/>
    <w:rsid w:val="73A62F4D"/>
    <w:rsid w:val="73C101FA"/>
    <w:rsid w:val="73C51051"/>
    <w:rsid w:val="73D217D1"/>
    <w:rsid w:val="73E1D9EC"/>
    <w:rsid w:val="73E44C33"/>
    <w:rsid w:val="73E5BFD0"/>
    <w:rsid w:val="73F97413"/>
    <w:rsid w:val="7402CB2D"/>
    <w:rsid w:val="74165959"/>
    <w:rsid w:val="742522E3"/>
    <w:rsid w:val="7425E5B6"/>
    <w:rsid w:val="742B7859"/>
    <w:rsid w:val="74819398"/>
    <w:rsid w:val="74B6D4A6"/>
    <w:rsid w:val="74BE2440"/>
    <w:rsid w:val="74C1C14E"/>
    <w:rsid w:val="74C64EAD"/>
    <w:rsid w:val="74D021A0"/>
    <w:rsid w:val="74D26A1E"/>
    <w:rsid w:val="74F4DCE8"/>
    <w:rsid w:val="74FA84D4"/>
    <w:rsid w:val="75021820"/>
    <w:rsid w:val="750E0545"/>
    <w:rsid w:val="7526BF07"/>
    <w:rsid w:val="75458A9B"/>
    <w:rsid w:val="7558E403"/>
    <w:rsid w:val="75604FD5"/>
    <w:rsid w:val="7591576B"/>
    <w:rsid w:val="75BBEC78"/>
    <w:rsid w:val="75C1A422"/>
    <w:rsid w:val="75E5C049"/>
    <w:rsid w:val="75E9999C"/>
    <w:rsid w:val="75FE24CD"/>
    <w:rsid w:val="7607A1FC"/>
    <w:rsid w:val="7616D57F"/>
    <w:rsid w:val="761D449C"/>
    <w:rsid w:val="764FA869"/>
    <w:rsid w:val="765748E1"/>
    <w:rsid w:val="7671B1A0"/>
    <w:rsid w:val="768BD088"/>
    <w:rsid w:val="7693C106"/>
    <w:rsid w:val="76AF3D2E"/>
    <w:rsid w:val="76B27852"/>
    <w:rsid w:val="76B2BCED"/>
    <w:rsid w:val="76B3308C"/>
    <w:rsid w:val="76B826B8"/>
    <w:rsid w:val="76B898F4"/>
    <w:rsid w:val="76CFF051"/>
    <w:rsid w:val="76D5BCB1"/>
    <w:rsid w:val="76F0037E"/>
    <w:rsid w:val="76FB69B9"/>
    <w:rsid w:val="76FCD53F"/>
    <w:rsid w:val="76FE6B26"/>
    <w:rsid w:val="76FFB9E3"/>
    <w:rsid w:val="77411718"/>
    <w:rsid w:val="776893E8"/>
    <w:rsid w:val="778569FD"/>
    <w:rsid w:val="7796418F"/>
    <w:rsid w:val="779B0116"/>
    <w:rsid w:val="77A5DEC3"/>
    <w:rsid w:val="77B61F4F"/>
    <w:rsid w:val="77DE965D"/>
    <w:rsid w:val="7802F349"/>
    <w:rsid w:val="782C7DAA"/>
    <w:rsid w:val="7849DC6B"/>
    <w:rsid w:val="784C03A2"/>
    <w:rsid w:val="785D08BD"/>
    <w:rsid w:val="786BB803"/>
    <w:rsid w:val="786DAE26"/>
    <w:rsid w:val="786DB8F3"/>
    <w:rsid w:val="78722215"/>
    <w:rsid w:val="7877D0A1"/>
    <w:rsid w:val="787E3C55"/>
    <w:rsid w:val="7893C8D1"/>
    <w:rsid w:val="789E8544"/>
    <w:rsid w:val="78B3F308"/>
    <w:rsid w:val="78D83A56"/>
    <w:rsid w:val="78E122EF"/>
    <w:rsid w:val="78E3E587"/>
    <w:rsid w:val="78E70274"/>
    <w:rsid w:val="78F4C7E4"/>
    <w:rsid w:val="79046449"/>
    <w:rsid w:val="7916129E"/>
    <w:rsid w:val="79341BA3"/>
    <w:rsid w:val="7944CD33"/>
    <w:rsid w:val="79565AA6"/>
    <w:rsid w:val="795E4E7A"/>
    <w:rsid w:val="79863EF8"/>
    <w:rsid w:val="799CE92E"/>
    <w:rsid w:val="799F3951"/>
    <w:rsid w:val="79AEBF48"/>
    <w:rsid w:val="79B274A5"/>
    <w:rsid w:val="79BCBB20"/>
    <w:rsid w:val="79BFBB10"/>
    <w:rsid w:val="79D01ACE"/>
    <w:rsid w:val="79EAD14E"/>
    <w:rsid w:val="7A077E9C"/>
    <w:rsid w:val="7A12209C"/>
    <w:rsid w:val="7A18A493"/>
    <w:rsid w:val="7A309CFD"/>
    <w:rsid w:val="7A3345F4"/>
    <w:rsid w:val="7A4B5912"/>
    <w:rsid w:val="7A4C63FC"/>
    <w:rsid w:val="7A4FA6B7"/>
    <w:rsid w:val="7A6648F7"/>
    <w:rsid w:val="7A6784B7"/>
    <w:rsid w:val="7A951545"/>
    <w:rsid w:val="7A973A32"/>
    <w:rsid w:val="7AB291E5"/>
    <w:rsid w:val="7AC04E7C"/>
    <w:rsid w:val="7AC63B28"/>
    <w:rsid w:val="7ADFA026"/>
    <w:rsid w:val="7AEE09AB"/>
    <w:rsid w:val="7AEE7948"/>
    <w:rsid w:val="7AFA7FA1"/>
    <w:rsid w:val="7B1DA25D"/>
    <w:rsid w:val="7B32D094"/>
    <w:rsid w:val="7B3A41F3"/>
    <w:rsid w:val="7B3D6025"/>
    <w:rsid w:val="7B528F79"/>
    <w:rsid w:val="7B541CC6"/>
    <w:rsid w:val="7B58F9EE"/>
    <w:rsid w:val="7B6BEB2F"/>
    <w:rsid w:val="7B6D1797"/>
    <w:rsid w:val="7BCDEBCD"/>
    <w:rsid w:val="7BCF9159"/>
    <w:rsid w:val="7BDB4117"/>
    <w:rsid w:val="7C0CA156"/>
    <w:rsid w:val="7C0FDB18"/>
    <w:rsid w:val="7C2AFC23"/>
    <w:rsid w:val="7C515CDC"/>
    <w:rsid w:val="7C5572ED"/>
    <w:rsid w:val="7C572454"/>
    <w:rsid w:val="7C65D80B"/>
    <w:rsid w:val="7C6BBC65"/>
    <w:rsid w:val="7C824C8C"/>
    <w:rsid w:val="7CC59F3C"/>
    <w:rsid w:val="7CDD456E"/>
    <w:rsid w:val="7CF1BFAA"/>
    <w:rsid w:val="7CF60765"/>
    <w:rsid w:val="7CFEA2E0"/>
    <w:rsid w:val="7D114665"/>
    <w:rsid w:val="7D17A299"/>
    <w:rsid w:val="7D260479"/>
    <w:rsid w:val="7D29A23D"/>
    <w:rsid w:val="7D2CC041"/>
    <w:rsid w:val="7D3808E6"/>
    <w:rsid w:val="7D3C10E4"/>
    <w:rsid w:val="7D491E1A"/>
    <w:rsid w:val="7D5093D1"/>
    <w:rsid w:val="7D5B6557"/>
    <w:rsid w:val="7D8301AC"/>
    <w:rsid w:val="7D8BA7F9"/>
    <w:rsid w:val="7D99BCA6"/>
    <w:rsid w:val="7D9DB789"/>
    <w:rsid w:val="7DA73999"/>
    <w:rsid w:val="7DAB0966"/>
    <w:rsid w:val="7DADDAF2"/>
    <w:rsid w:val="7DAEF405"/>
    <w:rsid w:val="7DB51DBB"/>
    <w:rsid w:val="7DB93242"/>
    <w:rsid w:val="7DBA7397"/>
    <w:rsid w:val="7DEAF88E"/>
    <w:rsid w:val="7DEBB579"/>
    <w:rsid w:val="7DF29FAB"/>
    <w:rsid w:val="7E62860E"/>
    <w:rsid w:val="7E6C0209"/>
    <w:rsid w:val="7E7915CF"/>
    <w:rsid w:val="7E7C72FC"/>
    <w:rsid w:val="7E8B69DB"/>
    <w:rsid w:val="7E95DCD3"/>
    <w:rsid w:val="7EA79830"/>
    <w:rsid w:val="7EC03FC7"/>
    <w:rsid w:val="7ED7C3C8"/>
    <w:rsid w:val="7EE6445F"/>
    <w:rsid w:val="7EF90C87"/>
    <w:rsid w:val="7F059ACE"/>
    <w:rsid w:val="7F0AC5C4"/>
    <w:rsid w:val="7F159D1D"/>
    <w:rsid w:val="7F499915"/>
    <w:rsid w:val="7F4AE10B"/>
    <w:rsid w:val="7F986968"/>
    <w:rsid w:val="7FAD3F0E"/>
    <w:rsid w:val="7FCB5938"/>
    <w:rsid w:val="7FCE847E"/>
    <w:rsid w:val="7FDF4E2D"/>
    <w:rsid w:val="7FEB2D6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ffffd5,#ffd"/>
    </o:shapedefaults>
    <o:shapelayout v:ext="edit">
      <o:idmap v:ext="edit" data="1"/>
    </o:shapelayout>
  </w:shapeDefaults>
  <w:decimalSymbol w:val="."/>
  <w:listSeparator w:val=";"/>
  <w14:docId w14:val="4DD75FA6"/>
  <w15:docId w15:val="{47D13485-B346-4625-8890-FD88CBBF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36" w:unhideWhenUsed="1" w:qFormat="1"/>
    <w:lsdException w:name="List Bullet 4" w:semiHidden="1"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B70"/>
    <w:pPr>
      <w:spacing w:line="360" w:lineRule="auto"/>
      <w:jc w:val="both"/>
    </w:pPr>
    <w:rPr>
      <w:rFonts w:ascii="Arial" w:hAnsi="Arial"/>
      <w:sz w:val="22"/>
      <w:lang w:val="es-PE" w:eastAsia="es-ES"/>
    </w:rPr>
  </w:style>
  <w:style w:type="paragraph" w:styleId="Ttulo1">
    <w:name w:val="heading 1"/>
    <w:basedOn w:val="Normal"/>
    <w:next w:val="Normal"/>
    <w:link w:val="Ttulo1Car"/>
    <w:uiPriority w:val="9"/>
    <w:qFormat/>
    <w:rsid w:val="009F6D1A"/>
    <w:pPr>
      <w:keepNext/>
      <w:spacing w:before="220" w:line="240" w:lineRule="auto"/>
      <w:jc w:val="left"/>
      <w:outlineLvl w:val="0"/>
    </w:pPr>
    <w:rPr>
      <w:rFonts w:eastAsia="Calibri"/>
      <w:b/>
      <w:szCs w:val="22"/>
      <w:lang w:val="x-none"/>
    </w:rPr>
  </w:style>
  <w:style w:type="paragraph" w:styleId="Ttulo2">
    <w:name w:val="heading 2"/>
    <w:basedOn w:val="Normal"/>
    <w:next w:val="Normal"/>
    <w:link w:val="Ttulo2Car"/>
    <w:uiPriority w:val="9"/>
    <w:qFormat/>
    <w:rsid w:val="006A213A"/>
    <w:pPr>
      <w:keepNext/>
      <w:spacing w:before="220" w:line="240" w:lineRule="auto"/>
      <w:outlineLvl w:val="1"/>
    </w:pPr>
    <w:rPr>
      <w:rFonts w:eastAsia="Calibri"/>
      <w:b/>
      <w:lang w:val="x-none"/>
    </w:rPr>
  </w:style>
  <w:style w:type="paragraph" w:styleId="Ttulo3">
    <w:name w:val="heading 3"/>
    <w:basedOn w:val="Normal"/>
    <w:next w:val="Normal"/>
    <w:link w:val="Ttulo3Car"/>
    <w:qFormat/>
    <w:rsid w:val="008D231B"/>
    <w:pPr>
      <w:keepNext/>
      <w:numPr>
        <w:ilvl w:val="2"/>
        <w:numId w:val="4"/>
      </w:numPr>
      <w:spacing w:before="220"/>
      <w:outlineLvl w:val="2"/>
    </w:pPr>
    <w:rPr>
      <w:rFonts w:eastAsia="Calibri"/>
      <w:b/>
      <w:lang w:val="x-none"/>
    </w:rPr>
  </w:style>
  <w:style w:type="paragraph" w:styleId="Ttulo4">
    <w:name w:val="heading 4"/>
    <w:basedOn w:val="Normal"/>
    <w:next w:val="Normal"/>
    <w:link w:val="Ttulo4Car"/>
    <w:qFormat/>
    <w:rsid w:val="00605D18"/>
    <w:pPr>
      <w:keepNext/>
      <w:numPr>
        <w:ilvl w:val="3"/>
        <w:numId w:val="4"/>
      </w:numPr>
      <w:spacing w:before="220" w:line="240" w:lineRule="auto"/>
      <w:outlineLvl w:val="3"/>
    </w:pPr>
    <w:rPr>
      <w:rFonts w:eastAsia="Calibri"/>
      <w:b/>
      <w:lang w:val="x-none"/>
    </w:rPr>
  </w:style>
  <w:style w:type="paragraph" w:styleId="Ttulo5">
    <w:name w:val="heading 5"/>
    <w:basedOn w:val="Normal"/>
    <w:next w:val="Normal"/>
    <w:link w:val="Ttulo5Car"/>
    <w:qFormat/>
    <w:rsid w:val="005214B9"/>
    <w:pPr>
      <w:numPr>
        <w:ilvl w:val="4"/>
        <w:numId w:val="4"/>
      </w:numPr>
      <w:spacing w:before="220"/>
      <w:outlineLvl w:val="4"/>
    </w:pPr>
    <w:rPr>
      <w:rFonts w:eastAsia="Calibri"/>
      <w:b/>
      <w:lang w:val="x-none"/>
    </w:rPr>
  </w:style>
  <w:style w:type="paragraph" w:styleId="Ttulo6">
    <w:name w:val="heading 6"/>
    <w:basedOn w:val="Normal"/>
    <w:next w:val="Normal"/>
    <w:link w:val="Ttulo6Car"/>
    <w:qFormat/>
    <w:rsid w:val="00C71B6A"/>
    <w:pPr>
      <w:numPr>
        <w:ilvl w:val="5"/>
        <w:numId w:val="4"/>
      </w:numPr>
      <w:spacing w:before="60"/>
      <w:outlineLvl w:val="5"/>
    </w:pPr>
    <w:rPr>
      <w:rFonts w:eastAsia="Calibri"/>
      <w:b/>
      <w:lang w:val="x-none"/>
    </w:rPr>
  </w:style>
  <w:style w:type="paragraph" w:styleId="Ttulo7">
    <w:name w:val="heading 7"/>
    <w:basedOn w:val="Normal"/>
    <w:next w:val="Normal"/>
    <w:link w:val="Ttulo7Car"/>
    <w:qFormat/>
    <w:rsid w:val="00C71B6A"/>
    <w:pPr>
      <w:keepNext/>
      <w:numPr>
        <w:ilvl w:val="6"/>
        <w:numId w:val="4"/>
      </w:numPr>
      <w:spacing w:before="60"/>
      <w:outlineLvl w:val="6"/>
    </w:pPr>
    <w:rPr>
      <w:rFonts w:eastAsia="Calibri"/>
      <w:b/>
      <w:lang w:val="x-none"/>
    </w:rPr>
  </w:style>
  <w:style w:type="paragraph" w:styleId="Ttulo8">
    <w:name w:val="heading 8"/>
    <w:basedOn w:val="Normal"/>
    <w:next w:val="Normal"/>
    <w:link w:val="Ttulo8Car"/>
    <w:qFormat/>
    <w:rsid w:val="00C71B6A"/>
    <w:pPr>
      <w:keepNext/>
      <w:numPr>
        <w:ilvl w:val="7"/>
        <w:numId w:val="4"/>
      </w:numPr>
      <w:spacing w:before="60"/>
      <w:outlineLvl w:val="7"/>
    </w:pPr>
    <w:rPr>
      <w:rFonts w:eastAsia="Calibri"/>
      <w:b/>
      <w:lang w:val="x-none"/>
    </w:rPr>
  </w:style>
  <w:style w:type="paragraph" w:styleId="Ttulo9">
    <w:name w:val="heading 9"/>
    <w:basedOn w:val="Normal"/>
    <w:next w:val="Normal"/>
    <w:link w:val="Ttulo9Car"/>
    <w:qFormat/>
    <w:rsid w:val="00C71B6A"/>
    <w:pPr>
      <w:keepNext/>
      <w:numPr>
        <w:ilvl w:val="8"/>
        <w:numId w:val="4"/>
      </w:numPr>
      <w:spacing w:before="60"/>
      <w:outlineLvl w:val="8"/>
    </w:pPr>
    <w:rPr>
      <w:rFonts w:eastAsia="Calibri"/>
      <w:b/>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ändrad, ändrad"/>
    <w:basedOn w:val="Normal"/>
    <w:link w:val="TextoindependienteCar"/>
    <w:uiPriority w:val="99"/>
    <w:rsid w:val="008B7330"/>
    <w:pPr>
      <w:spacing w:after="240"/>
    </w:pPr>
    <w:rPr>
      <w:lang w:val="x-none"/>
    </w:rPr>
  </w:style>
  <w:style w:type="character" w:customStyle="1" w:styleId="TextoindependienteCar">
    <w:name w:val="Texto independiente Car"/>
    <w:aliases w:val="ändrad Car1, ändrad Car"/>
    <w:link w:val="Textoindependiente"/>
    <w:uiPriority w:val="99"/>
    <w:rsid w:val="0090553A"/>
    <w:rPr>
      <w:rFonts w:ascii="Arial" w:hAnsi="Arial"/>
      <w:sz w:val="22"/>
      <w:lang w:eastAsia="es-ES"/>
    </w:rPr>
  </w:style>
  <w:style w:type="paragraph" w:customStyle="1" w:styleId="List1">
    <w:name w:val="List 1"/>
    <w:basedOn w:val="Normal"/>
    <w:rsid w:val="000D2A37"/>
    <w:pPr>
      <w:ind w:left="645" w:hanging="288"/>
    </w:pPr>
  </w:style>
  <w:style w:type="paragraph" w:styleId="Lista2">
    <w:name w:val="List 2"/>
    <w:basedOn w:val="Normal"/>
    <w:rsid w:val="000D2A37"/>
    <w:pPr>
      <w:ind w:left="933" w:hanging="288"/>
    </w:pPr>
  </w:style>
  <w:style w:type="paragraph" w:customStyle="1" w:styleId="Bullet10">
    <w:name w:val="Bullet 1"/>
    <w:basedOn w:val="Normal"/>
    <w:rsid w:val="008B7330"/>
    <w:pPr>
      <w:numPr>
        <w:numId w:val="2"/>
      </w:numPr>
      <w:spacing w:after="120"/>
    </w:pPr>
    <w:rPr>
      <w:sz w:val="24"/>
      <w:szCs w:val="24"/>
    </w:rPr>
  </w:style>
  <w:style w:type="paragraph" w:customStyle="1" w:styleId="Bullet2">
    <w:name w:val="Bullet 2"/>
    <w:basedOn w:val="Normal"/>
    <w:rsid w:val="000D2A37"/>
    <w:pPr>
      <w:tabs>
        <w:tab w:val="num" w:pos="360"/>
      </w:tabs>
      <w:ind w:left="737" w:hanging="170"/>
    </w:pPr>
  </w:style>
  <w:style w:type="paragraph" w:customStyle="1" w:styleId="Indent1">
    <w:name w:val="Indent 1"/>
    <w:basedOn w:val="Normal"/>
    <w:rsid w:val="000D2A37"/>
    <w:pPr>
      <w:ind w:left="645"/>
    </w:pPr>
  </w:style>
  <w:style w:type="paragraph" w:customStyle="1" w:styleId="Indent2">
    <w:name w:val="Indent 2"/>
    <w:basedOn w:val="Normal"/>
    <w:rsid w:val="000D2A37"/>
    <w:pPr>
      <w:ind w:left="933"/>
    </w:pPr>
  </w:style>
  <w:style w:type="paragraph" w:customStyle="1" w:styleId="Indent3">
    <w:name w:val="Indent 3"/>
    <w:basedOn w:val="Normal"/>
    <w:rsid w:val="000D2A37"/>
    <w:pPr>
      <w:ind w:left="1221"/>
    </w:pPr>
  </w:style>
  <w:style w:type="paragraph" w:customStyle="1" w:styleId="Drawing">
    <w:name w:val="Drawing"/>
    <w:rsid w:val="000D2A37"/>
    <w:pPr>
      <w:spacing w:after="120"/>
    </w:pPr>
    <w:rPr>
      <w:rFonts w:ascii="LotusLineDraw" w:hAnsi="LotusLineDraw"/>
      <w:sz w:val="24"/>
      <w:lang w:val="en-US" w:eastAsia="es-ES"/>
    </w:rPr>
  </w:style>
  <w:style w:type="paragraph" w:customStyle="1" w:styleId="HostData">
    <w:name w:val="Host Data"/>
    <w:rsid w:val="000D2A37"/>
    <w:rPr>
      <w:rFonts w:ascii="Courier" w:hAnsi="Courier"/>
      <w:lang w:val="en-US" w:eastAsia="es-ES"/>
    </w:rPr>
  </w:style>
  <w:style w:type="paragraph" w:styleId="Encabezado">
    <w:name w:val="header"/>
    <w:aliases w:val="encabezado,h,Header Char"/>
    <w:basedOn w:val="Normal"/>
    <w:link w:val="EncabezadoCar"/>
    <w:rsid w:val="008B7330"/>
    <w:pPr>
      <w:tabs>
        <w:tab w:val="center" w:pos="4419"/>
        <w:tab w:val="right" w:pos="8838"/>
      </w:tabs>
    </w:pPr>
    <w:rPr>
      <w:lang w:val="x-none"/>
    </w:rPr>
  </w:style>
  <w:style w:type="paragraph" w:customStyle="1" w:styleId="FigureCaption">
    <w:name w:val="Figure Caption"/>
    <w:next w:val="Textoindependiente"/>
    <w:rsid w:val="000D2A37"/>
    <w:pPr>
      <w:spacing w:before="160" w:after="400"/>
    </w:pPr>
    <w:rPr>
      <w:rFonts w:ascii="Arial" w:hAnsi="Arial"/>
      <w:i/>
      <w:lang w:val="en-US" w:eastAsia="es-ES"/>
    </w:rPr>
  </w:style>
  <w:style w:type="paragraph" w:customStyle="1" w:styleId="Theme">
    <w:name w:val="Theme"/>
    <w:rsid w:val="000D2A37"/>
    <w:pPr>
      <w:framePr w:w="2835" w:hSpace="180" w:wrap="around" w:vAnchor="text" w:hAnchor="page" w:x="1441" w:y="1"/>
      <w:spacing w:before="80" w:after="120"/>
    </w:pPr>
    <w:rPr>
      <w:i/>
      <w:sz w:val="24"/>
      <w:lang w:val="en-US" w:eastAsia="es-ES"/>
    </w:rPr>
  </w:style>
  <w:style w:type="paragraph" w:customStyle="1" w:styleId="SectionTitle">
    <w:name w:val="Section Title"/>
    <w:rsid w:val="000D2A37"/>
    <w:pPr>
      <w:spacing w:before="2160" w:after="357"/>
      <w:ind w:left="-3237"/>
    </w:pPr>
    <w:rPr>
      <w:i/>
      <w:color w:val="0000FF"/>
      <w:sz w:val="66"/>
      <w:lang w:val="en-US" w:eastAsia="es-ES"/>
    </w:rPr>
  </w:style>
  <w:style w:type="paragraph" w:styleId="Subttulo">
    <w:name w:val="Subtitle"/>
    <w:link w:val="SubttuloCar"/>
    <w:qFormat/>
    <w:rsid w:val="000D2A37"/>
    <w:pPr>
      <w:keepLines/>
      <w:spacing w:before="216" w:after="357"/>
      <w:ind w:left="-1797"/>
    </w:pPr>
    <w:rPr>
      <w:i/>
      <w:color w:val="0000FF"/>
      <w:sz w:val="28"/>
      <w:lang w:val="en-US" w:eastAsia="es-ES"/>
    </w:rPr>
  </w:style>
  <w:style w:type="paragraph" w:styleId="Textoindependiente2">
    <w:name w:val="Body Text 2"/>
    <w:basedOn w:val="Normal"/>
    <w:link w:val="Textoindependiente2Car"/>
    <w:rsid w:val="008B7330"/>
    <w:pPr>
      <w:jc w:val="center"/>
    </w:pPr>
    <w:rPr>
      <w:b/>
      <w:lang w:val="x-none"/>
    </w:rPr>
  </w:style>
  <w:style w:type="paragraph" w:customStyle="1" w:styleId="ClientName">
    <w:name w:val="Client Name"/>
    <w:next w:val="Normal"/>
    <w:rsid w:val="000D2A37"/>
    <w:pPr>
      <w:keepLines/>
      <w:ind w:left="-1797" w:right="1440"/>
      <w:jc w:val="center"/>
    </w:pPr>
    <w:rPr>
      <w:sz w:val="28"/>
      <w:lang w:val="en-US" w:eastAsia="es-ES"/>
    </w:rPr>
  </w:style>
  <w:style w:type="paragraph" w:customStyle="1" w:styleId="RFPQuestion">
    <w:name w:val="RFP Question"/>
    <w:rsid w:val="000D2A37"/>
    <w:pPr>
      <w:spacing w:before="200" w:after="200"/>
    </w:pPr>
    <w:rPr>
      <w:b/>
      <w:sz w:val="24"/>
      <w:lang w:val="en-US" w:eastAsia="es-ES"/>
    </w:rPr>
  </w:style>
  <w:style w:type="paragraph" w:styleId="TDC1">
    <w:name w:val="toc 1"/>
    <w:basedOn w:val="Normal"/>
    <w:next w:val="Normal"/>
    <w:autoRedefine/>
    <w:uiPriority w:val="39"/>
    <w:rsid w:val="000C7813"/>
    <w:pPr>
      <w:spacing w:before="120" w:after="120"/>
      <w:jc w:val="left"/>
    </w:pPr>
    <w:rPr>
      <w:rFonts w:asciiTheme="minorHAnsi" w:hAnsiTheme="minorHAnsi"/>
      <w:b/>
      <w:bCs/>
      <w:caps/>
      <w:sz w:val="20"/>
    </w:rPr>
  </w:style>
  <w:style w:type="paragraph" w:styleId="TDC2">
    <w:name w:val="toc 2"/>
    <w:basedOn w:val="Normal"/>
    <w:next w:val="Normal"/>
    <w:autoRedefine/>
    <w:uiPriority w:val="39"/>
    <w:rsid w:val="00A66F11"/>
    <w:pPr>
      <w:ind w:left="220"/>
      <w:jc w:val="left"/>
    </w:pPr>
    <w:rPr>
      <w:rFonts w:asciiTheme="minorHAnsi" w:hAnsiTheme="minorHAnsi"/>
      <w:smallCaps/>
      <w:sz w:val="20"/>
    </w:rPr>
  </w:style>
  <w:style w:type="paragraph" w:styleId="TDC3">
    <w:name w:val="toc 3"/>
    <w:basedOn w:val="Normal"/>
    <w:next w:val="Normal"/>
    <w:autoRedefine/>
    <w:uiPriority w:val="39"/>
    <w:rsid w:val="00BC4C9B"/>
    <w:pPr>
      <w:ind w:left="440"/>
      <w:jc w:val="left"/>
    </w:pPr>
    <w:rPr>
      <w:rFonts w:asciiTheme="minorHAnsi" w:hAnsiTheme="minorHAnsi"/>
      <w:i/>
      <w:iCs/>
      <w:sz w:val="20"/>
    </w:rPr>
  </w:style>
  <w:style w:type="paragraph" w:customStyle="1" w:styleId="TableText">
    <w:name w:val="Table Text"/>
    <w:basedOn w:val="Normal"/>
    <w:qFormat/>
    <w:rsid w:val="008B7330"/>
    <w:pPr>
      <w:spacing w:before="60" w:after="60"/>
    </w:pPr>
    <w:rPr>
      <w:sz w:val="20"/>
    </w:rPr>
  </w:style>
  <w:style w:type="paragraph" w:customStyle="1" w:styleId="Bullet3">
    <w:name w:val="Bullet 3"/>
    <w:basedOn w:val="Normal"/>
    <w:rsid w:val="000D2A37"/>
    <w:pPr>
      <w:ind w:left="1221" w:hanging="288"/>
    </w:pPr>
  </w:style>
  <w:style w:type="paragraph" w:customStyle="1" w:styleId="Definition">
    <w:name w:val="Definition"/>
    <w:rsid w:val="000D2A37"/>
    <w:pPr>
      <w:spacing w:after="120"/>
      <w:ind w:left="2136" w:hanging="2136"/>
    </w:pPr>
    <w:rPr>
      <w:sz w:val="24"/>
      <w:lang w:val="en-US" w:eastAsia="es-ES"/>
    </w:rPr>
  </w:style>
  <w:style w:type="paragraph" w:customStyle="1" w:styleId="TableTitle">
    <w:name w:val="Table Title"/>
    <w:rsid w:val="000D2A37"/>
    <w:pPr>
      <w:ind w:left="40" w:right="40"/>
      <w:jc w:val="center"/>
    </w:pPr>
    <w:rPr>
      <w:rFonts w:ascii="Arial" w:hAnsi="Arial"/>
      <w:b/>
      <w:i/>
      <w:color w:val="0000FF"/>
      <w:sz w:val="16"/>
      <w:lang w:val="en-US" w:eastAsia="es-ES"/>
    </w:rPr>
  </w:style>
  <w:style w:type="paragraph" w:customStyle="1" w:styleId="TableTitle3">
    <w:name w:val="Table Title 3"/>
    <w:next w:val="TableText3"/>
    <w:rsid w:val="000D2A37"/>
    <w:pPr>
      <w:pBdr>
        <w:top w:val="single" w:sz="12" w:space="4" w:color="auto"/>
        <w:bottom w:val="single" w:sz="6" w:space="4" w:color="auto"/>
      </w:pBdr>
      <w:spacing w:before="320" w:after="80"/>
      <w:ind w:left="-3237"/>
    </w:pPr>
    <w:rPr>
      <w:rFonts w:ascii="Arial" w:hAnsi="Arial"/>
      <w:b/>
      <w:i/>
      <w:color w:val="0000FF"/>
      <w:lang w:val="en-US" w:eastAsia="es-ES"/>
    </w:rPr>
  </w:style>
  <w:style w:type="paragraph" w:customStyle="1" w:styleId="TableText3">
    <w:name w:val="Table Text 3"/>
    <w:rsid w:val="000D2A37"/>
    <w:pPr>
      <w:pBdr>
        <w:bottom w:val="single" w:sz="6" w:space="3" w:color="auto"/>
        <w:between w:val="single" w:sz="6" w:space="3" w:color="auto"/>
      </w:pBdr>
      <w:spacing w:before="40" w:after="60"/>
      <w:ind w:left="-3237"/>
    </w:pPr>
    <w:rPr>
      <w:rFonts w:ascii="Arial" w:hAnsi="Arial"/>
      <w:lang w:val="en-US" w:eastAsia="es-ES"/>
    </w:rPr>
  </w:style>
  <w:style w:type="paragraph" w:styleId="Lista3">
    <w:name w:val="List 3"/>
    <w:basedOn w:val="Normal"/>
    <w:rsid w:val="000D2A37"/>
    <w:pPr>
      <w:ind w:left="1221" w:hanging="288"/>
    </w:pPr>
  </w:style>
  <w:style w:type="paragraph" w:customStyle="1" w:styleId="Comment">
    <w:name w:val="Comment"/>
    <w:rsid w:val="000D2A37"/>
    <w:pPr>
      <w:spacing w:after="120"/>
    </w:pPr>
    <w:rPr>
      <w:rFonts w:ascii="Arial" w:hAnsi="Arial"/>
      <w:color w:val="FF0000"/>
      <w:sz w:val="24"/>
      <w:lang w:val="en-US" w:eastAsia="es-ES"/>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C"/>
    <w:basedOn w:val="Normal"/>
    <w:link w:val="TextonotapieCar"/>
    <w:rsid w:val="008B7330"/>
    <w:rPr>
      <w:sz w:val="20"/>
      <w:lang w:val="x-none"/>
    </w:rPr>
  </w:style>
  <w:style w:type="character" w:styleId="Refdenotaalpie">
    <w:name w:val="footnote reference"/>
    <w:aliases w:val="16 Point,Superscript 6 Point,FC,referencia nota al pie,BVI fnr,BVI fnr Car Car,BVI fnr Car,BVI fnr Car Car Car Car,BVI fnr Car Car Car Car Char Char,BVI fnr Car Car Car Car Char Char Char Char Char,BVI fnr Car Car Car Car Char, BVI f"/>
    <w:rsid w:val="008B7330"/>
    <w:rPr>
      <w:vertAlign w:val="superscript"/>
    </w:rPr>
  </w:style>
  <w:style w:type="paragraph" w:styleId="Piedepgina">
    <w:name w:val="footer"/>
    <w:aliases w:val="pie de página"/>
    <w:basedOn w:val="Normal"/>
    <w:link w:val="PiedepginaCar"/>
    <w:uiPriority w:val="99"/>
    <w:rsid w:val="008B7330"/>
    <w:pPr>
      <w:tabs>
        <w:tab w:val="center" w:pos="4419"/>
        <w:tab w:val="right" w:pos="8838"/>
      </w:tabs>
    </w:pPr>
    <w:rPr>
      <w:lang w:val="x-none"/>
    </w:rPr>
  </w:style>
  <w:style w:type="character" w:styleId="Refdenotaalfinal">
    <w:name w:val="endnote reference"/>
    <w:semiHidden/>
    <w:rsid w:val="000D2A37"/>
    <w:rPr>
      <w:vertAlign w:val="superscript"/>
    </w:rPr>
  </w:style>
  <w:style w:type="paragraph" w:customStyle="1" w:styleId="TableTitle2">
    <w:name w:val="Table Title 2"/>
    <w:basedOn w:val="TableTitle3"/>
    <w:next w:val="TableText2"/>
    <w:rsid w:val="000D2A37"/>
    <w:pPr>
      <w:ind w:left="0"/>
    </w:pPr>
  </w:style>
  <w:style w:type="paragraph" w:customStyle="1" w:styleId="TableText2">
    <w:name w:val="Table Text 2"/>
    <w:basedOn w:val="TableText3"/>
    <w:rsid w:val="000D2A37"/>
    <w:pPr>
      <w:ind w:left="0"/>
    </w:pPr>
  </w:style>
  <w:style w:type="paragraph" w:styleId="Textonotaalfinal">
    <w:name w:val="endnote text"/>
    <w:basedOn w:val="Normal"/>
    <w:link w:val="TextonotaalfinalCar"/>
    <w:semiHidden/>
    <w:rsid w:val="000D2A37"/>
    <w:pPr>
      <w:spacing w:before="240"/>
      <w:ind w:left="141" w:hanging="141"/>
    </w:pPr>
    <w:rPr>
      <w:sz w:val="18"/>
      <w:lang w:val="x-none"/>
    </w:rPr>
  </w:style>
  <w:style w:type="paragraph" w:styleId="Sangradetextonormal">
    <w:name w:val="Body Text Indent"/>
    <w:basedOn w:val="Normal"/>
    <w:link w:val="SangradetextonormalCar"/>
    <w:rsid w:val="008B7330"/>
    <w:rPr>
      <w:sz w:val="20"/>
      <w:lang w:val="x-none"/>
    </w:rPr>
  </w:style>
  <w:style w:type="paragraph" w:customStyle="1" w:styleId="Heading21">
    <w:name w:val="Heading 21"/>
    <w:basedOn w:val="Normal"/>
    <w:rsid w:val="000D2A37"/>
    <w:pPr>
      <w:keepLines/>
      <w:spacing w:before="320" w:after="240"/>
    </w:pPr>
    <w:rPr>
      <w:snapToGrid w:val="0"/>
      <w:color w:val="0000FF"/>
      <w:sz w:val="56"/>
    </w:rPr>
  </w:style>
  <w:style w:type="paragraph" w:customStyle="1" w:styleId="DefaultText">
    <w:name w:val="Default Text"/>
    <w:basedOn w:val="Normal"/>
    <w:rsid w:val="000D2A37"/>
    <w:rPr>
      <w:snapToGrid w:val="0"/>
    </w:rPr>
  </w:style>
  <w:style w:type="character" w:styleId="Nmerodepgina">
    <w:name w:val="page number"/>
    <w:basedOn w:val="Fuentedeprrafopredeter"/>
    <w:rsid w:val="008B7330"/>
  </w:style>
  <w:style w:type="paragraph" w:customStyle="1" w:styleId="Textopredeterminado">
    <w:name w:val="Texto predeterminado"/>
    <w:basedOn w:val="Normal"/>
    <w:rsid w:val="000D2A37"/>
    <w:rPr>
      <w:snapToGrid w:val="0"/>
    </w:rPr>
  </w:style>
  <w:style w:type="paragraph" w:customStyle="1" w:styleId="Heading41">
    <w:name w:val="Heading 41"/>
    <w:basedOn w:val="Normal"/>
    <w:rsid w:val="000D2A37"/>
    <w:pPr>
      <w:keepLines/>
      <w:spacing w:before="200" w:after="80"/>
    </w:pPr>
    <w:rPr>
      <w:snapToGrid w:val="0"/>
      <w:color w:val="0000FF"/>
      <w:sz w:val="36"/>
    </w:rPr>
  </w:style>
  <w:style w:type="paragraph" w:customStyle="1" w:styleId="Textoindependientendrad">
    <w:name w:val="Texto independiente.ändrad"/>
    <w:basedOn w:val="Normal"/>
    <w:rsid w:val="000D2A37"/>
    <w:rPr>
      <w:snapToGrid w:val="0"/>
    </w:rPr>
  </w:style>
  <w:style w:type="paragraph" w:customStyle="1" w:styleId="NumberList">
    <w:name w:val="Number List"/>
    <w:basedOn w:val="Normal"/>
    <w:rsid w:val="000D2A37"/>
    <w:pPr>
      <w:autoSpaceDE w:val="0"/>
      <w:autoSpaceDN w:val="0"/>
      <w:adjustRightInd w:val="0"/>
    </w:pPr>
    <w:rPr>
      <w:szCs w:val="24"/>
      <w:lang w:val="es-ES"/>
    </w:rPr>
  </w:style>
  <w:style w:type="paragraph" w:customStyle="1" w:styleId="Heading11">
    <w:name w:val="Heading 11"/>
    <w:basedOn w:val="Normal"/>
    <w:rsid w:val="000D2A37"/>
    <w:pPr>
      <w:keepLines/>
      <w:pageBreakBefore/>
      <w:autoSpaceDE w:val="0"/>
      <w:autoSpaceDN w:val="0"/>
      <w:adjustRightInd w:val="0"/>
      <w:spacing w:after="400"/>
      <w:ind w:left="-3237"/>
    </w:pPr>
    <w:rPr>
      <w:color w:val="0000FF"/>
      <w:sz w:val="66"/>
      <w:szCs w:val="66"/>
    </w:rPr>
  </w:style>
  <w:style w:type="paragraph" w:styleId="Textoindependiente3">
    <w:name w:val="Body Text 3"/>
    <w:basedOn w:val="Normal"/>
    <w:link w:val="Textoindependiente3Car"/>
    <w:rsid w:val="008B7330"/>
    <w:rPr>
      <w:sz w:val="16"/>
      <w:lang w:val="x-none"/>
    </w:rPr>
  </w:style>
  <w:style w:type="paragraph" w:customStyle="1" w:styleId="PageFooter">
    <w:name w:val="Page Footer"/>
    <w:basedOn w:val="Normal"/>
    <w:rsid w:val="000D2A37"/>
    <w:pPr>
      <w:pBdr>
        <w:top w:val="single" w:sz="6" w:space="0" w:color="auto"/>
      </w:pBdr>
      <w:autoSpaceDE w:val="0"/>
      <w:autoSpaceDN w:val="0"/>
      <w:adjustRightInd w:val="0"/>
    </w:pPr>
    <w:rPr>
      <w:rFonts w:cs="Arial"/>
      <w:i/>
      <w:iCs/>
      <w:sz w:val="16"/>
      <w:szCs w:val="16"/>
    </w:rPr>
  </w:style>
  <w:style w:type="paragraph" w:customStyle="1" w:styleId="N2-Parrafo">
    <w:name w:val="+N2-Parrafo"/>
    <w:basedOn w:val="Normal"/>
    <w:rsid w:val="000D2A37"/>
    <w:pPr>
      <w:spacing w:before="120"/>
      <w:ind w:left="1123"/>
    </w:pPr>
    <w:rPr>
      <w:szCs w:val="22"/>
    </w:rPr>
  </w:style>
  <w:style w:type="paragraph" w:customStyle="1" w:styleId="CGR-Vieta3">
    <w:name w:val="CGR-Viñeta3"/>
    <w:basedOn w:val="CGR-Vieta2"/>
    <w:link w:val="CGR-Vieta3Car"/>
    <w:qFormat/>
    <w:rsid w:val="006B38FE"/>
    <w:pPr>
      <w:ind w:left="1264"/>
    </w:pPr>
  </w:style>
  <w:style w:type="paragraph" w:customStyle="1" w:styleId="Tabletext0">
    <w:name w:val="Tabletext"/>
    <w:basedOn w:val="Normal"/>
    <w:rsid w:val="008B7330"/>
    <w:pPr>
      <w:keepLines/>
      <w:widowControl w:val="0"/>
      <w:spacing w:after="120" w:line="240" w:lineRule="atLeast"/>
    </w:pPr>
    <w:rPr>
      <w:rFonts w:ascii="Times New Roman" w:hAnsi="Times New Roman"/>
      <w:sz w:val="20"/>
      <w:lang w:val="es-ES_tradnl" w:eastAsia="en-US"/>
    </w:rPr>
  </w:style>
  <w:style w:type="paragraph" w:styleId="TDC4">
    <w:name w:val="toc 4"/>
    <w:basedOn w:val="Normal"/>
    <w:next w:val="Normal"/>
    <w:autoRedefine/>
    <w:uiPriority w:val="39"/>
    <w:rsid w:val="00B63F26"/>
    <w:pPr>
      <w:ind w:left="660"/>
      <w:jc w:val="left"/>
    </w:pPr>
    <w:rPr>
      <w:rFonts w:asciiTheme="minorHAnsi" w:hAnsiTheme="minorHAnsi"/>
      <w:sz w:val="18"/>
      <w:szCs w:val="18"/>
    </w:rPr>
  </w:style>
  <w:style w:type="paragraph" w:styleId="TDC5">
    <w:name w:val="toc 5"/>
    <w:basedOn w:val="Normal"/>
    <w:next w:val="Normal"/>
    <w:autoRedefine/>
    <w:uiPriority w:val="39"/>
    <w:rsid w:val="00B63F26"/>
    <w:pPr>
      <w:ind w:left="880"/>
      <w:jc w:val="left"/>
    </w:pPr>
    <w:rPr>
      <w:rFonts w:asciiTheme="minorHAnsi" w:hAnsiTheme="minorHAnsi"/>
      <w:sz w:val="18"/>
      <w:szCs w:val="18"/>
    </w:rPr>
  </w:style>
  <w:style w:type="paragraph" w:styleId="TDC6">
    <w:name w:val="toc 6"/>
    <w:basedOn w:val="Normal"/>
    <w:next w:val="Normal"/>
    <w:autoRedefine/>
    <w:uiPriority w:val="39"/>
    <w:rsid w:val="00B63F26"/>
    <w:pPr>
      <w:ind w:left="1100"/>
      <w:jc w:val="left"/>
    </w:pPr>
    <w:rPr>
      <w:rFonts w:asciiTheme="minorHAnsi" w:hAnsiTheme="minorHAnsi"/>
      <w:sz w:val="18"/>
      <w:szCs w:val="18"/>
    </w:rPr>
  </w:style>
  <w:style w:type="paragraph" w:styleId="TDC7">
    <w:name w:val="toc 7"/>
    <w:basedOn w:val="Normal"/>
    <w:next w:val="Normal"/>
    <w:autoRedefine/>
    <w:uiPriority w:val="39"/>
    <w:rsid w:val="00B63F26"/>
    <w:pPr>
      <w:ind w:left="1320"/>
      <w:jc w:val="left"/>
    </w:pPr>
    <w:rPr>
      <w:rFonts w:asciiTheme="minorHAnsi" w:hAnsiTheme="minorHAnsi"/>
      <w:sz w:val="18"/>
      <w:szCs w:val="18"/>
    </w:rPr>
  </w:style>
  <w:style w:type="paragraph" w:styleId="TDC8">
    <w:name w:val="toc 8"/>
    <w:basedOn w:val="Normal"/>
    <w:next w:val="Normal"/>
    <w:autoRedefine/>
    <w:uiPriority w:val="39"/>
    <w:rsid w:val="00B63F26"/>
    <w:pPr>
      <w:ind w:left="1540"/>
      <w:jc w:val="left"/>
    </w:pPr>
    <w:rPr>
      <w:rFonts w:asciiTheme="minorHAnsi" w:hAnsiTheme="minorHAnsi"/>
      <w:sz w:val="18"/>
      <w:szCs w:val="18"/>
    </w:rPr>
  </w:style>
  <w:style w:type="paragraph" w:styleId="TDC9">
    <w:name w:val="toc 9"/>
    <w:basedOn w:val="Normal"/>
    <w:next w:val="Normal"/>
    <w:autoRedefine/>
    <w:uiPriority w:val="39"/>
    <w:rsid w:val="00B63F26"/>
    <w:pPr>
      <w:ind w:left="1760"/>
      <w:jc w:val="left"/>
    </w:pPr>
    <w:rPr>
      <w:rFonts w:asciiTheme="minorHAnsi" w:hAnsiTheme="minorHAnsi"/>
      <w:sz w:val="18"/>
      <w:szCs w:val="18"/>
    </w:rPr>
  </w:style>
  <w:style w:type="character" w:styleId="Hipervnculo">
    <w:name w:val="Hyperlink"/>
    <w:uiPriority w:val="99"/>
    <w:rsid w:val="008B7330"/>
    <w:rPr>
      <w:color w:val="0000FF"/>
      <w:u w:val="single"/>
    </w:rPr>
  </w:style>
  <w:style w:type="character" w:styleId="Nmerodelnea">
    <w:name w:val="line number"/>
    <w:basedOn w:val="Fuentedeprrafopredeter"/>
    <w:rsid w:val="000D2A37"/>
  </w:style>
  <w:style w:type="character" w:styleId="Hipervnculovisitado">
    <w:name w:val="FollowedHyperlink"/>
    <w:uiPriority w:val="99"/>
    <w:rsid w:val="008B7330"/>
    <w:rPr>
      <w:color w:val="800080"/>
      <w:u w:val="single"/>
    </w:rPr>
  </w:style>
  <w:style w:type="paragraph" w:styleId="Textodeglobo">
    <w:name w:val="Balloon Text"/>
    <w:basedOn w:val="Normal"/>
    <w:link w:val="TextodegloboCar"/>
    <w:semiHidden/>
    <w:rsid w:val="008B7330"/>
    <w:rPr>
      <w:rFonts w:ascii="Tahoma" w:hAnsi="Tahoma"/>
      <w:sz w:val="16"/>
      <w:szCs w:val="16"/>
      <w:lang w:val="x-none"/>
    </w:rPr>
  </w:style>
  <w:style w:type="paragraph" w:customStyle="1" w:styleId="CarCarCharCharCarCarCharChar">
    <w:name w:val="Car Car Char Char Car Car Char Char"/>
    <w:basedOn w:val="Normal"/>
    <w:rsid w:val="000D2A37"/>
    <w:pPr>
      <w:spacing w:after="160" w:line="240" w:lineRule="exact"/>
    </w:pPr>
    <w:rPr>
      <w:sz w:val="20"/>
      <w:lang w:val="en-US" w:eastAsia="en-US"/>
    </w:rPr>
  </w:style>
  <w:style w:type="paragraph" w:customStyle="1" w:styleId="Default">
    <w:name w:val="Default"/>
    <w:rsid w:val="000D2A37"/>
    <w:pPr>
      <w:autoSpaceDE w:val="0"/>
      <w:autoSpaceDN w:val="0"/>
      <w:adjustRightInd w:val="0"/>
    </w:pPr>
    <w:rPr>
      <w:rFonts w:ascii="TimesNewRoman" w:hAnsi="TimesNewRoman"/>
      <w:lang w:val="es-ES" w:eastAsia="es-ES"/>
    </w:rPr>
  </w:style>
  <w:style w:type="paragraph" w:customStyle="1" w:styleId="BodyTextNoIndent">
    <w:name w:val="BodyText NoIndent"/>
    <w:basedOn w:val="Default"/>
    <w:next w:val="Default"/>
    <w:rsid w:val="000D2A37"/>
    <w:rPr>
      <w:szCs w:val="24"/>
    </w:rPr>
  </w:style>
  <w:style w:type="table" w:styleId="Tablaconcuadrcula">
    <w:name w:val="Table Grid"/>
    <w:basedOn w:val="Tablanormal"/>
    <w:uiPriority w:val="39"/>
    <w:rsid w:val="008B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harChar">
    <w:name w:val="Car Car Char Char"/>
    <w:basedOn w:val="Normal"/>
    <w:rsid w:val="00076820"/>
    <w:pPr>
      <w:spacing w:after="160" w:line="240" w:lineRule="exact"/>
    </w:pPr>
    <w:rPr>
      <w:sz w:val="20"/>
      <w:lang w:val="en-US" w:eastAsia="en-US"/>
    </w:rPr>
  </w:style>
  <w:style w:type="character" w:customStyle="1" w:styleId="ndradChar">
    <w:name w:val="ändrad Char"/>
    <w:aliases w:val=" ändrad Char Char,Body Text Char, ändrad Char"/>
    <w:uiPriority w:val="99"/>
    <w:rsid w:val="006856F6"/>
    <w:rPr>
      <w:rFonts w:ascii="Arial" w:hAnsi="Arial"/>
      <w:sz w:val="24"/>
      <w:szCs w:val="24"/>
      <w:lang w:val="es-PE"/>
    </w:rPr>
  </w:style>
  <w:style w:type="paragraph" w:styleId="Sangra2detindependiente">
    <w:name w:val="Body Text Indent 2"/>
    <w:basedOn w:val="Normal"/>
    <w:link w:val="Sangra2detindependienteCar"/>
    <w:rsid w:val="008B7330"/>
    <w:pPr>
      <w:ind w:left="1134"/>
    </w:pPr>
    <w:rPr>
      <w:lang w:val="es-MX"/>
    </w:rPr>
  </w:style>
  <w:style w:type="paragraph" w:styleId="Sangra3detindependiente">
    <w:name w:val="Body Text Indent 3"/>
    <w:basedOn w:val="Normal"/>
    <w:link w:val="Sangra3detindependienteCar"/>
    <w:rsid w:val="008B7330"/>
    <w:pPr>
      <w:ind w:left="1276"/>
    </w:pPr>
    <w:rPr>
      <w:lang w:val="es-MX"/>
    </w:rPr>
  </w:style>
  <w:style w:type="character" w:customStyle="1" w:styleId="ndradCar">
    <w:name w:val="ändrad Car"/>
    <w:semiHidden/>
    <w:rsid w:val="00402DC8"/>
    <w:rPr>
      <w:rFonts w:ascii="Arial" w:hAnsi="Arial" w:cs="Arial"/>
      <w:sz w:val="24"/>
      <w:szCs w:val="24"/>
      <w:lang w:val="es-PE"/>
    </w:rPr>
  </w:style>
  <w:style w:type="paragraph" w:styleId="Mapadeldocumento">
    <w:name w:val="Document Map"/>
    <w:basedOn w:val="Normal"/>
    <w:link w:val="MapadeldocumentoCar"/>
    <w:semiHidden/>
    <w:rsid w:val="008B7330"/>
    <w:pPr>
      <w:shd w:val="clear" w:color="auto" w:fill="000080"/>
    </w:pPr>
    <w:rPr>
      <w:rFonts w:ascii="Tahoma" w:hAnsi="Tahoma"/>
      <w:sz w:val="20"/>
      <w:lang w:val="x-none"/>
    </w:rPr>
  </w:style>
  <w:style w:type="character" w:customStyle="1" w:styleId="MapadeldocumentoCar">
    <w:name w:val="Mapa del documento Car"/>
    <w:link w:val="Mapadeldocumento"/>
    <w:semiHidden/>
    <w:rsid w:val="008B7330"/>
    <w:rPr>
      <w:rFonts w:ascii="Tahoma" w:hAnsi="Tahoma" w:cs="Tahoma"/>
      <w:shd w:val="clear" w:color="auto" w:fill="000080"/>
      <w:lang w:eastAsia="es-ES"/>
    </w:rPr>
  </w:style>
  <w:style w:type="numbering" w:styleId="111111">
    <w:name w:val="Outline List 2"/>
    <w:basedOn w:val="Sinlista"/>
    <w:rsid w:val="008B7330"/>
    <w:pPr>
      <w:numPr>
        <w:numId w:val="1"/>
      </w:numPr>
    </w:pPr>
  </w:style>
  <w:style w:type="paragraph" w:customStyle="1" w:styleId="Ayuda">
    <w:name w:val="Ayuda"/>
    <w:basedOn w:val="Normal"/>
    <w:rsid w:val="008B7330"/>
    <w:rPr>
      <w:rFonts w:cs="Arial"/>
      <w:color w:val="0000FF"/>
      <w:sz w:val="20"/>
      <w:lang w:val="pt-BR" w:eastAsia="en-US"/>
    </w:rPr>
  </w:style>
  <w:style w:type="paragraph" w:customStyle="1" w:styleId="CarCarCharCharCarCarCarCarCharCharCarCarCharCharCarCarCharCharCarCarCharCharCarCarCharChar">
    <w:name w:val="Car Car Char Char Car Car Car Car Char Char Car Car Char Char Car Car Char Char Car Car Char Char Car Car Char Char"/>
    <w:basedOn w:val="Normal"/>
    <w:uiPriority w:val="99"/>
    <w:rsid w:val="008B7330"/>
    <w:pPr>
      <w:spacing w:after="160" w:line="240" w:lineRule="exact"/>
    </w:pPr>
    <w:rPr>
      <w:rFonts w:cs="Arial"/>
      <w:sz w:val="20"/>
      <w:lang w:val="en-US" w:eastAsia="en-US"/>
    </w:rPr>
  </w:style>
  <w:style w:type="paragraph" w:customStyle="1" w:styleId="CarCarCharCharCarCarCharChar2">
    <w:name w:val="Car Car Char Char Car Car Char Char2"/>
    <w:basedOn w:val="Normal"/>
    <w:uiPriority w:val="99"/>
    <w:rsid w:val="008B7330"/>
    <w:pPr>
      <w:spacing w:after="160" w:line="240" w:lineRule="exact"/>
    </w:pPr>
    <w:rPr>
      <w:rFonts w:cs="Arial"/>
      <w:sz w:val="20"/>
      <w:lang w:val="en-US" w:eastAsia="en-US"/>
    </w:rPr>
  </w:style>
  <w:style w:type="paragraph" w:customStyle="1" w:styleId="CharChar">
    <w:name w:val="Char Char"/>
    <w:basedOn w:val="Normal"/>
    <w:rsid w:val="008B7330"/>
    <w:pPr>
      <w:spacing w:after="160" w:line="240" w:lineRule="exact"/>
    </w:pPr>
    <w:rPr>
      <w:rFonts w:cs="Arial"/>
      <w:sz w:val="20"/>
      <w:lang w:val="en-US" w:eastAsia="en-US"/>
    </w:rPr>
  </w:style>
  <w:style w:type="paragraph" w:customStyle="1" w:styleId="CharCharCarCarCharCharCarCarCharChar">
    <w:name w:val="Char Char Car Car Char Char Car Car Char Char"/>
    <w:basedOn w:val="Normal"/>
    <w:rsid w:val="008B7330"/>
    <w:pPr>
      <w:spacing w:after="160" w:line="240" w:lineRule="exact"/>
    </w:pPr>
    <w:rPr>
      <w:rFonts w:cs="Arial"/>
      <w:sz w:val="20"/>
      <w:lang w:val="en-US" w:eastAsia="en-US"/>
    </w:rPr>
  </w:style>
  <w:style w:type="paragraph" w:customStyle="1" w:styleId="CM26">
    <w:name w:val="CM26"/>
    <w:basedOn w:val="Normal"/>
    <w:next w:val="Normal"/>
    <w:rsid w:val="008B7330"/>
    <w:pPr>
      <w:widowControl w:val="0"/>
      <w:autoSpaceDE w:val="0"/>
      <w:autoSpaceDN w:val="0"/>
      <w:adjustRightInd w:val="0"/>
      <w:spacing w:after="233"/>
    </w:pPr>
    <w:rPr>
      <w:sz w:val="20"/>
      <w:szCs w:val="24"/>
    </w:rPr>
  </w:style>
  <w:style w:type="paragraph" w:customStyle="1" w:styleId="ContinuarTitulo2">
    <w:name w:val="Continuar Titulo 2"/>
    <w:basedOn w:val="Normal"/>
    <w:rsid w:val="008B7330"/>
    <w:pPr>
      <w:ind w:left="360"/>
      <w:outlineLvl w:val="1"/>
    </w:pPr>
    <w:rPr>
      <w:rFonts w:ascii="Times New Roman" w:hAnsi="Times New Roman"/>
      <w:szCs w:val="24"/>
      <w:lang w:val="es-ES_tradnl"/>
    </w:rPr>
  </w:style>
  <w:style w:type="paragraph" w:customStyle="1" w:styleId="deltitulo2">
    <w:name w:val="deltitulo2"/>
    <w:rsid w:val="008B7330"/>
    <w:pPr>
      <w:ind w:left="567"/>
      <w:jc w:val="both"/>
    </w:pPr>
    <w:rPr>
      <w:rFonts w:ascii="Arial" w:hAnsi="Arial"/>
      <w:lang w:val="es-ES" w:eastAsia="es-ES"/>
    </w:rPr>
  </w:style>
  <w:style w:type="paragraph" w:customStyle="1" w:styleId="Encabezadoh">
    <w:name w:val="Encabezado.h"/>
    <w:basedOn w:val="Normal"/>
    <w:rsid w:val="008B7330"/>
    <w:pPr>
      <w:tabs>
        <w:tab w:val="center" w:pos="4252"/>
        <w:tab w:val="right" w:pos="8504"/>
      </w:tabs>
      <w:ind w:left="873"/>
    </w:pPr>
    <w:rPr>
      <w:rFonts w:ascii="Garamond" w:hAnsi="Garamond"/>
      <w:sz w:val="23"/>
      <w:lang w:val="es-ES_tradnl"/>
    </w:rPr>
  </w:style>
  <w:style w:type="paragraph" w:customStyle="1" w:styleId="Estilo1Arial10ptIzquierda063cmDerecha038cm">
    <w:name w:val="Estilo 1 Arial 10 pt Izquierda:  0.63 cm Derecha:  0.38 cm"/>
    <w:basedOn w:val="Normal"/>
    <w:rsid w:val="008B7330"/>
    <w:pPr>
      <w:ind w:left="360" w:right="214"/>
    </w:pPr>
    <w:rPr>
      <w:sz w:val="20"/>
    </w:rPr>
  </w:style>
  <w:style w:type="paragraph" w:customStyle="1" w:styleId="EstiloTtulo4Justificado">
    <w:name w:val="Estilo Título 4 + Justificado"/>
    <w:basedOn w:val="Ttulo4"/>
    <w:rsid w:val="008B7330"/>
    <w:pPr>
      <w:numPr>
        <w:ilvl w:val="0"/>
        <w:numId w:val="0"/>
      </w:numPr>
    </w:pPr>
    <w:rPr>
      <w:b w:val="0"/>
      <w:u w:val="single"/>
    </w:rPr>
  </w:style>
  <w:style w:type="paragraph" w:customStyle="1" w:styleId="EstiloTtulo4Negrita">
    <w:name w:val="Estilo Título 4 + Negrita"/>
    <w:basedOn w:val="Ttulo4"/>
    <w:rsid w:val="008B7330"/>
    <w:pPr>
      <w:numPr>
        <w:ilvl w:val="0"/>
        <w:numId w:val="0"/>
      </w:numPr>
      <w:jc w:val="center"/>
    </w:pPr>
    <w:rPr>
      <w:bCs/>
      <w:szCs w:val="24"/>
      <w:u w:val="single"/>
    </w:rPr>
  </w:style>
  <w:style w:type="paragraph" w:styleId="HTMLconformatoprevio">
    <w:name w:val="HTML Preformatted"/>
    <w:basedOn w:val="Normal"/>
    <w:link w:val="HTMLconformatoprevioCar"/>
    <w:rsid w:val="008B7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rPr>
  </w:style>
  <w:style w:type="character" w:customStyle="1" w:styleId="HTMLconformatoprevioCar">
    <w:name w:val="HTML con formato previo Car"/>
    <w:link w:val="HTMLconformatoprevio"/>
    <w:rsid w:val="008B7330"/>
    <w:rPr>
      <w:rFonts w:ascii="Courier New" w:hAnsi="Courier New" w:cs="Courier New"/>
      <w:lang w:eastAsia="es-ES"/>
    </w:rPr>
  </w:style>
  <w:style w:type="paragraph" w:styleId="ndice5">
    <w:name w:val="index 5"/>
    <w:basedOn w:val="Normal"/>
    <w:next w:val="Normal"/>
    <w:autoRedefine/>
    <w:semiHidden/>
    <w:rsid w:val="008B7330"/>
    <w:pPr>
      <w:ind w:left="1100" w:hanging="220"/>
    </w:pPr>
  </w:style>
  <w:style w:type="paragraph" w:customStyle="1" w:styleId="InfoBlue">
    <w:name w:val="InfoBlue"/>
    <w:basedOn w:val="Normal"/>
    <w:next w:val="Textoindependiente"/>
    <w:autoRedefine/>
    <w:qFormat/>
    <w:rsid w:val="00F2662D"/>
    <w:pPr>
      <w:widowControl w:val="0"/>
      <w:spacing w:line="240" w:lineRule="auto"/>
      <w:jc w:val="center"/>
    </w:pPr>
    <w:rPr>
      <w:rFonts w:cs="Arial"/>
      <w:b/>
      <w:sz w:val="24"/>
      <w:szCs w:val="24"/>
      <w:lang w:eastAsia="en-US"/>
    </w:rPr>
  </w:style>
  <w:style w:type="paragraph" w:customStyle="1" w:styleId="Normalver1">
    <w:name w:val="Normal ver 1"/>
    <w:basedOn w:val="Normal"/>
    <w:rsid w:val="008B7330"/>
    <w:pPr>
      <w:ind w:left="708"/>
    </w:pPr>
    <w:rPr>
      <w:rFonts w:ascii="Times New Roman" w:hAnsi="Times New Roman"/>
      <w:sz w:val="24"/>
      <w:szCs w:val="24"/>
    </w:rPr>
  </w:style>
  <w:style w:type="paragraph" w:customStyle="1" w:styleId="Normalver2">
    <w:name w:val="Normal ver 2"/>
    <w:basedOn w:val="Normalver1"/>
    <w:rsid w:val="008B7330"/>
    <w:rPr>
      <w:rFonts w:ascii="Arial" w:hAnsi="Arial" w:cs="Arial"/>
    </w:rPr>
  </w:style>
  <w:style w:type="paragraph" w:customStyle="1" w:styleId="Normalver2CarCar">
    <w:name w:val="Normal ver 2 Car Car"/>
    <w:basedOn w:val="Normal"/>
    <w:rsid w:val="008B7330"/>
    <w:pPr>
      <w:ind w:left="708"/>
    </w:pPr>
    <w:rPr>
      <w:rFonts w:cs="Arial"/>
      <w:sz w:val="24"/>
      <w:szCs w:val="24"/>
    </w:rPr>
  </w:style>
  <w:style w:type="paragraph" w:customStyle="1" w:styleId="Normalver3">
    <w:name w:val="Normal ver 3"/>
    <w:basedOn w:val="Normal"/>
    <w:rsid w:val="008B7330"/>
    <w:pPr>
      <w:ind w:left="708"/>
    </w:pPr>
    <w:rPr>
      <w:rFonts w:cs="Arial"/>
      <w:sz w:val="24"/>
      <w:szCs w:val="24"/>
    </w:rPr>
  </w:style>
  <w:style w:type="paragraph" w:customStyle="1" w:styleId="ONPTITLE">
    <w:name w:val="ONP TITLE"/>
    <w:basedOn w:val="Normal"/>
    <w:qFormat/>
    <w:rsid w:val="008B7330"/>
    <w:pPr>
      <w:outlineLvl w:val="0"/>
    </w:pPr>
    <w:rPr>
      <w:b/>
      <w:sz w:val="28"/>
      <w:szCs w:val="28"/>
    </w:rPr>
  </w:style>
  <w:style w:type="paragraph" w:customStyle="1" w:styleId="P1">
    <w:name w:val="P1"/>
    <w:basedOn w:val="Normal"/>
    <w:rsid w:val="008B7330"/>
    <w:rPr>
      <w:rFonts w:ascii="Times New Roman" w:hAnsi="Times New Roman"/>
      <w:sz w:val="24"/>
      <w:szCs w:val="24"/>
    </w:rPr>
  </w:style>
  <w:style w:type="paragraph" w:customStyle="1" w:styleId="P2">
    <w:name w:val="P2"/>
    <w:basedOn w:val="Normal"/>
    <w:rsid w:val="008B7330"/>
    <w:pPr>
      <w:ind w:left="340"/>
    </w:pPr>
    <w:rPr>
      <w:rFonts w:ascii="Times New Roman" w:hAnsi="Times New Roman"/>
      <w:sz w:val="24"/>
      <w:szCs w:val="24"/>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TITULO,Imagen 01."/>
    <w:basedOn w:val="Normal"/>
    <w:link w:val="PrrafodelistaCar"/>
    <w:uiPriority w:val="34"/>
    <w:qFormat/>
    <w:rsid w:val="008B7330"/>
    <w:pPr>
      <w:ind w:left="720"/>
      <w:contextualSpacing/>
    </w:pPr>
    <w:rPr>
      <w:rFonts w:cs="Arial"/>
      <w:sz w:val="20"/>
      <w:lang w:eastAsia="es-PE"/>
    </w:rPr>
  </w:style>
  <w:style w:type="paragraph" w:customStyle="1" w:styleId="ParrafoSiguienteTitulo2">
    <w:name w:val="Parrafo Siguiente Titulo 2"/>
    <w:basedOn w:val="Normal"/>
    <w:rsid w:val="008B7330"/>
    <w:pPr>
      <w:ind w:left="360"/>
    </w:pPr>
    <w:rPr>
      <w:rFonts w:cs="Arial"/>
      <w:sz w:val="20"/>
      <w:lang w:eastAsia="en-US"/>
    </w:rPr>
  </w:style>
  <w:style w:type="paragraph" w:customStyle="1" w:styleId="ParrafoSiguienteTitulo4">
    <w:name w:val="Parrafo Siguiente Titulo 4"/>
    <w:basedOn w:val="Normal"/>
    <w:rsid w:val="008B7330"/>
    <w:pPr>
      <w:ind w:left="1080"/>
    </w:pPr>
    <w:rPr>
      <w:rFonts w:cs="Arial"/>
      <w:sz w:val="20"/>
      <w:lang w:eastAsia="en-US"/>
    </w:rPr>
  </w:style>
  <w:style w:type="paragraph" w:customStyle="1" w:styleId="ParrafoSiguienteTitulo5">
    <w:name w:val="Parrafo Siguiente Titulo 5"/>
    <w:basedOn w:val="Normal"/>
    <w:rsid w:val="008B7330"/>
    <w:pPr>
      <w:ind w:left="1440"/>
    </w:pPr>
    <w:rPr>
      <w:rFonts w:cs="Arial"/>
      <w:sz w:val="20"/>
      <w:lang w:eastAsia="en-US"/>
    </w:rPr>
  </w:style>
  <w:style w:type="paragraph" w:customStyle="1" w:styleId="Ttulo3ver1Car">
    <w:name w:val="Título 3 ver 1 Car"/>
    <w:basedOn w:val="Ttulo3"/>
    <w:rsid w:val="008B7330"/>
    <w:pPr>
      <w:numPr>
        <w:ilvl w:val="0"/>
        <w:numId w:val="0"/>
      </w:numPr>
      <w:spacing w:before="120" w:after="60"/>
    </w:pPr>
    <w:rPr>
      <w:b w:val="0"/>
      <w:bCs/>
      <w:szCs w:val="26"/>
    </w:rPr>
  </w:style>
  <w:style w:type="paragraph" w:customStyle="1" w:styleId="sangria01">
    <w:name w:val="sangria 01"/>
    <w:basedOn w:val="Ttulo3ver1Car"/>
    <w:rsid w:val="008B7330"/>
    <w:pPr>
      <w:numPr>
        <w:numId w:val="3"/>
      </w:numPr>
    </w:pPr>
    <w:rPr>
      <w:u w:val="single"/>
    </w:rPr>
  </w:style>
  <w:style w:type="paragraph" w:styleId="Sinespaciado">
    <w:name w:val="No Spacing"/>
    <w:uiPriority w:val="1"/>
    <w:qFormat/>
    <w:rsid w:val="008B7330"/>
    <w:rPr>
      <w:rFonts w:ascii="Calibri" w:hAnsi="Calibri"/>
      <w:sz w:val="22"/>
      <w:szCs w:val="22"/>
      <w:lang w:val="en-US" w:eastAsia="en-US"/>
    </w:rPr>
  </w:style>
  <w:style w:type="paragraph" w:customStyle="1" w:styleId="StyleGPNormalBlueLeft1cm">
    <w:name w:val="Style GP Normal + Blue Left:  1 cm"/>
    <w:basedOn w:val="Normal"/>
    <w:autoRedefine/>
    <w:rsid w:val="008B7330"/>
    <w:pPr>
      <w:ind w:left="432"/>
    </w:pPr>
    <w:rPr>
      <w:noProof/>
      <w:color w:val="0000FF"/>
      <w:sz w:val="20"/>
      <w:lang w:eastAsia="en-US"/>
    </w:rPr>
  </w:style>
  <w:style w:type="paragraph" w:customStyle="1" w:styleId="Ttulo3ver2">
    <w:name w:val="Título 3 ver 2"/>
    <w:basedOn w:val="Ttulo3ver1Car"/>
    <w:rsid w:val="008B7330"/>
  </w:style>
  <w:style w:type="paragraph" w:customStyle="1" w:styleId="StyleTtulo3ver2Left1cm">
    <w:name w:val="Style Título 3 ver 2 + Left:  1 cm"/>
    <w:basedOn w:val="Ttulo3ver2"/>
    <w:rsid w:val="008B7330"/>
    <w:pPr>
      <w:spacing w:before="240"/>
      <w:ind w:left="1134"/>
    </w:pPr>
    <w:rPr>
      <w:b/>
      <w:sz w:val="26"/>
    </w:rPr>
  </w:style>
  <w:style w:type="paragraph" w:customStyle="1" w:styleId="Tabla">
    <w:name w:val="Tabla"/>
    <w:basedOn w:val="Normal"/>
    <w:rsid w:val="008B7330"/>
    <w:rPr>
      <w:rFonts w:ascii="Arial Narrow" w:hAnsi="Arial Narrow"/>
      <w:b/>
      <w:noProof/>
      <w:lang w:val="es-ES_tradnl"/>
    </w:rPr>
  </w:style>
  <w:style w:type="paragraph" w:customStyle="1" w:styleId="tabla0">
    <w:name w:val="tabla"/>
    <w:basedOn w:val="Normal"/>
    <w:rsid w:val="008B7330"/>
    <w:pPr>
      <w:jc w:val="left"/>
    </w:pPr>
    <w:rPr>
      <w:rFonts w:ascii="Arial Narrow" w:hAnsi="Arial Narrow"/>
      <w:b/>
      <w:bCs/>
      <w:szCs w:val="22"/>
      <w:lang w:val="es-ES"/>
    </w:rPr>
  </w:style>
  <w:style w:type="table" w:styleId="Tablacontema">
    <w:name w:val="Table Theme"/>
    <w:basedOn w:val="Tablanormal"/>
    <w:rsid w:val="008B7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TableText"/>
    <w:qFormat/>
    <w:rsid w:val="008B7330"/>
    <w:pPr>
      <w:spacing w:before="120" w:after="120"/>
      <w:jc w:val="center"/>
    </w:pPr>
    <w:rPr>
      <w:b/>
    </w:rPr>
  </w:style>
  <w:style w:type="paragraph" w:styleId="Textodebloque">
    <w:name w:val="Block Text"/>
    <w:basedOn w:val="Normal"/>
    <w:rsid w:val="008B7330"/>
    <w:pPr>
      <w:ind w:left="567" w:right="567"/>
    </w:pPr>
    <w:rPr>
      <w:rFonts w:cs="Arial"/>
      <w:szCs w:val="24"/>
    </w:rPr>
  </w:style>
  <w:style w:type="paragraph" w:styleId="Textosinformato">
    <w:name w:val="Plain Text"/>
    <w:basedOn w:val="Normal"/>
    <w:link w:val="TextosinformatoCar"/>
    <w:rsid w:val="008B7330"/>
    <w:rPr>
      <w:rFonts w:ascii="Courier New" w:hAnsi="Courier New"/>
      <w:sz w:val="20"/>
      <w:lang w:val="x-none"/>
    </w:rPr>
  </w:style>
  <w:style w:type="character" w:customStyle="1" w:styleId="TextosinformatoCar">
    <w:name w:val="Texto sin formato Car"/>
    <w:link w:val="Textosinformato"/>
    <w:rsid w:val="008B7330"/>
    <w:rPr>
      <w:rFonts w:ascii="Courier New" w:hAnsi="Courier New"/>
      <w:lang w:eastAsia="es-ES"/>
    </w:rPr>
  </w:style>
  <w:style w:type="paragraph" w:customStyle="1" w:styleId="Ttulo0">
    <w:name w:val="Título 0"/>
    <w:basedOn w:val="Normal"/>
    <w:rsid w:val="008B7330"/>
    <w:rPr>
      <w:rFonts w:cs="Arial"/>
      <w:b/>
      <w:sz w:val="32"/>
      <w:lang w:eastAsia="en-US"/>
    </w:rPr>
  </w:style>
  <w:style w:type="paragraph" w:customStyle="1" w:styleId="Titulo2">
    <w:name w:val="Titulo2"/>
    <w:basedOn w:val="Ttulo1"/>
    <w:rsid w:val="008B7330"/>
    <w:rPr>
      <w:snapToGrid w:val="0"/>
    </w:rPr>
  </w:style>
  <w:style w:type="paragraph" w:customStyle="1" w:styleId="Titulo20">
    <w:name w:val="Titulo 2"/>
    <w:basedOn w:val="Titulo2"/>
    <w:rsid w:val="008B7330"/>
    <w:rPr>
      <w:snapToGrid/>
    </w:rPr>
  </w:style>
  <w:style w:type="paragraph" w:customStyle="1" w:styleId="Titulo3">
    <w:name w:val="Titulo 3"/>
    <w:basedOn w:val="Titulo20"/>
    <w:rsid w:val="008B7330"/>
  </w:style>
  <w:style w:type="paragraph" w:customStyle="1" w:styleId="Ttulo3ver1">
    <w:name w:val="Título 3 ver 1"/>
    <w:basedOn w:val="Ttulo3"/>
    <w:rsid w:val="008B7330"/>
    <w:pPr>
      <w:numPr>
        <w:ilvl w:val="0"/>
        <w:numId w:val="0"/>
      </w:numPr>
      <w:spacing w:before="120" w:after="60"/>
    </w:pPr>
    <w:rPr>
      <w:b w:val="0"/>
      <w:bCs/>
      <w:szCs w:val="26"/>
    </w:rPr>
  </w:style>
  <w:style w:type="character" w:customStyle="1" w:styleId="Ttulo3ver1CarCar1">
    <w:name w:val="Título 3 ver 1 Car Car1"/>
    <w:rsid w:val="008B7330"/>
    <w:rPr>
      <w:rFonts w:ascii="Arial" w:hAnsi="Arial" w:cs="Arial"/>
      <w:b/>
      <w:bCs/>
      <w:sz w:val="26"/>
      <w:szCs w:val="26"/>
      <w:lang w:val="es-ES" w:eastAsia="es-ES" w:bidi="ar-SA"/>
    </w:rPr>
  </w:style>
  <w:style w:type="paragraph" w:customStyle="1" w:styleId="Ttulo3ver10CarCar">
    <w:name w:val="Título 3 ver 10 Car Car"/>
    <w:basedOn w:val="Ttulo3ver1Car"/>
    <w:rsid w:val="008B7330"/>
  </w:style>
  <w:style w:type="paragraph" w:customStyle="1" w:styleId="Titulo4">
    <w:name w:val="Titulo 4"/>
    <w:basedOn w:val="Titulo3"/>
    <w:rsid w:val="008B7330"/>
    <w:pPr>
      <w:outlineLvl w:val="2"/>
    </w:pPr>
  </w:style>
  <w:style w:type="paragraph" w:customStyle="1" w:styleId="Ttulo4Justificado">
    <w:name w:val="Título 4 + Justificado"/>
    <w:basedOn w:val="Ttulo3"/>
    <w:rsid w:val="008B7330"/>
    <w:pPr>
      <w:numPr>
        <w:ilvl w:val="0"/>
        <w:numId w:val="0"/>
      </w:numPr>
      <w:tabs>
        <w:tab w:val="num" w:pos="2160"/>
      </w:tabs>
      <w:ind w:left="1728" w:hanging="648"/>
    </w:pPr>
  </w:style>
  <w:style w:type="paragraph" w:customStyle="1" w:styleId="Titulo40">
    <w:name w:val="Titulo4"/>
    <w:basedOn w:val="Normal"/>
    <w:rsid w:val="008B7330"/>
    <w:pPr>
      <w:ind w:left="709"/>
    </w:pPr>
    <w:rPr>
      <w:b/>
      <w:snapToGrid w:val="0"/>
    </w:rPr>
  </w:style>
  <w:style w:type="character" w:customStyle="1" w:styleId="Ttulo1Car">
    <w:name w:val="Título 1 Car"/>
    <w:link w:val="Ttulo1"/>
    <w:uiPriority w:val="9"/>
    <w:qFormat/>
    <w:rsid w:val="009F6D1A"/>
    <w:rPr>
      <w:rFonts w:ascii="Arial" w:eastAsia="Calibri" w:hAnsi="Arial"/>
      <w:b/>
      <w:sz w:val="22"/>
      <w:szCs w:val="22"/>
      <w:lang w:val="x-none" w:eastAsia="es-ES"/>
    </w:rPr>
  </w:style>
  <w:style w:type="character" w:customStyle="1" w:styleId="Ttulo2Car">
    <w:name w:val="Título 2 Car"/>
    <w:link w:val="Ttulo2"/>
    <w:uiPriority w:val="9"/>
    <w:qFormat/>
    <w:rsid w:val="006A213A"/>
    <w:rPr>
      <w:rFonts w:ascii="Arial" w:eastAsia="Calibri" w:hAnsi="Arial"/>
      <w:b/>
      <w:sz w:val="22"/>
      <w:lang w:val="x-none" w:eastAsia="es-ES"/>
    </w:rPr>
  </w:style>
  <w:style w:type="character" w:customStyle="1" w:styleId="Ttulo3Car">
    <w:name w:val="Título 3 Car"/>
    <w:link w:val="Ttulo3"/>
    <w:rsid w:val="008D231B"/>
    <w:rPr>
      <w:rFonts w:ascii="Arial" w:eastAsia="Calibri" w:hAnsi="Arial"/>
      <w:b/>
      <w:sz w:val="22"/>
      <w:lang w:val="x-none" w:eastAsia="es-ES"/>
    </w:rPr>
  </w:style>
  <w:style w:type="character" w:customStyle="1" w:styleId="Ttulo4Car">
    <w:name w:val="Título 4 Car"/>
    <w:link w:val="Ttulo4"/>
    <w:rsid w:val="00605D18"/>
    <w:rPr>
      <w:rFonts w:ascii="Arial" w:eastAsia="Calibri" w:hAnsi="Arial"/>
      <w:b/>
      <w:sz w:val="22"/>
      <w:lang w:val="x-none" w:eastAsia="es-ES"/>
    </w:rPr>
  </w:style>
  <w:style w:type="character" w:customStyle="1" w:styleId="Ttulo5Car">
    <w:name w:val="Título 5 Car"/>
    <w:link w:val="Ttulo5"/>
    <w:rsid w:val="005214B9"/>
    <w:rPr>
      <w:rFonts w:ascii="Arial" w:eastAsia="Calibri" w:hAnsi="Arial"/>
      <w:b/>
      <w:sz w:val="22"/>
      <w:lang w:val="x-none" w:eastAsia="es-ES"/>
    </w:rPr>
  </w:style>
  <w:style w:type="character" w:customStyle="1" w:styleId="Ttulo6Car">
    <w:name w:val="Título 6 Car"/>
    <w:link w:val="Ttulo6"/>
    <w:rsid w:val="00E3542F"/>
    <w:rPr>
      <w:rFonts w:ascii="Arial" w:eastAsia="Calibri" w:hAnsi="Arial"/>
      <w:b/>
      <w:sz w:val="22"/>
      <w:lang w:val="x-none" w:eastAsia="es-ES"/>
    </w:rPr>
  </w:style>
  <w:style w:type="character" w:customStyle="1" w:styleId="Ttulo7Car">
    <w:name w:val="Título 7 Car"/>
    <w:link w:val="Ttulo7"/>
    <w:rsid w:val="00E3542F"/>
    <w:rPr>
      <w:rFonts w:ascii="Arial" w:eastAsia="Calibri" w:hAnsi="Arial"/>
      <w:b/>
      <w:sz w:val="22"/>
      <w:lang w:val="x-none" w:eastAsia="es-ES"/>
    </w:rPr>
  </w:style>
  <w:style w:type="character" w:customStyle="1" w:styleId="Ttulo8Car">
    <w:name w:val="Título 8 Car"/>
    <w:link w:val="Ttulo8"/>
    <w:rsid w:val="00E3542F"/>
    <w:rPr>
      <w:rFonts w:ascii="Arial" w:eastAsia="Calibri" w:hAnsi="Arial"/>
      <w:b/>
      <w:sz w:val="22"/>
      <w:lang w:val="x-none" w:eastAsia="es-ES"/>
    </w:rPr>
  </w:style>
  <w:style w:type="character" w:customStyle="1" w:styleId="Ttulo9Car">
    <w:name w:val="Título 9 Car"/>
    <w:link w:val="Ttulo9"/>
    <w:rsid w:val="00E3542F"/>
    <w:rPr>
      <w:rFonts w:ascii="Arial" w:eastAsia="Calibri" w:hAnsi="Arial"/>
      <w:b/>
      <w:sz w:val="22"/>
      <w:lang w:val="x-none" w:eastAsia="es-ES"/>
    </w:rPr>
  </w:style>
  <w:style w:type="character" w:customStyle="1" w:styleId="EncabezadoCar">
    <w:name w:val="Encabezado Car"/>
    <w:aliases w:val="encabezado Car,h Car,Header Char Car"/>
    <w:link w:val="Encabezado"/>
    <w:rsid w:val="00E3542F"/>
    <w:rPr>
      <w:rFonts w:ascii="Arial" w:hAnsi="Arial"/>
      <w:sz w:val="22"/>
      <w:lang w:eastAsia="es-ES"/>
    </w:rPr>
  </w:style>
  <w:style w:type="character" w:customStyle="1" w:styleId="SubttuloCar">
    <w:name w:val="Subtítulo Car"/>
    <w:link w:val="Subttulo"/>
    <w:rsid w:val="00E3542F"/>
    <w:rPr>
      <w:i/>
      <w:color w:val="0000FF"/>
      <w:sz w:val="28"/>
      <w:lang w:val="en-US" w:eastAsia="es-ES" w:bidi="ar-SA"/>
    </w:rPr>
  </w:style>
  <w:style w:type="character" w:customStyle="1" w:styleId="Textoindependiente2Car">
    <w:name w:val="Texto independiente 2 Car"/>
    <w:link w:val="Textoindependiente2"/>
    <w:rsid w:val="00E3542F"/>
    <w:rPr>
      <w:rFonts w:ascii="Arial" w:hAnsi="Arial"/>
      <w:b/>
      <w:sz w:val="22"/>
      <w:lang w:eastAsia="es-ES"/>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E3542F"/>
    <w:rPr>
      <w:rFonts w:ascii="Arial" w:hAnsi="Arial"/>
      <w:lang w:eastAsia="es-ES"/>
    </w:rPr>
  </w:style>
  <w:style w:type="character" w:customStyle="1" w:styleId="PiedepginaCar">
    <w:name w:val="Pie de página Car"/>
    <w:aliases w:val="pie de página Car"/>
    <w:link w:val="Piedepgina"/>
    <w:uiPriority w:val="99"/>
    <w:rsid w:val="00E3542F"/>
    <w:rPr>
      <w:rFonts w:ascii="Arial" w:hAnsi="Arial"/>
      <w:sz w:val="22"/>
      <w:lang w:eastAsia="es-ES"/>
    </w:rPr>
  </w:style>
  <w:style w:type="character" w:customStyle="1" w:styleId="TextonotaalfinalCar">
    <w:name w:val="Texto nota al final Car"/>
    <w:link w:val="Textonotaalfinal"/>
    <w:semiHidden/>
    <w:rsid w:val="00E3542F"/>
    <w:rPr>
      <w:rFonts w:ascii="Arial" w:hAnsi="Arial"/>
      <w:sz w:val="18"/>
      <w:lang w:eastAsia="es-ES"/>
    </w:rPr>
  </w:style>
  <w:style w:type="character" w:customStyle="1" w:styleId="SangradetextonormalCar">
    <w:name w:val="Sangría de texto normal Car"/>
    <w:link w:val="Sangradetextonormal"/>
    <w:rsid w:val="00E3542F"/>
    <w:rPr>
      <w:rFonts w:ascii="Arial" w:hAnsi="Arial"/>
      <w:lang w:eastAsia="es-ES"/>
    </w:rPr>
  </w:style>
  <w:style w:type="character" w:customStyle="1" w:styleId="Textoindependiente3Car">
    <w:name w:val="Texto independiente 3 Car"/>
    <w:link w:val="Textoindependiente3"/>
    <w:rsid w:val="00E3542F"/>
    <w:rPr>
      <w:rFonts w:ascii="Arial" w:hAnsi="Arial"/>
      <w:sz w:val="16"/>
      <w:lang w:eastAsia="es-ES"/>
    </w:rPr>
  </w:style>
  <w:style w:type="character" w:customStyle="1" w:styleId="Sangra2detindependienteCar">
    <w:name w:val="Sangría 2 de t. independiente Car"/>
    <w:link w:val="Sangra2detindependiente"/>
    <w:rsid w:val="00E3542F"/>
    <w:rPr>
      <w:rFonts w:ascii="Arial" w:hAnsi="Arial"/>
      <w:sz w:val="22"/>
      <w:lang w:val="es-MX" w:eastAsia="es-ES"/>
    </w:rPr>
  </w:style>
  <w:style w:type="character" w:customStyle="1" w:styleId="Sangra3detindependienteCar">
    <w:name w:val="Sangría 3 de t. independiente Car"/>
    <w:link w:val="Sangra3detindependiente"/>
    <w:rsid w:val="00E3542F"/>
    <w:rPr>
      <w:rFonts w:ascii="Arial" w:hAnsi="Arial"/>
      <w:sz w:val="22"/>
      <w:lang w:val="es-MX" w:eastAsia="es-ES"/>
    </w:rPr>
  </w:style>
  <w:style w:type="character" w:customStyle="1" w:styleId="TextodegloboCar">
    <w:name w:val="Texto de globo Car"/>
    <w:link w:val="Textodeglobo"/>
    <w:semiHidden/>
    <w:rsid w:val="00E3542F"/>
    <w:rPr>
      <w:rFonts w:ascii="Tahoma" w:hAnsi="Tahoma" w:cs="Tahoma"/>
      <w:sz w:val="16"/>
      <w:szCs w:val="16"/>
      <w:lang w:eastAsia="es-ES"/>
    </w:rPr>
  </w:style>
  <w:style w:type="character" w:styleId="Refdecomentario">
    <w:name w:val="annotation reference"/>
    <w:semiHidden/>
    <w:rsid w:val="00E3542F"/>
    <w:rPr>
      <w:sz w:val="16"/>
      <w:szCs w:val="16"/>
    </w:rPr>
  </w:style>
  <w:style w:type="character" w:customStyle="1" w:styleId="TextocomentarioCar">
    <w:name w:val="Texto comentario Car"/>
    <w:link w:val="Textocomentario"/>
    <w:semiHidden/>
    <w:rsid w:val="00E3542F"/>
    <w:rPr>
      <w:rFonts w:ascii="Arial" w:hAnsi="Arial"/>
      <w:lang w:eastAsia="es-ES"/>
    </w:rPr>
  </w:style>
  <w:style w:type="paragraph" w:styleId="Textocomentario">
    <w:name w:val="annotation text"/>
    <w:basedOn w:val="Normal"/>
    <w:link w:val="TextocomentarioCar"/>
    <w:semiHidden/>
    <w:rsid w:val="00E3542F"/>
    <w:pPr>
      <w:spacing w:before="40" w:after="120" w:line="240" w:lineRule="auto"/>
      <w:jc w:val="left"/>
    </w:pPr>
    <w:rPr>
      <w:sz w:val="20"/>
      <w:lang w:val="x-none"/>
    </w:rPr>
  </w:style>
  <w:style w:type="character" w:customStyle="1" w:styleId="TextocomentarioCar1">
    <w:name w:val="Texto comentario Car1"/>
    <w:uiPriority w:val="99"/>
    <w:semiHidden/>
    <w:rsid w:val="00E3542F"/>
    <w:rPr>
      <w:rFonts w:ascii="Arial" w:hAnsi="Arial"/>
      <w:lang w:eastAsia="es-ES"/>
    </w:rPr>
  </w:style>
  <w:style w:type="character" w:customStyle="1" w:styleId="AsuntodelcomentarioCar">
    <w:name w:val="Asunto del comentario Car"/>
    <w:link w:val="Asuntodelcomentario"/>
    <w:semiHidden/>
    <w:rsid w:val="00E3542F"/>
    <w:rPr>
      <w:rFonts w:ascii="Arial" w:hAnsi="Arial"/>
      <w:b/>
      <w:bCs/>
      <w:lang w:eastAsia="es-ES"/>
    </w:rPr>
  </w:style>
  <w:style w:type="paragraph" w:styleId="Asuntodelcomentario">
    <w:name w:val="annotation subject"/>
    <w:basedOn w:val="Textocomentario"/>
    <w:next w:val="Textocomentario"/>
    <w:link w:val="AsuntodelcomentarioCar"/>
    <w:semiHidden/>
    <w:rsid w:val="00E3542F"/>
    <w:rPr>
      <w:b/>
      <w:bCs/>
    </w:rPr>
  </w:style>
  <w:style w:type="character" w:customStyle="1" w:styleId="AsuntodelcomentarioCar1">
    <w:name w:val="Asunto del comentario Car1"/>
    <w:uiPriority w:val="99"/>
    <w:semiHidden/>
    <w:rsid w:val="00E3542F"/>
    <w:rPr>
      <w:rFonts w:ascii="Arial" w:hAnsi="Arial"/>
      <w:b/>
      <w:bCs/>
      <w:lang w:eastAsia="es-ES"/>
    </w:rPr>
  </w:style>
  <w:style w:type="paragraph" w:customStyle="1" w:styleId="font5">
    <w:name w:val="font5"/>
    <w:basedOn w:val="Normal"/>
    <w:rsid w:val="00E3542F"/>
    <w:pPr>
      <w:spacing w:before="100" w:beforeAutospacing="1" w:after="100" w:afterAutospacing="1" w:line="240" w:lineRule="auto"/>
      <w:jc w:val="left"/>
    </w:pPr>
    <w:rPr>
      <w:rFonts w:ascii="Tahoma" w:hAnsi="Tahoma" w:cs="Tahoma"/>
      <w:color w:val="000000"/>
      <w:sz w:val="16"/>
      <w:szCs w:val="16"/>
      <w:lang w:val="en-US" w:eastAsia="en-US"/>
    </w:rPr>
  </w:style>
  <w:style w:type="paragraph" w:customStyle="1" w:styleId="font6">
    <w:name w:val="font6"/>
    <w:basedOn w:val="Normal"/>
    <w:rsid w:val="00E3542F"/>
    <w:pPr>
      <w:spacing w:before="100" w:beforeAutospacing="1" w:after="100" w:afterAutospacing="1" w:line="240" w:lineRule="auto"/>
      <w:jc w:val="left"/>
    </w:pPr>
    <w:rPr>
      <w:rFonts w:ascii="Tahoma" w:hAnsi="Tahoma" w:cs="Tahoma"/>
      <w:b/>
      <w:bCs/>
      <w:color w:val="000000"/>
      <w:sz w:val="16"/>
      <w:szCs w:val="16"/>
      <w:lang w:val="en-US" w:eastAsia="en-US"/>
    </w:rPr>
  </w:style>
  <w:style w:type="paragraph" w:customStyle="1" w:styleId="xl70">
    <w:name w:val="xl70"/>
    <w:basedOn w:val="Normal"/>
    <w:rsid w:val="00E3542F"/>
    <w:pPr>
      <w:spacing w:before="100" w:beforeAutospacing="1" w:after="100" w:afterAutospacing="1" w:line="240" w:lineRule="auto"/>
      <w:jc w:val="left"/>
    </w:pPr>
    <w:rPr>
      <w:rFonts w:ascii="Arial Narrow" w:hAnsi="Arial Narrow"/>
      <w:b/>
      <w:bCs/>
      <w:sz w:val="24"/>
      <w:szCs w:val="24"/>
      <w:lang w:val="en-US" w:eastAsia="en-US"/>
    </w:rPr>
  </w:style>
  <w:style w:type="paragraph" w:customStyle="1" w:styleId="xl71">
    <w:name w:val="xl71"/>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hAnsi="Arial Narrow"/>
      <w:sz w:val="18"/>
      <w:szCs w:val="18"/>
      <w:lang w:val="en-US" w:eastAsia="en-US"/>
    </w:rPr>
  </w:style>
  <w:style w:type="paragraph" w:customStyle="1" w:styleId="xl72">
    <w:name w:val="xl72"/>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3">
    <w:name w:val="xl73"/>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4">
    <w:name w:val="xl74"/>
    <w:basedOn w:val="Normal"/>
    <w:rsid w:val="00E354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5">
    <w:name w:val="xl75"/>
    <w:basedOn w:val="Normal"/>
    <w:rsid w:val="00E3542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76">
    <w:name w:val="xl76"/>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n-US" w:eastAsia="en-US"/>
    </w:rPr>
  </w:style>
  <w:style w:type="paragraph" w:customStyle="1" w:styleId="xl77">
    <w:name w:val="xl77"/>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n-US" w:eastAsia="en-US"/>
    </w:rPr>
  </w:style>
  <w:style w:type="paragraph" w:customStyle="1" w:styleId="xl78">
    <w:name w:val="xl78"/>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8"/>
      <w:szCs w:val="18"/>
      <w:lang w:val="en-US" w:eastAsia="en-US"/>
    </w:rPr>
  </w:style>
  <w:style w:type="paragraph" w:customStyle="1" w:styleId="CGR-Normal5">
    <w:name w:val="CGR-Normal5"/>
    <w:basedOn w:val="CGR-Normal4"/>
    <w:link w:val="CGR-Normal5Car"/>
    <w:qFormat/>
    <w:rsid w:val="00663A40"/>
    <w:pPr>
      <w:ind w:left="1531"/>
    </w:pPr>
    <w:rPr>
      <w:lang w:eastAsia="es-PE"/>
    </w:rPr>
  </w:style>
  <w:style w:type="character" w:customStyle="1" w:styleId="CGR-Vieta3Car">
    <w:name w:val="CGR-Viñeta3 Car"/>
    <w:basedOn w:val="CGR-Vieta2Car"/>
    <w:link w:val="CGR-Vieta3"/>
    <w:rsid w:val="006B38FE"/>
    <w:rPr>
      <w:rFonts w:ascii="Arial" w:hAnsi="Arial" w:cs="Arial"/>
      <w:sz w:val="22"/>
      <w:szCs w:val="22"/>
      <w:lang w:val="es-PE" w:eastAsia="es-ES"/>
    </w:rPr>
  </w:style>
  <w:style w:type="paragraph" w:customStyle="1" w:styleId="CGR-Vieta5">
    <w:name w:val="CGR-Viñeta5"/>
    <w:basedOn w:val="CGR-Vieta4"/>
    <w:link w:val="CGR-Vieta5Car"/>
    <w:qFormat/>
    <w:rsid w:val="00663A40"/>
    <w:pPr>
      <w:ind w:left="1831"/>
    </w:pPr>
  </w:style>
  <w:style w:type="character" w:customStyle="1" w:styleId="CGR-Normal5Car">
    <w:name w:val="CGR-Normal5 Car"/>
    <w:basedOn w:val="CGR-Normal4Car"/>
    <w:link w:val="CGR-Normal5"/>
    <w:rsid w:val="00663A40"/>
    <w:rPr>
      <w:rFonts w:ascii="Arial" w:hAnsi="Arial" w:cs="Arial"/>
      <w:sz w:val="22"/>
      <w:szCs w:val="22"/>
      <w:lang w:val="es-PE" w:eastAsia="es-PE"/>
    </w:rPr>
  </w:style>
  <w:style w:type="paragraph" w:customStyle="1" w:styleId="CGR-Normal2">
    <w:name w:val="CGR-Normal2"/>
    <w:basedOn w:val="CGR-Normal1"/>
    <w:link w:val="CGR-Normal2Car"/>
    <w:qFormat/>
    <w:rsid w:val="00673179"/>
    <w:pPr>
      <w:ind w:left="510"/>
    </w:pPr>
  </w:style>
  <w:style w:type="character" w:customStyle="1" w:styleId="CGR-Vieta5Car">
    <w:name w:val="CGR-Viñeta5 Car"/>
    <w:basedOn w:val="CGR-Vieta4Car"/>
    <w:link w:val="CGR-Vieta5"/>
    <w:rsid w:val="00663A40"/>
    <w:rPr>
      <w:rFonts w:ascii="Arial" w:hAnsi="Arial" w:cs="Arial"/>
      <w:sz w:val="22"/>
      <w:szCs w:val="22"/>
      <w:lang w:val="es-PE" w:eastAsia="es-ES"/>
    </w:rPr>
  </w:style>
  <w:style w:type="character" w:customStyle="1" w:styleId="CGR-Normal2Car">
    <w:name w:val="CGR-Normal2 Car"/>
    <w:basedOn w:val="CGR-Normal1Car"/>
    <w:link w:val="CGR-Normal2"/>
    <w:rsid w:val="00673179"/>
    <w:rPr>
      <w:rFonts w:ascii="Arial" w:hAnsi="Arial" w:cs="Arial"/>
      <w:sz w:val="22"/>
      <w:szCs w:val="22"/>
      <w:lang w:val="x-none" w:eastAsia="es-ES"/>
    </w:rPr>
  </w:style>
  <w:style w:type="paragraph" w:customStyle="1" w:styleId="xl89">
    <w:name w:val="xl89"/>
    <w:basedOn w:val="Normal"/>
    <w:rsid w:val="00E354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b/>
      <w:bCs/>
      <w:sz w:val="18"/>
      <w:szCs w:val="18"/>
      <w:lang w:val="en-US" w:eastAsia="en-US"/>
    </w:rPr>
  </w:style>
  <w:style w:type="paragraph" w:customStyle="1" w:styleId="xl90">
    <w:name w:val="xl90"/>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pPr>
    <w:rPr>
      <w:rFonts w:cs="Arial"/>
      <w:color w:val="FF0000"/>
      <w:sz w:val="24"/>
      <w:szCs w:val="24"/>
      <w:lang w:val="en-US" w:eastAsia="en-US"/>
    </w:rPr>
  </w:style>
  <w:style w:type="paragraph" w:customStyle="1" w:styleId="xl91">
    <w:name w:val="xl91"/>
    <w:basedOn w:val="Normal"/>
    <w:rsid w:val="00E3542F"/>
    <w:pPr>
      <w:pBdr>
        <w:left w:val="single" w:sz="4" w:space="0" w:color="auto"/>
        <w:bottom w:val="single" w:sz="4" w:space="0" w:color="auto"/>
        <w:right w:val="single" w:sz="4" w:space="0" w:color="auto"/>
      </w:pBdr>
      <w:shd w:val="clear" w:color="000000" w:fill="00FF00"/>
      <w:spacing w:before="100" w:beforeAutospacing="1" w:after="100" w:afterAutospacing="1" w:line="240" w:lineRule="auto"/>
      <w:jc w:val="left"/>
      <w:textAlignment w:val="center"/>
    </w:pPr>
    <w:rPr>
      <w:rFonts w:cs="Arial"/>
      <w:b/>
      <w:bCs/>
      <w:color w:val="993300"/>
      <w:szCs w:val="22"/>
      <w:lang w:val="en-US" w:eastAsia="en-US"/>
    </w:rPr>
  </w:style>
  <w:style w:type="paragraph" w:customStyle="1" w:styleId="xl92">
    <w:name w:val="xl92"/>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color w:val="000000"/>
      <w:sz w:val="24"/>
      <w:szCs w:val="24"/>
      <w:lang w:val="en-US" w:eastAsia="en-US"/>
    </w:rPr>
  </w:style>
  <w:style w:type="paragraph" w:customStyle="1" w:styleId="xl93">
    <w:name w:val="xl93"/>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24"/>
      <w:szCs w:val="24"/>
      <w:lang w:val="en-US" w:eastAsia="en-US"/>
    </w:rPr>
  </w:style>
  <w:style w:type="paragraph" w:customStyle="1" w:styleId="xl94">
    <w:name w:val="xl94"/>
    <w:basedOn w:val="Normal"/>
    <w:rsid w:val="00E354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sz w:val="18"/>
      <w:szCs w:val="18"/>
      <w:lang w:val="en-US" w:eastAsia="en-US"/>
    </w:rPr>
  </w:style>
  <w:style w:type="paragraph" w:customStyle="1" w:styleId="xl95">
    <w:name w:val="xl95"/>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96">
    <w:name w:val="xl96"/>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 w:val="24"/>
      <w:szCs w:val="24"/>
      <w:lang w:val="en-US" w:eastAsia="en-US"/>
    </w:rPr>
  </w:style>
  <w:style w:type="paragraph" w:customStyle="1" w:styleId="xl97">
    <w:name w:val="xl97"/>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Cs w:val="22"/>
      <w:lang w:val="en-US" w:eastAsia="en-US"/>
    </w:rPr>
  </w:style>
  <w:style w:type="paragraph" w:customStyle="1" w:styleId="xl98">
    <w:name w:val="xl98"/>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 w:val="24"/>
      <w:szCs w:val="24"/>
      <w:lang w:val="en-US" w:eastAsia="en-US"/>
    </w:rPr>
  </w:style>
  <w:style w:type="paragraph" w:customStyle="1" w:styleId="xl99">
    <w:name w:val="xl99"/>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b/>
      <w:bCs/>
      <w:color w:val="993300"/>
      <w:sz w:val="24"/>
      <w:szCs w:val="24"/>
      <w:lang w:val="en-US" w:eastAsia="en-US"/>
    </w:rPr>
  </w:style>
  <w:style w:type="paragraph" w:customStyle="1" w:styleId="xl100">
    <w:name w:val="xl100"/>
    <w:basedOn w:val="Normal"/>
    <w:rsid w:val="00E3542F"/>
    <w:pPr>
      <w:pBdr>
        <w:bottom w:val="single" w:sz="4" w:space="0" w:color="auto"/>
        <w:right w:val="single" w:sz="4" w:space="0" w:color="auto"/>
      </w:pBdr>
      <w:spacing w:before="100" w:beforeAutospacing="1" w:after="100" w:afterAutospacing="1" w:line="240" w:lineRule="auto"/>
      <w:jc w:val="center"/>
    </w:pPr>
    <w:rPr>
      <w:rFonts w:cs="Arial"/>
      <w:color w:val="FF0000"/>
      <w:sz w:val="24"/>
      <w:szCs w:val="24"/>
      <w:lang w:val="en-US" w:eastAsia="en-US"/>
    </w:rPr>
  </w:style>
  <w:style w:type="paragraph" w:customStyle="1" w:styleId="xl101">
    <w:name w:val="xl101"/>
    <w:basedOn w:val="Normal"/>
    <w:rsid w:val="00E354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val="en-US" w:eastAsia="en-US"/>
    </w:rPr>
  </w:style>
  <w:style w:type="paragraph" w:customStyle="1" w:styleId="xl102">
    <w:name w:val="xl102"/>
    <w:basedOn w:val="Normal"/>
    <w:rsid w:val="00E3542F"/>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8"/>
      <w:szCs w:val="18"/>
      <w:lang w:val="en-US" w:eastAsia="en-US"/>
    </w:rPr>
  </w:style>
  <w:style w:type="paragraph" w:customStyle="1" w:styleId="xl103">
    <w:name w:val="xl103"/>
    <w:basedOn w:val="Normal"/>
    <w:rsid w:val="00E354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cs="Arial"/>
      <w:sz w:val="18"/>
      <w:szCs w:val="18"/>
      <w:lang w:val="en-US" w:eastAsia="en-US"/>
    </w:rPr>
  </w:style>
  <w:style w:type="paragraph" w:customStyle="1" w:styleId="xl104">
    <w:name w:val="xl104"/>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Cs w:val="22"/>
      <w:lang w:val="en-US" w:eastAsia="en-US"/>
    </w:rPr>
  </w:style>
  <w:style w:type="paragraph" w:customStyle="1" w:styleId="xl105">
    <w:name w:val="xl105"/>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sz w:val="24"/>
      <w:szCs w:val="24"/>
      <w:lang w:val="en-US" w:eastAsia="en-US"/>
    </w:rPr>
  </w:style>
  <w:style w:type="paragraph" w:customStyle="1" w:styleId="xl106">
    <w:name w:val="xl106"/>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 w:val="24"/>
      <w:szCs w:val="24"/>
      <w:lang w:val="en-US" w:eastAsia="en-US"/>
    </w:rPr>
  </w:style>
  <w:style w:type="paragraph" w:customStyle="1" w:styleId="xl107">
    <w:name w:val="xl107"/>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b/>
      <w:bCs/>
      <w:color w:val="993300"/>
      <w:sz w:val="24"/>
      <w:szCs w:val="24"/>
      <w:lang w:val="en-US" w:eastAsia="en-US"/>
    </w:rPr>
  </w:style>
  <w:style w:type="paragraph" w:customStyle="1" w:styleId="xl108">
    <w:name w:val="xl108"/>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color w:val="993300"/>
      <w:sz w:val="28"/>
      <w:szCs w:val="28"/>
      <w:lang w:val="en-US" w:eastAsia="en-US"/>
    </w:rPr>
  </w:style>
  <w:style w:type="paragraph" w:customStyle="1" w:styleId="xl109">
    <w:name w:val="xl109"/>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b/>
      <w:bCs/>
      <w:color w:val="993300"/>
      <w:szCs w:val="22"/>
      <w:lang w:val="en-US" w:eastAsia="en-US"/>
    </w:rPr>
  </w:style>
  <w:style w:type="paragraph" w:customStyle="1" w:styleId="xl110">
    <w:name w:val="xl110"/>
    <w:basedOn w:val="Normal"/>
    <w:rsid w:val="00E35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pPr>
    <w:rPr>
      <w:rFonts w:cs="Arial"/>
      <w:sz w:val="24"/>
      <w:szCs w:val="24"/>
      <w:lang w:val="en-US" w:eastAsia="en-US"/>
    </w:rPr>
  </w:style>
  <w:style w:type="paragraph" w:customStyle="1" w:styleId="xl111">
    <w:name w:val="xl111"/>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 w:val="24"/>
      <w:szCs w:val="24"/>
      <w:lang w:val="en-US" w:eastAsia="en-US"/>
    </w:rPr>
  </w:style>
  <w:style w:type="paragraph" w:customStyle="1" w:styleId="xl112">
    <w:name w:val="xl112"/>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sz w:val="24"/>
      <w:szCs w:val="24"/>
      <w:lang w:val="en-US" w:eastAsia="en-US"/>
    </w:rPr>
  </w:style>
  <w:style w:type="paragraph" w:customStyle="1" w:styleId="xl113">
    <w:name w:val="xl113"/>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sz w:val="24"/>
      <w:szCs w:val="24"/>
      <w:lang w:val="en-US" w:eastAsia="en-US"/>
    </w:rPr>
  </w:style>
  <w:style w:type="paragraph" w:customStyle="1" w:styleId="xl114">
    <w:name w:val="xl114"/>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sz w:val="24"/>
      <w:szCs w:val="24"/>
      <w:lang w:val="en-US" w:eastAsia="en-US"/>
    </w:rPr>
  </w:style>
  <w:style w:type="paragraph" w:customStyle="1" w:styleId="xl115">
    <w:name w:val="xl115"/>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color w:val="FF0000"/>
      <w:sz w:val="24"/>
      <w:szCs w:val="24"/>
      <w:lang w:val="en-US" w:eastAsia="en-US"/>
    </w:rPr>
  </w:style>
  <w:style w:type="paragraph" w:customStyle="1" w:styleId="xl116">
    <w:name w:val="xl116"/>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pPr>
    <w:rPr>
      <w:rFonts w:cs="Arial"/>
      <w:sz w:val="24"/>
      <w:szCs w:val="24"/>
      <w:lang w:val="en-US" w:eastAsia="en-US"/>
    </w:rPr>
  </w:style>
  <w:style w:type="paragraph" w:customStyle="1" w:styleId="xl117">
    <w:name w:val="xl117"/>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color w:val="000000"/>
      <w:sz w:val="24"/>
      <w:szCs w:val="24"/>
      <w:lang w:val="en-US" w:eastAsia="en-US"/>
    </w:rPr>
  </w:style>
  <w:style w:type="paragraph" w:customStyle="1" w:styleId="xl118">
    <w:name w:val="xl118"/>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sz w:val="24"/>
      <w:szCs w:val="24"/>
      <w:lang w:val="en-US" w:eastAsia="en-US"/>
    </w:rPr>
  </w:style>
  <w:style w:type="paragraph" w:customStyle="1" w:styleId="xl119">
    <w:name w:val="xl119"/>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color w:val="000000"/>
      <w:sz w:val="24"/>
      <w:szCs w:val="24"/>
      <w:lang w:val="en-US" w:eastAsia="en-US"/>
    </w:rPr>
  </w:style>
  <w:style w:type="paragraph" w:customStyle="1" w:styleId="xl120">
    <w:name w:val="xl120"/>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sz w:val="24"/>
      <w:szCs w:val="24"/>
      <w:lang w:val="en-US" w:eastAsia="en-US"/>
    </w:rPr>
  </w:style>
  <w:style w:type="paragraph" w:customStyle="1" w:styleId="xl121">
    <w:name w:val="xl121"/>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textAlignment w:val="center"/>
    </w:pPr>
    <w:rPr>
      <w:rFonts w:cs="Arial"/>
      <w:sz w:val="24"/>
      <w:szCs w:val="24"/>
      <w:lang w:val="en-US" w:eastAsia="en-US"/>
    </w:rPr>
  </w:style>
  <w:style w:type="paragraph" w:customStyle="1" w:styleId="xl122">
    <w:name w:val="xl122"/>
    <w:basedOn w:val="Normal"/>
    <w:rsid w:val="00E3542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jc w:val="left"/>
      <w:textAlignment w:val="center"/>
    </w:pPr>
    <w:rPr>
      <w:rFonts w:cs="Arial"/>
      <w:sz w:val="24"/>
      <w:szCs w:val="24"/>
      <w:lang w:val="en-US" w:eastAsia="en-US"/>
    </w:rPr>
  </w:style>
  <w:style w:type="paragraph" w:customStyle="1" w:styleId="xl123">
    <w:name w:val="xl123"/>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993300"/>
      <w:szCs w:val="22"/>
      <w:lang w:val="en-US" w:eastAsia="en-US"/>
    </w:rPr>
  </w:style>
  <w:style w:type="paragraph" w:customStyle="1" w:styleId="xl124">
    <w:name w:val="xl124"/>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sz w:val="18"/>
      <w:szCs w:val="18"/>
      <w:lang w:val="en-US" w:eastAsia="en-US"/>
    </w:rPr>
  </w:style>
  <w:style w:type="paragraph" w:customStyle="1" w:styleId="xl125">
    <w:name w:val="xl125"/>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textAlignment w:val="center"/>
    </w:pPr>
    <w:rPr>
      <w:rFonts w:cs="Arial"/>
      <w:sz w:val="18"/>
      <w:szCs w:val="18"/>
      <w:lang w:val="en-US" w:eastAsia="en-US"/>
    </w:rPr>
  </w:style>
  <w:style w:type="paragraph" w:customStyle="1" w:styleId="xl126">
    <w:name w:val="xl126"/>
    <w:basedOn w:val="Normal"/>
    <w:rsid w:val="00E3542F"/>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400" w:firstLine="400"/>
      <w:jc w:val="left"/>
      <w:textAlignment w:val="center"/>
    </w:pPr>
    <w:rPr>
      <w:rFonts w:cs="Arial"/>
      <w:sz w:val="18"/>
      <w:szCs w:val="18"/>
      <w:lang w:val="en-US" w:eastAsia="en-US"/>
    </w:rPr>
  </w:style>
  <w:style w:type="paragraph" w:customStyle="1" w:styleId="xl127">
    <w:name w:val="xl127"/>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textAlignment w:val="center"/>
    </w:pPr>
    <w:rPr>
      <w:rFonts w:cs="Arial"/>
      <w:b/>
      <w:bCs/>
      <w:sz w:val="18"/>
      <w:szCs w:val="18"/>
      <w:lang w:val="en-US" w:eastAsia="en-US"/>
    </w:rPr>
  </w:style>
  <w:style w:type="paragraph" w:customStyle="1" w:styleId="xl128">
    <w:name w:val="xl128"/>
    <w:basedOn w:val="Normal"/>
    <w:rsid w:val="00E3542F"/>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200" w:firstLine="200"/>
      <w:jc w:val="left"/>
      <w:textAlignment w:val="center"/>
    </w:pPr>
    <w:rPr>
      <w:rFonts w:cs="Arial"/>
      <w:b/>
      <w:bCs/>
      <w:color w:val="FF0000"/>
      <w:sz w:val="24"/>
      <w:szCs w:val="24"/>
      <w:lang w:val="en-US" w:eastAsia="en-US"/>
    </w:rPr>
  </w:style>
  <w:style w:type="paragraph" w:customStyle="1" w:styleId="xl129">
    <w:name w:val="xl129"/>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b/>
      <w:bCs/>
      <w:color w:val="993300"/>
      <w:szCs w:val="22"/>
      <w:lang w:val="en-US" w:eastAsia="en-US"/>
    </w:rPr>
  </w:style>
  <w:style w:type="paragraph" w:customStyle="1" w:styleId="xl130">
    <w:name w:val="xl130"/>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b/>
      <w:bCs/>
      <w:color w:val="993300"/>
      <w:szCs w:val="22"/>
      <w:lang w:val="en-US" w:eastAsia="en-US"/>
    </w:rPr>
  </w:style>
  <w:style w:type="paragraph" w:customStyle="1" w:styleId="xl131">
    <w:name w:val="xl131"/>
    <w:basedOn w:val="Normal"/>
    <w:rsid w:val="00E354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32">
    <w:name w:val="xl132"/>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33">
    <w:name w:val="xl133"/>
    <w:basedOn w:val="Normal"/>
    <w:rsid w:val="00E3542F"/>
    <w:pPr>
      <w:pBdr>
        <w:left w:val="single" w:sz="4" w:space="10" w:color="auto"/>
        <w:bottom w:val="single" w:sz="4" w:space="0" w:color="auto"/>
        <w:right w:val="single" w:sz="4" w:space="0" w:color="auto"/>
      </w:pBdr>
      <w:spacing w:before="100" w:beforeAutospacing="1" w:after="100" w:afterAutospacing="1" w:line="240" w:lineRule="auto"/>
      <w:ind w:firstLineChars="100" w:firstLine="100"/>
      <w:jc w:val="left"/>
      <w:textAlignment w:val="center"/>
    </w:pPr>
    <w:rPr>
      <w:rFonts w:cs="Arial"/>
      <w:b/>
      <w:bCs/>
      <w:color w:val="993300"/>
      <w:sz w:val="24"/>
      <w:szCs w:val="24"/>
      <w:lang w:val="en-US" w:eastAsia="en-US"/>
    </w:rPr>
  </w:style>
  <w:style w:type="paragraph" w:customStyle="1" w:styleId="xl134">
    <w:name w:val="xl134"/>
    <w:basedOn w:val="Normal"/>
    <w:rsid w:val="00E3542F"/>
    <w:pPr>
      <w:pBdr>
        <w:top w:val="single" w:sz="4" w:space="0" w:color="auto"/>
        <w:left w:val="single" w:sz="4" w:space="0" w:color="auto"/>
        <w:bottom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5">
    <w:name w:val="xl135"/>
    <w:basedOn w:val="Normal"/>
    <w:rsid w:val="00E3542F"/>
    <w:pPr>
      <w:pBdr>
        <w:top w:val="single" w:sz="4" w:space="0" w:color="auto"/>
        <w:bottom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6">
    <w:name w:val="xl136"/>
    <w:basedOn w:val="Normal"/>
    <w:rsid w:val="00E3542F"/>
    <w:pPr>
      <w:pBdr>
        <w:top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7">
    <w:name w:val="xl137"/>
    <w:basedOn w:val="Normal"/>
    <w:rsid w:val="00E3542F"/>
    <w:pPr>
      <w:pBdr>
        <w:top w:val="single" w:sz="4" w:space="0" w:color="auto"/>
        <w:left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8">
    <w:name w:val="xl138"/>
    <w:basedOn w:val="Normal"/>
    <w:rsid w:val="00E3542F"/>
    <w:pPr>
      <w:pBdr>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39">
    <w:name w:val="xl139"/>
    <w:basedOn w:val="Normal"/>
    <w:rsid w:val="00E3542F"/>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0">
    <w:name w:val="xl140"/>
    <w:basedOn w:val="Normal"/>
    <w:rsid w:val="00E354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41">
    <w:name w:val="xl141"/>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2">
    <w:name w:val="xl142"/>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3">
    <w:name w:val="xl143"/>
    <w:basedOn w:val="Normal"/>
    <w:rsid w:val="00E3542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4">
    <w:name w:val="xl144"/>
    <w:basedOn w:val="Normal"/>
    <w:rsid w:val="00E354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5">
    <w:name w:val="xl145"/>
    <w:basedOn w:val="Normal"/>
    <w:rsid w:val="00E3542F"/>
    <w:pPr>
      <w:pBdr>
        <w:left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7">
    <w:name w:val="xl147"/>
    <w:basedOn w:val="Normal"/>
    <w:rsid w:val="00E3542F"/>
    <w:pPr>
      <w:pBdr>
        <w:left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8">
    <w:name w:val="xl148"/>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szCs w:val="24"/>
      <w:lang w:val="en-US" w:eastAsia="en-US"/>
    </w:rPr>
  </w:style>
  <w:style w:type="paragraph" w:customStyle="1" w:styleId="xl149">
    <w:name w:val="xl149"/>
    <w:basedOn w:val="Normal"/>
    <w:rsid w:val="00E3542F"/>
    <w:pPr>
      <w:pBdr>
        <w:top w:val="single" w:sz="4" w:space="0" w:color="auto"/>
        <w:left w:val="single" w:sz="4" w:space="0" w:color="auto"/>
        <w:right w:val="single" w:sz="4" w:space="0" w:color="auto"/>
      </w:pBdr>
      <w:spacing w:before="100" w:beforeAutospacing="1" w:after="100" w:afterAutospacing="1" w:line="240" w:lineRule="auto"/>
      <w:jc w:val="center"/>
    </w:pPr>
    <w:rPr>
      <w:rFonts w:cs="Arial"/>
      <w:sz w:val="24"/>
      <w:szCs w:val="24"/>
      <w:lang w:val="en-US" w:eastAsia="en-US"/>
    </w:rPr>
  </w:style>
  <w:style w:type="paragraph" w:customStyle="1" w:styleId="xl150">
    <w:name w:val="xl150"/>
    <w:basedOn w:val="Normal"/>
    <w:rsid w:val="00E3542F"/>
    <w:pPr>
      <w:pBdr>
        <w:left w:val="single" w:sz="4" w:space="0" w:color="auto"/>
        <w:right w:val="single" w:sz="4" w:space="0" w:color="auto"/>
      </w:pBdr>
      <w:spacing w:before="100" w:beforeAutospacing="1" w:after="100" w:afterAutospacing="1" w:line="240" w:lineRule="auto"/>
      <w:jc w:val="center"/>
    </w:pPr>
    <w:rPr>
      <w:rFonts w:cs="Arial"/>
      <w:sz w:val="24"/>
      <w:szCs w:val="24"/>
      <w:lang w:val="en-US" w:eastAsia="en-US"/>
    </w:rPr>
  </w:style>
  <w:style w:type="paragraph" w:customStyle="1" w:styleId="xl151">
    <w:name w:val="xl151"/>
    <w:basedOn w:val="Normal"/>
    <w:rsid w:val="00E3542F"/>
    <w:pPr>
      <w:pBdr>
        <w:left w:val="single" w:sz="4" w:space="0" w:color="auto"/>
        <w:bottom w:val="single" w:sz="4" w:space="0" w:color="auto"/>
        <w:right w:val="single" w:sz="4" w:space="0" w:color="auto"/>
      </w:pBdr>
      <w:spacing w:before="100" w:beforeAutospacing="1" w:after="100" w:afterAutospacing="1" w:line="240" w:lineRule="auto"/>
      <w:jc w:val="center"/>
    </w:pPr>
    <w:rPr>
      <w:rFonts w:cs="Arial"/>
      <w:sz w:val="24"/>
      <w:szCs w:val="24"/>
      <w:lang w:val="en-US" w:eastAsia="en-US"/>
    </w:rPr>
  </w:style>
  <w:style w:type="paragraph" w:customStyle="1" w:styleId="xl152">
    <w:name w:val="xl152"/>
    <w:basedOn w:val="Normal"/>
    <w:rsid w:val="00E3542F"/>
    <w:pPr>
      <w:pBdr>
        <w:top w:val="single" w:sz="4" w:space="0" w:color="auto"/>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53">
    <w:name w:val="xl153"/>
    <w:basedOn w:val="Normal"/>
    <w:rsid w:val="00E3542F"/>
    <w:pPr>
      <w:pBdr>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54">
    <w:name w:val="xl154"/>
    <w:basedOn w:val="Normal"/>
    <w:rsid w:val="00E3542F"/>
    <w:pPr>
      <w:pBdr>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cs="Arial"/>
      <w:b/>
      <w:bCs/>
      <w:sz w:val="24"/>
      <w:szCs w:val="24"/>
      <w:lang w:val="en-US" w:eastAsia="en-US"/>
    </w:rPr>
  </w:style>
  <w:style w:type="paragraph" w:customStyle="1" w:styleId="xl155">
    <w:name w:val="xl155"/>
    <w:basedOn w:val="Normal"/>
    <w:rsid w:val="00E3542F"/>
    <w:pPr>
      <w:pBdr>
        <w:top w:val="single" w:sz="4" w:space="0" w:color="auto"/>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6">
    <w:name w:val="xl156"/>
    <w:basedOn w:val="Normal"/>
    <w:rsid w:val="00E3542F"/>
    <w:pPr>
      <w:pBdr>
        <w:left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7">
    <w:name w:val="xl157"/>
    <w:basedOn w:val="Normal"/>
    <w:rsid w:val="00E3542F"/>
    <w:pPr>
      <w:pBdr>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8">
    <w:name w:val="xl158"/>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sz w:val="24"/>
      <w:szCs w:val="24"/>
      <w:lang w:val="en-US" w:eastAsia="en-US"/>
    </w:rPr>
  </w:style>
  <w:style w:type="paragraph" w:customStyle="1" w:styleId="xl159">
    <w:name w:val="xl159"/>
    <w:basedOn w:val="Normal"/>
    <w:rsid w:val="00E3542F"/>
    <w:pPr>
      <w:pBdr>
        <w:top w:val="single" w:sz="4" w:space="0" w:color="auto"/>
        <w:left w:val="single" w:sz="4" w:space="30" w:color="auto"/>
        <w:bottom w:val="single" w:sz="4" w:space="0" w:color="auto"/>
        <w:right w:val="single" w:sz="4" w:space="0" w:color="auto"/>
      </w:pBdr>
      <w:spacing w:before="100" w:beforeAutospacing="1" w:after="100" w:afterAutospacing="1" w:line="240" w:lineRule="auto"/>
      <w:ind w:firstLineChars="300" w:firstLine="300"/>
      <w:jc w:val="left"/>
    </w:pPr>
    <w:rPr>
      <w:rFonts w:cs="Arial"/>
      <w:b/>
      <w:bCs/>
      <w:sz w:val="24"/>
      <w:szCs w:val="24"/>
      <w:lang w:val="en-US" w:eastAsia="en-US"/>
    </w:rPr>
  </w:style>
  <w:style w:type="paragraph" w:customStyle="1" w:styleId="xl160">
    <w:name w:val="xl160"/>
    <w:basedOn w:val="Normal"/>
    <w:rsid w:val="00E3542F"/>
    <w:pPr>
      <w:pBdr>
        <w:top w:val="single" w:sz="4" w:space="0" w:color="auto"/>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cs="Arial"/>
      <w:sz w:val="24"/>
      <w:szCs w:val="24"/>
      <w:lang w:val="en-US" w:eastAsia="en-US"/>
    </w:rPr>
  </w:style>
  <w:style w:type="paragraph" w:customStyle="1" w:styleId="BalloonText1">
    <w:name w:val="Balloon Text1"/>
    <w:basedOn w:val="Normal"/>
    <w:semiHidden/>
    <w:rsid w:val="00076609"/>
    <w:pPr>
      <w:spacing w:before="40" w:after="120" w:line="240" w:lineRule="auto"/>
      <w:jc w:val="left"/>
    </w:pPr>
    <w:rPr>
      <w:rFonts w:ascii="Tahoma" w:hAnsi="Tahoma" w:cs="Tahoma"/>
      <w:sz w:val="16"/>
      <w:szCs w:val="16"/>
    </w:rPr>
  </w:style>
  <w:style w:type="paragraph" w:customStyle="1" w:styleId="CarCarCharCharCarCarCharChar1">
    <w:name w:val="Car Car Char Char Car Car Char Char1"/>
    <w:basedOn w:val="Normal"/>
    <w:rsid w:val="00076609"/>
    <w:pPr>
      <w:spacing w:after="160" w:line="240" w:lineRule="exact"/>
      <w:jc w:val="left"/>
    </w:pPr>
    <w:rPr>
      <w:sz w:val="20"/>
      <w:lang w:val="en-US" w:eastAsia="en-US"/>
    </w:rPr>
  </w:style>
  <w:style w:type="paragraph" w:styleId="TtuloTDC">
    <w:name w:val="TOC Heading"/>
    <w:aliases w:val="Título de TDC"/>
    <w:basedOn w:val="Ttulo1"/>
    <w:next w:val="Normal"/>
    <w:uiPriority w:val="39"/>
    <w:unhideWhenUsed/>
    <w:qFormat/>
    <w:rsid w:val="00076609"/>
    <w:pPr>
      <w:keepLines/>
      <w:spacing w:before="480" w:line="276" w:lineRule="auto"/>
      <w:outlineLvl w:val="9"/>
    </w:pPr>
    <w:rPr>
      <w:rFonts w:ascii="Cambria" w:hAnsi="Cambria"/>
      <w:bCs/>
      <w:color w:val="365F91"/>
      <w:sz w:val="28"/>
      <w:szCs w:val="28"/>
      <w:lang w:val="en-US" w:eastAsia="en-US"/>
    </w:rPr>
  </w:style>
  <w:style w:type="paragraph" w:customStyle="1" w:styleId="prj0">
    <w:name w:val="prj0"/>
    <w:basedOn w:val="Normal"/>
    <w:rsid w:val="00076609"/>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jc w:val="left"/>
    </w:pPr>
    <w:rPr>
      <w:rFonts w:cs="Arial"/>
      <w:sz w:val="16"/>
      <w:szCs w:val="16"/>
      <w:lang w:val="es-ES"/>
    </w:rPr>
  </w:style>
  <w:style w:type="paragraph" w:customStyle="1" w:styleId="GPTitulo1">
    <w:name w:val="GP Titulo1"/>
    <w:basedOn w:val="Normal"/>
    <w:rsid w:val="00792D47"/>
    <w:pPr>
      <w:spacing w:before="240" w:after="80" w:line="240" w:lineRule="auto"/>
      <w:jc w:val="center"/>
    </w:pPr>
    <w:rPr>
      <w:rFonts w:cs="Arial"/>
      <w:b/>
      <w:caps/>
      <w:sz w:val="24"/>
      <w:szCs w:val="24"/>
      <w:lang w:val="en-US" w:eastAsia="en-US"/>
    </w:rPr>
  </w:style>
  <w:style w:type="paragraph" w:styleId="Revisin">
    <w:name w:val="Revision"/>
    <w:hidden/>
    <w:uiPriority w:val="99"/>
    <w:semiHidden/>
    <w:rsid w:val="00984BE5"/>
    <w:rPr>
      <w:rFonts w:ascii="Arial" w:hAnsi="Arial"/>
      <w:sz w:val="22"/>
      <w:lang w:val="es-PE" w:eastAsia="es-ES"/>
    </w:rPr>
  </w:style>
  <w:style w:type="paragraph" w:customStyle="1" w:styleId="TableHeading">
    <w:name w:val="Table Heading"/>
    <w:basedOn w:val="TableText"/>
    <w:rsid w:val="00975D98"/>
    <w:pPr>
      <w:keepNext/>
      <w:spacing w:line="240" w:lineRule="auto"/>
    </w:pPr>
    <w:rPr>
      <w:b/>
      <w:sz w:val="16"/>
      <w:lang w:eastAsia="en-US"/>
    </w:rPr>
  </w:style>
  <w:style w:type="paragraph" w:customStyle="1" w:styleId="GPENT02">
    <w:name w:val="GP ENT02"/>
    <w:basedOn w:val="Normal"/>
    <w:rsid w:val="002005DD"/>
    <w:pPr>
      <w:spacing w:before="240" w:after="80" w:line="240" w:lineRule="auto"/>
    </w:pPr>
    <w:rPr>
      <w:rFonts w:cs="Arial"/>
      <w:b/>
      <w:caps/>
      <w:noProof/>
      <w:szCs w:val="22"/>
      <w:lang w:val="en-US" w:eastAsia="en-US"/>
    </w:rPr>
  </w:style>
  <w:style w:type="paragraph" w:customStyle="1" w:styleId="GPENT04">
    <w:name w:val="GP ENT04"/>
    <w:basedOn w:val="Normal"/>
    <w:rsid w:val="002005DD"/>
    <w:pPr>
      <w:tabs>
        <w:tab w:val="num" w:pos="2880"/>
      </w:tabs>
      <w:spacing w:line="240" w:lineRule="auto"/>
      <w:ind w:left="2880" w:hanging="360"/>
      <w:jc w:val="left"/>
    </w:pPr>
    <w:rPr>
      <w:rFonts w:cs="Arial"/>
      <w:b/>
      <w:sz w:val="20"/>
      <w:lang w:eastAsia="en-US"/>
    </w:rPr>
  </w:style>
  <w:style w:type="paragraph" w:styleId="NormalWeb">
    <w:name w:val="Normal (Web)"/>
    <w:basedOn w:val="Normal"/>
    <w:uiPriority w:val="99"/>
    <w:unhideWhenUsed/>
    <w:rsid w:val="006A24F6"/>
    <w:pPr>
      <w:spacing w:before="100" w:beforeAutospacing="1" w:after="100" w:afterAutospacing="1" w:line="240" w:lineRule="auto"/>
      <w:jc w:val="left"/>
    </w:pPr>
    <w:rPr>
      <w:rFonts w:ascii="Times New Roman" w:eastAsia="Calibri" w:hAnsi="Times New Roman"/>
      <w:sz w:val="24"/>
      <w:szCs w:val="24"/>
      <w:lang w:eastAsia="es-PE"/>
    </w:rPr>
  </w:style>
  <w:style w:type="table" w:customStyle="1" w:styleId="Sombreadoclaro1">
    <w:name w:val="Sombreado claro1"/>
    <w:basedOn w:val="Tablanormal"/>
    <w:uiPriority w:val="60"/>
    <w:rsid w:val="008C61E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Cuadrculaclara1">
    <w:name w:val="Cuadrícula clara1"/>
    <w:basedOn w:val="Tablanormal"/>
    <w:uiPriority w:val="62"/>
    <w:rsid w:val="008C61ED"/>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015FD7"/>
    <w:rPr>
      <w:rFonts w:ascii="Arial" w:hAnsi="Arial" w:cs="Arial"/>
    </w:rPr>
  </w:style>
  <w:style w:type="numbering" w:customStyle="1" w:styleId="Estilo1">
    <w:name w:val="Estilo1"/>
    <w:uiPriority w:val="99"/>
    <w:rsid w:val="00202446"/>
    <w:pPr>
      <w:numPr>
        <w:numId w:val="5"/>
      </w:numPr>
    </w:pPr>
  </w:style>
  <w:style w:type="paragraph" w:styleId="Listaconvietas5">
    <w:name w:val="List Bullet 5"/>
    <w:basedOn w:val="Normal"/>
    <w:uiPriority w:val="36"/>
    <w:unhideWhenUsed/>
    <w:qFormat/>
    <w:rsid w:val="0074605D"/>
    <w:pPr>
      <w:numPr>
        <w:numId w:val="6"/>
      </w:numPr>
      <w:spacing w:line="240" w:lineRule="auto"/>
      <w:jc w:val="left"/>
    </w:pPr>
    <w:rPr>
      <w:rFonts w:ascii="Perpetua" w:eastAsia="Batang" w:hAnsi="Perpetua"/>
      <w:color w:val="000000"/>
      <w:lang w:eastAsia="es-PE"/>
    </w:rPr>
  </w:style>
  <w:style w:type="paragraph" w:customStyle="1" w:styleId="GPNormal">
    <w:name w:val="GP Normal"/>
    <w:basedOn w:val="Normal"/>
    <w:rsid w:val="001A6CEC"/>
    <w:pPr>
      <w:spacing w:before="60" w:after="60" w:line="240" w:lineRule="auto"/>
    </w:pPr>
    <w:rPr>
      <w:noProof/>
      <w:lang w:eastAsia="en-US"/>
    </w:rPr>
  </w:style>
  <w:style w:type="paragraph" w:styleId="Listaconvietas4">
    <w:name w:val="List Bullet 4"/>
    <w:basedOn w:val="Normal"/>
    <w:uiPriority w:val="99"/>
    <w:unhideWhenUsed/>
    <w:qFormat/>
    <w:rsid w:val="00747CCD"/>
    <w:pPr>
      <w:numPr>
        <w:numId w:val="7"/>
      </w:numPr>
      <w:spacing w:line="240" w:lineRule="auto"/>
      <w:jc w:val="left"/>
    </w:pPr>
    <w:rPr>
      <w:rFonts w:ascii="Perpetua" w:eastAsia="Batang" w:hAnsi="Perpetua"/>
      <w:color w:val="000000"/>
      <w:lang w:eastAsia="es-PE"/>
    </w:rPr>
  </w:style>
  <w:style w:type="paragraph" w:customStyle="1" w:styleId="CDDNormal">
    <w:name w:val="CDD Normal"/>
    <w:rsid w:val="00B527DD"/>
    <w:pPr>
      <w:spacing w:before="60" w:after="60"/>
      <w:jc w:val="both"/>
    </w:pPr>
    <w:rPr>
      <w:rFonts w:ascii="Garamond" w:hAnsi="Garamond" w:cs="Garamond"/>
      <w:noProof/>
      <w:sz w:val="22"/>
      <w:szCs w:val="22"/>
      <w:lang w:val="en-US" w:eastAsia="en-US"/>
    </w:rPr>
  </w:style>
  <w:style w:type="paragraph" w:customStyle="1" w:styleId="GPEN01">
    <w:name w:val="GP EN01"/>
    <w:basedOn w:val="Normal"/>
    <w:rsid w:val="00B527DD"/>
    <w:pPr>
      <w:tabs>
        <w:tab w:val="num" w:pos="567"/>
      </w:tabs>
      <w:spacing w:before="240" w:after="80" w:line="240" w:lineRule="auto"/>
      <w:ind w:left="567" w:hanging="567"/>
      <w:jc w:val="left"/>
    </w:pPr>
    <w:rPr>
      <w:rFonts w:cs="Arial"/>
      <w:b/>
      <w:bCs/>
      <w:caps/>
      <w:sz w:val="24"/>
      <w:szCs w:val="24"/>
      <w:lang w:eastAsia="en-US"/>
    </w:rPr>
  </w:style>
  <w:style w:type="paragraph" w:customStyle="1" w:styleId="Estilonum">
    <w:name w:val="Estilo num"/>
    <w:basedOn w:val="Prrafodelista"/>
    <w:qFormat/>
    <w:rsid w:val="00487337"/>
    <w:pPr>
      <w:widowControl w:val="0"/>
      <w:numPr>
        <w:ilvl w:val="1"/>
        <w:numId w:val="9"/>
      </w:numPr>
      <w:spacing w:line="240" w:lineRule="auto"/>
    </w:pPr>
    <w:rPr>
      <w:rFonts w:eastAsia="Libre Baskerville"/>
      <w:b/>
      <w:caps/>
      <w:color w:val="000000"/>
      <w:szCs w:val="22"/>
    </w:rPr>
  </w:style>
  <w:style w:type="paragraph" w:styleId="Encabezadodenota">
    <w:name w:val="Note Heading"/>
    <w:basedOn w:val="Normal"/>
    <w:next w:val="Normal"/>
    <w:link w:val="EncabezadodenotaCar"/>
    <w:uiPriority w:val="99"/>
    <w:unhideWhenUsed/>
    <w:rsid w:val="00487337"/>
    <w:pPr>
      <w:spacing w:line="240" w:lineRule="auto"/>
      <w:jc w:val="left"/>
    </w:pPr>
    <w:rPr>
      <w:rFonts w:ascii="Libre Baskerville" w:eastAsia="Libre Baskerville" w:hAnsi="Libre Baskerville" w:cs="Libre Baskerville"/>
      <w:color w:val="000000"/>
      <w:szCs w:val="22"/>
      <w:lang w:eastAsia="es-PE"/>
    </w:rPr>
  </w:style>
  <w:style w:type="character" w:customStyle="1" w:styleId="EncabezadodenotaCar">
    <w:name w:val="Encabezado de nota Car"/>
    <w:link w:val="Encabezadodenota"/>
    <w:uiPriority w:val="99"/>
    <w:rsid w:val="00487337"/>
    <w:rPr>
      <w:rFonts w:ascii="Libre Baskerville" w:eastAsia="Libre Baskerville" w:hAnsi="Libre Baskerville" w:cs="Libre Baskerville"/>
      <w:color w:val="000000"/>
      <w:sz w:val="22"/>
      <w:szCs w:val="22"/>
      <w:lang w:val="es-PE" w:eastAsia="es-PE"/>
    </w:rPr>
  </w:style>
  <w:style w:type="paragraph" w:customStyle="1" w:styleId="nivel1">
    <w:name w:val="nivel1"/>
    <w:basedOn w:val="Normal"/>
    <w:uiPriority w:val="99"/>
    <w:rsid w:val="007E41D9"/>
    <w:pPr>
      <w:numPr>
        <w:numId w:val="10"/>
      </w:numPr>
      <w:tabs>
        <w:tab w:val="num" w:pos="360"/>
      </w:tabs>
      <w:spacing w:line="240" w:lineRule="auto"/>
      <w:jc w:val="left"/>
    </w:pPr>
    <w:rPr>
      <w:rFonts w:cs="Arial"/>
      <w:b/>
      <w:bCs/>
      <w:sz w:val="20"/>
      <w:szCs w:val="24"/>
    </w:rPr>
  </w:style>
  <w:style w:type="paragraph" w:styleId="Listaconvietas3">
    <w:name w:val="List Bullet 3"/>
    <w:basedOn w:val="Normal"/>
    <w:uiPriority w:val="36"/>
    <w:unhideWhenUsed/>
    <w:qFormat/>
    <w:rsid w:val="00D805D5"/>
    <w:pPr>
      <w:numPr>
        <w:numId w:val="11"/>
      </w:numPr>
      <w:spacing w:line="240" w:lineRule="auto"/>
      <w:jc w:val="left"/>
    </w:pPr>
    <w:rPr>
      <w:rFonts w:ascii="Libre Baskerville" w:eastAsia="Libre Baskerville" w:hAnsi="Libre Baskerville" w:cs="Libre Baskerville"/>
      <w:color w:val="000000"/>
      <w:szCs w:val="22"/>
      <w:lang w:eastAsia="es-PE"/>
    </w:rPr>
  </w:style>
  <w:style w:type="paragraph" w:customStyle="1" w:styleId="nivel2">
    <w:name w:val="nivel2"/>
    <w:basedOn w:val="Normal"/>
    <w:rsid w:val="00B82AE6"/>
    <w:pPr>
      <w:numPr>
        <w:ilvl w:val="1"/>
        <w:numId w:val="12"/>
      </w:numPr>
      <w:spacing w:line="240" w:lineRule="auto"/>
      <w:jc w:val="left"/>
    </w:pPr>
    <w:rPr>
      <w:rFonts w:cs="Arial"/>
      <w:b/>
      <w:bCs/>
      <w:sz w:val="20"/>
      <w:szCs w:val="24"/>
    </w:rPr>
  </w:style>
  <w:style w:type="paragraph" w:customStyle="1" w:styleId="CDDEN01">
    <w:name w:val="CDD EN01"/>
    <w:basedOn w:val="Normal"/>
    <w:next w:val="Normal"/>
    <w:rsid w:val="00297124"/>
    <w:pPr>
      <w:numPr>
        <w:numId w:val="13"/>
      </w:numPr>
      <w:spacing w:before="240" w:after="80" w:line="240" w:lineRule="auto"/>
      <w:jc w:val="left"/>
    </w:pPr>
    <w:rPr>
      <w:rFonts w:ascii="Garamond" w:hAnsi="Garamond"/>
      <w:b/>
      <w:caps/>
      <w:noProof/>
      <w:sz w:val="36"/>
      <w:lang w:val="en-US" w:eastAsia="en-US"/>
    </w:rPr>
  </w:style>
  <w:style w:type="paragraph" w:customStyle="1" w:styleId="CDDEN02">
    <w:name w:val="CDD EN02"/>
    <w:basedOn w:val="Normal"/>
    <w:next w:val="CDDNormalEN02"/>
    <w:rsid w:val="00297124"/>
    <w:pPr>
      <w:numPr>
        <w:ilvl w:val="1"/>
        <w:numId w:val="13"/>
      </w:numPr>
      <w:spacing w:before="240" w:after="80" w:line="240" w:lineRule="auto"/>
      <w:jc w:val="left"/>
    </w:pPr>
    <w:rPr>
      <w:rFonts w:ascii="Garamond" w:hAnsi="Garamond"/>
      <w:b/>
      <w:caps/>
      <w:noProof/>
      <w:sz w:val="32"/>
      <w:lang w:val="en-US" w:eastAsia="en-US"/>
    </w:rPr>
  </w:style>
  <w:style w:type="paragraph" w:customStyle="1" w:styleId="CDDEN03">
    <w:name w:val="CDD EN03"/>
    <w:basedOn w:val="Normal"/>
    <w:next w:val="CDDNormalEN03"/>
    <w:rsid w:val="00297124"/>
    <w:pPr>
      <w:numPr>
        <w:ilvl w:val="2"/>
        <w:numId w:val="13"/>
      </w:numPr>
      <w:spacing w:before="160" w:after="60" w:line="240" w:lineRule="auto"/>
      <w:jc w:val="left"/>
    </w:pPr>
    <w:rPr>
      <w:rFonts w:ascii="Garamond" w:hAnsi="Garamond"/>
      <w:b/>
      <w:caps/>
      <w:noProof/>
      <w:sz w:val="30"/>
      <w:lang w:val="en-US" w:eastAsia="en-US"/>
    </w:rPr>
  </w:style>
  <w:style w:type="paragraph" w:customStyle="1" w:styleId="CDDEN04">
    <w:name w:val="CDD EN04"/>
    <w:basedOn w:val="Normal"/>
    <w:next w:val="Normal"/>
    <w:rsid w:val="00297124"/>
    <w:pPr>
      <w:numPr>
        <w:ilvl w:val="3"/>
        <w:numId w:val="13"/>
      </w:numPr>
      <w:spacing w:before="240" w:after="80" w:line="240" w:lineRule="auto"/>
      <w:jc w:val="left"/>
    </w:pPr>
    <w:rPr>
      <w:rFonts w:ascii="Garamond" w:hAnsi="Garamond"/>
      <w:b/>
      <w:caps/>
      <w:noProof/>
      <w:sz w:val="28"/>
      <w:lang w:val="en-US" w:eastAsia="en-US"/>
    </w:rPr>
  </w:style>
  <w:style w:type="paragraph" w:customStyle="1" w:styleId="CDDEN05">
    <w:name w:val="CDD EN05"/>
    <w:basedOn w:val="Normal"/>
    <w:next w:val="Normal"/>
    <w:rsid w:val="00297124"/>
    <w:pPr>
      <w:numPr>
        <w:ilvl w:val="4"/>
        <w:numId w:val="13"/>
      </w:numPr>
      <w:spacing w:before="240" w:after="80" w:line="240" w:lineRule="auto"/>
      <w:jc w:val="left"/>
    </w:pPr>
    <w:rPr>
      <w:rFonts w:ascii="Garamond" w:hAnsi="Garamond"/>
      <w:b/>
      <w:caps/>
      <w:noProof/>
      <w:sz w:val="26"/>
      <w:lang w:val="en-US" w:eastAsia="en-US"/>
    </w:rPr>
  </w:style>
  <w:style w:type="paragraph" w:customStyle="1" w:styleId="CDDNormalEN02">
    <w:name w:val="CDD Normal EN02"/>
    <w:basedOn w:val="CDDNormal"/>
    <w:rsid w:val="00297124"/>
    <w:pPr>
      <w:ind w:left="1276"/>
    </w:pPr>
    <w:rPr>
      <w:rFonts w:cs="Times New Roman"/>
      <w:szCs w:val="20"/>
    </w:rPr>
  </w:style>
  <w:style w:type="paragraph" w:customStyle="1" w:styleId="CDDNormalEN03">
    <w:name w:val="CDD Normal EN03"/>
    <w:basedOn w:val="CDDNormal"/>
    <w:rsid w:val="00297124"/>
    <w:pPr>
      <w:ind w:left="2126"/>
    </w:pPr>
    <w:rPr>
      <w:rFonts w:cs="Times New Roman"/>
      <w:szCs w:val="20"/>
    </w:rPr>
  </w:style>
  <w:style w:type="paragraph" w:customStyle="1" w:styleId="GPTablaNumero">
    <w:name w:val="GP TablaNumero"/>
    <w:basedOn w:val="Normal"/>
    <w:rsid w:val="00297124"/>
    <w:pPr>
      <w:numPr>
        <w:numId w:val="14"/>
      </w:numPr>
      <w:spacing w:before="60" w:after="60" w:line="240" w:lineRule="auto"/>
      <w:jc w:val="left"/>
    </w:pPr>
    <w:rPr>
      <w:rFonts w:cs="Arial"/>
      <w:sz w:val="18"/>
      <w:lang w:eastAsia="en-US"/>
    </w:rPr>
  </w:style>
  <w:style w:type="paragraph" w:customStyle="1" w:styleId="GPTablaListaVietas">
    <w:name w:val="GP Tabla Lista Viñetas"/>
    <w:basedOn w:val="Normal"/>
    <w:rsid w:val="00297124"/>
    <w:pPr>
      <w:numPr>
        <w:numId w:val="16"/>
      </w:numPr>
      <w:tabs>
        <w:tab w:val="left" w:pos="72"/>
      </w:tabs>
      <w:spacing w:before="60" w:after="60" w:line="240" w:lineRule="auto"/>
      <w:jc w:val="left"/>
    </w:pPr>
    <w:rPr>
      <w:rFonts w:cs="Arial"/>
      <w:sz w:val="18"/>
      <w:szCs w:val="18"/>
      <w:lang w:eastAsia="en-US"/>
    </w:rPr>
  </w:style>
  <w:style w:type="paragraph" w:customStyle="1" w:styleId="GPTablaNormal">
    <w:name w:val="GP Tabla Normal"/>
    <w:basedOn w:val="CDDNormal"/>
    <w:rsid w:val="00297124"/>
    <w:rPr>
      <w:rFonts w:ascii="Arial" w:hAnsi="Arial" w:cs="Arial"/>
      <w:noProof w:val="0"/>
      <w:sz w:val="18"/>
      <w:szCs w:val="20"/>
      <w:lang w:val="es-PE"/>
    </w:rPr>
  </w:style>
  <w:style w:type="paragraph" w:customStyle="1" w:styleId="bullet1">
    <w:name w:val="bullet1"/>
    <w:basedOn w:val="Normal"/>
    <w:rsid w:val="00297124"/>
    <w:pPr>
      <w:numPr>
        <w:numId w:val="15"/>
      </w:numPr>
      <w:spacing w:after="120" w:line="240" w:lineRule="auto"/>
      <w:jc w:val="left"/>
    </w:pPr>
    <w:rPr>
      <w:rFonts w:cs="Arial"/>
      <w:sz w:val="24"/>
      <w:szCs w:val="24"/>
      <w:lang w:val="es-ES"/>
    </w:rPr>
  </w:style>
  <w:style w:type="paragraph" w:customStyle="1" w:styleId="paragraph">
    <w:name w:val="paragraph"/>
    <w:basedOn w:val="Normal"/>
    <w:rsid w:val="00FC6AC4"/>
    <w:pPr>
      <w:spacing w:before="100" w:beforeAutospacing="1" w:after="100" w:afterAutospacing="1" w:line="240" w:lineRule="auto"/>
      <w:jc w:val="left"/>
    </w:pPr>
    <w:rPr>
      <w:rFonts w:ascii="Times New Roman" w:hAnsi="Times New Roman"/>
      <w:sz w:val="24"/>
      <w:szCs w:val="24"/>
      <w:lang w:eastAsia="es-PE"/>
    </w:rPr>
  </w:style>
  <w:style w:type="character" w:customStyle="1" w:styleId="normaltextrun">
    <w:name w:val="normaltextrun"/>
    <w:basedOn w:val="Fuentedeprrafopredeter"/>
    <w:rsid w:val="00FC6AC4"/>
  </w:style>
  <w:style w:type="character" w:customStyle="1" w:styleId="eop">
    <w:name w:val="eop"/>
    <w:basedOn w:val="Fuentedeprrafopredeter"/>
    <w:rsid w:val="00FC6AC4"/>
  </w:style>
  <w:style w:type="character" w:customStyle="1" w:styleId="scxw71277284">
    <w:name w:val="scxw71277284"/>
    <w:basedOn w:val="Fuentedeprrafopredeter"/>
    <w:rsid w:val="00FC6AC4"/>
  </w:style>
  <w:style w:type="table" w:customStyle="1" w:styleId="Tabla-CGR">
    <w:name w:val="Tabla-CGR"/>
    <w:basedOn w:val="Tablanormal"/>
    <w:uiPriority w:val="99"/>
    <w:rsid w:val="00BC23C0"/>
    <w:pPr>
      <w:jc w:val="center"/>
    </w:pPr>
    <w:rPr>
      <w:rFonts w:ascii="Arial" w:hAnsi="Arial"/>
      <w:sz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pPr>
        <w:jc w:val="center"/>
      </w:pPr>
      <w:rPr>
        <w:rFonts w:ascii="Arial" w:hAnsi="Arial"/>
        <w:b/>
        <w:sz w:val="22"/>
      </w:rPr>
      <w:tblPr/>
      <w:tcPr>
        <w:shd w:val="clear" w:color="auto" w:fill="E7E6E6" w:themeFill="background2"/>
      </w:tcPr>
    </w:tblStylePr>
  </w:style>
  <w:style w:type="paragraph" w:customStyle="1" w:styleId="CGR-Normal1">
    <w:name w:val="CGR-Normal1"/>
    <w:basedOn w:val="Encabezado"/>
    <w:link w:val="CGR-Normal1Car"/>
    <w:qFormat/>
    <w:rsid w:val="007F6649"/>
    <w:pPr>
      <w:spacing w:before="220" w:line="240" w:lineRule="auto"/>
      <w:ind w:left="284"/>
    </w:pPr>
    <w:rPr>
      <w:rFonts w:cs="Arial"/>
      <w:szCs w:val="22"/>
    </w:rPr>
  </w:style>
  <w:style w:type="paragraph" w:customStyle="1" w:styleId="CGR-Vieta1">
    <w:name w:val="CGR-Viñeta1"/>
    <w:basedOn w:val="Encabezado"/>
    <w:link w:val="CGR-Vieta1Car"/>
    <w:qFormat/>
    <w:rsid w:val="00354DDF"/>
    <w:pPr>
      <w:numPr>
        <w:numId w:val="8"/>
      </w:numPr>
      <w:tabs>
        <w:tab w:val="clear" w:pos="4419"/>
        <w:tab w:val="center" w:pos="426"/>
      </w:tabs>
      <w:spacing w:before="220" w:line="240" w:lineRule="auto"/>
    </w:pPr>
    <w:rPr>
      <w:rFonts w:cs="Arial"/>
      <w:szCs w:val="22"/>
      <w:lang w:val="es-PE"/>
    </w:rPr>
  </w:style>
  <w:style w:type="character" w:customStyle="1" w:styleId="CGR-Normal1Car">
    <w:name w:val="CGR-Normal1 Car"/>
    <w:basedOn w:val="EncabezadoCar"/>
    <w:link w:val="CGR-Normal1"/>
    <w:rsid w:val="007F6649"/>
    <w:rPr>
      <w:rFonts w:ascii="Arial" w:hAnsi="Arial" w:cs="Arial"/>
      <w:sz w:val="22"/>
      <w:szCs w:val="22"/>
      <w:lang w:val="x-none" w:eastAsia="es-ES"/>
    </w:rPr>
  </w:style>
  <w:style w:type="character" w:customStyle="1" w:styleId="CGR-Vieta1Car">
    <w:name w:val="CGR-Viñeta1 Car"/>
    <w:basedOn w:val="EncabezadoCar"/>
    <w:link w:val="CGR-Vieta1"/>
    <w:rsid w:val="00354DDF"/>
    <w:rPr>
      <w:rFonts w:ascii="Arial" w:hAnsi="Arial" w:cs="Arial"/>
      <w:sz w:val="22"/>
      <w:szCs w:val="22"/>
      <w:lang w:val="es-PE" w:eastAsia="es-ES"/>
    </w:rPr>
  </w:style>
  <w:style w:type="paragraph" w:customStyle="1" w:styleId="CGR-TTabla">
    <w:name w:val="CGR-T.Tabla"/>
    <w:basedOn w:val="Textoindependiente"/>
    <w:link w:val="CGR-TTablaCar"/>
    <w:qFormat/>
    <w:rsid w:val="006A213A"/>
    <w:pPr>
      <w:spacing w:before="220" w:after="220" w:line="240" w:lineRule="auto"/>
      <w:ind w:left="340"/>
      <w:jc w:val="left"/>
    </w:pPr>
    <w:rPr>
      <w:rFonts w:cs="Arial"/>
      <w:szCs w:val="22"/>
      <w:lang w:val="es-PE"/>
    </w:rPr>
  </w:style>
  <w:style w:type="paragraph" w:customStyle="1" w:styleId="CGR-Normal3">
    <w:name w:val="CGR-Normal3"/>
    <w:basedOn w:val="Normal"/>
    <w:link w:val="CGR-Normal3Car"/>
    <w:qFormat/>
    <w:rsid w:val="00146D76"/>
    <w:pPr>
      <w:spacing w:before="220" w:line="240" w:lineRule="auto"/>
      <w:ind w:left="907"/>
    </w:pPr>
    <w:rPr>
      <w:rFonts w:cs="Arial"/>
      <w:szCs w:val="22"/>
    </w:rPr>
  </w:style>
  <w:style w:type="character" w:customStyle="1" w:styleId="CGR-TTablaCar">
    <w:name w:val="CGR-T.Tabla Car"/>
    <w:basedOn w:val="TextoindependienteCar"/>
    <w:link w:val="CGR-TTabla"/>
    <w:rsid w:val="006A213A"/>
    <w:rPr>
      <w:rFonts w:ascii="Arial" w:hAnsi="Arial" w:cs="Arial"/>
      <w:sz w:val="22"/>
      <w:szCs w:val="22"/>
      <w:lang w:val="es-PE" w:eastAsia="es-ES"/>
    </w:rPr>
  </w:style>
  <w:style w:type="paragraph" w:customStyle="1" w:styleId="CGR-TFigura">
    <w:name w:val="CGR-T.Figura"/>
    <w:basedOn w:val="CGR-TTabla"/>
    <w:link w:val="CGR-TFiguraCar"/>
    <w:qFormat/>
    <w:rsid w:val="00C109D4"/>
  </w:style>
  <w:style w:type="character" w:customStyle="1" w:styleId="CGR-Normal3Car">
    <w:name w:val="CGR-Normal3 Car"/>
    <w:basedOn w:val="Fuentedeprrafopredeter"/>
    <w:link w:val="CGR-Normal3"/>
    <w:rsid w:val="00146D76"/>
    <w:rPr>
      <w:rFonts w:ascii="Arial" w:hAnsi="Arial" w:cs="Arial"/>
      <w:sz w:val="22"/>
      <w:szCs w:val="22"/>
      <w:lang w:val="es-PE" w:eastAsia="es-ES"/>
    </w:rPr>
  </w:style>
  <w:style w:type="paragraph" w:customStyle="1" w:styleId="CGR-Vieta2">
    <w:name w:val="CGR-Viñeta2"/>
    <w:basedOn w:val="CGR-Vieta1"/>
    <w:link w:val="CGR-Vieta2Car"/>
    <w:qFormat/>
    <w:rsid w:val="00F84B83"/>
    <w:pPr>
      <w:numPr>
        <w:numId w:val="17"/>
      </w:numPr>
    </w:pPr>
  </w:style>
  <w:style w:type="character" w:customStyle="1" w:styleId="CGR-TFiguraCar">
    <w:name w:val="CGR-T.Figura Car"/>
    <w:basedOn w:val="CGR-TTablaCar"/>
    <w:link w:val="CGR-TFigura"/>
    <w:rsid w:val="00C109D4"/>
    <w:rPr>
      <w:rFonts w:ascii="Arial" w:hAnsi="Arial" w:cs="Arial"/>
      <w:sz w:val="22"/>
      <w:szCs w:val="22"/>
      <w:lang w:val="es-PE" w:eastAsia="es-ES"/>
    </w:rPr>
  </w:style>
  <w:style w:type="paragraph" w:customStyle="1" w:styleId="CGR-Normal4">
    <w:name w:val="CGR-Normal4"/>
    <w:basedOn w:val="CGR-Normal3"/>
    <w:link w:val="CGR-Normal4Car"/>
    <w:qFormat/>
    <w:rsid w:val="00605D18"/>
    <w:pPr>
      <w:ind w:left="1134"/>
    </w:pPr>
  </w:style>
  <w:style w:type="character" w:customStyle="1" w:styleId="CGR-Vieta2Car">
    <w:name w:val="CGR-Viñeta2 Car"/>
    <w:basedOn w:val="CGR-Vieta1Car"/>
    <w:link w:val="CGR-Vieta2"/>
    <w:rsid w:val="00F84B83"/>
    <w:rPr>
      <w:rFonts w:ascii="Arial" w:hAnsi="Arial" w:cs="Arial"/>
      <w:sz w:val="22"/>
      <w:szCs w:val="22"/>
      <w:lang w:val="es-PE" w:eastAsia="es-ES"/>
    </w:rPr>
  </w:style>
  <w:style w:type="paragraph" w:customStyle="1" w:styleId="CGR-Vieta4">
    <w:name w:val="CGR-Viñeta4"/>
    <w:basedOn w:val="CGR-Vieta2"/>
    <w:link w:val="CGR-Vieta4Car"/>
    <w:qFormat/>
    <w:rsid w:val="00753D9A"/>
    <w:pPr>
      <w:numPr>
        <w:numId w:val="18"/>
      </w:numPr>
    </w:pPr>
  </w:style>
  <w:style w:type="character" w:customStyle="1" w:styleId="CGR-Normal4Car">
    <w:name w:val="CGR-Normal4 Car"/>
    <w:basedOn w:val="CGR-Normal3Car"/>
    <w:link w:val="CGR-Normal4"/>
    <w:rsid w:val="00605D18"/>
    <w:rPr>
      <w:rFonts w:ascii="Arial" w:hAnsi="Arial" w:cs="Arial"/>
      <w:sz w:val="22"/>
      <w:szCs w:val="22"/>
      <w:lang w:val="es-PE" w:eastAsia="es-ES"/>
    </w:rPr>
  </w:style>
  <w:style w:type="character" w:customStyle="1" w:styleId="CGR-Vieta4Car">
    <w:name w:val="CGR-Viñeta4 Car"/>
    <w:basedOn w:val="CGR-Vieta2Car"/>
    <w:link w:val="CGR-Vieta4"/>
    <w:rsid w:val="00753D9A"/>
    <w:rPr>
      <w:rFonts w:ascii="Arial" w:hAnsi="Arial" w:cs="Arial"/>
      <w:sz w:val="22"/>
      <w:szCs w:val="22"/>
      <w:lang w:val="es-PE" w:eastAsia="es-ES"/>
    </w:rPr>
  </w:style>
  <w:style w:type="paragraph" w:customStyle="1" w:styleId="CellText">
    <w:name w:val="Cell Text"/>
    <w:basedOn w:val="Normal"/>
    <w:rsid w:val="00AE0D77"/>
    <w:pPr>
      <w:overflowPunct w:val="0"/>
      <w:autoSpaceDE w:val="0"/>
      <w:autoSpaceDN w:val="0"/>
      <w:adjustRightInd w:val="0"/>
      <w:spacing w:line="240" w:lineRule="auto"/>
      <w:jc w:val="left"/>
      <w:textAlignment w:val="baseline"/>
    </w:pPr>
    <w:rPr>
      <w:color w:val="000000"/>
      <w:sz w:val="20"/>
      <w:lang w:val="en-US" w:eastAsia="en-US"/>
    </w:rPr>
  </w:style>
  <w:style w:type="paragraph" w:customStyle="1" w:styleId="CellHeading">
    <w:name w:val="Cell Heading"/>
    <w:basedOn w:val="CellText"/>
    <w:next w:val="CellText"/>
    <w:rsid w:val="00AE0D77"/>
    <w:pPr>
      <w:overflowPunct/>
      <w:autoSpaceDE/>
      <w:autoSpaceDN/>
      <w:adjustRightInd/>
      <w:spacing w:before="60" w:after="60"/>
      <w:jc w:val="center"/>
      <w:textAlignment w:val="auto"/>
    </w:pPr>
    <w:rPr>
      <w:rFonts w:cs="Arial"/>
      <w:b/>
      <w:bCs/>
      <w:color w:val="FFFFFF"/>
      <w:lang w:val="es-AR"/>
    </w:rPr>
  </w:style>
  <w:style w:type="paragraph" w:customStyle="1" w:styleId="TextoNormal">
    <w:name w:val="Texto Normal"/>
    <w:basedOn w:val="Normal"/>
    <w:rsid w:val="00AE0D77"/>
    <w:pPr>
      <w:overflowPunct w:val="0"/>
      <w:autoSpaceDE w:val="0"/>
      <w:autoSpaceDN w:val="0"/>
      <w:adjustRightInd w:val="0"/>
      <w:spacing w:before="60" w:after="60" w:line="240" w:lineRule="auto"/>
      <w:ind w:firstLine="720"/>
      <w:textAlignment w:val="baseline"/>
    </w:pPr>
    <w:rPr>
      <w:color w:val="000000"/>
      <w:sz w:val="20"/>
      <w:lang w:eastAsia="en-US"/>
    </w:rPr>
  </w:style>
  <w:style w:type="character" w:customStyle="1" w:styleId="Normal1Car">
    <w:name w:val="Normal 1 Car"/>
    <w:basedOn w:val="Fuentedeprrafopredeter"/>
    <w:link w:val="Normal1"/>
    <w:qFormat/>
    <w:rsid w:val="002B5F41"/>
    <w:rPr>
      <w:rFonts w:ascii="Arial" w:eastAsia="Arial" w:hAnsi="Arial" w:cs="Arial"/>
    </w:rPr>
  </w:style>
  <w:style w:type="paragraph" w:customStyle="1" w:styleId="Normal1">
    <w:name w:val="Normal 1"/>
    <w:basedOn w:val="Normal"/>
    <w:link w:val="Normal1Car"/>
    <w:qFormat/>
    <w:rsid w:val="002B5F41"/>
    <w:pPr>
      <w:suppressAutoHyphens/>
      <w:spacing w:line="240" w:lineRule="auto"/>
      <w:ind w:left="369"/>
    </w:pPr>
    <w:rPr>
      <w:rFonts w:eastAsia="Arial" w:cs="Arial"/>
      <w:sz w:val="20"/>
      <w:lang w:val="es-MX" w:eastAsia="ja-JP"/>
    </w:rPr>
  </w:style>
  <w:style w:type="character" w:customStyle="1" w:styleId="Enlacedelndice">
    <w:name w:val="Enlace del índice"/>
    <w:qFormat/>
    <w:rsid w:val="00CB5D9E"/>
  </w:style>
  <w:style w:type="paragraph" w:customStyle="1" w:styleId="ndice">
    <w:name w:val="Índice"/>
    <w:basedOn w:val="Normal"/>
    <w:qFormat/>
    <w:rsid w:val="00CB5D9E"/>
    <w:pPr>
      <w:suppressLineNumbers/>
      <w:suppressAutoHyphens/>
      <w:jc w:val="left"/>
    </w:pPr>
    <w:rPr>
      <w:rFonts w:eastAsiaTheme="minorHAnsi" w:cs="Lucida Sans"/>
      <w:szCs w:val="22"/>
      <w:lang w:eastAsia="en-US"/>
    </w:rPr>
  </w:style>
  <w:style w:type="character" w:styleId="Mencinsinresolver">
    <w:name w:val="Unresolved Mention"/>
    <w:basedOn w:val="Fuentedeprrafopredeter"/>
    <w:uiPriority w:val="99"/>
    <w:semiHidden/>
    <w:unhideWhenUsed/>
    <w:rsid w:val="00CB5D9E"/>
    <w:rPr>
      <w:color w:val="605E5C"/>
      <w:shd w:val="clear" w:color="auto" w:fill="E1DFDD"/>
    </w:rPr>
  </w:style>
  <w:style w:type="paragraph" w:customStyle="1" w:styleId="Textbody">
    <w:name w:val="Text body"/>
    <w:basedOn w:val="Normal"/>
    <w:rsid w:val="00E856B0"/>
    <w:pPr>
      <w:widowControl w:val="0"/>
      <w:suppressAutoHyphens/>
      <w:autoSpaceDN w:val="0"/>
      <w:spacing w:after="120" w:line="240" w:lineRule="auto"/>
    </w:pPr>
    <w:rPr>
      <w:rFonts w:ascii="NewsGotT" w:eastAsia="Arial Unicode MS" w:hAnsi="NewsGotT" w:cs="Tahoma"/>
      <w:kern w:val="3"/>
      <w:szCs w:val="24"/>
      <w:lang w:val="es-ES"/>
    </w:rPr>
  </w:style>
  <w:style w:type="paragraph" w:styleId="Descripcin">
    <w:name w:val="caption"/>
    <w:basedOn w:val="Normal"/>
    <w:next w:val="Normal"/>
    <w:uiPriority w:val="35"/>
    <w:unhideWhenUsed/>
    <w:qFormat/>
    <w:rsid w:val="004E0FB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816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1204">
      <w:bodyDiv w:val="1"/>
      <w:marLeft w:val="0"/>
      <w:marRight w:val="0"/>
      <w:marTop w:val="0"/>
      <w:marBottom w:val="0"/>
      <w:divBdr>
        <w:top w:val="none" w:sz="0" w:space="0" w:color="auto"/>
        <w:left w:val="none" w:sz="0" w:space="0" w:color="auto"/>
        <w:bottom w:val="none" w:sz="0" w:space="0" w:color="auto"/>
        <w:right w:val="none" w:sz="0" w:space="0" w:color="auto"/>
      </w:divBdr>
    </w:div>
    <w:div w:id="122424875">
      <w:bodyDiv w:val="1"/>
      <w:marLeft w:val="0"/>
      <w:marRight w:val="0"/>
      <w:marTop w:val="0"/>
      <w:marBottom w:val="0"/>
      <w:divBdr>
        <w:top w:val="none" w:sz="0" w:space="0" w:color="auto"/>
        <w:left w:val="none" w:sz="0" w:space="0" w:color="auto"/>
        <w:bottom w:val="none" w:sz="0" w:space="0" w:color="auto"/>
        <w:right w:val="none" w:sz="0" w:space="0" w:color="auto"/>
      </w:divBdr>
    </w:div>
    <w:div w:id="172383537">
      <w:bodyDiv w:val="1"/>
      <w:marLeft w:val="0"/>
      <w:marRight w:val="0"/>
      <w:marTop w:val="0"/>
      <w:marBottom w:val="0"/>
      <w:divBdr>
        <w:top w:val="none" w:sz="0" w:space="0" w:color="auto"/>
        <w:left w:val="none" w:sz="0" w:space="0" w:color="auto"/>
        <w:bottom w:val="none" w:sz="0" w:space="0" w:color="auto"/>
        <w:right w:val="none" w:sz="0" w:space="0" w:color="auto"/>
      </w:divBdr>
    </w:div>
    <w:div w:id="185024559">
      <w:bodyDiv w:val="1"/>
      <w:marLeft w:val="0"/>
      <w:marRight w:val="0"/>
      <w:marTop w:val="0"/>
      <w:marBottom w:val="0"/>
      <w:divBdr>
        <w:top w:val="none" w:sz="0" w:space="0" w:color="auto"/>
        <w:left w:val="none" w:sz="0" w:space="0" w:color="auto"/>
        <w:bottom w:val="none" w:sz="0" w:space="0" w:color="auto"/>
        <w:right w:val="none" w:sz="0" w:space="0" w:color="auto"/>
      </w:divBdr>
    </w:div>
    <w:div w:id="192891119">
      <w:bodyDiv w:val="1"/>
      <w:marLeft w:val="0"/>
      <w:marRight w:val="0"/>
      <w:marTop w:val="0"/>
      <w:marBottom w:val="0"/>
      <w:divBdr>
        <w:top w:val="none" w:sz="0" w:space="0" w:color="auto"/>
        <w:left w:val="none" w:sz="0" w:space="0" w:color="auto"/>
        <w:bottom w:val="none" w:sz="0" w:space="0" w:color="auto"/>
        <w:right w:val="none" w:sz="0" w:space="0" w:color="auto"/>
      </w:divBdr>
    </w:div>
    <w:div w:id="224416814">
      <w:bodyDiv w:val="1"/>
      <w:marLeft w:val="0"/>
      <w:marRight w:val="0"/>
      <w:marTop w:val="0"/>
      <w:marBottom w:val="0"/>
      <w:divBdr>
        <w:top w:val="none" w:sz="0" w:space="0" w:color="auto"/>
        <w:left w:val="none" w:sz="0" w:space="0" w:color="auto"/>
        <w:bottom w:val="none" w:sz="0" w:space="0" w:color="auto"/>
        <w:right w:val="none" w:sz="0" w:space="0" w:color="auto"/>
      </w:divBdr>
    </w:div>
    <w:div w:id="269706983">
      <w:bodyDiv w:val="1"/>
      <w:marLeft w:val="0"/>
      <w:marRight w:val="0"/>
      <w:marTop w:val="0"/>
      <w:marBottom w:val="0"/>
      <w:divBdr>
        <w:top w:val="none" w:sz="0" w:space="0" w:color="auto"/>
        <w:left w:val="none" w:sz="0" w:space="0" w:color="auto"/>
        <w:bottom w:val="none" w:sz="0" w:space="0" w:color="auto"/>
        <w:right w:val="none" w:sz="0" w:space="0" w:color="auto"/>
      </w:divBdr>
      <w:divsChild>
        <w:div w:id="889724877">
          <w:marLeft w:val="446"/>
          <w:marRight w:val="0"/>
          <w:marTop w:val="0"/>
          <w:marBottom w:val="0"/>
          <w:divBdr>
            <w:top w:val="none" w:sz="0" w:space="0" w:color="auto"/>
            <w:left w:val="none" w:sz="0" w:space="0" w:color="auto"/>
            <w:bottom w:val="none" w:sz="0" w:space="0" w:color="auto"/>
            <w:right w:val="none" w:sz="0" w:space="0" w:color="auto"/>
          </w:divBdr>
        </w:div>
      </w:divsChild>
    </w:div>
    <w:div w:id="338965831">
      <w:bodyDiv w:val="1"/>
      <w:marLeft w:val="0"/>
      <w:marRight w:val="0"/>
      <w:marTop w:val="0"/>
      <w:marBottom w:val="0"/>
      <w:divBdr>
        <w:top w:val="none" w:sz="0" w:space="0" w:color="auto"/>
        <w:left w:val="none" w:sz="0" w:space="0" w:color="auto"/>
        <w:bottom w:val="none" w:sz="0" w:space="0" w:color="auto"/>
        <w:right w:val="none" w:sz="0" w:space="0" w:color="auto"/>
      </w:divBdr>
    </w:div>
    <w:div w:id="389577094">
      <w:bodyDiv w:val="1"/>
      <w:marLeft w:val="0"/>
      <w:marRight w:val="0"/>
      <w:marTop w:val="0"/>
      <w:marBottom w:val="0"/>
      <w:divBdr>
        <w:top w:val="none" w:sz="0" w:space="0" w:color="auto"/>
        <w:left w:val="none" w:sz="0" w:space="0" w:color="auto"/>
        <w:bottom w:val="none" w:sz="0" w:space="0" w:color="auto"/>
        <w:right w:val="none" w:sz="0" w:space="0" w:color="auto"/>
      </w:divBdr>
    </w:div>
    <w:div w:id="448477786">
      <w:bodyDiv w:val="1"/>
      <w:marLeft w:val="0"/>
      <w:marRight w:val="0"/>
      <w:marTop w:val="0"/>
      <w:marBottom w:val="0"/>
      <w:divBdr>
        <w:top w:val="none" w:sz="0" w:space="0" w:color="auto"/>
        <w:left w:val="none" w:sz="0" w:space="0" w:color="auto"/>
        <w:bottom w:val="none" w:sz="0" w:space="0" w:color="auto"/>
        <w:right w:val="none" w:sz="0" w:space="0" w:color="auto"/>
      </w:divBdr>
    </w:div>
    <w:div w:id="455414728">
      <w:bodyDiv w:val="1"/>
      <w:marLeft w:val="0"/>
      <w:marRight w:val="0"/>
      <w:marTop w:val="0"/>
      <w:marBottom w:val="0"/>
      <w:divBdr>
        <w:top w:val="none" w:sz="0" w:space="0" w:color="auto"/>
        <w:left w:val="none" w:sz="0" w:space="0" w:color="auto"/>
        <w:bottom w:val="none" w:sz="0" w:space="0" w:color="auto"/>
        <w:right w:val="none" w:sz="0" w:space="0" w:color="auto"/>
      </w:divBdr>
      <w:divsChild>
        <w:div w:id="15932286">
          <w:marLeft w:val="0"/>
          <w:marRight w:val="0"/>
          <w:marTop w:val="0"/>
          <w:marBottom w:val="0"/>
          <w:divBdr>
            <w:top w:val="none" w:sz="0" w:space="0" w:color="auto"/>
            <w:left w:val="none" w:sz="0" w:space="0" w:color="auto"/>
            <w:bottom w:val="none" w:sz="0" w:space="0" w:color="auto"/>
            <w:right w:val="none" w:sz="0" w:space="0" w:color="auto"/>
          </w:divBdr>
          <w:divsChild>
            <w:div w:id="1281302423">
              <w:marLeft w:val="0"/>
              <w:marRight w:val="0"/>
              <w:marTop w:val="0"/>
              <w:marBottom w:val="0"/>
              <w:divBdr>
                <w:top w:val="none" w:sz="0" w:space="0" w:color="auto"/>
                <w:left w:val="none" w:sz="0" w:space="0" w:color="auto"/>
                <w:bottom w:val="none" w:sz="0" w:space="0" w:color="auto"/>
                <w:right w:val="none" w:sz="0" w:space="0" w:color="auto"/>
              </w:divBdr>
            </w:div>
          </w:divsChild>
        </w:div>
        <w:div w:id="30888621">
          <w:marLeft w:val="0"/>
          <w:marRight w:val="0"/>
          <w:marTop w:val="0"/>
          <w:marBottom w:val="0"/>
          <w:divBdr>
            <w:top w:val="none" w:sz="0" w:space="0" w:color="auto"/>
            <w:left w:val="none" w:sz="0" w:space="0" w:color="auto"/>
            <w:bottom w:val="none" w:sz="0" w:space="0" w:color="auto"/>
            <w:right w:val="none" w:sz="0" w:space="0" w:color="auto"/>
          </w:divBdr>
          <w:divsChild>
            <w:div w:id="1239438001">
              <w:marLeft w:val="0"/>
              <w:marRight w:val="0"/>
              <w:marTop w:val="0"/>
              <w:marBottom w:val="0"/>
              <w:divBdr>
                <w:top w:val="none" w:sz="0" w:space="0" w:color="auto"/>
                <w:left w:val="none" w:sz="0" w:space="0" w:color="auto"/>
                <w:bottom w:val="none" w:sz="0" w:space="0" w:color="auto"/>
                <w:right w:val="none" w:sz="0" w:space="0" w:color="auto"/>
              </w:divBdr>
            </w:div>
          </w:divsChild>
        </w:div>
        <w:div w:id="39936687">
          <w:marLeft w:val="0"/>
          <w:marRight w:val="0"/>
          <w:marTop w:val="0"/>
          <w:marBottom w:val="0"/>
          <w:divBdr>
            <w:top w:val="none" w:sz="0" w:space="0" w:color="auto"/>
            <w:left w:val="none" w:sz="0" w:space="0" w:color="auto"/>
            <w:bottom w:val="none" w:sz="0" w:space="0" w:color="auto"/>
            <w:right w:val="none" w:sz="0" w:space="0" w:color="auto"/>
          </w:divBdr>
          <w:divsChild>
            <w:div w:id="1793941988">
              <w:marLeft w:val="0"/>
              <w:marRight w:val="0"/>
              <w:marTop w:val="0"/>
              <w:marBottom w:val="0"/>
              <w:divBdr>
                <w:top w:val="none" w:sz="0" w:space="0" w:color="auto"/>
                <w:left w:val="none" w:sz="0" w:space="0" w:color="auto"/>
                <w:bottom w:val="none" w:sz="0" w:space="0" w:color="auto"/>
                <w:right w:val="none" w:sz="0" w:space="0" w:color="auto"/>
              </w:divBdr>
            </w:div>
          </w:divsChild>
        </w:div>
        <w:div w:id="56709592">
          <w:marLeft w:val="0"/>
          <w:marRight w:val="0"/>
          <w:marTop w:val="0"/>
          <w:marBottom w:val="0"/>
          <w:divBdr>
            <w:top w:val="none" w:sz="0" w:space="0" w:color="auto"/>
            <w:left w:val="none" w:sz="0" w:space="0" w:color="auto"/>
            <w:bottom w:val="none" w:sz="0" w:space="0" w:color="auto"/>
            <w:right w:val="none" w:sz="0" w:space="0" w:color="auto"/>
          </w:divBdr>
          <w:divsChild>
            <w:div w:id="2111579359">
              <w:marLeft w:val="0"/>
              <w:marRight w:val="0"/>
              <w:marTop w:val="0"/>
              <w:marBottom w:val="0"/>
              <w:divBdr>
                <w:top w:val="none" w:sz="0" w:space="0" w:color="auto"/>
                <w:left w:val="none" w:sz="0" w:space="0" w:color="auto"/>
                <w:bottom w:val="none" w:sz="0" w:space="0" w:color="auto"/>
                <w:right w:val="none" w:sz="0" w:space="0" w:color="auto"/>
              </w:divBdr>
            </w:div>
          </w:divsChild>
        </w:div>
        <w:div w:id="191118717">
          <w:marLeft w:val="0"/>
          <w:marRight w:val="0"/>
          <w:marTop w:val="0"/>
          <w:marBottom w:val="0"/>
          <w:divBdr>
            <w:top w:val="none" w:sz="0" w:space="0" w:color="auto"/>
            <w:left w:val="none" w:sz="0" w:space="0" w:color="auto"/>
            <w:bottom w:val="none" w:sz="0" w:space="0" w:color="auto"/>
            <w:right w:val="none" w:sz="0" w:space="0" w:color="auto"/>
          </w:divBdr>
          <w:divsChild>
            <w:div w:id="807279975">
              <w:marLeft w:val="0"/>
              <w:marRight w:val="0"/>
              <w:marTop w:val="0"/>
              <w:marBottom w:val="0"/>
              <w:divBdr>
                <w:top w:val="none" w:sz="0" w:space="0" w:color="auto"/>
                <w:left w:val="none" w:sz="0" w:space="0" w:color="auto"/>
                <w:bottom w:val="none" w:sz="0" w:space="0" w:color="auto"/>
                <w:right w:val="none" w:sz="0" w:space="0" w:color="auto"/>
              </w:divBdr>
            </w:div>
          </w:divsChild>
        </w:div>
        <w:div w:id="192155667">
          <w:marLeft w:val="0"/>
          <w:marRight w:val="0"/>
          <w:marTop w:val="0"/>
          <w:marBottom w:val="0"/>
          <w:divBdr>
            <w:top w:val="none" w:sz="0" w:space="0" w:color="auto"/>
            <w:left w:val="none" w:sz="0" w:space="0" w:color="auto"/>
            <w:bottom w:val="none" w:sz="0" w:space="0" w:color="auto"/>
            <w:right w:val="none" w:sz="0" w:space="0" w:color="auto"/>
          </w:divBdr>
          <w:divsChild>
            <w:div w:id="207571770">
              <w:marLeft w:val="0"/>
              <w:marRight w:val="0"/>
              <w:marTop w:val="0"/>
              <w:marBottom w:val="0"/>
              <w:divBdr>
                <w:top w:val="none" w:sz="0" w:space="0" w:color="auto"/>
                <w:left w:val="none" w:sz="0" w:space="0" w:color="auto"/>
                <w:bottom w:val="none" w:sz="0" w:space="0" w:color="auto"/>
                <w:right w:val="none" w:sz="0" w:space="0" w:color="auto"/>
              </w:divBdr>
            </w:div>
          </w:divsChild>
        </w:div>
        <w:div w:id="212893658">
          <w:marLeft w:val="0"/>
          <w:marRight w:val="0"/>
          <w:marTop w:val="0"/>
          <w:marBottom w:val="0"/>
          <w:divBdr>
            <w:top w:val="none" w:sz="0" w:space="0" w:color="auto"/>
            <w:left w:val="none" w:sz="0" w:space="0" w:color="auto"/>
            <w:bottom w:val="none" w:sz="0" w:space="0" w:color="auto"/>
            <w:right w:val="none" w:sz="0" w:space="0" w:color="auto"/>
          </w:divBdr>
          <w:divsChild>
            <w:div w:id="1036732027">
              <w:marLeft w:val="0"/>
              <w:marRight w:val="0"/>
              <w:marTop w:val="0"/>
              <w:marBottom w:val="0"/>
              <w:divBdr>
                <w:top w:val="none" w:sz="0" w:space="0" w:color="auto"/>
                <w:left w:val="none" w:sz="0" w:space="0" w:color="auto"/>
                <w:bottom w:val="none" w:sz="0" w:space="0" w:color="auto"/>
                <w:right w:val="none" w:sz="0" w:space="0" w:color="auto"/>
              </w:divBdr>
            </w:div>
          </w:divsChild>
        </w:div>
        <w:div w:id="228855773">
          <w:marLeft w:val="0"/>
          <w:marRight w:val="0"/>
          <w:marTop w:val="0"/>
          <w:marBottom w:val="0"/>
          <w:divBdr>
            <w:top w:val="none" w:sz="0" w:space="0" w:color="auto"/>
            <w:left w:val="none" w:sz="0" w:space="0" w:color="auto"/>
            <w:bottom w:val="none" w:sz="0" w:space="0" w:color="auto"/>
            <w:right w:val="none" w:sz="0" w:space="0" w:color="auto"/>
          </w:divBdr>
          <w:divsChild>
            <w:div w:id="1090932492">
              <w:marLeft w:val="0"/>
              <w:marRight w:val="0"/>
              <w:marTop w:val="0"/>
              <w:marBottom w:val="0"/>
              <w:divBdr>
                <w:top w:val="none" w:sz="0" w:space="0" w:color="auto"/>
                <w:left w:val="none" w:sz="0" w:space="0" w:color="auto"/>
                <w:bottom w:val="none" w:sz="0" w:space="0" w:color="auto"/>
                <w:right w:val="none" w:sz="0" w:space="0" w:color="auto"/>
              </w:divBdr>
            </w:div>
          </w:divsChild>
        </w:div>
        <w:div w:id="254019315">
          <w:marLeft w:val="0"/>
          <w:marRight w:val="0"/>
          <w:marTop w:val="0"/>
          <w:marBottom w:val="0"/>
          <w:divBdr>
            <w:top w:val="none" w:sz="0" w:space="0" w:color="auto"/>
            <w:left w:val="none" w:sz="0" w:space="0" w:color="auto"/>
            <w:bottom w:val="none" w:sz="0" w:space="0" w:color="auto"/>
            <w:right w:val="none" w:sz="0" w:space="0" w:color="auto"/>
          </w:divBdr>
          <w:divsChild>
            <w:div w:id="169025558">
              <w:marLeft w:val="0"/>
              <w:marRight w:val="0"/>
              <w:marTop w:val="0"/>
              <w:marBottom w:val="0"/>
              <w:divBdr>
                <w:top w:val="none" w:sz="0" w:space="0" w:color="auto"/>
                <w:left w:val="none" w:sz="0" w:space="0" w:color="auto"/>
                <w:bottom w:val="none" w:sz="0" w:space="0" w:color="auto"/>
                <w:right w:val="none" w:sz="0" w:space="0" w:color="auto"/>
              </w:divBdr>
            </w:div>
          </w:divsChild>
        </w:div>
        <w:div w:id="281495628">
          <w:marLeft w:val="0"/>
          <w:marRight w:val="0"/>
          <w:marTop w:val="0"/>
          <w:marBottom w:val="0"/>
          <w:divBdr>
            <w:top w:val="none" w:sz="0" w:space="0" w:color="auto"/>
            <w:left w:val="none" w:sz="0" w:space="0" w:color="auto"/>
            <w:bottom w:val="none" w:sz="0" w:space="0" w:color="auto"/>
            <w:right w:val="none" w:sz="0" w:space="0" w:color="auto"/>
          </w:divBdr>
          <w:divsChild>
            <w:div w:id="1565679179">
              <w:marLeft w:val="0"/>
              <w:marRight w:val="0"/>
              <w:marTop w:val="0"/>
              <w:marBottom w:val="0"/>
              <w:divBdr>
                <w:top w:val="none" w:sz="0" w:space="0" w:color="auto"/>
                <w:left w:val="none" w:sz="0" w:space="0" w:color="auto"/>
                <w:bottom w:val="none" w:sz="0" w:space="0" w:color="auto"/>
                <w:right w:val="none" w:sz="0" w:space="0" w:color="auto"/>
              </w:divBdr>
            </w:div>
          </w:divsChild>
        </w:div>
        <w:div w:id="325473809">
          <w:marLeft w:val="0"/>
          <w:marRight w:val="0"/>
          <w:marTop w:val="0"/>
          <w:marBottom w:val="0"/>
          <w:divBdr>
            <w:top w:val="none" w:sz="0" w:space="0" w:color="auto"/>
            <w:left w:val="none" w:sz="0" w:space="0" w:color="auto"/>
            <w:bottom w:val="none" w:sz="0" w:space="0" w:color="auto"/>
            <w:right w:val="none" w:sz="0" w:space="0" w:color="auto"/>
          </w:divBdr>
          <w:divsChild>
            <w:div w:id="1393505751">
              <w:marLeft w:val="0"/>
              <w:marRight w:val="0"/>
              <w:marTop w:val="0"/>
              <w:marBottom w:val="0"/>
              <w:divBdr>
                <w:top w:val="none" w:sz="0" w:space="0" w:color="auto"/>
                <w:left w:val="none" w:sz="0" w:space="0" w:color="auto"/>
                <w:bottom w:val="none" w:sz="0" w:space="0" w:color="auto"/>
                <w:right w:val="none" w:sz="0" w:space="0" w:color="auto"/>
              </w:divBdr>
            </w:div>
          </w:divsChild>
        </w:div>
        <w:div w:id="357584779">
          <w:marLeft w:val="0"/>
          <w:marRight w:val="0"/>
          <w:marTop w:val="0"/>
          <w:marBottom w:val="0"/>
          <w:divBdr>
            <w:top w:val="none" w:sz="0" w:space="0" w:color="auto"/>
            <w:left w:val="none" w:sz="0" w:space="0" w:color="auto"/>
            <w:bottom w:val="none" w:sz="0" w:space="0" w:color="auto"/>
            <w:right w:val="none" w:sz="0" w:space="0" w:color="auto"/>
          </w:divBdr>
          <w:divsChild>
            <w:div w:id="1479301874">
              <w:marLeft w:val="0"/>
              <w:marRight w:val="0"/>
              <w:marTop w:val="0"/>
              <w:marBottom w:val="0"/>
              <w:divBdr>
                <w:top w:val="none" w:sz="0" w:space="0" w:color="auto"/>
                <w:left w:val="none" w:sz="0" w:space="0" w:color="auto"/>
                <w:bottom w:val="none" w:sz="0" w:space="0" w:color="auto"/>
                <w:right w:val="none" w:sz="0" w:space="0" w:color="auto"/>
              </w:divBdr>
            </w:div>
          </w:divsChild>
        </w:div>
        <w:div w:id="370419774">
          <w:marLeft w:val="0"/>
          <w:marRight w:val="0"/>
          <w:marTop w:val="0"/>
          <w:marBottom w:val="0"/>
          <w:divBdr>
            <w:top w:val="none" w:sz="0" w:space="0" w:color="auto"/>
            <w:left w:val="none" w:sz="0" w:space="0" w:color="auto"/>
            <w:bottom w:val="none" w:sz="0" w:space="0" w:color="auto"/>
            <w:right w:val="none" w:sz="0" w:space="0" w:color="auto"/>
          </w:divBdr>
          <w:divsChild>
            <w:div w:id="842162837">
              <w:marLeft w:val="0"/>
              <w:marRight w:val="0"/>
              <w:marTop w:val="0"/>
              <w:marBottom w:val="0"/>
              <w:divBdr>
                <w:top w:val="none" w:sz="0" w:space="0" w:color="auto"/>
                <w:left w:val="none" w:sz="0" w:space="0" w:color="auto"/>
                <w:bottom w:val="none" w:sz="0" w:space="0" w:color="auto"/>
                <w:right w:val="none" w:sz="0" w:space="0" w:color="auto"/>
              </w:divBdr>
            </w:div>
          </w:divsChild>
        </w:div>
        <w:div w:id="385302654">
          <w:marLeft w:val="0"/>
          <w:marRight w:val="0"/>
          <w:marTop w:val="0"/>
          <w:marBottom w:val="0"/>
          <w:divBdr>
            <w:top w:val="none" w:sz="0" w:space="0" w:color="auto"/>
            <w:left w:val="none" w:sz="0" w:space="0" w:color="auto"/>
            <w:bottom w:val="none" w:sz="0" w:space="0" w:color="auto"/>
            <w:right w:val="none" w:sz="0" w:space="0" w:color="auto"/>
          </w:divBdr>
          <w:divsChild>
            <w:div w:id="488248876">
              <w:marLeft w:val="0"/>
              <w:marRight w:val="0"/>
              <w:marTop w:val="0"/>
              <w:marBottom w:val="0"/>
              <w:divBdr>
                <w:top w:val="none" w:sz="0" w:space="0" w:color="auto"/>
                <w:left w:val="none" w:sz="0" w:space="0" w:color="auto"/>
                <w:bottom w:val="none" w:sz="0" w:space="0" w:color="auto"/>
                <w:right w:val="none" w:sz="0" w:space="0" w:color="auto"/>
              </w:divBdr>
            </w:div>
          </w:divsChild>
        </w:div>
        <w:div w:id="395200684">
          <w:marLeft w:val="0"/>
          <w:marRight w:val="0"/>
          <w:marTop w:val="0"/>
          <w:marBottom w:val="0"/>
          <w:divBdr>
            <w:top w:val="none" w:sz="0" w:space="0" w:color="auto"/>
            <w:left w:val="none" w:sz="0" w:space="0" w:color="auto"/>
            <w:bottom w:val="none" w:sz="0" w:space="0" w:color="auto"/>
            <w:right w:val="none" w:sz="0" w:space="0" w:color="auto"/>
          </w:divBdr>
          <w:divsChild>
            <w:div w:id="367222698">
              <w:marLeft w:val="0"/>
              <w:marRight w:val="0"/>
              <w:marTop w:val="0"/>
              <w:marBottom w:val="0"/>
              <w:divBdr>
                <w:top w:val="none" w:sz="0" w:space="0" w:color="auto"/>
                <w:left w:val="none" w:sz="0" w:space="0" w:color="auto"/>
                <w:bottom w:val="none" w:sz="0" w:space="0" w:color="auto"/>
                <w:right w:val="none" w:sz="0" w:space="0" w:color="auto"/>
              </w:divBdr>
            </w:div>
          </w:divsChild>
        </w:div>
        <w:div w:id="405957042">
          <w:marLeft w:val="0"/>
          <w:marRight w:val="0"/>
          <w:marTop w:val="0"/>
          <w:marBottom w:val="0"/>
          <w:divBdr>
            <w:top w:val="none" w:sz="0" w:space="0" w:color="auto"/>
            <w:left w:val="none" w:sz="0" w:space="0" w:color="auto"/>
            <w:bottom w:val="none" w:sz="0" w:space="0" w:color="auto"/>
            <w:right w:val="none" w:sz="0" w:space="0" w:color="auto"/>
          </w:divBdr>
          <w:divsChild>
            <w:div w:id="1968318617">
              <w:marLeft w:val="0"/>
              <w:marRight w:val="0"/>
              <w:marTop w:val="0"/>
              <w:marBottom w:val="0"/>
              <w:divBdr>
                <w:top w:val="none" w:sz="0" w:space="0" w:color="auto"/>
                <w:left w:val="none" w:sz="0" w:space="0" w:color="auto"/>
                <w:bottom w:val="none" w:sz="0" w:space="0" w:color="auto"/>
                <w:right w:val="none" w:sz="0" w:space="0" w:color="auto"/>
              </w:divBdr>
            </w:div>
          </w:divsChild>
        </w:div>
        <w:div w:id="430056381">
          <w:marLeft w:val="0"/>
          <w:marRight w:val="0"/>
          <w:marTop w:val="0"/>
          <w:marBottom w:val="0"/>
          <w:divBdr>
            <w:top w:val="none" w:sz="0" w:space="0" w:color="auto"/>
            <w:left w:val="none" w:sz="0" w:space="0" w:color="auto"/>
            <w:bottom w:val="none" w:sz="0" w:space="0" w:color="auto"/>
            <w:right w:val="none" w:sz="0" w:space="0" w:color="auto"/>
          </w:divBdr>
          <w:divsChild>
            <w:div w:id="926115884">
              <w:marLeft w:val="0"/>
              <w:marRight w:val="0"/>
              <w:marTop w:val="0"/>
              <w:marBottom w:val="0"/>
              <w:divBdr>
                <w:top w:val="none" w:sz="0" w:space="0" w:color="auto"/>
                <w:left w:val="none" w:sz="0" w:space="0" w:color="auto"/>
                <w:bottom w:val="none" w:sz="0" w:space="0" w:color="auto"/>
                <w:right w:val="none" w:sz="0" w:space="0" w:color="auto"/>
              </w:divBdr>
            </w:div>
          </w:divsChild>
        </w:div>
        <w:div w:id="466707771">
          <w:marLeft w:val="0"/>
          <w:marRight w:val="0"/>
          <w:marTop w:val="0"/>
          <w:marBottom w:val="0"/>
          <w:divBdr>
            <w:top w:val="none" w:sz="0" w:space="0" w:color="auto"/>
            <w:left w:val="none" w:sz="0" w:space="0" w:color="auto"/>
            <w:bottom w:val="none" w:sz="0" w:space="0" w:color="auto"/>
            <w:right w:val="none" w:sz="0" w:space="0" w:color="auto"/>
          </w:divBdr>
          <w:divsChild>
            <w:div w:id="818500007">
              <w:marLeft w:val="0"/>
              <w:marRight w:val="0"/>
              <w:marTop w:val="0"/>
              <w:marBottom w:val="0"/>
              <w:divBdr>
                <w:top w:val="none" w:sz="0" w:space="0" w:color="auto"/>
                <w:left w:val="none" w:sz="0" w:space="0" w:color="auto"/>
                <w:bottom w:val="none" w:sz="0" w:space="0" w:color="auto"/>
                <w:right w:val="none" w:sz="0" w:space="0" w:color="auto"/>
              </w:divBdr>
            </w:div>
          </w:divsChild>
        </w:div>
        <w:div w:id="475805352">
          <w:marLeft w:val="0"/>
          <w:marRight w:val="0"/>
          <w:marTop w:val="0"/>
          <w:marBottom w:val="0"/>
          <w:divBdr>
            <w:top w:val="none" w:sz="0" w:space="0" w:color="auto"/>
            <w:left w:val="none" w:sz="0" w:space="0" w:color="auto"/>
            <w:bottom w:val="none" w:sz="0" w:space="0" w:color="auto"/>
            <w:right w:val="none" w:sz="0" w:space="0" w:color="auto"/>
          </w:divBdr>
          <w:divsChild>
            <w:div w:id="1278559738">
              <w:marLeft w:val="0"/>
              <w:marRight w:val="0"/>
              <w:marTop w:val="0"/>
              <w:marBottom w:val="0"/>
              <w:divBdr>
                <w:top w:val="none" w:sz="0" w:space="0" w:color="auto"/>
                <w:left w:val="none" w:sz="0" w:space="0" w:color="auto"/>
                <w:bottom w:val="none" w:sz="0" w:space="0" w:color="auto"/>
                <w:right w:val="none" w:sz="0" w:space="0" w:color="auto"/>
              </w:divBdr>
            </w:div>
          </w:divsChild>
        </w:div>
        <w:div w:id="500199654">
          <w:marLeft w:val="0"/>
          <w:marRight w:val="0"/>
          <w:marTop w:val="0"/>
          <w:marBottom w:val="0"/>
          <w:divBdr>
            <w:top w:val="none" w:sz="0" w:space="0" w:color="auto"/>
            <w:left w:val="none" w:sz="0" w:space="0" w:color="auto"/>
            <w:bottom w:val="none" w:sz="0" w:space="0" w:color="auto"/>
            <w:right w:val="none" w:sz="0" w:space="0" w:color="auto"/>
          </w:divBdr>
          <w:divsChild>
            <w:div w:id="1294361841">
              <w:marLeft w:val="0"/>
              <w:marRight w:val="0"/>
              <w:marTop w:val="0"/>
              <w:marBottom w:val="0"/>
              <w:divBdr>
                <w:top w:val="none" w:sz="0" w:space="0" w:color="auto"/>
                <w:left w:val="none" w:sz="0" w:space="0" w:color="auto"/>
                <w:bottom w:val="none" w:sz="0" w:space="0" w:color="auto"/>
                <w:right w:val="none" w:sz="0" w:space="0" w:color="auto"/>
              </w:divBdr>
            </w:div>
          </w:divsChild>
        </w:div>
        <w:div w:id="527376184">
          <w:marLeft w:val="0"/>
          <w:marRight w:val="0"/>
          <w:marTop w:val="0"/>
          <w:marBottom w:val="0"/>
          <w:divBdr>
            <w:top w:val="none" w:sz="0" w:space="0" w:color="auto"/>
            <w:left w:val="none" w:sz="0" w:space="0" w:color="auto"/>
            <w:bottom w:val="none" w:sz="0" w:space="0" w:color="auto"/>
            <w:right w:val="none" w:sz="0" w:space="0" w:color="auto"/>
          </w:divBdr>
          <w:divsChild>
            <w:div w:id="769660180">
              <w:marLeft w:val="0"/>
              <w:marRight w:val="0"/>
              <w:marTop w:val="0"/>
              <w:marBottom w:val="0"/>
              <w:divBdr>
                <w:top w:val="none" w:sz="0" w:space="0" w:color="auto"/>
                <w:left w:val="none" w:sz="0" w:space="0" w:color="auto"/>
                <w:bottom w:val="none" w:sz="0" w:space="0" w:color="auto"/>
                <w:right w:val="none" w:sz="0" w:space="0" w:color="auto"/>
              </w:divBdr>
            </w:div>
          </w:divsChild>
        </w:div>
        <w:div w:id="555967870">
          <w:marLeft w:val="0"/>
          <w:marRight w:val="0"/>
          <w:marTop w:val="0"/>
          <w:marBottom w:val="0"/>
          <w:divBdr>
            <w:top w:val="none" w:sz="0" w:space="0" w:color="auto"/>
            <w:left w:val="none" w:sz="0" w:space="0" w:color="auto"/>
            <w:bottom w:val="none" w:sz="0" w:space="0" w:color="auto"/>
            <w:right w:val="none" w:sz="0" w:space="0" w:color="auto"/>
          </w:divBdr>
          <w:divsChild>
            <w:div w:id="1357998038">
              <w:marLeft w:val="0"/>
              <w:marRight w:val="0"/>
              <w:marTop w:val="0"/>
              <w:marBottom w:val="0"/>
              <w:divBdr>
                <w:top w:val="none" w:sz="0" w:space="0" w:color="auto"/>
                <w:left w:val="none" w:sz="0" w:space="0" w:color="auto"/>
                <w:bottom w:val="none" w:sz="0" w:space="0" w:color="auto"/>
                <w:right w:val="none" w:sz="0" w:space="0" w:color="auto"/>
              </w:divBdr>
            </w:div>
          </w:divsChild>
        </w:div>
        <w:div w:id="557086125">
          <w:marLeft w:val="0"/>
          <w:marRight w:val="0"/>
          <w:marTop w:val="0"/>
          <w:marBottom w:val="0"/>
          <w:divBdr>
            <w:top w:val="none" w:sz="0" w:space="0" w:color="auto"/>
            <w:left w:val="none" w:sz="0" w:space="0" w:color="auto"/>
            <w:bottom w:val="none" w:sz="0" w:space="0" w:color="auto"/>
            <w:right w:val="none" w:sz="0" w:space="0" w:color="auto"/>
          </w:divBdr>
          <w:divsChild>
            <w:div w:id="1509322947">
              <w:marLeft w:val="0"/>
              <w:marRight w:val="0"/>
              <w:marTop w:val="0"/>
              <w:marBottom w:val="0"/>
              <w:divBdr>
                <w:top w:val="none" w:sz="0" w:space="0" w:color="auto"/>
                <w:left w:val="none" w:sz="0" w:space="0" w:color="auto"/>
                <w:bottom w:val="none" w:sz="0" w:space="0" w:color="auto"/>
                <w:right w:val="none" w:sz="0" w:space="0" w:color="auto"/>
              </w:divBdr>
            </w:div>
          </w:divsChild>
        </w:div>
        <w:div w:id="667251007">
          <w:marLeft w:val="0"/>
          <w:marRight w:val="0"/>
          <w:marTop w:val="0"/>
          <w:marBottom w:val="0"/>
          <w:divBdr>
            <w:top w:val="none" w:sz="0" w:space="0" w:color="auto"/>
            <w:left w:val="none" w:sz="0" w:space="0" w:color="auto"/>
            <w:bottom w:val="none" w:sz="0" w:space="0" w:color="auto"/>
            <w:right w:val="none" w:sz="0" w:space="0" w:color="auto"/>
          </w:divBdr>
          <w:divsChild>
            <w:div w:id="240482123">
              <w:marLeft w:val="0"/>
              <w:marRight w:val="0"/>
              <w:marTop w:val="0"/>
              <w:marBottom w:val="0"/>
              <w:divBdr>
                <w:top w:val="none" w:sz="0" w:space="0" w:color="auto"/>
                <w:left w:val="none" w:sz="0" w:space="0" w:color="auto"/>
                <w:bottom w:val="none" w:sz="0" w:space="0" w:color="auto"/>
                <w:right w:val="none" w:sz="0" w:space="0" w:color="auto"/>
              </w:divBdr>
            </w:div>
          </w:divsChild>
        </w:div>
        <w:div w:id="669214137">
          <w:marLeft w:val="0"/>
          <w:marRight w:val="0"/>
          <w:marTop w:val="0"/>
          <w:marBottom w:val="0"/>
          <w:divBdr>
            <w:top w:val="none" w:sz="0" w:space="0" w:color="auto"/>
            <w:left w:val="none" w:sz="0" w:space="0" w:color="auto"/>
            <w:bottom w:val="none" w:sz="0" w:space="0" w:color="auto"/>
            <w:right w:val="none" w:sz="0" w:space="0" w:color="auto"/>
          </w:divBdr>
          <w:divsChild>
            <w:div w:id="345711376">
              <w:marLeft w:val="0"/>
              <w:marRight w:val="0"/>
              <w:marTop w:val="0"/>
              <w:marBottom w:val="0"/>
              <w:divBdr>
                <w:top w:val="none" w:sz="0" w:space="0" w:color="auto"/>
                <w:left w:val="none" w:sz="0" w:space="0" w:color="auto"/>
                <w:bottom w:val="none" w:sz="0" w:space="0" w:color="auto"/>
                <w:right w:val="none" w:sz="0" w:space="0" w:color="auto"/>
              </w:divBdr>
            </w:div>
          </w:divsChild>
        </w:div>
        <w:div w:id="676927344">
          <w:marLeft w:val="0"/>
          <w:marRight w:val="0"/>
          <w:marTop w:val="0"/>
          <w:marBottom w:val="0"/>
          <w:divBdr>
            <w:top w:val="none" w:sz="0" w:space="0" w:color="auto"/>
            <w:left w:val="none" w:sz="0" w:space="0" w:color="auto"/>
            <w:bottom w:val="none" w:sz="0" w:space="0" w:color="auto"/>
            <w:right w:val="none" w:sz="0" w:space="0" w:color="auto"/>
          </w:divBdr>
          <w:divsChild>
            <w:div w:id="1655064529">
              <w:marLeft w:val="0"/>
              <w:marRight w:val="0"/>
              <w:marTop w:val="0"/>
              <w:marBottom w:val="0"/>
              <w:divBdr>
                <w:top w:val="none" w:sz="0" w:space="0" w:color="auto"/>
                <w:left w:val="none" w:sz="0" w:space="0" w:color="auto"/>
                <w:bottom w:val="none" w:sz="0" w:space="0" w:color="auto"/>
                <w:right w:val="none" w:sz="0" w:space="0" w:color="auto"/>
              </w:divBdr>
            </w:div>
          </w:divsChild>
        </w:div>
        <w:div w:id="691690675">
          <w:marLeft w:val="0"/>
          <w:marRight w:val="0"/>
          <w:marTop w:val="0"/>
          <w:marBottom w:val="0"/>
          <w:divBdr>
            <w:top w:val="none" w:sz="0" w:space="0" w:color="auto"/>
            <w:left w:val="none" w:sz="0" w:space="0" w:color="auto"/>
            <w:bottom w:val="none" w:sz="0" w:space="0" w:color="auto"/>
            <w:right w:val="none" w:sz="0" w:space="0" w:color="auto"/>
          </w:divBdr>
          <w:divsChild>
            <w:div w:id="485322357">
              <w:marLeft w:val="0"/>
              <w:marRight w:val="0"/>
              <w:marTop w:val="0"/>
              <w:marBottom w:val="0"/>
              <w:divBdr>
                <w:top w:val="none" w:sz="0" w:space="0" w:color="auto"/>
                <w:left w:val="none" w:sz="0" w:space="0" w:color="auto"/>
                <w:bottom w:val="none" w:sz="0" w:space="0" w:color="auto"/>
                <w:right w:val="none" w:sz="0" w:space="0" w:color="auto"/>
              </w:divBdr>
            </w:div>
          </w:divsChild>
        </w:div>
        <w:div w:id="723332424">
          <w:marLeft w:val="0"/>
          <w:marRight w:val="0"/>
          <w:marTop w:val="0"/>
          <w:marBottom w:val="0"/>
          <w:divBdr>
            <w:top w:val="none" w:sz="0" w:space="0" w:color="auto"/>
            <w:left w:val="none" w:sz="0" w:space="0" w:color="auto"/>
            <w:bottom w:val="none" w:sz="0" w:space="0" w:color="auto"/>
            <w:right w:val="none" w:sz="0" w:space="0" w:color="auto"/>
          </w:divBdr>
          <w:divsChild>
            <w:div w:id="221797697">
              <w:marLeft w:val="0"/>
              <w:marRight w:val="0"/>
              <w:marTop w:val="0"/>
              <w:marBottom w:val="0"/>
              <w:divBdr>
                <w:top w:val="none" w:sz="0" w:space="0" w:color="auto"/>
                <w:left w:val="none" w:sz="0" w:space="0" w:color="auto"/>
                <w:bottom w:val="none" w:sz="0" w:space="0" w:color="auto"/>
                <w:right w:val="none" w:sz="0" w:space="0" w:color="auto"/>
              </w:divBdr>
            </w:div>
          </w:divsChild>
        </w:div>
        <w:div w:id="736128750">
          <w:marLeft w:val="0"/>
          <w:marRight w:val="0"/>
          <w:marTop w:val="0"/>
          <w:marBottom w:val="0"/>
          <w:divBdr>
            <w:top w:val="none" w:sz="0" w:space="0" w:color="auto"/>
            <w:left w:val="none" w:sz="0" w:space="0" w:color="auto"/>
            <w:bottom w:val="none" w:sz="0" w:space="0" w:color="auto"/>
            <w:right w:val="none" w:sz="0" w:space="0" w:color="auto"/>
          </w:divBdr>
          <w:divsChild>
            <w:div w:id="78605080">
              <w:marLeft w:val="0"/>
              <w:marRight w:val="0"/>
              <w:marTop w:val="0"/>
              <w:marBottom w:val="0"/>
              <w:divBdr>
                <w:top w:val="none" w:sz="0" w:space="0" w:color="auto"/>
                <w:left w:val="none" w:sz="0" w:space="0" w:color="auto"/>
                <w:bottom w:val="none" w:sz="0" w:space="0" w:color="auto"/>
                <w:right w:val="none" w:sz="0" w:space="0" w:color="auto"/>
              </w:divBdr>
            </w:div>
          </w:divsChild>
        </w:div>
        <w:div w:id="753432318">
          <w:marLeft w:val="0"/>
          <w:marRight w:val="0"/>
          <w:marTop w:val="0"/>
          <w:marBottom w:val="0"/>
          <w:divBdr>
            <w:top w:val="none" w:sz="0" w:space="0" w:color="auto"/>
            <w:left w:val="none" w:sz="0" w:space="0" w:color="auto"/>
            <w:bottom w:val="none" w:sz="0" w:space="0" w:color="auto"/>
            <w:right w:val="none" w:sz="0" w:space="0" w:color="auto"/>
          </w:divBdr>
          <w:divsChild>
            <w:div w:id="1594163708">
              <w:marLeft w:val="0"/>
              <w:marRight w:val="0"/>
              <w:marTop w:val="0"/>
              <w:marBottom w:val="0"/>
              <w:divBdr>
                <w:top w:val="none" w:sz="0" w:space="0" w:color="auto"/>
                <w:left w:val="none" w:sz="0" w:space="0" w:color="auto"/>
                <w:bottom w:val="none" w:sz="0" w:space="0" w:color="auto"/>
                <w:right w:val="none" w:sz="0" w:space="0" w:color="auto"/>
              </w:divBdr>
            </w:div>
          </w:divsChild>
        </w:div>
        <w:div w:id="795950138">
          <w:marLeft w:val="0"/>
          <w:marRight w:val="0"/>
          <w:marTop w:val="0"/>
          <w:marBottom w:val="0"/>
          <w:divBdr>
            <w:top w:val="none" w:sz="0" w:space="0" w:color="auto"/>
            <w:left w:val="none" w:sz="0" w:space="0" w:color="auto"/>
            <w:bottom w:val="none" w:sz="0" w:space="0" w:color="auto"/>
            <w:right w:val="none" w:sz="0" w:space="0" w:color="auto"/>
          </w:divBdr>
          <w:divsChild>
            <w:div w:id="402335594">
              <w:marLeft w:val="0"/>
              <w:marRight w:val="0"/>
              <w:marTop w:val="0"/>
              <w:marBottom w:val="0"/>
              <w:divBdr>
                <w:top w:val="none" w:sz="0" w:space="0" w:color="auto"/>
                <w:left w:val="none" w:sz="0" w:space="0" w:color="auto"/>
                <w:bottom w:val="none" w:sz="0" w:space="0" w:color="auto"/>
                <w:right w:val="none" w:sz="0" w:space="0" w:color="auto"/>
              </w:divBdr>
            </w:div>
          </w:divsChild>
        </w:div>
        <w:div w:id="828980359">
          <w:marLeft w:val="0"/>
          <w:marRight w:val="0"/>
          <w:marTop w:val="0"/>
          <w:marBottom w:val="0"/>
          <w:divBdr>
            <w:top w:val="none" w:sz="0" w:space="0" w:color="auto"/>
            <w:left w:val="none" w:sz="0" w:space="0" w:color="auto"/>
            <w:bottom w:val="none" w:sz="0" w:space="0" w:color="auto"/>
            <w:right w:val="none" w:sz="0" w:space="0" w:color="auto"/>
          </w:divBdr>
          <w:divsChild>
            <w:div w:id="873230849">
              <w:marLeft w:val="0"/>
              <w:marRight w:val="0"/>
              <w:marTop w:val="0"/>
              <w:marBottom w:val="0"/>
              <w:divBdr>
                <w:top w:val="none" w:sz="0" w:space="0" w:color="auto"/>
                <w:left w:val="none" w:sz="0" w:space="0" w:color="auto"/>
                <w:bottom w:val="none" w:sz="0" w:space="0" w:color="auto"/>
                <w:right w:val="none" w:sz="0" w:space="0" w:color="auto"/>
              </w:divBdr>
            </w:div>
          </w:divsChild>
        </w:div>
        <w:div w:id="835075730">
          <w:marLeft w:val="0"/>
          <w:marRight w:val="0"/>
          <w:marTop w:val="0"/>
          <w:marBottom w:val="0"/>
          <w:divBdr>
            <w:top w:val="none" w:sz="0" w:space="0" w:color="auto"/>
            <w:left w:val="none" w:sz="0" w:space="0" w:color="auto"/>
            <w:bottom w:val="none" w:sz="0" w:space="0" w:color="auto"/>
            <w:right w:val="none" w:sz="0" w:space="0" w:color="auto"/>
          </w:divBdr>
          <w:divsChild>
            <w:div w:id="1731734702">
              <w:marLeft w:val="0"/>
              <w:marRight w:val="0"/>
              <w:marTop w:val="0"/>
              <w:marBottom w:val="0"/>
              <w:divBdr>
                <w:top w:val="none" w:sz="0" w:space="0" w:color="auto"/>
                <w:left w:val="none" w:sz="0" w:space="0" w:color="auto"/>
                <w:bottom w:val="none" w:sz="0" w:space="0" w:color="auto"/>
                <w:right w:val="none" w:sz="0" w:space="0" w:color="auto"/>
              </w:divBdr>
            </w:div>
          </w:divsChild>
        </w:div>
        <w:div w:id="849759946">
          <w:marLeft w:val="0"/>
          <w:marRight w:val="0"/>
          <w:marTop w:val="0"/>
          <w:marBottom w:val="0"/>
          <w:divBdr>
            <w:top w:val="none" w:sz="0" w:space="0" w:color="auto"/>
            <w:left w:val="none" w:sz="0" w:space="0" w:color="auto"/>
            <w:bottom w:val="none" w:sz="0" w:space="0" w:color="auto"/>
            <w:right w:val="none" w:sz="0" w:space="0" w:color="auto"/>
          </w:divBdr>
          <w:divsChild>
            <w:div w:id="989136721">
              <w:marLeft w:val="0"/>
              <w:marRight w:val="0"/>
              <w:marTop w:val="0"/>
              <w:marBottom w:val="0"/>
              <w:divBdr>
                <w:top w:val="none" w:sz="0" w:space="0" w:color="auto"/>
                <w:left w:val="none" w:sz="0" w:space="0" w:color="auto"/>
                <w:bottom w:val="none" w:sz="0" w:space="0" w:color="auto"/>
                <w:right w:val="none" w:sz="0" w:space="0" w:color="auto"/>
              </w:divBdr>
            </w:div>
          </w:divsChild>
        </w:div>
        <w:div w:id="855314865">
          <w:marLeft w:val="0"/>
          <w:marRight w:val="0"/>
          <w:marTop w:val="0"/>
          <w:marBottom w:val="0"/>
          <w:divBdr>
            <w:top w:val="none" w:sz="0" w:space="0" w:color="auto"/>
            <w:left w:val="none" w:sz="0" w:space="0" w:color="auto"/>
            <w:bottom w:val="none" w:sz="0" w:space="0" w:color="auto"/>
            <w:right w:val="none" w:sz="0" w:space="0" w:color="auto"/>
          </w:divBdr>
          <w:divsChild>
            <w:div w:id="2135706480">
              <w:marLeft w:val="0"/>
              <w:marRight w:val="0"/>
              <w:marTop w:val="0"/>
              <w:marBottom w:val="0"/>
              <w:divBdr>
                <w:top w:val="none" w:sz="0" w:space="0" w:color="auto"/>
                <w:left w:val="none" w:sz="0" w:space="0" w:color="auto"/>
                <w:bottom w:val="none" w:sz="0" w:space="0" w:color="auto"/>
                <w:right w:val="none" w:sz="0" w:space="0" w:color="auto"/>
              </w:divBdr>
            </w:div>
          </w:divsChild>
        </w:div>
        <w:div w:id="863135842">
          <w:marLeft w:val="0"/>
          <w:marRight w:val="0"/>
          <w:marTop w:val="0"/>
          <w:marBottom w:val="0"/>
          <w:divBdr>
            <w:top w:val="none" w:sz="0" w:space="0" w:color="auto"/>
            <w:left w:val="none" w:sz="0" w:space="0" w:color="auto"/>
            <w:bottom w:val="none" w:sz="0" w:space="0" w:color="auto"/>
            <w:right w:val="none" w:sz="0" w:space="0" w:color="auto"/>
          </w:divBdr>
          <w:divsChild>
            <w:div w:id="2060738258">
              <w:marLeft w:val="0"/>
              <w:marRight w:val="0"/>
              <w:marTop w:val="0"/>
              <w:marBottom w:val="0"/>
              <w:divBdr>
                <w:top w:val="none" w:sz="0" w:space="0" w:color="auto"/>
                <w:left w:val="none" w:sz="0" w:space="0" w:color="auto"/>
                <w:bottom w:val="none" w:sz="0" w:space="0" w:color="auto"/>
                <w:right w:val="none" w:sz="0" w:space="0" w:color="auto"/>
              </w:divBdr>
            </w:div>
          </w:divsChild>
        </w:div>
        <w:div w:id="875897109">
          <w:marLeft w:val="0"/>
          <w:marRight w:val="0"/>
          <w:marTop w:val="0"/>
          <w:marBottom w:val="0"/>
          <w:divBdr>
            <w:top w:val="none" w:sz="0" w:space="0" w:color="auto"/>
            <w:left w:val="none" w:sz="0" w:space="0" w:color="auto"/>
            <w:bottom w:val="none" w:sz="0" w:space="0" w:color="auto"/>
            <w:right w:val="none" w:sz="0" w:space="0" w:color="auto"/>
          </w:divBdr>
          <w:divsChild>
            <w:div w:id="453600561">
              <w:marLeft w:val="0"/>
              <w:marRight w:val="0"/>
              <w:marTop w:val="0"/>
              <w:marBottom w:val="0"/>
              <w:divBdr>
                <w:top w:val="none" w:sz="0" w:space="0" w:color="auto"/>
                <w:left w:val="none" w:sz="0" w:space="0" w:color="auto"/>
                <w:bottom w:val="none" w:sz="0" w:space="0" w:color="auto"/>
                <w:right w:val="none" w:sz="0" w:space="0" w:color="auto"/>
              </w:divBdr>
            </w:div>
          </w:divsChild>
        </w:div>
        <w:div w:id="876938730">
          <w:marLeft w:val="0"/>
          <w:marRight w:val="0"/>
          <w:marTop w:val="0"/>
          <w:marBottom w:val="0"/>
          <w:divBdr>
            <w:top w:val="none" w:sz="0" w:space="0" w:color="auto"/>
            <w:left w:val="none" w:sz="0" w:space="0" w:color="auto"/>
            <w:bottom w:val="none" w:sz="0" w:space="0" w:color="auto"/>
            <w:right w:val="none" w:sz="0" w:space="0" w:color="auto"/>
          </w:divBdr>
          <w:divsChild>
            <w:div w:id="904336387">
              <w:marLeft w:val="0"/>
              <w:marRight w:val="0"/>
              <w:marTop w:val="0"/>
              <w:marBottom w:val="0"/>
              <w:divBdr>
                <w:top w:val="none" w:sz="0" w:space="0" w:color="auto"/>
                <w:left w:val="none" w:sz="0" w:space="0" w:color="auto"/>
                <w:bottom w:val="none" w:sz="0" w:space="0" w:color="auto"/>
                <w:right w:val="none" w:sz="0" w:space="0" w:color="auto"/>
              </w:divBdr>
            </w:div>
          </w:divsChild>
        </w:div>
        <w:div w:id="878392343">
          <w:marLeft w:val="0"/>
          <w:marRight w:val="0"/>
          <w:marTop w:val="0"/>
          <w:marBottom w:val="0"/>
          <w:divBdr>
            <w:top w:val="none" w:sz="0" w:space="0" w:color="auto"/>
            <w:left w:val="none" w:sz="0" w:space="0" w:color="auto"/>
            <w:bottom w:val="none" w:sz="0" w:space="0" w:color="auto"/>
            <w:right w:val="none" w:sz="0" w:space="0" w:color="auto"/>
          </w:divBdr>
          <w:divsChild>
            <w:div w:id="1468937007">
              <w:marLeft w:val="0"/>
              <w:marRight w:val="0"/>
              <w:marTop w:val="0"/>
              <w:marBottom w:val="0"/>
              <w:divBdr>
                <w:top w:val="none" w:sz="0" w:space="0" w:color="auto"/>
                <w:left w:val="none" w:sz="0" w:space="0" w:color="auto"/>
                <w:bottom w:val="none" w:sz="0" w:space="0" w:color="auto"/>
                <w:right w:val="none" w:sz="0" w:space="0" w:color="auto"/>
              </w:divBdr>
            </w:div>
          </w:divsChild>
        </w:div>
        <w:div w:id="913320869">
          <w:marLeft w:val="0"/>
          <w:marRight w:val="0"/>
          <w:marTop w:val="0"/>
          <w:marBottom w:val="0"/>
          <w:divBdr>
            <w:top w:val="none" w:sz="0" w:space="0" w:color="auto"/>
            <w:left w:val="none" w:sz="0" w:space="0" w:color="auto"/>
            <w:bottom w:val="none" w:sz="0" w:space="0" w:color="auto"/>
            <w:right w:val="none" w:sz="0" w:space="0" w:color="auto"/>
          </w:divBdr>
          <w:divsChild>
            <w:div w:id="2102143460">
              <w:marLeft w:val="0"/>
              <w:marRight w:val="0"/>
              <w:marTop w:val="0"/>
              <w:marBottom w:val="0"/>
              <w:divBdr>
                <w:top w:val="none" w:sz="0" w:space="0" w:color="auto"/>
                <w:left w:val="none" w:sz="0" w:space="0" w:color="auto"/>
                <w:bottom w:val="none" w:sz="0" w:space="0" w:color="auto"/>
                <w:right w:val="none" w:sz="0" w:space="0" w:color="auto"/>
              </w:divBdr>
            </w:div>
          </w:divsChild>
        </w:div>
        <w:div w:id="935096487">
          <w:marLeft w:val="0"/>
          <w:marRight w:val="0"/>
          <w:marTop w:val="0"/>
          <w:marBottom w:val="0"/>
          <w:divBdr>
            <w:top w:val="none" w:sz="0" w:space="0" w:color="auto"/>
            <w:left w:val="none" w:sz="0" w:space="0" w:color="auto"/>
            <w:bottom w:val="none" w:sz="0" w:space="0" w:color="auto"/>
            <w:right w:val="none" w:sz="0" w:space="0" w:color="auto"/>
          </w:divBdr>
          <w:divsChild>
            <w:div w:id="635331819">
              <w:marLeft w:val="0"/>
              <w:marRight w:val="0"/>
              <w:marTop w:val="0"/>
              <w:marBottom w:val="0"/>
              <w:divBdr>
                <w:top w:val="none" w:sz="0" w:space="0" w:color="auto"/>
                <w:left w:val="none" w:sz="0" w:space="0" w:color="auto"/>
                <w:bottom w:val="none" w:sz="0" w:space="0" w:color="auto"/>
                <w:right w:val="none" w:sz="0" w:space="0" w:color="auto"/>
              </w:divBdr>
            </w:div>
          </w:divsChild>
        </w:div>
        <w:div w:id="943656392">
          <w:marLeft w:val="0"/>
          <w:marRight w:val="0"/>
          <w:marTop w:val="0"/>
          <w:marBottom w:val="0"/>
          <w:divBdr>
            <w:top w:val="none" w:sz="0" w:space="0" w:color="auto"/>
            <w:left w:val="none" w:sz="0" w:space="0" w:color="auto"/>
            <w:bottom w:val="none" w:sz="0" w:space="0" w:color="auto"/>
            <w:right w:val="none" w:sz="0" w:space="0" w:color="auto"/>
          </w:divBdr>
          <w:divsChild>
            <w:div w:id="1711371700">
              <w:marLeft w:val="0"/>
              <w:marRight w:val="0"/>
              <w:marTop w:val="0"/>
              <w:marBottom w:val="0"/>
              <w:divBdr>
                <w:top w:val="none" w:sz="0" w:space="0" w:color="auto"/>
                <w:left w:val="none" w:sz="0" w:space="0" w:color="auto"/>
                <w:bottom w:val="none" w:sz="0" w:space="0" w:color="auto"/>
                <w:right w:val="none" w:sz="0" w:space="0" w:color="auto"/>
              </w:divBdr>
            </w:div>
          </w:divsChild>
        </w:div>
        <w:div w:id="991256491">
          <w:marLeft w:val="0"/>
          <w:marRight w:val="0"/>
          <w:marTop w:val="0"/>
          <w:marBottom w:val="0"/>
          <w:divBdr>
            <w:top w:val="none" w:sz="0" w:space="0" w:color="auto"/>
            <w:left w:val="none" w:sz="0" w:space="0" w:color="auto"/>
            <w:bottom w:val="none" w:sz="0" w:space="0" w:color="auto"/>
            <w:right w:val="none" w:sz="0" w:space="0" w:color="auto"/>
          </w:divBdr>
          <w:divsChild>
            <w:div w:id="1031950820">
              <w:marLeft w:val="0"/>
              <w:marRight w:val="0"/>
              <w:marTop w:val="0"/>
              <w:marBottom w:val="0"/>
              <w:divBdr>
                <w:top w:val="none" w:sz="0" w:space="0" w:color="auto"/>
                <w:left w:val="none" w:sz="0" w:space="0" w:color="auto"/>
                <w:bottom w:val="none" w:sz="0" w:space="0" w:color="auto"/>
                <w:right w:val="none" w:sz="0" w:space="0" w:color="auto"/>
              </w:divBdr>
            </w:div>
          </w:divsChild>
        </w:div>
        <w:div w:id="1014919635">
          <w:marLeft w:val="0"/>
          <w:marRight w:val="0"/>
          <w:marTop w:val="0"/>
          <w:marBottom w:val="0"/>
          <w:divBdr>
            <w:top w:val="none" w:sz="0" w:space="0" w:color="auto"/>
            <w:left w:val="none" w:sz="0" w:space="0" w:color="auto"/>
            <w:bottom w:val="none" w:sz="0" w:space="0" w:color="auto"/>
            <w:right w:val="none" w:sz="0" w:space="0" w:color="auto"/>
          </w:divBdr>
          <w:divsChild>
            <w:div w:id="1903759786">
              <w:marLeft w:val="0"/>
              <w:marRight w:val="0"/>
              <w:marTop w:val="0"/>
              <w:marBottom w:val="0"/>
              <w:divBdr>
                <w:top w:val="none" w:sz="0" w:space="0" w:color="auto"/>
                <w:left w:val="none" w:sz="0" w:space="0" w:color="auto"/>
                <w:bottom w:val="none" w:sz="0" w:space="0" w:color="auto"/>
                <w:right w:val="none" w:sz="0" w:space="0" w:color="auto"/>
              </w:divBdr>
            </w:div>
          </w:divsChild>
        </w:div>
        <w:div w:id="1026567398">
          <w:marLeft w:val="0"/>
          <w:marRight w:val="0"/>
          <w:marTop w:val="0"/>
          <w:marBottom w:val="0"/>
          <w:divBdr>
            <w:top w:val="none" w:sz="0" w:space="0" w:color="auto"/>
            <w:left w:val="none" w:sz="0" w:space="0" w:color="auto"/>
            <w:bottom w:val="none" w:sz="0" w:space="0" w:color="auto"/>
            <w:right w:val="none" w:sz="0" w:space="0" w:color="auto"/>
          </w:divBdr>
          <w:divsChild>
            <w:div w:id="902452528">
              <w:marLeft w:val="0"/>
              <w:marRight w:val="0"/>
              <w:marTop w:val="0"/>
              <w:marBottom w:val="0"/>
              <w:divBdr>
                <w:top w:val="none" w:sz="0" w:space="0" w:color="auto"/>
                <w:left w:val="none" w:sz="0" w:space="0" w:color="auto"/>
                <w:bottom w:val="none" w:sz="0" w:space="0" w:color="auto"/>
                <w:right w:val="none" w:sz="0" w:space="0" w:color="auto"/>
              </w:divBdr>
            </w:div>
          </w:divsChild>
        </w:div>
        <w:div w:id="1102263273">
          <w:marLeft w:val="0"/>
          <w:marRight w:val="0"/>
          <w:marTop w:val="0"/>
          <w:marBottom w:val="0"/>
          <w:divBdr>
            <w:top w:val="none" w:sz="0" w:space="0" w:color="auto"/>
            <w:left w:val="none" w:sz="0" w:space="0" w:color="auto"/>
            <w:bottom w:val="none" w:sz="0" w:space="0" w:color="auto"/>
            <w:right w:val="none" w:sz="0" w:space="0" w:color="auto"/>
          </w:divBdr>
          <w:divsChild>
            <w:div w:id="1084499015">
              <w:marLeft w:val="0"/>
              <w:marRight w:val="0"/>
              <w:marTop w:val="0"/>
              <w:marBottom w:val="0"/>
              <w:divBdr>
                <w:top w:val="none" w:sz="0" w:space="0" w:color="auto"/>
                <w:left w:val="none" w:sz="0" w:space="0" w:color="auto"/>
                <w:bottom w:val="none" w:sz="0" w:space="0" w:color="auto"/>
                <w:right w:val="none" w:sz="0" w:space="0" w:color="auto"/>
              </w:divBdr>
            </w:div>
          </w:divsChild>
        </w:div>
        <w:div w:id="1120419646">
          <w:marLeft w:val="0"/>
          <w:marRight w:val="0"/>
          <w:marTop w:val="0"/>
          <w:marBottom w:val="0"/>
          <w:divBdr>
            <w:top w:val="none" w:sz="0" w:space="0" w:color="auto"/>
            <w:left w:val="none" w:sz="0" w:space="0" w:color="auto"/>
            <w:bottom w:val="none" w:sz="0" w:space="0" w:color="auto"/>
            <w:right w:val="none" w:sz="0" w:space="0" w:color="auto"/>
          </w:divBdr>
          <w:divsChild>
            <w:div w:id="1698778279">
              <w:marLeft w:val="0"/>
              <w:marRight w:val="0"/>
              <w:marTop w:val="0"/>
              <w:marBottom w:val="0"/>
              <w:divBdr>
                <w:top w:val="none" w:sz="0" w:space="0" w:color="auto"/>
                <w:left w:val="none" w:sz="0" w:space="0" w:color="auto"/>
                <w:bottom w:val="none" w:sz="0" w:space="0" w:color="auto"/>
                <w:right w:val="none" w:sz="0" w:space="0" w:color="auto"/>
              </w:divBdr>
            </w:div>
          </w:divsChild>
        </w:div>
        <w:div w:id="1171412094">
          <w:marLeft w:val="0"/>
          <w:marRight w:val="0"/>
          <w:marTop w:val="0"/>
          <w:marBottom w:val="0"/>
          <w:divBdr>
            <w:top w:val="none" w:sz="0" w:space="0" w:color="auto"/>
            <w:left w:val="none" w:sz="0" w:space="0" w:color="auto"/>
            <w:bottom w:val="none" w:sz="0" w:space="0" w:color="auto"/>
            <w:right w:val="none" w:sz="0" w:space="0" w:color="auto"/>
          </w:divBdr>
          <w:divsChild>
            <w:div w:id="971398566">
              <w:marLeft w:val="0"/>
              <w:marRight w:val="0"/>
              <w:marTop w:val="0"/>
              <w:marBottom w:val="0"/>
              <w:divBdr>
                <w:top w:val="none" w:sz="0" w:space="0" w:color="auto"/>
                <w:left w:val="none" w:sz="0" w:space="0" w:color="auto"/>
                <w:bottom w:val="none" w:sz="0" w:space="0" w:color="auto"/>
                <w:right w:val="none" w:sz="0" w:space="0" w:color="auto"/>
              </w:divBdr>
            </w:div>
          </w:divsChild>
        </w:div>
        <w:div w:id="1179588075">
          <w:marLeft w:val="0"/>
          <w:marRight w:val="0"/>
          <w:marTop w:val="0"/>
          <w:marBottom w:val="0"/>
          <w:divBdr>
            <w:top w:val="none" w:sz="0" w:space="0" w:color="auto"/>
            <w:left w:val="none" w:sz="0" w:space="0" w:color="auto"/>
            <w:bottom w:val="none" w:sz="0" w:space="0" w:color="auto"/>
            <w:right w:val="none" w:sz="0" w:space="0" w:color="auto"/>
          </w:divBdr>
          <w:divsChild>
            <w:div w:id="866874161">
              <w:marLeft w:val="0"/>
              <w:marRight w:val="0"/>
              <w:marTop w:val="0"/>
              <w:marBottom w:val="0"/>
              <w:divBdr>
                <w:top w:val="none" w:sz="0" w:space="0" w:color="auto"/>
                <w:left w:val="none" w:sz="0" w:space="0" w:color="auto"/>
                <w:bottom w:val="none" w:sz="0" w:space="0" w:color="auto"/>
                <w:right w:val="none" w:sz="0" w:space="0" w:color="auto"/>
              </w:divBdr>
            </w:div>
          </w:divsChild>
        </w:div>
        <w:div w:id="1202285331">
          <w:marLeft w:val="0"/>
          <w:marRight w:val="0"/>
          <w:marTop w:val="0"/>
          <w:marBottom w:val="0"/>
          <w:divBdr>
            <w:top w:val="none" w:sz="0" w:space="0" w:color="auto"/>
            <w:left w:val="none" w:sz="0" w:space="0" w:color="auto"/>
            <w:bottom w:val="none" w:sz="0" w:space="0" w:color="auto"/>
            <w:right w:val="none" w:sz="0" w:space="0" w:color="auto"/>
          </w:divBdr>
          <w:divsChild>
            <w:div w:id="1456370674">
              <w:marLeft w:val="0"/>
              <w:marRight w:val="0"/>
              <w:marTop w:val="0"/>
              <w:marBottom w:val="0"/>
              <w:divBdr>
                <w:top w:val="none" w:sz="0" w:space="0" w:color="auto"/>
                <w:left w:val="none" w:sz="0" w:space="0" w:color="auto"/>
                <w:bottom w:val="none" w:sz="0" w:space="0" w:color="auto"/>
                <w:right w:val="none" w:sz="0" w:space="0" w:color="auto"/>
              </w:divBdr>
            </w:div>
          </w:divsChild>
        </w:div>
        <w:div w:id="1232421177">
          <w:marLeft w:val="0"/>
          <w:marRight w:val="0"/>
          <w:marTop w:val="0"/>
          <w:marBottom w:val="0"/>
          <w:divBdr>
            <w:top w:val="none" w:sz="0" w:space="0" w:color="auto"/>
            <w:left w:val="none" w:sz="0" w:space="0" w:color="auto"/>
            <w:bottom w:val="none" w:sz="0" w:space="0" w:color="auto"/>
            <w:right w:val="none" w:sz="0" w:space="0" w:color="auto"/>
          </w:divBdr>
          <w:divsChild>
            <w:div w:id="365982009">
              <w:marLeft w:val="0"/>
              <w:marRight w:val="0"/>
              <w:marTop w:val="0"/>
              <w:marBottom w:val="0"/>
              <w:divBdr>
                <w:top w:val="none" w:sz="0" w:space="0" w:color="auto"/>
                <w:left w:val="none" w:sz="0" w:space="0" w:color="auto"/>
                <w:bottom w:val="none" w:sz="0" w:space="0" w:color="auto"/>
                <w:right w:val="none" w:sz="0" w:space="0" w:color="auto"/>
              </w:divBdr>
            </w:div>
          </w:divsChild>
        </w:div>
        <w:div w:id="1278484568">
          <w:marLeft w:val="0"/>
          <w:marRight w:val="0"/>
          <w:marTop w:val="0"/>
          <w:marBottom w:val="0"/>
          <w:divBdr>
            <w:top w:val="none" w:sz="0" w:space="0" w:color="auto"/>
            <w:left w:val="none" w:sz="0" w:space="0" w:color="auto"/>
            <w:bottom w:val="none" w:sz="0" w:space="0" w:color="auto"/>
            <w:right w:val="none" w:sz="0" w:space="0" w:color="auto"/>
          </w:divBdr>
          <w:divsChild>
            <w:div w:id="916592673">
              <w:marLeft w:val="0"/>
              <w:marRight w:val="0"/>
              <w:marTop w:val="0"/>
              <w:marBottom w:val="0"/>
              <w:divBdr>
                <w:top w:val="none" w:sz="0" w:space="0" w:color="auto"/>
                <w:left w:val="none" w:sz="0" w:space="0" w:color="auto"/>
                <w:bottom w:val="none" w:sz="0" w:space="0" w:color="auto"/>
                <w:right w:val="none" w:sz="0" w:space="0" w:color="auto"/>
              </w:divBdr>
            </w:div>
          </w:divsChild>
        </w:div>
        <w:div w:id="1296714362">
          <w:marLeft w:val="0"/>
          <w:marRight w:val="0"/>
          <w:marTop w:val="0"/>
          <w:marBottom w:val="0"/>
          <w:divBdr>
            <w:top w:val="none" w:sz="0" w:space="0" w:color="auto"/>
            <w:left w:val="none" w:sz="0" w:space="0" w:color="auto"/>
            <w:bottom w:val="none" w:sz="0" w:space="0" w:color="auto"/>
            <w:right w:val="none" w:sz="0" w:space="0" w:color="auto"/>
          </w:divBdr>
          <w:divsChild>
            <w:div w:id="425424966">
              <w:marLeft w:val="0"/>
              <w:marRight w:val="0"/>
              <w:marTop w:val="0"/>
              <w:marBottom w:val="0"/>
              <w:divBdr>
                <w:top w:val="none" w:sz="0" w:space="0" w:color="auto"/>
                <w:left w:val="none" w:sz="0" w:space="0" w:color="auto"/>
                <w:bottom w:val="none" w:sz="0" w:space="0" w:color="auto"/>
                <w:right w:val="none" w:sz="0" w:space="0" w:color="auto"/>
              </w:divBdr>
            </w:div>
          </w:divsChild>
        </w:div>
        <w:div w:id="1301572814">
          <w:marLeft w:val="0"/>
          <w:marRight w:val="0"/>
          <w:marTop w:val="0"/>
          <w:marBottom w:val="0"/>
          <w:divBdr>
            <w:top w:val="none" w:sz="0" w:space="0" w:color="auto"/>
            <w:left w:val="none" w:sz="0" w:space="0" w:color="auto"/>
            <w:bottom w:val="none" w:sz="0" w:space="0" w:color="auto"/>
            <w:right w:val="none" w:sz="0" w:space="0" w:color="auto"/>
          </w:divBdr>
          <w:divsChild>
            <w:div w:id="1178815575">
              <w:marLeft w:val="0"/>
              <w:marRight w:val="0"/>
              <w:marTop w:val="0"/>
              <w:marBottom w:val="0"/>
              <w:divBdr>
                <w:top w:val="none" w:sz="0" w:space="0" w:color="auto"/>
                <w:left w:val="none" w:sz="0" w:space="0" w:color="auto"/>
                <w:bottom w:val="none" w:sz="0" w:space="0" w:color="auto"/>
                <w:right w:val="none" w:sz="0" w:space="0" w:color="auto"/>
              </w:divBdr>
            </w:div>
          </w:divsChild>
        </w:div>
        <w:div w:id="1311639945">
          <w:marLeft w:val="0"/>
          <w:marRight w:val="0"/>
          <w:marTop w:val="0"/>
          <w:marBottom w:val="0"/>
          <w:divBdr>
            <w:top w:val="none" w:sz="0" w:space="0" w:color="auto"/>
            <w:left w:val="none" w:sz="0" w:space="0" w:color="auto"/>
            <w:bottom w:val="none" w:sz="0" w:space="0" w:color="auto"/>
            <w:right w:val="none" w:sz="0" w:space="0" w:color="auto"/>
          </w:divBdr>
          <w:divsChild>
            <w:div w:id="1593925934">
              <w:marLeft w:val="0"/>
              <w:marRight w:val="0"/>
              <w:marTop w:val="0"/>
              <w:marBottom w:val="0"/>
              <w:divBdr>
                <w:top w:val="none" w:sz="0" w:space="0" w:color="auto"/>
                <w:left w:val="none" w:sz="0" w:space="0" w:color="auto"/>
                <w:bottom w:val="none" w:sz="0" w:space="0" w:color="auto"/>
                <w:right w:val="none" w:sz="0" w:space="0" w:color="auto"/>
              </w:divBdr>
            </w:div>
          </w:divsChild>
        </w:div>
        <w:div w:id="1315065307">
          <w:marLeft w:val="0"/>
          <w:marRight w:val="0"/>
          <w:marTop w:val="0"/>
          <w:marBottom w:val="0"/>
          <w:divBdr>
            <w:top w:val="none" w:sz="0" w:space="0" w:color="auto"/>
            <w:left w:val="none" w:sz="0" w:space="0" w:color="auto"/>
            <w:bottom w:val="none" w:sz="0" w:space="0" w:color="auto"/>
            <w:right w:val="none" w:sz="0" w:space="0" w:color="auto"/>
          </w:divBdr>
          <w:divsChild>
            <w:div w:id="1116946128">
              <w:marLeft w:val="0"/>
              <w:marRight w:val="0"/>
              <w:marTop w:val="0"/>
              <w:marBottom w:val="0"/>
              <w:divBdr>
                <w:top w:val="none" w:sz="0" w:space="0" w:color="auto"/>
                <w:left w:val="none" w:sz="0" w:space="0" w:color="auto"/>
                <w:bottom w:val="none" w:sz="0" w:space="0" w:color="auto"/>
                <w:right w:val="none" w:sz="0" w:space="0" w:color="auto"/>
              </w:divBdr>
            </w:div>
          </w:divsChild>
        </w:div>
        <w:div w:id="1352680072">
          <w:marLeft w:val="0"/>
          <w:marRight w:val="0"/>
          <w:marTop w:val="0"/>
          <w:marBottom w:val="0"/>
          <w:divBdr>
            <w:top w:val="none" w:sz="0" w:space="0" w:color="auto"/>
            <w:left w:val="none" w:sz="0" w:space="0" w:color="auto"/>
            <w:bottom w:val="none" w:sz="0" w:space="0" w:color="auto"/>
            <w:right w:val="none" w:sz="0" w:space="0" w:color="auto"/>
          </w:divBdr>
          <w:divsChild>
            <w:div w:id="906721794">
              <w:marLeft w:val="0"/>
              <w:marRight w:val="0"/>
              <w:marTop w:val="0"/>
              <w:marBottom w:val="0"/>
              <w:divBdr>
                <w:top w:val="none" w:sz="0" w:space="0" w:color="auto"/>
                <w:left w:val="none" w:sz="0" w:space="0" w:color="auto"/>
                <w:bottom w:val="none" w:sz="0" w:space="0" w:color="auto"/>
                <w:right w:val="none" w:sz="0" w:space="0" w:color="auto"/>
              </w:divBdr>
            </w:div>
          </w:divsChild>
        </w:div>
        <w:div w:id="1354915125">
          <w:marLeft w:val="0"/>
          <w:marRight w:val="0"/>
          <w:marTop w:val="0"/>
          <w:marBottom w:val="0"/>
          <w:divBdr>
            <w:top w:val="none" w:sz="0" w:space="0" w:color="auto"/>
            <w:left w:val="none" w:sz="0" w:space="0" w:color="auto"/>
            <w:bottom w:val="none" w:sz="0" w:space="0" w:color="auto"/>
            <w:right w:val="none" w:sz="0" w:space="0" w:color="auto"/>
          </w:divBdr>
          <w:divsChild>
            <w:div w:id="1789471289">
              <w:marLeft w:val="0"/>
              <w:marRight w:val="0"/>
              <w:marTop w:val="0"/>
              <w:marBottom w:val="0"/>
              <w:divBdr>
                <w:top w:val="none" w:sz="0" w:space="0" w:color="auto"/>
                <w:left w:val="none" w:sz="0" w:space="0" w:color="auto"/>
                <w:bottom w:val="none" w:sz="0" w:space="0" w:color="auto"/>
                <w:right w:val="none" w:sz="0" w:space="0" w:color="auto"/>
              </w:divBdr>
            </w:div>
          </w:divsChild>
        </w:div>
        <w:div w:id="1365866573">
          <w:marLeft w:val="0"/>
          <w:marRight w:val="0"/>
          <w:marTop w:val="0"/>
          <w:marBottom w:val="0"/>
          <w:divBdr>
            <w:top w:val="none" w:sz="0" w:space="0" w:color="auto"/>
            <w:left w:val="none" w:sz="0" w:space="0" w:color="auto"/>
            <w:bottom w:val="none" w:sz="0" w:space="0" w:color="auto"/>
            <w:right w:val="none" w:sz="0" w:space="0" w:color="auto"/>
          </w:divBdr>
          <w:divsChild>
            <w:div w:id="776366503">
              <w:marLeft w:val="0"/>
              <w:marRight w:val="0"/>
              <w:marTop w:val="0"/>
              <w:marBottom w:val="0"/>
              <w:divBdr>
                <w:top w:val="none" w:sz="0" w:space="0" w:color="auto"/>
                <w:left w:val="none" w:sz="0" w:space="0" w:color="auto"/>
                <w:bottom w:val="none" w:sz="0" w:space="0" w:color="auto"/>
                <w:right w:val="none" w:sz="0" w:space="0" w:color="auto"/>
              </w:divBdr>
            </w:div>
          </w:divsChild>
        </w:div>
        <w:div w:id="1501850271">
          <w:marLeft w:val="0"/>
          <w:marRight w:val="0"/>
          <w:marTop w:val="0"/>
          <w:marBottom w:val="0"/>
          <w:divBdr>
            <w:top w:val="none" w:sz="0" w:space="0" w:color="auto"/>
            <w:left w:val="none" w:sz="0" w:space="0" w:color="auto"/>
            <w:bottom w:val="none" w:sz="0" w:space="0" w:color="auto"/>
            <w:right w:val="none" w:sz="0" w:space="0" w:color="auto"/>
          </w:divBdr>
          <w:divsChild>
            <w:div w:id="1677878531">
              <w:marLeft w:val="0"/>
              <w:marRight w:val="0"/>
              <w:marTop w:val="0"/>
              <w:marBottom w:val="0"/>
              <w:divBdr>
                <w:top w:val="none" w:sz="0" w:space="0" w:color="auto"/>
                <w:left w:val="none" w:sz="0" w:space="0" w:color="auto"/>
                <w:bottom w:val="none" w:sz="0" w:space="0" w:color="auto"/>
                <w:right w:val="none" w:sz="0" w:space="0" w:color="auto"/>
              </w:divBdr>
            </w:div>
          </w:divsChild>
        </w:div>
        <w:div w:id="1505903272">
          <w:marLeft w:val="0"/>
          <w:marRight w:val="0"/>
          <w:marTop w:val="0"/>
          <w:marBottom w:val="0"/>
          <w:divBdr>
            <w:top w:val="none" w:sz="0" w:space="0" w:color="auto"/>
            <w:left w:val="none" w:sz="0" w:space="0" w:color="auto"/>
            <w:bottom w:val="none" w:sz="0" w:space="0" w:color="auto"/>
            <w:right w:val="none" w:sz="0" w:space="0" w:color="auto"/>
          </w:divBdr>
          <w:divsChild>
            <w:div w:id="858472081">
              <w:marLeft w:val="0"/>
              <w:marRight w:val="0"/>
              <w:marTop w:val="0"/>
              <w:marBottom w:val="0"/>
              <w:divBdr>
                <w:top w:val="none" w:sz="0" w:space="0" w:color="auto"/>
                <w:left w:val="none" w:sz="0" w:space="0" w:color="auto"/>
                <w:bottom w:val="none" w:sz="0" w:space="0" w:color="auto"/>
                <w:right w:val="none" w:sz="0" w:space="0" w:color="auto"/>
              </w:divBdr>
            </w:div>
          </w:divsChild>
        </w:div>
        <w:div w:id="1516311623">
          <w:marLeft w:val="0"/>
          <w:marRight w:val="0"/>
          <w:marTop w:val="0"/>
          <w:marBottom w:val="0"/>
          <w:divBdr>
            <w:top w:val="none" w:sz="0" w:space="0" w:color="auto"/>
            <w:left w:val="none" w:sz="0" w:space="0" w:color="auto"/>
            <w:bottom w:val="none" w:sz="0" w:space="0" w:color="auto"/>
            <w:right w:val="none" w:sz="0" w:space="0" w:color="auto"/>
          </w:divBdr>
          <w:divsChild>
            <w:div w:id="1065493302">
              <w:marLeft w:val="0"/>
              <w:marRight w:val="0"/>
              <w:marTop w:val="0"/>
              <w:marBottom w:val="0"/>
              <w:divBdr>
                <w:top w:val="none" w:sz="0" w:space="0" w:color="auto"/>
                <w:left w:val="none" w:sz="0" w:space="0" w:color="auto"/>
                <w:bottom w:val="none" w:sz="0" w:space="0" w:color="auto"/>
                <w:right w:val="none" w:sz="0" w:space="0" w:color="auto"/>
              </w:divBdr>
            </w:div>
          </w:divsChild>
        </w:div>
        <w:div w:id="1542787991">
          <w:marLeft w:val="0"/>
          <w:marRight w:val="0"/>
          <w:marTop w:val="0"/>
          <w:marBottom w:val="0"/>
          <w:divBdr>
            <w:top w:val="none" w:sz="0" w:space="0" w:color="auto"/>
            <w:left w:val="none" w:sz="0" w:space="0" w:color="auto"/>
            <w:bottom w:val="none" w:sz="0" w:space="0" w:color="auto"/>
            <w:right w:val="none" w:sz="0" w:space="0" w:color="auto"/>
          </w:divBdr>
          <w:divsChild>
            <w:div w:id="1727223816">
              <w:marLeft w:val="0"/>
              <w:marRight w:val="0"/>
              <w:marTop w:val="0"/>
              <w:marBottom w:val="0"/>
              <w:divBdr>
                <w:top w:val="none" w:sz="0" w:space="0" w:color="auto"/>
                <w:left w:val="none" w:sz="0" w:space="0" w:color="auto"/>
                <w:bottom w:val="none" w:sz="0" w:space="0" w:color="auto"/>
                <w:right w:val="none" w:sz="0" w:space="0" w:color="auto"/>
              </w:divBdr>
            </w:div>
          </w:divsChild>
        </w:div>
        <w:div w:id="1635404640">
          <w:marLeft w:val="0"/>
          <w:marRight w:val="0"/>
          <w:marTop w:val="0"/>
          <w:marBottom w:val="0"/>
          <w:divBdr>
            <w:top w:val="none" w:sz="0" w:space="0" w:color="auto"/>
            <w:left w:val="none" w:sz="0" w:space="0" w:color="auto"/>
            <w:bottom w:val="none" w:sz="0" w:space="0" w:color="auto"/>
            <w:right w:val="none" w:sz="0" w:space="0" w:color="auto"/>
          </w:divBdr>
          <w:divsChild>
            <w:div w:id="728071386">
              <w:marLeft w:val="0"/>
              <w:marRight w:val="0"/>
              <w:marTop w:val="0"/>
              <w:marBottom w:val="0"/>
              <w:divBdr>
                <w:top w:val="none" w:sz="0" w:space="0" w:color="auto"/>
                <w:left w:val="none" w:sz="0" w:space="0" w:color="auto"/>
                <w:bottom w:val="none" w:sz="0" w:space="0" w:color="auto"/>
                <w:right w:val="none" w:sz="0" w:space="0" w:color="auto"/>
              </w:divBdr>
            </w:div>
          </w:divsChild>
        </w:div>
        <w:div w:id="1637879821">
          <w:marLeft w:val="0"/>
          <w:marRight w:val="0"/>
          <w:marTop w:val="0"/>
          <w:marBottom w:val="0"/>
          <w:divBdr>
            <w:top w:val="none" w:sz="0" w:space="0" w:color="auto"/>
            <w:left w:val="none" w:sz="0" w:space="0" w:color="auto"/>
            <w:bottom w:val="none" w:sz="0" w:space="0" w:color="auto"/>
            <w:right w:val="none" w:sz="0" w:space="0" w:color="auto"/>
          </w:divBdr>
          <w:divsChild>
            <w:div w:id="1808082746">
              <w:marLeft w:val="0"/>
              <w:marRight w:val="0"/>
              <w:marTop w:val="0"/>
              <w:marBottom w:val="0"/>
              <w:divBdr>
                <w:top w:val="none" w:sz="0" w:space="0" w:color="auto"/>
                <w:left w:val="none" w:sz="0" w:space="0" w:color="auto"/>
                <w:bottom w:val="none" w:sz="0" w:space="0" w:color="auto"/>
                <w:right w:val="none" w:sz="0" w:space="0" w:color="auto"/>
              </w:divBdr>
            </w:div>
          </w:divsChild>
        </w:div>
        <w:div w:id="1696467002">
          <w:marLeft w:val="0"/>
          <w:marRight w:val="0"/>
          <w:marTop w:val="0"/>
          <w:marBottom w:val="0"/>
          <w:divBdr>
            <w:top w:val="none" w:sz="0" w:space="0" w:color="auto"/>
            <w:left w:val="none" w:sz="0" w:space="0" w:color="auto"/>
            <w:bottom w:val="none" w:sz="0" w:space="0" w:color="auto"/>
            <w:right w:val="none" w:sz="0" w:space="0" w:color="auto"/>
          </w:divBdr>
          <w:divsChild>
            <w:div w:id="1630697049">
              <w:marLeft w:val="0"/>
              <w:marRight w:val="0"/>
              <w:marTop w:val="0"/>
              <w:marBottom w:val="0"/>
              <w:divBdr>
                <w:top w:val="none" w:sz="0" w:space="0" w:color="auto"/>
                <w:left w:val="none" w:sz="0" w:space="0" w:color="auto"/>
                <w:bottom w:val="none" w:sz="0" w:space="0" w:color="auto"/>
                <w:right w:val="none" w:sz="0" w:space="0" w:color="auto"/>
              </w:divBdr>
            </w:div>
          </w:divsChild>
        </w:div>
        <w:div w:id="1702125462">
          <w:marLeft w:val="0"/>
          <w:marRight w:val="0"/>
          <w:marTop w:val="0"/>
          <w:marBottom w:val="0"/>
          <w:divBdr>
            <w:top w:val="none" w:sz="0" w:space="0" w:color="auto"/>
            <w:left w:val="none" w:sz="0" w:space="0" w:color="auto"/>
            <w:bottom w:val="none" w:sz="0" w:space="0" w:color="auto"/>
            <w:right w:val="none" w:sz="0" w:space="0" w:color="auto"/>
          </w:divBdr>
          <w:divsChild>
            <w:div w:id="1384938454">
              <w:marLeft w:val="0"/>
              <w:marRight w:val="0"/>
              <w:marTop w:val="0"/>
              <w:marBottom w:val="0"/>
              <w:divBdr>
                <w:top w:val="none" w:sz="0" w:space="0" w:color="auto"/>
                <w:left w:val="none" w:sz="0" w:space="0" w:color="auto"/>
                <w:bottom w:val="none" w:sz="0" w:space="0" w:color="auto"/>
                <w:right w:val="none" w:sz="0" w:space="0" w:color="auto"/>
              </w:divBdr>
            </w:div>
          </w:divsChild>
        </w:div>
        <w:div w:id="1739940557">
          <w:marLeft w:val="0"/>
          <w:marRight w:val="0"/>
          <w:marTop w:val="0"/>
          <w:marBottom w:val="0"/>
          <w:divBdr>
            <w:top w:val="none" w:sz="0" w:space="0" w:color="auto"/>
            <w:left w:val="none" w:sz="0" w:space="0" w:color="auto"/>
            <w:bottom w:val="none" w:sz="0" w:space="0" w:color="auto"/>
            <w:right w:val="none" w:sz="0" w:space="0" w:color="auto"/>
          </w:divBdr>
          <w:divsChild>
            <w:div w:id="1921601774">
              <w:marLeft w:val="0"/>
              <w:marRight w:val="0"/>
              <w:marTop w:val="0"/>
              <w:marBottom w:val="0"/>
              <w:divBdr>
                <w:top w:val="none" w:sz="0" w:space="0" w:color="auto"/>
                <w:left w:val="none" w:sz="0" w:space="0" w:color="auto"/>
                <w:bottom w:val="none" w:sz="0" w:space="0" w:color="auto"/>
                <w:right w:val="none" w:sz="0" w:space="0" w:color="auto"/>
              </w:divBdr>
            </w:div>
          </w:divsChild>
        </w:div>
        <w:div w:id="1768041953">
          <w:marLeft w:val="0"/>
          <w:marRight w:val="0"/>
          <w:marTop w:val="0"/>
          <w:marBottom w:val="0"/>
          <w:divBdr>
            <w:top w:val="none" w:sz="0" w:space="0" w:color="auto"/>
            <w:left w:val="none" w:sz="0" w:space="0" w:color="auto"/>
            <w:bottom w:val="none" w:sz="0" w:space="0" w:color="auto"/>
            <w:right w:val="none" w:sz="0" w:space="0" w:color="auto"/>
          </w:divBdr>
          <w:divsChild>
            <w:div w:id="273636545">
              <w:marLeft w:val="0"/>
              <w:marRight w:val="0"/>
              <w:marTop w:val="0"/>
              <w:marBottom w:val="0"/>
              <w:divBdr>
                <w:top w:val="none" w:sz="0" w:space="0" w:color="auto"/>
                <w:left w:val="none" w:sz="0" w:space="0" w:color="auto"/>
                <w:bottom w:val="none" w:sz="0" w:space="0" w:color="auto"/>
                <w:right w:val="none" w:sz="0" w:space="0" w:color="auto"/>
              </w:divBdr>
            </w:div>
          </w:divsChild>
        </w:div>
        <w:div w:id="1774322889">
          <w:marLeft w:val="0"/>
          <w:marRight w:val="0"/>
          <w:marTop w:val="0"/>
          <w:marBottom w:val="0"/>
          <w:divBdr>
            <w:top w:val="none" w:sz="0" w:space="0" w:color="auto"/>
            <w:left w:val="none" w:sz="0" w:space="0" w:color="auto"/>
            <w:bottom w:val="none" w:sz="0" w:space="0" w:color="auto"/>
            <w:right w:val="none" w:sz="0" w:space="0" w:color="auto"/>
          </w:divBdr>
          <w:divsChild>
            <w:div w:id="971449703">
              <w:marLeft w:val="0"/>
              <w:marRight w:val="0"/>
              <w:marTop w:val="0"/>
              <w:marBottom w:val="0"/>
              <w:divBdr>
                <w:top w:val="none" w:sz="0" w:space="0" w:color="auto"/>
                <w:left w:val="none" w:sz="0" w:space="0" w:color="auto"/>
                <w:bottom w:val="none" w:sz="0" w:space="0" w:color="auto"/>
                <w:right w:val="none" w:sz="0" w:space="0" w:color="auto"/>
              </w:divBdr>
            </w:div>
          </w:divsChild>
        </w:div>
        <w:div w:id="1792244725">
          <w:marLeft w:val="0"/>
          <w:marRight w:val="0"/>
          <w:marTop w:val="0"/>
          <w:marBottom w:val="0"/>
          <w:divBdr>
            <w:top w:val="none" w:sz="0" w:space="0" w:color="auto"/>
            <w:left w:val="none" w:sz="0" w:space="0" w:color="auto"/>
            <w:bottom w:val="none" w:sz="0" w:space="0" w:color="auto"/>
            <w:right w:val="none" w:sz="0" w:space="0" w:color="auto"/>
          </w:divBdr>
          <w:divsChild>
            <w:div w:id="2054842401">
              <w:marLeft w:val="0"/>
              <w:marRight w:val="0"/>
              <w:marTop w:val="0"/>
              <w:marBottom w:val="0"/>
              <w:divBdr>
                <w:top w:val="none" w:sz="0" w:space="0" w:color="auto"/>
                <w:left w:val="none" w:sz="0" w:space="0" w:color="auto"/>
                <w:bottom w:val="none" w:sz="0" w:space="0" w:color="auto"/>
                <w:right w:val="none" w:sz="0" w:space="0" w:color="auto"/>
              </w:divBdr>
            </w:div>
          </w:divsChild>
        </w:div>
        <w:div w:id="1813792091">
          <w:marLeft w:val="0"/>
          <w:marRight w:val="0"/>
          <w:marTop w:val="0"/>
          <w:marBottom w:val="0"/>
          <w:divBdr>
            <w:top w:val="none" w:sz="0" w:space="0" w:color="auto"/>
            <w:left w:val="none" w:sz="0" w:space="0" w:color="auto"/>
            <w:bottom w:val="none" w:sz="0" w:space="0" w:color="auto"/>
            <w:right w:val="none" w:sz="0" w:space="0" w:color="auto"/>
          </w:divBdr>
          <w:divsChild>
            <w:div w:id="383914718">
              <w:marLeft w:val="0"/>
              <w:marRight w:val="0"/>
              <w:marTop w:val="0"/>
              <w:marBottom w:val="0"/>
              <w:divBdr>
                <w:top w:val="none" w:sz="0" w:space="0" w:color="auto"/>
                <w:left w:val="none" w:sz="0" w:space="0" w:color="auto"/>
                <w:bottom w:val="none" w:sz="0" w:space="0" w:color="auto"/>
                <w:right w:val="none" w:sz="0" w:space="0" w:color="auto"/>
              </w:divBdr>
            </w:div>
          </w:divsChild>
        </w:div>
        <w:div w:id="1826241476">
          <w:marLeft w:val="0"/>
          <w:marRight w:val="0"/>
          <w:marTop w:val="0"/>
          <w:marBottom w:val="0"/>
          <w:divBdr>
            <w:top w:val="none" w:sz="0" w:space="0" w:color="auto"/>
            <w:left w:val="none" w:sz="0" w:space="0" w:color="auto"/>
            <w:bottom w:val="none" w:sz="0" w:space="0" w:color="auto"/>
            <w:right w:val="none" w:sz="0" w:space="0" w:color="auto"/>
          </w:divBdr>
          <w:divsChild>
            <w:div w:id="313265322">
              <w:marLeft w:val="0"/>
              <w:marRight w:val="0"/>
              <w:marTop w:val="0"/>
              <w:marBottom w:val="0"/>
              <w:divBdr>
                <w:top w:val="none" w:sz="0" w:space="0" w:color="auto"/>
                <w:left w:val="none" w:sz="0" w:space="0" w:color="auto"/>
                <w:bottom w:val="none" w:sz="0" w:space="0" w:color="auto"/>
                <w:right w:val="none" w:sz="0" w:space="0" w:color="auto"/>
              </w:divBdr>
            </w:div>
          </w:divsChild>
        </w:div>
        <w:div w:id="1837722241">
          <w:marLeft w:val="0"/>
          <w:marRight w:val="0"/>
          <w:marTop w:val="0"/>
          <w:marBottom w:val="0"/>
          <w:divBdr>
            <w:top w:val="none" w:sz="0" w:space="0" w:color="auto"/>
            <w:left w:val="none" w:sz="0" w:space="0" w:color="auto"/>
            <w:bottom w:val="none" w:sz="0" w:space="0" w:color="auto"/>
            <w:right w:val="none" w:sz="0" w:space="0" w:color="auto"/>
          </w:divBdr>
          <w:divsChild>
            <w:div w:id="1956672623">
              <w:marLeft w:val="0"/>
              <w:marRight w:val="0"/>
              <w:marTop w:val="0"/>
              <w:marBottom w:val="0"/>
              <w:divBdr>
                <w:top w:val="none" w:sz="0" w:space="0" w:color="auto"/>
                <w:left w:val="none" w:sz="0" w:space="0" w:color="auto"/>
                <w:bottom w:val="none" w:sz="0" w:space="0" w:color="auto"/>
                <w:right w:val="none" w:sz="0" w:space="0" w:color="auto"/>
              </w:divBdr>
            </w:div>
          </w:divsChild>
        </w:div>
        <w:div w:id="1847093095">
          <w:marLeft w:val="0"/>
          <w:marRight w:val="0"/>
          <w:marTop w:val="0"/>
          <w:marBottom w:val="0"/>
          <w:divBdr>
            <w:top w:val="none" w:sz="0" w:space="0" w:color="auto"/>
            <w:left w:val="none" w:sz="0" w:space="0" w:color="auto"/>
            <w:bottom w:val="none" w:sz="0" w:space="0" w:color="auto"/>
            <w:right w:val="none" w:sz="0" w:space="0" w:color="auto"/>
          </w:divBdr>
          <w:divsChild>
            <w:div w:id="190725057">
              <w:marLeft w:val="0"/>
              <w:marRight w:val="0"/>
              <w:marTop w:val="0"/>
              <w:marBottom w:val="0"/>
              <w:divBdr>
                <w:top w:val="none" w:sz="0" w:space="0" w:color="auto"/>
                <w:left w:val="none" w:sz="0" w:space="0" w:color="auto"/>
                <w:bottom w:val="none" w:sz="0" w:space="0" w:color="auto"/>
                <w:right w:val="none" w:sz="0" w:space="0" w:color="auto"/>
              </w:divBdr>
            </w:div>
          </w:divsChild>
        </w:div>
        <w:div w:id="1873420241">
          <w:marLeft w:val="0"/>
          <w:marRight w:val="0"/>
          <w:marTop w:val="0"/>
          <w:marBottom w:val="0"/>
          <w:divBdr>
            <w:top w:val="none" w:sz="0" w:space="0" w:color="auto"/>
            <w:left w:val="none" w:sz="0" w:space="0" w:color="auto"/>
            <w:bottom w:val="none" w:sz="0" w:space="0" w:color="auto"/>
            <w:right w:val="none" w:sz="0" w:space="0" w:color="auto"/>
          </w:divBdr>
          <w:divsChild>
            <w:div w:id="1277060660">
              <w:marLeft w:val="0"/>
              <w:marRight w:val="0"/>
              <w:marTop w:val="0"/>
              <w:marBottom w:val="0"/>
              <w:divBdr>
                <w:top w:val="none" w:sz="0" w:space="0" w:color="auto"/>
                <w:left w:val="none" w:sz="0" w:space="0" w:color="auto"/>
                <w:bottom w:val="none" w:sz="0" w:space="0" w:color="auto"/>
                <w:right w:val="none" w:sz="0" w:space="0" w:color="auto"/>
              </w:divBdr>
            </w:div>
          </w:divsChild>
        </w:div>
        <w:div w:id="1886134875">
          <w:marLeft w:val="0"/>
          <w:marRight w:val="0"/>
          <w:marTop w:val="0"/>
          <w:marBottom w:val="0"/>
          <w:divBdr>
            <w:top w:val="none" w:sz="0" w:space="0" w:color="auto"/>
            <w:left w:val="none" w:sz="0" w:space="0" w:color="auto"/>
            <w:bottom w:val="none" w:sz="0" w:space="0" w:color="auto"/>
            <w:right w:val="none" w:sz="0" w:space="0" w:color="auto"/>
          </w:divBdr>
          <w:divsChild>
            <w:div w:id="1030956898">
              <w:marLeft w:val="0"/>
              <w:marRight w:val="0"/>
              <w:marTop w:val="0"/>
              <w:marBottom w:val="0"/>
              <w:divBdr>
                <w:top w:val="none" w:sz="0" w:space="0" w:color="auto"/>
                <w:left w:val="none" w:sz="0" w:space="0" w:color="auto"/>
                <w:bottom w:val="none" w:sz="0" w:space="0" w:color="auto"/>
                <w:right w:val="none" w:sz="0" w:space="0" w:color="auto"/>
              </w:divBdr>
            </w:div>
          </w:divsChild>
        </w:div>
        <w:div w:id="1905800768">
          <w:marLeft w:val="0"/>
          <w:marRight w:val="0"/>
          <w:marTop w:val="0"/>
          <w:marBottom w:val="0"/>
          <w:divBdr>
            <w:top w:val="none" w:sz="0" w:space="0" w:color="auto"/>
            <w:left w:val="none" w:sz="0" w:space="0" w:color="auto"/>
            <w:bottom w:val="none" w:sz="0" w:space="0" w:color="auto"/>
            <w:right w:val="none" w:sz="0" w:space="0" w:color="auto"/>
          </w:divBdr>
          <w:divsChild>
            <w:div w:id="949747795">
              <w:marLeft w:val="0"/>
              <w:marRight w:val="0"/>
              <w:marTop w:val="0"/>
              <w:marBottom w:val="0"/>
              <w:divBdr>
                <w:top w:val="none" w:sz="0" w:space="0" w:color="auto"/>
                <w:left w:val="none" w:sz="0" w:space="0" w:color="auto"/>
                <w:bottom w:val="none" w:sz="0" w:space="0" w:color="auto"/>
                <w:right w:val="none" w:sz="0" w:space="0" w:color="auto"/>
              </w:divBdr>
            </w:div>
          </w:divsChild>
        </w:div>
        <w:div w:id="1917520302">
          <w:marLeft w:val="0"/>
          <w:marRight w:val="0"/>
          <w:marTop w:val="0"/>
          <w:marBottom w:val="0"/>
          <w:divBdr>
            <w:top w:val="none" w:sz="0" w:space="0" w:color="auto"/>
            <w:left w:val="none" w:sz="0" w:space="0" w:color="auto"/>
            <w:bottom w:val="none" w:sz="0" w:space="0" w:color="auto"/>
            <w:right w:val="none" w:sz="0" w:space="0" w:color="auto"/>
          </w:divBdr>
          <w:divsChild>
            <w:div w:id="1780224708">
              <w:marLeft w:val="0"/>
              <w:marRight w:val="0"/>
              <w:marTop w:val="0"/>
              <w:marBottom w:val="0"/>
              <w:divBdr>
                <w:top w:val="none" w:sz="0" w:space="0" w:color="auto"/>
                <w:left w:val="none" w:sz="0" w:space="0" w:color="auto"/>
                <w:bottom w:val="none" w:sz="0" w:space="0" w:color="auto"/>
                <w:right w:val="none" w:sz="0" w:space="0" w:color="auto"/>
              </w:divBdr>
            </w:div>
          </w:divsChild>
        </w:div>
        <w:div w:id="1934314339">
          <w:marLeft w:val="0"/>
          <w:marRight w:val="0"/>
          <w:marTop w:val="0"/>
          <w:marBottom w:val="0"/>
          <w:divBdr>
            <w:top w:val="none" w:sz="0" w:space="0" w:color="auto"/>
            <w:left w:val="none" w:sz="0" w:space="0" w:color="auto"/>
            <w:bottom w:val="none" w:sz="0" w:space="0" w:color="auto"/>
            <w:right w:val="none" w:sz="0" w:space="0" w:color="auto"/>
          </w:divBdr>
          <w:divsChild>
            <w:div w:id="2029866389">
              <w:marLeft w:val="0"/>
              <w:marRight w:val="0"/>
              <w:marTop w:val="0"/>
              <w:marBottom w:val="0"/>
              <w:divBdr>
                <w:top w:val="none" w:sz="0" w:space="0" w:color="auto"/>
                <w:left w:val="none" w:sz="0" w:space="0" w:color="auto"/>
                <w:bottom w:val="none" w:sz="0" w:space="0" w:color="auto"/>
                <w:right w:val="none" w:sz="0" w:space="0" w:color="auto"/>
              </w:divBdr>
            </w:div>
          </w:divsChild>
        </w:div>
        <w:div w:id="1950121212">
          <w:marLeft w:val="0"/>
          <w:marRight w:val="0"/>
          <w:marTop w:val="0"/>
          <w:marBottom w:val="0"/>
          <w:divBdr>
            <w:top w:val="none" w:sz="0" w:space="0" w:color="auto"/>
            <w:left w:val="none" w:sz="0" w:space="0" w:color="auto"/>
            <w:bottom w:val="none" w:sz="0" w:space="0" w:color="auto"/>
            <w:right w:val="none" w:sz="0" w:space="0" w:color="auto"/>
          </w:divBdr>
          <w:divsChild>
            <w:div w:id="333995458">
              <w:marLeft w:val="0"/>
              <w:marRight w:val="0"/>
              <w:marTop w:val="0"/>
              <w:marBottom w:val="0"/>
              <w:divBdr>
                <w:top w:val="none" w:sz="0" w:space="0" w:color="auto"/>
                <w:left w:val="none" w:sz="0" w:space="0" w:color="auto"/>
                <w:bottom w:val="none" w:sz="0" w:space="0" w:color="auto"/>
                <w:right w:val="none" w:sz="0" w:space="0" w:color="auto"/>
              </w:divBdr>
            </w:div>
          </w:divsChild>
        </w:div>
        <w:div w:id="2018533633">
          <w:marLeft w:val="0"/>
          <w:marRight w:val="0"/>
          <w:marTop w:val="0"/>
          <w:marBottom w:val="0"/>
          <w:divBdr>
            <w:top w:val="none" w:sz="0" w:space="0" w:color="auto"/>
            <w:left w:val="none" w:sz="0" w:space="0" w:color="auto"/>
            <w:bottom w:val="none" w:sz="0" w:space="0" w:color="auto"/>
            <w:right w:val="none" w:sz="0" w:space="0" w:color="auto"/>
          </w:divBdr>
          <w:divsChild>
            <w:div w:id="2011371094">
              <w:marLeft w:val="0"/>
              <w:marRight w:val="0"/>
              <w:marTop w:val="0"/>
              <w:marBottom w:val="0"/>
              <w:divBdr>
                <w:top w:val="none" w:sz="0" w:space="0" w:color="auto"/>
                <w:left w:val="none" w:sz="0" w:space="0" w:color="auto"/>
                <w:bottom w:val="none" w:sz="0" w:space="0" w:color="auto"/>
                <w:right w:val="none" w:sz="0" w:space="0" w:color="auto"/>
              </w:divBdr>
            </w:div>
          </w:divsChild>
        </w:div>
        <w:div w:id="2047946059">
          <w:marLeft w:val="0"/>
          <w:marRight w:val="0"/>
          <w:marTop w:val="0"/>
          <w:marBottom w:val="0"/>
          <w:divBdr>
            <w:top w:val="none" w:sz="0" w:space="0" w:color="auto"/>
            <w:left w:val="none" w:sz="0" w:space="0" w:color="auto"/>
            <w:bottom w:val="none" w:sz="0" w:space="0" w:color="auto"/>
            <w:right w:val="none" w:sz="0" w:space="0" w:color="auto"/>
          </w:divBdr>
          <w:divsChild>
            <w:div w:id="92823552">
              <w:marLeft w:val="0"/>
              <w:marRight w:val="0"/>
              <w:marTop w:val="0"/>
              <w:marBottom w:val="0"/>
              <w:divBdr>
                <w:top w:val="none" w:sz="0" w:space="0" w:color="auto"/>
                <w:left w:val="none" w:sz="0" w:space="0" w:color="auto"/>
                <w:bottom w:val="none" w:sz="0" w:space="0" w:color="auto"/>
                <w:right w:val="none" w:sz="0" w:space="0" w:color="auto"/>
              </w:divBdr>
            </w:div>
          </w:divsChild>
        </w:div>
        <w:div w:id="2083016664">
          <w:marLeft w:val="0"/>
          <w:marRight w:val="0"/>
          <w:marTop w:val="0"/>
          <w:marBottom w:val="0"/>
          <w:divBdr>
            <w:top w:val="none" w:sz="0" w:space="0" w:color="auto"/>
            <w:left w:val="none" w:sz="0" w:space="0" w:color="auto"/>
            <w:bottom w:val="none" w:sz="0" w:space="0" w:color="auto"/>
            <w:right w:val="none" w:sz="0" w:space="0" w:color="auto"/>
          </w:divBdr>
          <w:divsChild>
            <w:div w:id="2076321151">
              <w:marLeft w:val="0"/>
              <w:marRight w:val="0"/>
              <w:marTop w:val="0"/>
              <w:marBottom w:val="0"/>
              <w:divBdr>
                <w:top w:val="none" w:sz="0" w:space="0" w:color="auto"/>
                <w:left w:val="none" w:sz="0" w:space="0" w:color="auto"/>
                <w:bottom w:val="none" w:sz="0" w:space="0" w:color="auto"/>
                <w:right w:val="none" w:sz="0" w:space="0" w:color="auto"/>
              </w:divBdr>
            </w:div>
          </w:divsChild>
        </w:div>
        <w:div w:id="2092850737">
          <w:marLeft w:val="0"/>
          <w:marRight w:val="0"/>
          <w:marTop w:val="0"/>
          <w:marBottom w:val="0"/>
          <w:divBdr>
            <w:top w:val="none" w:sz="0" w:space="0" w:color="auto"/>
            <w:left w:val="none" w:sz="0" w:space="0" w:color="auto"/>
            <w:bottom w:val="none" w:sz="0" w:space="0" w:color="auto"/>
            <w:right w:val="none" w:sz="0" w:space="0" w:color="auto"/>
          </w:divBdr>
          <w:divsChild>
            <w:div w:id="1442409122">
              <w:marLeft w:val="0"/>
              <w:marRight w:val="0"/>
              <w:marTop w:val="0"/>
              <w:marBottom w:val="0"/>
              <w:divBdr>
                <w:top w:val="none" w:sz="0" w:space="0" w:color="auto"/>
                <w:left w:val="none" w:sz="0" w:space="0" w:color="auto"/>
                <w:bottom w:val="none" w:sz="0" w:space="0" w:color="auto"/>
                <w:right w:val="none" w:sz="0" w:space="0" w:color="auto"/>
              </w:divBdr>
            </w:div>
          </w:divsChild>
        </w:div>
        <w:div w:id="2102792725">
          <w:marLeft w:val="0"/>
          <w:marRight w:val="0"/>
          <w:marTop w:val="0"/>
          <w:marBottom w:val="0"/>
          <w:divBdr>
            <w:top w:val="none" w:sz="0" w:space="0" w:color="auto"/>
            <w:left w:val="none" w:sz="0" w:space="0" w:color="auto"/>
            <w:bottom w:val="none" w:sz="0" w:space="0" w:color="auto"/>
            <w:right w:val="none" w:sz="0" w:space="0" w:color="auto"/>
          </w:divBdr>
          <w:divsChild>
            <w:div w:id="527106972">
              <w:marLeft w:val="0"/>
              <w:marRight w:val="0"/>
              <w:marTop w:val="0"/>
              <w:marBottom w:val="0"/>
              <w:divBdr>
                <w:top w:val="none" w:sz="0" w:space="0" w:color="auto"/>
                <w:left w:val="none" w:sz="0" w:space="0" w:color="auto"/>
                <w:bottom w:val="none" w:sz="0" w:space="0" w:color="auto"/>
                <w:right w:val="none" w:sz="0" w:space="0" w:color="auto"/>
              </w:divBdr>
            </w:div>
          </w:divsChild>
        </w:div>
        <w:div w:id="2107341255">
          <w:marLeft w:val="0"/>
          <w:marRight w:val="0"/>
          <w:marTop w:val="0"/>
          <w:marBottom w:val="0"/>
          <w:divBdr>
            <w:top w:val="none" w:sz="0" w:space="0" w:color="auto"/>
            <w:left w:val="none" w:sz="0" w:space="0" w:color="auto"/>
            <w:bottom w:val="none" w:sz="0" w:space="0" w:color="auto"/>
            <w:right w:val="none" w:sz="0" w:space="0" w:color="auto"/>
          </w:divBdr>
          <w:divsChild>
            <w:div w:id="386420464">
              <w:marLeft w:val="0"/>
              <w:marRight w:val="0"/>
              <w:marTop w:val="0"/>
              <w:marBottom w:val="0"/>
              <w:divBdr>
                <w:top w:val="none" w:sz="0" w:space="0" w:color="auto"/>
                <w:left w:val="none" w:sz="0" w:space="0" w:color="auto"/>
                <w:bottom w:val="none" w:sz="0" w:space="0" w:color="auto"/>
                <w:right w:val="none" w:sz="0" w:space="0" w:color="auto"/>
              </w:divBdr>
            </w:div>
          </w:divsChild>
        </w:div>
        <w:div w:id="2143838464">
          <w:marLeft w:val="0"/>
          <w:marRight w:val="0"/>
          <w:marTop w:val="0"/>
          <w:marBottom w:val="0"/>
          <w:divBdr>
            <w:top w:val="none" w:sz="0" w:space="0" w:color="auto"/>
            <w:left w:val="none" w:sz="0" w:space="0" w:color="auto"/>
            <w:bottom w:val="none" w:sz="0" w:space="0" w:color="auto"/>
            <w:right w:val="none" w:sz="0" w:space="0" w:color="auto"/>
          </w:divBdr>
          <w:divsChild>
            <w:div w:id="2191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82997">
      <w:bodyDiv w:val="1"/>
      <w:marLeft w:val="0"/>
      <w:marRight w:val="0"/>
      <w:marTop w:val="0"/>
      <w:marBottom w:val="0"/>
      <w:divBdr>
        <w:top w:val="none" w:sz="0" w:space="0" w:color="auto"/>
        <w:left w:val="none" w:sz="0" w:space="0" w:color="auto"/>
        <w:bottom w:val="none" w:sz="0" w:space="0" w:color="auto"/>
        <w:right w:val="none" w:sz="0" w:space="0" w:color="auto"/>
      </w:divBdr>
    </w:div>
    <w:div w:id="492374113">
      <w:bodyDiv w:val="1"/>
      <w:marLeft w:val="0"/>
      <w:marRight w:val="0"/>
      <w:marTop w:val="0"/>
      <w:marBottom w:val="0"/>
      <w:divBdr>
        <w:top w:val="none" w:sz="0" w:space="0" w:color="auto"/>
        <w:left w:val="none" w:sz="0" w:space="0" w:color="auto"/>
        <w:bottom w:val="none" w:sz="0" w:space="0" w:color="auto"/>
        <w:right w:val="none" w:sz="0" w:space="0" w:color="auto"/>
      </w:divBdr>
    </w:div>
    <w:div w:id="576329039">
      <w:bodyDiv w:val="1"/>
      <w:marLeft w:val="0"/>
      <w:marRight w:val="0"/>
      <w:marTop w:val="0"/>
      <w:marBottom w:val="0"/>
      <w:divBdr>
        <w:top w:val="none" w:sz="0" w:space="0" w:color="auto"/>
        <w:left w:val="none" w:sz="0" w:space="0" w:color="auto"/>
        <w:bottom w:val="none" w:sz="0" w:space="0" w:color="auto"/>
        <w:right w:val="none" w:sz="0" w:space="0" w:color="auto"/>
      </w:divBdr>
    </w:div>
    <w:div w:id="582027873">
      <w:bodyDiv w:val="1"/>
      <w:marLeft w:val="0"/>
      <w:marRight w:val="0"/>
      <w:marTop w:val="0"/>
      <w:marBottom w:val="0"/>
      <w:divBdr>
        <w:top w:val="none" w:sz="0" w:space="0" w:color="auto"/>
        <w:left w:val="none" w:sz="0" w:space="0" w:color="auto"/>
        <w:bottom w:val="none" w:sz="0" w:space="0" w:color="auto"/>
        <w:right w:val="none" w:sz="0" w:space="0" w:color="auto"/>
      </w:divBdr>
    </w:div>
    <w:div w:id="746732437">
      <w:bodyDiv w:val="1"/>
      <w:marLeft w:val="0"/>
      <w:marRight w:val="0"/>
      <w:marTop w:val="0"/>
      <w:marBottom w:val="0"/>
      <w:divBdr>
        <w:top w:val="none" w:sz="0" w:space="0" w:color="auto"/>
        <w:left w:val="none" w:sz="0" w:space="0" w:color="auto"/>
        <w:bottom w:val="none" w:sz="0" w:space="0" w:color="auto"/>
        <w:right w:val="none" w:sz="0" w:space="0" w:color="auto"/>
      </w:divBdr>
    </w:div>
    <w:div w:id="762335165">
      <w:bodyDiv w:val="1"/>
      <w:marLeft w:val="0"/>
      <w:marRight w:val="0"/>
      <w:marTop w:val="0"/>
      <w:marBottom w:val="0"/>
      <w:divBdr>
        <w:top w:val="none" w:sz="0" w:space="0" w:color="auto"/>
        <w:left w:val="none" w:sz="0" w:space="0" w:color="auto"/>
        <w:bottom w:val="none" w:sz="0" w:space="0" w:color="auto"/>
        <w:right w:val="none" w:sz="0" w:space="0" w:color="auto"/>
      </w:divBdr>
    </w:div>
    <w:div w:id="777986489">
      <w:bodyDiv w:val="1"/>
      <w:marLeft w:val="0"/>
      <w:marRight w:val="0"/>
      <w:marTop w:val="0"/>
      <w:marBottom w:val="0"/>
      <w:divBdr>
        <w:top w:val="none" w:sz="0" w:space="0" w:color="auto"/>
        <w:left w:val="none" w:sz="0" w:space="0" w:color="auto"/>
        <w:bottom w:val="none" w:sz="0" w:space="0" w:color="auto"/>
        <w:right w:val="none" w:sz="0" w:space="0" w:color="auto"/>
      </w:divBdr>
    </w:div>
    <w:div w:id="904413273">
      <w:bodyDiv w:val="1"/>
      <w:marLeft w:val="0"/>
      <w:marRight w:val="0"/>
      <w:marTop w:val="0"/>
      <w:marBottom w:val="0"/>
      <w:divBdr>
        <w:top w:val="none" w:sz="0" w:space="0" w:color="auto"/>
        <w:left w:val="none" w:sz="0" w:space="0" w:color="auto"/>
        <w:bottom w:val="none" w:sz="0" w:space="0" w:color="auto"/>
        <w:right w:val="none" w:sz="0" w:space="0" w:color="auto"/>
      </w:divBdr>
      <w:divsChild>
        <w:div w:id="1795519507">
          <w:marLeft w:val="446"/>
          <w:marRight w:val="0"/>
          <w:marTop w:val="0"/>
          <w:marBottom w:val="0"/>
          <w:divBdr>
            <w:top w:val="none" w:sz="0" w:space="0" w:color="auto"/>
            <w:left w:val="none" w:sz="0" w:space="0" w:color="auto"/>
            <w:bottom w:val="none" w:sz="0" w:space="0" w:color="auto"/>
            <w:right w:val="none" w:sz="0" w:space="0" w:color="auto"/>
          </w:divBdr>
        </w:div>
      </w:divsChild>
    </w:div>
    <w:div w:id="907300549">
      <w:bodyDiv w:val="1"/>
      <w:marLeft w:val="0"/>
      <w:marRight w:val="0"/>
      <w:marTop w:val="0"/>
      <w:marBottom w:val="0"/>
      <w:divBdr>
        <w:top w:val="none" w:sz="0" w:space="0" w:color="auto"/>
        <w:left w:val="none" w:sz="0" w:space="0" w:color="auto"/>
        <w:bottom w:val="none" w:sz="0" w:space="0" w:color="auto"/>
        <w:right w:val="none" w:sz="0" w:space="0" w:color="auto"/>
      </w:divBdr>
    </w:div>
    <w:div w:id="912398928">
      <w:bodyDiv w:val="1"/>
      <w:marLeft w:val="0"/>
      <w:marRight w:val="0"/>
      <w:marTop w:val="0"/>
      <w:marBottom w:val="0"/>
      <w:divBdr>
        <w:top w:val="none" w:sz="0" w:space="0" w:color="auto"/>
        <w:left w:val="none" w:sz="0" w:space="0" w:color="auto"/>
        <w:bottom w:val="none" w:sz="0" w:space="0" w:color="auto"/>
        <w:right w:val="none" w:sz="0" w:space="0" w:color="auto"/>
      </w:divBdr>
    </w:div>
    <w:div w:id="988049505">
      <w:bodyDiv w:val="1"/>
      <w:marLeft w:val="0"/>
      <w:marRight w:val="0"/>
      <w:marTop w:val="0"/>
      <w:marBottom w:val="0"/>
      <w:divBdr>
        <w:top w:val="none" w:sz="0" w:space="0" w:color="auto"/>
        <w:left w:val="none" w:sz="0" w:space="0" w:color="auto"/>
        <w:bottom w:val="none" w:sz="0" w:space="0" w:color="auto"/>
        <w:right w:val="none" w:sz="0" w:space="0" w:color="auto"/>
      </w:divBdr>
      <w:divsChild>
        <w:div w:id="842429833">
          <w:marLeft w:val="446"/>
          <w:marRight w:val="0"/>
          <w:marTop w:val="0"/>
          <w:marBottom w:val="0"/>
          <w:divBdr>
            <w:top w:val="none" w:sz="0" w:space="0" w:color="auto"/>
            <w:left w:val="none" w:sz="0" w:space="0" w:color="auto"/>
            <w:bottom w:val="none" w:sz="0" w:space="0" w:color="auto"/>
            <w:right w:val="none" w:sz="0" w:space="0" w:color="auto"/>
          </w:divBdr>
        </w:div>
      </w:divsChild>
    </w:div>
    <w:div w:id="997615034">
      <w:bodyDiv w:val="1"/>
      <w:marLeft w:val="0"/>
      <w:marRight w:val="0"/>
      <w:marTop w:val="0"/>
      <w:marBottom w:val="0"/>
      <w:divBdr>
        <w:top w:val="none" w:sz="0" w:space="0" w:color="auto"/>
        <w:left w:val="none" w:sz="0" w:space="0" w:color="auto"/>
        <w:bottom w:val="none" w:sz="0" w:space="0" w:color="auto"/>
        <w:right w:val="none" w:sz="0" w:space="0" w:color="auto"/>
      </w:divBdr>
    </w:div>
    <w:div w:id="1082601724">
      <w:bodyDiv w:val="1"/>
      <w:marLeft w:val="0"/>
      <w:marRight w:val="0"/>
      <w:marTop w:val="0"/>
      <w:marBottom w:val="0"/>
      <w:divBdr>
        <w:top w:val="none" w:sz="0" w:space="0" w:color="auto"/>
        <w:left w:val="none" w:sz="0" w:space="0" w:color="auto"/>
        <w:bottom w:val="none" w:sz="0" w:space="0" w:color="auto"/>
        <w:right w:val="none" w:sz="0" w:space="0" w:color="auto"/>
      </w:divBdr>
    </w:div>
    <w:div w:id="1082721260">
      <w:bodyDiv w:val="1"/>
      <w:marLeft w:val="0"/>
      <w:marRight w:val="0"/>
      <w:marTop w:val="0"/>
      <w:marBottom w:val="0"/>
      <w:divBdr>
        <w:top w:val="none" w:sz="0" w:space="0" w:color="auto"/>
        <w:left w:val="none" w:sz="0" w:space="0" w:color="auto"/>
        <w:bottom w:val="none" w:sz="0" w:space="0" w:color="auto"/>
        <w:right w:val="none" w:sz="0" w:space="0" w:color="auto"/>
      </w:divBdr>
    </w:div>
    <w:div w:id="1086463517">
      <w:bodyDiv w:val="1"/>
      <w:marLeft w:val="0"/>
      <w:marRight w:val="0"/>
      <w:marTop w:val="0"/>
      <w:marBottom w:val="0"/>
      <w:divBdr>
        <w:top w:val="none" w:sz="0" w:space="0" w:color="auto"/>
        <w:left w:val="none" w:sz="0" w:space="0" w:color="auto"/>
        <w:bottom w:val="none" w:sz="0" w:space="0" w:color="auto"/>
        <w:right w:val="none" w:sz="0" w:space="0" w:color="auto"/>
      </w:divBdr>
      <w:divsChild>
        <w:div w:id="2062240768">
          <w:marLeft w:val="446"/>
          <w:marRight w:val="0"/>
          <w:marTop w:val="0"/>
          <w:marBottom w:val="0"/>
          <w:divBdr>
            <w:top w:val="none" w:sz="0" w:space="0" w:color="auto"/>
            <w:left w:val="none" w:sz="0" w:space="0" w:color="auto"/>
            <w:bottom w:val="none" w:sz="0" w:space="0" w:color="auto"/>
            <w:right w:val="none" w:sz="0" w:space="0" w:color="auto"/>
          </w:divBdr>
        </w:div>
      </w:divsChild>
    </w:div>
    <w:div w:id="1090539126">
      <w:bodyDiv w:val="1"/>
      <w:marLeft w:val="0"/>
      <w:marRight w:val="0"/>
      <w:marTop w:val="0"/>
      <w:marBottom w:val="0"/>
      <w:divBdr>
        <w:top w:val="none" w:sz="0" w:space="0" w:color="auto"/>
        <w:left w:val="none" w:sz="0" w:space="0" w:color="auto"/>
        <w:bottom w:val="none" w:sz="0" w:space="0" w:color="auto"/>
        <w:right w:val="none" w:sz="0" w:space="0" w:color="auto"/>
      </w:divBdr>
    </w:div>
    <w:div w:id="1142582131">
      <w:bodyDiv w:val="1"/>
      <w:marLeft w:val="0"/>
      <w:marRight w:val="0"/>
      <w:marTop w:val="0"/>
      <w:marBottom w:val="0"/>
      <w:divBdr>
        <w:top w:val="none" w:sz="0" w:space="0" w:color="auto"/>
        <w:left w:val="none" w:sz="0" w:space="0" w:color="auto"/>
        <w:bottom w:val="none" w:sz="0" w:space="0" w:color="auto"/>
        <w:right w:val="none" w:sz="0" w:space="0" w:color="auto"/>
      </w:divBdr>
    </w:div>
    <w:div w:id="1346637716">
      <w:bodyDiv w:val="1"/>
      <w:marLeft w:val="0"/>
      <w:marRight w:val="0"/>
      <w:marTop w:val="0"/>
      <w:marBottom w:val="0"/>
      <w:divBdr>
        <w:top w:val="none" w:sz="0" w:space="0" w:color="auto"/>
        <w:left w:val="none" w:sz="0" w:space="0" w:color="auto"/>
        <w:bottom w:val="none" w:sz="0" w:space="0" w:color="auto"/>
        <w:right w:val="none" w:sz="0" w:space="0" w:color="auto"/>
      </w:divBdr>
    </w:div>
    <w:div w:id="1359769113">
      <w:bodyDiv w:val="1"/>
      <w:marLeft w:val="0"/>
      <w:marRight w:val="0"/>
      <w:marTop w:val="0"/>
      <w:marBottom w:val="0"/>
      <w:divBdr>
        <w:top w:val="none" w:sz="0" w:space="0" w:color="auto"/>
        <w:left w:val="none" w:sz="0" w:space="0" w:color="auto"/>
        <w:bottom w:val="none" w:sz="0" w:space="0" w:color="auto"/>
        <w:right w:val="none" w:sz="0" w:space="0" w:color="auto"/>
      </w:divBdr>
    </w:div>
    <w:div w:id="1456682353">
      <w:bodyDiv w:val="1"/>
      <w:marLeft w:val="0"/>
      <w:marRight w:val="0"/>
      <w:marTop w:val="0"/>
      <w:marBottom w:val="0"/>
      <w:divBdr>
        <w:top w:val="none" w:sz="0" w:space="0" w:color="auto"/>
        <w:left w:val="none" w:sz="0" w:space="0" w:color="auto"/>
        <w:bottom w:val="none" w:sz="0" w:space="0" w:color="auto"/>
        <w:right w:val="none" w:sz="0" w:space="0" w:color="auto"/>
      </w:divBdr>
      <w:divsChild>
        <w:div w:id="911237699">
          <w:marLeft w:val="0"/>
          <w:marRight w:val="0"/>
          <w:marTop w:val="0"/>
          <w:marBottom w:val="0"/>
          <w:divBdr>
            <w:top w:val="none" w:sz="0" w:space="0" w:color="auto"/>
            <w:left w:val="none" w:sz="0" w:space="0" w:color="auto"/>
            <w:bottom w:val="none" w:sz="0" w:space="0" w:color="auto"/>
            <w:right w:val="none" w:sz="0" w:space="0" w:color="auto"/>
          </w:divBdr>
          <w:divsChild>
            <w:div w:id="228656396">
              <w:marLeft w:val="0"/>
              <w:marRight w:val="0"/>
              <w:marTop w:val="0"/>
              <w:marBottom w:val="0"/>
              <w:divBdr>
                <w:top w:val="none" w:sz="0" w:space="0" w:color="auto"/>
                <w:left w:val="none" w:sz="0" w:space="0" w:color="auto"/>
                <w:bottom w:val="none" w:sz="0" w:space="0" w:color="auto"/>
                <w:right w:val="none" w:sz="0" w:space="0" w:color="auto"/>
              </w:divBdr>
              <w:divsChild>
                <w:div w:id="9095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7013">
      <w:bodyDiv w:val="1"/>
      <w:marLeft w:val="0"/>
      <w:marRight w:val="0"/>
      <w:marTop w:val="0"/>
      <w:marBottom w:val="0"/>
      <w:divBdr>
        <w:top w:val="none" w:sz="0" w:space="0" w:color="auto"/>
        <w:left w:val="none" w:sz="0" w:space="0" w:color="auto"/>
        <w:bottom w:val="none" w:sz="0" w:space="0" w:color="auto"/>
        <w:right w:val="none" w:sz="0" w:space="0" w:color="auto"/>
      </w:divBdr>
    </w:div>
    <w:div w:id="1613973647">
      <w:bodyDiv w:val="1"/>
      <w:marLeft w:val="0"/>
      <w:marRight w:val="0"/>
      <w:marTop w:val="0"/>
      <w:marBottom w:val="0"/>
      <w:divBdr>
        <w:top w:val="none" w:sz="0" w:space="0" w:color="auto"/>
        <w:left w:val="none" w:sz="0" w:space="0" w:color="auto"/>
        <w:bottom w:val="none" w:sz="0" w:space="0" w:color="auto"/>
        <w:right w:val="none" w:sz="0" w:space="0" w:color="auto"/>
      </w:divBdr>
    </w:div>
    <w:div w:id="1646857951">
      <w:bodyDiv w:val="1"/>
      <w:marLeft w:val="0"/>
      <w:marRight w:val="0"/>
      <w:marTop w:val="0"/>
      <w:marBottom w:val="0"/>
      <w:divBdr>
        <w:top w:val="none" w:sz="0" w:space="0" w:color="auto"/>
        <w:left w:val="none" w:sz="0" w:space="0" w:color="auto"/>
        <w:bottom w:val="none" w:sz="0" w:space="0" w:color="auto"/>
        <w:right w:val="none" w:sz="0" w:space="0" w:color="auto"/>
      </w:divBdr>
    </w:div>
    <w:div w:id="1667781655">
      <w:bodyDiv w:val="1"/>
      <w:marLeft w:val="0"/>
      <w:marRight w:val="0"/>
      <w:marTop w:val="0"/>
      <w:marBottom w:val="0"/>
      <w:divBdr>
        <w:top w:val="none" w:sz="0" w:space="0" w:color="auto"/>
        <w:left w:val="none" w:sz="0" w:space="0" w:color="auto"/>
        <w:bottom w:val="none" w:sz="0" w:space="0" w:color="auto"/>
        <w:right w:val="none" w:sz="0" w:space="0" w:color="auto"/>
      </w:divBdr>
    </w:div>
    <w:div w:id="1755666371">
      <w:bodyDiv w:val="1"/>
      <w:marLeft w:val="0"/>
      <w:marRight w:val="0"/>
      <w:marTop w:val="0"/>
      <w:marBottom w:val="0"/>
      <w:divBdr>
        <w:top w:val="none" w:sz="0" w:space="0" w:color="auto"/>
        <w:left w:val="none" w:sz="0" w:space="0" w:color="auto"/>
        <w:bottom w:val="none" w:sz="0" w:space="0" w:color="auto"/>
        <w:right w:val="none" w:sz="0" w:space="0" w:color="auto"/>
      </w:divBdr>
    </w:div>
    <w:div w:id="1855654432">
      <w:bodyDiv w:val="1"/>
      <w:marLeft w:val="0"/>
      <w:marRight w:val="0"/>
      <w:marTop w:val="0"/>
      <w:marBottom w:val="0"/>
      <w:divBdr>
        <w:top w:val="none" w:sz="0" w:space="0" w:color="auto"/>
        <w:left w:val="none" w:sz="0" w:space="0" w:color="auto"/>
        <w:bottom w:val="none" w:sz="0" w:space="0" w:color="auto"/>
        <w:right w:val="none" w:sz="0" w:space="0" w:color="auto"/>
      </w:divBdr>
    </w:div>
    <w:div w:id="1867056405">
      <w:bodyDiv w:val="1"/>
      <w:marLeft w:val="0"/>
      <w:marRight w:val="0"/>
      <w:marTop w:val="0"/>
      <w:marBottom w:val="0"/>
      <w:divBdr>
        <w:top w:val="none" w:sz="0" w:space="0" w:color="auto"/>
        <w:left w:val="none" w:sz="0" w:space="0" w:color="auto"/>
        <w:bottom w:val="none" w:sz="0" w:space="0" w:color="auto"/>
        <w:right w:val="none" w:sz="0" w:space="0" w:color="auto"/>
      </w:divBdr>
    </w:div>
    <w:div w:id="1926955578">
      <w:bodyDiv w:val="1"/>
      <w:marLeft w:val="0"/>
      <w:marRight w:val="0"/>
      <w:marTop w:val="0"/>
      <w:marBottom w:val="0"/>
      <w:divBdr>
        <w:top w:val="none" w:sz="0" w:space="0" w:color="auto"/>
        <w:left w:val="none" w:sz="0" w:space="0" w:color="auto"/>
        <w:bottom w:val="none" w:sz="0" w:space="0" w:color="auto"/>
        <w:right w:val="none" w:sz="0" w:space="0" w:color="auto"/>
      </w:divBdr>
    </w:div>
    <w:div w:id="1949658729">
      <w:bodyDiv w:val="1"/>
      <w:marLeft w:val="0"/>
      <w:marRight w:val="0"/>
      <w:marTop w:val="0"/>
      <w:marBottom w:val="0"/>
      <w:divBdr>
        <w:top w:val="none" w:sz="0" w:space="0" w:color="auto"/>
        <w:left w:val="none" w:sz="0" w:space="0" w:color="auto"/>
        <w:bottom w:val="none" w:sz="0" w:space="0" w:color="auto"/>
        <w:right w:val="none" w:sz="0" w:space="0" w:color="auto"/>
      </w:divBdr>
    </w:div>
    <w:div w:id="2016690289">
      <w:bodyDiv w:val="1"/>
      <w:marLeft w:val="0"/>
      <w:marRight w:val="0"/>
      <w:marTop w:val="0"/>
      <w:marBottom w:val="0"/>
      <w:divBdr>
        <w:top w:val="none" w:sz="0" w:space="0" w:color="auto"/>
        <w:left w:val="none" w:sz="0" w:space="0" w:color="auto"/>
        <w:bottom w:val="none" w:sz="0" w:space="0" w:color="auto"/>
        <w:right w:val="none" w:sz="0" w:space="0" w:color="auto"/>
      </w:divBdr>
    </w:div>
    <w:div w:id="2025861273">
      <w:bodyDiv w:val="1"/>
      <w:marLeft w:val="0"/>
      <w:marRight w:val="0"/>
      <w:marTop w:val="0"/>
      <w:marBottom w:val="0"/>
      <w:divBdr>
        <w:top w:val="none" w:sz="0" w:space="0" w:color="auto"/>
        <w:left w:val="none" w:sz="0" w:space="0" w:color="auto"/>
        <w:bottom w:val="none" w:sz="0" w:space="0" w:color="auto"/>
        <w:right w:val="none" w:sz="0" w:space="0" w:color="auto"/>
      </w:divBdr>
    </w:div>
    <w:div w:id="2030451685">
      <w:bodyDiv w:val="1"/>
      <w:marLeft w:val="0"/>
      <w:marRight w:val="0"/>
      <w:marTop w:val="0"/>
      <w:marBottom w:val="0"/>
      <w:divBdr>
        <w:top w:val="none" w:sz="0" w:space="0" w:color="auto"/>
        <w:left w:val="none" w:sz="0" w:space="0" w:color="auto"/>
        <w:bottom w:val="none" w:sz="0" w:space="0" w:color="auto"/>
        <w:right w:val="none" w:sz="0" w:space="0" w:color="auto"/>
      </w:divBdr>
    </w:div>
    <w:div w:id="2036078216">
      <w:bodyDiv w:val="1"/>
      <w:marLeft w:val="0"/>
      <w:marRight w:val="0"/>
      <w:marTop w:val="0"/>
      <w:marBottom w:val="0"/>
      <w:divBdr>
        <w:top w:val="none" w:sz="0" w:space="0" w:color="auto"/>
        <w:left w:val="none" w:sz="0" w:space="0" w:color="auto"/>
        <w:bottom w:val="none" w:sz="0" w:space="0" w:color="auto"/>
        <w:right w:val="none" w:sz="0" w:space="0" w:color="auto"/>
      </w:divBdr>
    </w:div>
    <w:div w:id="2040471706">
      <w:bodyDiv w:val="1"/>
      <w:marLeft w:val="0"/>
      <w:marRight w:val="0"/>
      <w:marTop w:val="0"/>
      <w:marBottom w:val="0"/>
      <w:divBdr>
        <w:top w:val="none" w:sz="0" w:space="0" w:color="auto"/>
        <w:left w:val="none" w:sz="0" w:space="0" w:color="auto"/>
        <w:bottom w:val="none" w:sz="0" w:space="0" w:color="auto"/>
        <w:right w:val="none" w:sz="0" w:space="0" w:color="auto"/>
      </w:divBdr>
    </w:div>
    <w:div w:id="2072724790">
      <w:bodyDiv w:val="1"/>
      <w:marLeft w:val="0"/>
      <w:marRight w:val="0"/>
      <w:marTop w:val="0"/>
      <w:marBottom w:val="0"/>
      <w:divBdr>
        <w:top w:val="none" w:sz="0" w:space="0" w:color="auto"/>
        <w:left w:val="none" w:sz="0" w:space="0" w:color="auto"/>
        <w:bottom w:val="none" w:sz="0" w:space="0" w:color="auto"/>
        <w:right w:val="none" w:sz="0" w:space="0" w:color="auto"/>
      </w:divBdr>
    </w:div>
    <w:div w:id="2120297537">
      <w:bodyDiv w:val="1"/>
      <w:marLeft w:val="0"/>
      <w:marRight w:val="0"/>
      <w:marTop w:val="0"/>
      <w:marBottom w:val="0"/>
      <w:divBdr>
        <w:top w:val="none" w:sz="0" w:space="0" w:color="auto"/>
        <w:left w:val="none" w:sz="0" w:space="0" w:color="auto"/>
        <w:bottom w:val="none" w:sz="0" w:space="0" w:color="auto"/>
        <w:right w:val="none" w:sz="0" w:space="0" w:color="auto"/>
      </w:divBdr>
    </w:div>
    <w:div w:id="2145851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485" Type="http://schemas.microsoft.com/office/2020/10/relationships/intelligence" Target="intelligence2.xml"/><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svg"/><Relationship Id="rId68" Type="http://schemas.openxmlformats.org/officeDocument/2006/relationships/image" Target="media/image57.png"/><Relationship Id="rId16" Type="http://schemas.openxmlformats.org/officeDocument/2006/relationships/image" Target="media/image6.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sv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Plantillas\IBM\WW-3-L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8A2A79614A311247852401AE6E51C621" ma:contentTypeVersion="17" ma:contentTypeDescription="Crear nuevo documento." ma:contentTypeScope="" ma:versionID="94554d22df8ae609091f8f7ba470ec59">
  <xsd:schema xmlns:xsd="http://www.w3.org/2001/XMLSchema" xmlns:xs="http://www.w3.org/2001/XMLSchema" xmlns:p="http://schemas.microsoft.com/office/2006/metadata/properties" xmlns:ns2="222b4b3a-c059-4063-b193-3972f5128cf3" xmlns:ns3="599aa939-bcb2-4582-ac9d-47523fd72613" targetNamespace="http://schemas.microsoft.com/office/2006/metadata/properties" ma:root="true" ma:fieldsID="cd658f5fc1809b3da58486f61afc9e2f" ns2:_="" ns3:_="">
    <xsd:import namespace="222b4b3a-c059-4063-b193-3972f5128cf3"/>
    <xsd:import namespace="599aa939-bcb2-4582-ac9d-47523fd726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b4b3a-c059-4063-b193-3972f5128c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272734f2-8984-4281-b749-6c484a5b214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Flow_SignoffStatus" ma:index="22" nillable="true" ma:displayName="Estado de aprobación" ma:internalName="Estado_x0020_de_x0020_aprobaci_x00f3_n">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9aa939-bcb2-4582-ac9d-47523fd7261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9f8b3c5c-963d-4220-8e0c-d54a9e7b1f81}" ma:internalName="TaxCatchAll" ma:showField="CatchAllData" ma:web="599aa939-bcb2-4582-ac9d-47523fd72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22b4b3a-c059-4063-b193-3972f5128cf3">
      <Terms xmlns="http://schemas.microsoft.com/office/infopath/2007/PartnerControls"/>
    </lcf76f155ced4ddcb4097134ff3c332f>
    <TaxCatchAll xmlns="599aa939-bcb2-4582-ac9d-47523fd72613" xsi:nil="true"/>
    <SharedWithUsers xmlns="599aa939-bcb2-4582-ac9d-47523fd72613">
      <UserInfo>
        <DisplayName/>
        <AccountId xsi:nil="true"/>
        <AccountType/>
      </UserInfo>
    </SharedWithUsers>
    <_Flow_SignoffStatus xmlns="222b4b3a-c059-4063-b193-3972f5128cf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65CAB0-02DA-451E-B03F-6D1382518D6E}">
  <ds:schemaRefs>
    <ds:schemaRef ds:uri="http://schemas.openxmlformats.org/officeDocument/2006/bibliography"/>
  </ds:schemaRefs>
</ds:datastoreItem>
</file>

<file path=customXml/itemProps2.xml><?xml version="1.0" encoding="utf-8"?>
<ds:datastoreItem xmlns:ds="http://schemas.openxmlformats.org/officeDocument/2006/customXml" ds:itemID="{13E1B525-46D0-4E69-99D1-FE9F9806B8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b4b3a-c059-4063-b193-3972f5128cf3"/>
    <ds:schemaRef ds:uri="599aa939-bcb2-4582-ac9d-47523fd72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DEF748-EDEE-4956-86F2-DD326CC0CB4F}">
  <ds:schemaRefs>
    <ds:schemaRef ds:uri="http://schemas.microsoft.com/office/2006/metadata/properties"/>
    <ds:schemaRef ds:uri="http://schemas.microsoft.com/office/infopath/2007/PartnerControls"/>
    <ds:schemaRef ds:uri="222b4b3a-c059-4063-b193-3972f5128cf3"/>
    <ds:schemaRef ds:uri="599aa939-bcb2-4582-ac9d-47523fd72613"/>
  </ds:schemaRefs>
</ds:datastoreItem>
</file>

<file path=customXml/itemProps4.xml><?xml version="1.0" encoding="utf-8"?>
<ds:datastoreItem xmlns:ds="http://schemas.openxmlformats.org/officeDocument/2006/customXml" ds:itemID="{0D42E527-0D5C-4A59-A631-CE1D21162D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WW-3-LN</Template>
  <TotalTime>2344</TotalTime>
  <Pages>29</Pages>
  <Words>3132</Words>
  <Characters>17228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IBM del Perú</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HERMES DAVID PACHECO CASTRO</dc:creator>
  <cp:keywords/>
  <dc:description/>
  <cp:lastModifiedBy>Calvo-Cacha Jhunior-Leonel</cp:lastModifiedBy>
  <cp:revision>150</cp:revision>
  <cp:lastPrinted>2024-04-03T23:12:00Z</cp:lastPrinted>
  <dcterms:created xsi:type="dcterms:W3CDTF">2024-04-02T17:19:00Z</dcterms:created>
  <dcterms:modified xsi:type="dcterms:W3CDTF">2024-05-22T23:15:00Z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c04a875-6eb2-484b-a14b-e2519851b720_Enabled">
    <vt:lpwstr>true</vt:lpwstr>
  </property>
  <property fmtid="{D5CDD505-2E9C-101B-9397-08002B2CF9AE}" pid="3" name="MSIP_Label_6c04a875-6eb2-484b-a14b-e2519851b720_SetDate">
    <vt:lpwstr>2022-04-14T15:34:28Z</vt:lpwstr>
  </property>
  <property fmtid="{D5CDD505-2E9C-101B-9397-08002B2CF9AE}" pid="4" name="MSIP_Label_6c04a875-6eb2-484b-a14b-e2519851b720_Method">
    <vt:lpwstr>Standard</vt:lpwstr>
  </property>
  <property fmtid="{D5CDD505-2E9C-101B-9397-08002B2CF9AE}" pid="5" name="MSIP_Label_6c04a875-6eb2-484b-a14b-e2519851b720_Name">
    <vt:lpwstr>External</vt:lpwstr>
  </property>
  <property fmtid="{D5CDD505-2E9C-101B-9397-08002B2CF9AE}" pid="6" name="MSIP_Label_6c04a875-6eb2-484b-a14b-e2519851b720_SiteId">
    <vt:lpwstr>14cb4ab4-62b8-45a2-a944-e225383ee1f9</vt:lpwstr>
  </property>
  <property fmtid="{D5CDD505-2E9C-101B-9397-08002B2CF9AE}" pid="7" name="MSIP_Label_6c04a875-6eb2-484b-a14b-e2519851b720_ActionId">
    <vt:lpwstr>bc03883c-361c-4097-bd0d-64c9ae727014</vt:lpwstr>
  </property>
  <property fmtid="{D5CDD505-2E9C-101B-9397-08002B2CF9AE}" pid="8" name="MSIP_Label_6c04a875-6eb2-484b-a14b-e2519851b720_ContentBits">
    <vt:lpwstr>0</vt:lpwstr>
  </property>
  <property fmtid="{D5CDD505-2E9C-101B-9397-08002B2CF9AE}" pid="9" name="ContentTypeId">
    <vt:lpwstr>0x0101008A2A79614A311247852401AE6E51C621</vt:lpwstr>
  </property>
  <property fmtid="{D5CDD505-2E9C-101B-9397-08002B2CF9AE}" pid="10" name="MediaServiceImageTags">
    <vt:lpwstr/>
  </property>
  <property fmtid="{D5CDD505-2E9C-101B-9397-08002B2CF9AE}" pid="11" name="Order">
    <vt:r8>267500</vt:r8>
  </property>
  <property fmtid="{D5CDD505-2E9C-101B-9397-08002B2CF9AE}" pid="12" name="TriggerFlowInfo">
    <vt:lpwstr/>
  </property>
  <property fmtid="{D5CDD505-2E9C-101B-9397-08002B2CF9AE}" pid="13" name="ComplianceAssetId">
    <vt:lpwstr/>
  </property>
  <property fmtid="{D5CDD505-2E9C-101B-9397-08002B2CF9AE}" pid="14" name="_ExtendedDescription">
    <vt:lpwstr/>
  </property>
</Properties>
</file>