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6360B" w14:textId="77777777" w:rsidR="000B6C05" w:rsidRPr="00C701C3" w:rsidRDefault="008F4EB6" w:rsidP="008E2E2B">
      <w:pPr>
        <w:pStyle w:val="GPTitulo1"/>
        <w:spacing w:before="0" w:after="0" w:line="360" w:lineRule="auto"/>
        <w:jc w:val="both"/>
        <w:rPr>
          <w:sz w:val="22"/>
          <w:szCs w:val="22"/>
          <w:lang w:val="es-PE"/>
        </w:rPr>
      </w:pPr>
      <w:r w:rsidRPr="00C701C3">
        <w:rPr>
          <w:sz w:val="22"/>
          <w:szCs w:val="22"/>
          <w:lang w:val="es-PE"/>
        </w:rPr>
        <w:tab/>
      </w:r>
      <w:r w:rsidR="20E4BB22" w:rsidRPr="00C701C3">
        <w:rPr>
          <w:sz w:val="22"/>
          <w:szCs w:val="22"/>
          <w:lang w:val="es-PE"/>
        </w:rPr>
        <w:t xml:space="preserve">                       </w:t>
      </w:r>
    </w:p>
    <w:tbl>
      <w:tblPr>
        <w:tblStyle w:val="Tablaconcuadrcula"/>
        <w:tblW w:w="0" w:type="auto"/>
        <w:tblLook w:val="04A0" w:firstRow="1" w:lastRow="0" w:firstColumn="1" w:lastColumn="0" w:noHBand="0" w:noVBand="1"/>
      </w:tblPr>
      <w:tblGrid>
        <w:gridCol w:w="5959"/>
        <w:gridCol w:w="2536"/>
      </w:tblGrid>
      <w:tr w:rsidR="00E02777" w14:paraId="10883593" w14:textId="77777777" w:rsidTr="00277E1A">
        <w:trPr>
          <w:trHeight w:val="1119"/>
        </w:trPr>
        <w:tc>
          <w:tcPr>
            <w:tcW w:w="5959" w:type="dxa"/>
            <w:tcBorders>
              <w:top w:val="single" w:sz="4" w:space="0" w:color="auto"/>
              <w:left w:val="single" w:sz="4" w:space="0" w:color="auto"/>
              <w:bottom w:val="single" w:sz="4" w:space="0" w:color="auto"/>
              <w:right w:val="single" w:sz="4" w:space="0" w:color="auto"/>
            </w:tcBorders>
            <w:vAlign w:val="center"/>
            <w:hideMark/>
          </w:tcPr>
          <w:p w14:paraId="2EA32F67" w14:textId="77777777" w:rsidR="00E02777" w:rsidRPr="00C83574" w:rsidRDefault="00E02777" w:rsidP="00277E1A">
            <w:pPr>
              <w:jc w:val="center"/>
              <w:rPr>
                <w:rFonts w:cs="Arial"/>
                <w:b/>
                <w:sz w:val="18"/>
                <w:szCs w:val="18"/>
              </w:rPr>
            </w:pPr>
            <w:r w:rsidRPr="00C83574">
              <w:rPr>
                <w:rFonts w:cs="Arial"/>
                <w:b/>
                <w:sz w:val="18"/>
                <w:szCs w:val="18"/>
              </w:rPr>
              <w:t>Contraloría General de la República</w:t>
            </w:r>
          </w:p>
          <w:p w14:paraId="455E4687" w14:textId="77777777" w:rsidR="00E02777" w:rsidRPr="00C83574" w:rsidRDefault="00E02777" w:rsidP="00277E1A">
            <w:pPr>
              <w:jc w:val="center"/>
              <w:rPr>
                <w:rFonts w:cs="Arial"/>
                <w:b/>
                <w:sz w:val="18"/>
                <w:szCs w:val="18"/>
              </w:rPr>
            </w:pPr>
            <w:r w:rsidRPr="00C83574">
              <w:rPr>
                <w:rFonts w:cs="Arial"/>
                <w:b/>
                <w:sz w:val="18"/>
                <w:szCs w:val="18"/>
              </w:rPr>
              <w:t>GESTION DEL CICLO DE VIDA DEL SOFTWARE</w:t>
            </w:r>
          </w:p>
        </w:tc>
        <w:tc>
          <w:tcPr>
            <w:tcW w:w="2536" w:type="dxa"/>
            <w:tcBorders>
              <w:top w:val="single" w:sz="4" w:space="0" w:color="auto"/>
              <w:left w:val="single" w:sz="4" w:space="0" w:color="auto"/>
              <w:bottom w:val="single" w:sz="4" w:space="0" w:color="auto"/>
              <w:right w:val="single" w:sz="4" w:space="0" w:color="auto"/>
            </w:tcBorders>
            <w:vAlign w:val="center"/>
            <w:hideMark/>
          </w:tcPr>
          <w:p w14:paraId="4CC48727" w14:textId="77777777" w:rsidR="00E02777" w:rsidRDefault="00E02777" w:rsidP="00277E1A">
            <w:pPr>
              <w:jc w:val="right"/>
              <w:rPr>
                <w:rFonts w:cs="Arial"/>
                <w:b/>
                <w:sz w:val="18"/>
                <w:szCs w:val="18"/>
              </w:rPr>
            </w:pPr>
            <w:r w:rsidRPr="002E2587">
              <w:rPr>
                <w:rFonts w:cs="Arial"/>
                <w:b/>
                <w:sz w:val="18"/>
                <w:szCs w:val="18"/>
              </w:rPr>
              <w:t>Código: F-DES-GTI-07</w:t>
            </w:r>
          </w:p>
          <w:p w14:paraId="2A81C267" w14:textId="77777777" w:rsidR="00E02777" w:rsidRDefault="00E02777" w:rsidP="00277E1A">
            <w:pPr>
              <w:jc w:val="right"/>
              <w:rPr>
                <w:rFonts w:cs="Arial"/>
                <w:b/>
                <w:sz w:val="18"/>
                <w:szCs w:val="18"/>
              </w:rPr>
            </w:pPr>
            <w:r>
              <w:rPr>
                <w:rFonts w:cs="Arial"/>
                <w:b/>
                <w:sz w:val="18"/>
                <w:szCs w:val="18"/>
              </w:rPr>
              <w:t>Vigencia: 01/10/2015</w:t>
            </w:r>
          </w:p>
          <w:p w14:paraId="4F0BBE16" w14:textId="77777777" w:rsidR="00E02777" w:rsidRDefault="00E02777" w:rsidP="00277E1A">
            <w:pPr>
              <w:jc w:val="right"/>
              <w:rPr>
                <w:rFonts w:cs="Arial"/>
                <w:b/>
                <w:sz w:val="18"/>
                <w:szCs w:val="18"/>
              </w:rPr>
            </w:pPr>
            <w:r>
              <w:rPr>
                <w:rFonts w:cs="Arial"/>
                <w:b/>
                <w:sz w:val="18"/>
                <w:szCs w:val="18"/>
              </w:rPr>
              <w:t>Versión: 1.0</w:t>
            </w:r>
          </w:p>
        </w:tc>
      </w:tr>
      <w:tr w:rsidR="00E02777" w14:paraId="4CAC69BB" w14:textId="77777777" w:rsidTr="00277E1A">
        <w:trPr>
          <w:trHeight w:val="9184"/>
        </w:trPr>
        <w:tc>
          <w:tcPr>
            <w:tcW w:w="8495" w:type="dxa"/>
            <w:gridSpan w:val="2"/>
            <w:tcBorders>
              <w:top w:val="single" w:sz="4" w:space="0" w:color="auto"/>
              <w:left w:val="single" w:sz="4" w:space="0" w:color="auto"/>
              <w:bottom w:val="single" w:sz="4" w:space="0" w:color="auto"/>
              <w:right w:val="single" w:sz="4" w:space="0" w:color="auto"/>
            </w:tcBorders>
          </w:tcPr>
          <w:p w14:paraId="547C0B3D" w14:textId="77777777" w:rsidR="00E02777" w:rsidRPr="00C83574" w:rsidRDefault="00E02777" w:rsidP="00277E1A">
            <w:pPr>
              <w:jc w:val="center"/>
              <w:rPr>
                <w:rFonts w:ascii="Arial Black" w:hAnsi="Arial Black" w:cs="Arial"/>
                <w:b/>
                <w:sz w:val="18"/>
                <w:szCs w:val="18"/>
              </w:rPr>
            </w:pPr>
          </w:p>
          <w:p w14:paraId="35C7FDE6" w14:textId="77777777" w:rsidR="00E02777" w:rsidRPr="00C83574" w:rsidRDefault="00E02777" w:rsidP="00277E1A">
            <w:pPr>
              <w:jc w:val="center"/>
              <w:rPr>
                <w:rFonts w:ascii="Arial Black" w:hAnsi="Arial Black" w:cs="Arial"/>
                <w:b/>
                <w:sz w:val="18"/>
                <w:szCs w:val="18"/>
              </w:rPr>
            </w:pPr>
          </w:p>
          <w:p w14:paraId="5464391E" w14:textId="77777777" w:rsidR="00E02777" w:rsidRPr="00C83574" w:rsidRDefault="00E02777" w:rsidP="00277E1A">
            <w:pPr>
              <w:jc w:val="center"/>
              <w:rPr>
                <w:rFonts w:ascii="Arial Black" w:hAnsi="Arial Black" w:cs="Arial"/>
                <w:b/>
                <w:sz w:val="18"/>
                <w:szCs w:val="18"/>
              </w:rPr>
            </w:pPr>
          </w:p>
          <w:p w14:paraId="23F02890" w14:textId="77777777" w:rsidR="00E02777" w:rsidRPr="00C83574" w:rsidRDefault="00E02777" w:rsidP="00277E1A">
            <w:pPr>
              <w:jc w:val="center"/>
              <w:rPr>
                <w:rFonts w:ascii="Arial Black" w:hAnsi="Arial Black" w:cs="Arial"/>
                <w:b/>
                <w:sz w:val="18"/>
                <w:szCs w:val="18"/>
              </w:rPr>
            </w:pPr>
          </w:p>
          <w:p w14:paraId="4F50EF08" w14:textId="77777777" w:rsidR="00E02777" w:rsidRPr="00C83574" w:rsidRDefault="00E02777" w:rsidP="00277E1A">
            <w:pPr>
              <w:jc w:val="center"/>
              <w:rPr>
                <w:rFonts w:ascii="Arial Black" w:hAnsi="Arial Black" w:cs="Arial"/>
                <w:b/>
                <w:sz w:val="18"/>
                <w:szCs w:val="18"/>
              </w:rPr>
            </w:pPr>
            <w:r w:rsidRPr="00C83574">
              <w:rPr>
                <w:rFonts w:cs="Arial"/>
                <w:noProof/>
                <w:sz w:val="18"/>
                <w:szCs w:val="18"/>
                <w:lang w:val="en-US"/>
              </w:rPr>
              <w:drawing>
                <wp:inline distT="0" distB="0" distL="0" distR="0" wp14:anchorId="0D610F6A" wp14:editId="5F991F3C">
                  <wp:extent cx="1342390" cy="1389380"/>
                  <wp:effectExtent l="0" t="0" r="0" b="1270"/>
                  <wp:docPr id="696" name="Imagen 696" descr="Descripción: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Descripción: contral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90" cy="1389380"/>
                          </a:xfrm>
                          <a:prstGeom prst="rect">
                            <a:avLst/>
                          </a:prstGeom>
                          <a:noFill/>
                          <a:ln>
                            <a:noFill/>
                          </a:ln>
                        </pic:spPr>
                      </pic:pic>
                    </a:graphicData>
                  </a:graphic>
                </wp:inline>
              </w:drawing>
            </w:r>
          </w:p>
          <w:p w14:paraId="6EEEF420" w14:textId="77777777" w:rsidR="00E02777" w:rsidRPr="00C83574" w:rsidRDefault="00E02777" w:rsidP="00277E1A">
            <w:pPr>
              <w:jc w:val="center"/>
              <w:rPr>
                <w:rFonts w:ascii="Arial Black" w:hAnsi="Arial Black" w:cs="Arial"/>
                <w:b/>
                <w:sz w:val="18"/>
                <w:szCs w:val="18"/>
              </w:rPr>
            </w:pPr>
          </w:p>
          <w:p w14:paraId="601850E1" w14:textId="77777777" w:rsidR="00E02777" w:rsidRPr="00C83574" w:rsidRDefault="00E02777" w:rsidP="00277E1A">
            <w:pPr>
              <w:jc w:val="center"/>
              <w:rPr>
                <w:rFonts w:ascii="Arial Black" w:hAnsi="Arial Black" w:cs="Arial"/>
                <w:b/>
                <w:sz w:val="18"/>
                <w:szCs w:val="18"/>
              </w:rPr>
            </w:pPr>
          </w:p>
          <w:p w14:paraId="1FE3BF40" w14:textId="77777777" w:rsidR="00E02777" w:rsidRPr="001C0BA9" w:rsidRDefault="00E02777" w:rsidP="00277E1A">
            <w:pPr>
              <w:jc w:val="center"/>
              <w:rPr>
                <w:rFonts w:ascii="Arial Black" w:hAnsi="Arial Black" w:cs="Arial"/>
                <w:b/>
                <w:sz w:val="32"/>
                <w:szCs w:val="18"/>
              </w:rPr>
            </w:pPr>
            <w:r w:rsidRPr="001C0BA9">
              <w:rPr>
                <w:rFonts w:ascii="Arial Black" w:hAnsi="Arial Black" w:cs="Arial"/>
                <w:b/>
                <w:sz w:val="32"/>
                <w:szCs w:val="18"/>
              </w:rPr>
              <w:t xml:space="preserve">SISTEMA </w:t>
            </w:r>
            <w:r>
              <w:rPr>
                <w:rFonts w:ascii="Arial Black" w:hAnsi="Arial Black" w:cs="Arial"/>
                <w:b/>
                <w:sz w:val="32"/>
                <w:szCs w:val="18"/>
              </w:rPr>
              <w:t>INTEGRADO DE LOS SERVICIOS DE CONTROL GUBERNAMENTAL - SISCO</w:t>
            </w:r>
          </w:p>
          <w:p w14:paraId="7F2CC939" w14:textId="77777777" w:rsidR="00E02777" w:rsidRDefault="00E02777" w:rsidP="00277E1A">
            <w:pPr>
              <w:jc w:val="center"/>
              <w:rPr>
                <w:rFonts w:ascii="Arial Black" w:hAnsi="Arial Black" w:cs="Arial"/>
                <w:b/>
                <w:sz w:val="18"/>
                <w:szCs w:val="18"/>
              </w:rPr>
            </w:pPr>
          </w:p>
          <w:p w14:paraId="74307AC7" w14:textId="77777777" w:rsidR="00E02777" w:rsidRPr="00C83574" w:rsidRDefault="00E02777" w:rsidP="00277E1A">
            <w:pPr>
              <w:jc w:val="center"/>
              <w:rPr>
                <w:rFonts w:ascii="Arial Black" w:hAnsi="Arial Black" w:cs="Arial"/>
                <w:b/>
                <w:sz w:val="18"/>
                <w:szCs w:val="18"/>
              </w:rPr>
            </w:pPr>
          </w:p>
          <w:p w14:paraId="02E313DE" w14:textId="42507130" w:rsidR="00E02777" w:rsidRDefault="00660260" w:rsidP="00277E1A">
            <w:pPr>
              <w:jc w:val="center"/>
              <w:rPr>
                <w:rFonts w:ascii="Arial Black" w:hAnsi="Arial Black" w:cs="Arial"/>
                <w:b/>
                <w:sz w:val="28"/>
                <w:szCs w:val="18"/>
              </w:rPr>
            </w:pPr>
            <w:r w:rsidRPr="001C0BA9">
              <w:rPr>
                <w:rFonts w:ascii="Arial Black" w:hAnsi="Arial Black" w:cs="Arial"/>
                <w:b/>
                <w:sz w:val="28"/>
                <w:szCs w:val="18"/>
              </w:rPr>
              <w:t>MANUAL</w:t>
            </w:r>
            <w:r>
              <w:rPr>
                <w:rFonts w:ascii="Arial Black" w:hAnsi="Arial Black" w:cs="Arial"/>
                <w:b/>
                <w:sz w:val="28"/>
                <w:szCs w:val="18"/>
              </w:rPr>
              <w:t xml:space="preserve"> DE USUARIO DEL ROL:</w:t>
            </w:r>
            <w:r w:rsidRPr="001C0BA9">
              <w:rPr>
                <w:rFonts w:ascii="Arial Black" w:hAnsi="Arial Black" w:cs="Arial"/>
                <w:b/>
                <w:sz w:val="28"/>
                <w:szCs w:val="18"/>
              </w:rPr>
              <w:t xml:space="preserve"> </w:t>
            </w:r>
            <w:r w:rsidRPr="00660260">
              <w:rPr>
                <w:rFonts w:ascii="Arial Black" w:hAnsi="Arial Black" w:cs="Arial"/>
                <w:b/>
                <w:sz w:val="28"/>
                <w:szCs w:val="18"/>
              </w:rPr>
              <w:t>ASIGNADOR DE SERVICIOS DE CONTROL</w:t>
            </w:r>
            <w:r w:rsidRPr="00660260">
              <w:rPr>
                <w:rFonts w:ascii="Arial Black" w:hAnsi="Arial Black" w:cs="Arial"/>
                <w:b/>
                <w:sz w:val="28"/>
                <w:szCs w:val="18"/>
              </w:rPr>
              <w:t xml:space="preserve"> </w:t>
            </w:r>
            <w:r w:rsidR="00E02777">
              <w:rPr>
                <w:rFonts w:ascii="Arial Black" w:hAnsi="Arial Black" w:cs="Arial"/>
                <w:b/>
                <w:sz w:val="28"/>
                <w:szCs w:val="18"/>
              </w:rPr>
              <w:t>DEL SUBSISTEMA DE PLANEAMIENTO DE SERVICIOS DE CONTROL – PSC</w:t>
            </w:r>
          </w:p>
          <w:p w14:paraId="5C7DCA98" w14:textId="77777777" w:rsidR="00E02777" w:rsidRDefault="00E02777" w:rsidP="00277E1A">
            <w:pPr>
              <w:jc w:val="center"/>
              <w:rPr>
                <w:rFonts w:ascii="Arial Black" w:hAnsi="Arial Black" w:cs="Arial"/>
                <w:b/>
                <w:sz w:val="28"/>
                <w:szCs w:val="18"/>
              </w:rPr>
            </w:pPr>
          </w:p>
          <w:p w14:paraId="60D203BC" w14:textId="77777777" w:rsidR="00E02777" w:rsidRDefault="00E02777" w:rsidP="00277E1A">
            <w:pPr>
              <w:jc w:val="center"/>
              <w:rPr>
                <w:rFonts w:ascii="Arial Black" w:hAnsi="Arial Black" w:cs="Arial"/>
                <w:b/>
                <w:sz w:val="28"/>
                <w:szCs w:val="18"/>
              </w:rPr>
            </w:pPr>
          </w:p>
          <w:p w14:paraId="73E61DF5" w14:textId="77777777" w:rsidR="00E02777" w:rsidRDefault="00E02777" w:rsidP="00277E1A">
            <w:pPr>
              <w:jc w:val="center"/>
              <w:rPr>
                <w:rFonts w:ascii="Arial Black" w:hAnsi="Arial Black" w:cs="Arial"/>
                <w:b/>
                <w:sz w:val="28"/>
                <w:szCs w:val="18"/>
              </w:rPr>
            </w:pPr>
            <w:r>
              <w:rPr>
                <w:rFonts w:ascii="Arial Black" w:hAnsi="Arial Black" w:cs="Arial"/>
                <w:b/>
                <w:sz w:val="28"/>
                <w:szCs w:val="18"/>
              </w:rPr>
              <w:t xml:space="preserve">GERENCIA DE TECNOLOGÍAS DE INFORMACIÓN </w:t>
            </w:r>
          </w:p>
          <w:p w14:paraId="5E1837F6" w14:textId="77777777" w:rsidR="00E02777" w:rsidRDefault="00E02777" w:rsidP="00277E1A">
            <w:pPr>
              <w:jc w:val="center"/>
              <w:rPr>
                <w:rFonts w:ascii="Arial Black" w:hAnsi="Arial Black" w:cs="Arial"/>
                <w:b/>
                <w:sz w:val="28"/>
                <w:szCs w:val="18"/>
              </w:rPr>
            </w:pPr>
          </w:p>
          <w:p w14:paraId="6227D13A" w14:textId="77777777" w:rsidR="00E02777" w:rsidRPr="001C0BA9" w:rsidRDefault="00E02777" w:rsidP="00277E1A">
            <w:pPr>
              <w:jc w:val="center"/>
              <w:rPr>
                <w:rFonts w:ascii="Arial Black" w:hAnsi="Arial Black" w:cs="Arial"/>
                <w:b/>
                <w:sz w:val="28"/>
                <w:szCs w:val="18"/>
              </w:rPr>
            </w:pPr>
          </w:p>
          <w:p w14:paraId="2C927763" w14:textId="77777777" w:rsidR="00E02777" w:rsidRPr="00C83574" w:rsidRDefault="00E02777" w:rsidP="00277E1A">
            <w:pPr>
              <w:rPr>
                <w:rFonts w:cs="Arial"/>
                <w:b/>
                <w:sz w:val="18"/>
                <w:szCs w:val="18"/>
              </w:rPr>
            </w:pPr>
          </w:p>
          <w:p w14:paraId="09FAD83A" w14:textId="77777777" w:rsidR="00E02777" w:rsidRPr="00C83574" w:rsidRDefault="00E02777" w:rsidP="00277E1A">
            <w:pPr>
              <w:rPr>
                <w:rFonts w:cs="Arial"/>
                <w:b/>
                <w:sz w:val="18"/>
                <w:szCs w:val="18"/>
              </w:rPr>
            </w:pPr>
          </w:p>
          <w:p w14:paraId="7745D294" w14:textId="77777777" w:rsidR="00E02777" w:rsidRPr="00C83574" w:rsidRDefault="00E02777" w:rsidP="00277E1A">
            <w:pPr>
              <w:rPr>
                <w:rFonts w:cs="Arial"/>
                <w:b/>
                <w:sz w:val="18"/>
                <w:szCs w:val="18"/>
              </w:rPr>
            </w:pPr>
          </w:p>
        </w:tc>
      </w:tr>
    </w:tbl>
    <w:p w14:paraId="2349A002" w14:textId="77777777" w:rsidR="00E02777" w:rsidRDefault="00E02777" w:rsidP="008E2E2B">
      <w:pPr>
        <w:jc w:val="left"/>
        <w:rPr>
          <w:rFonts w:eastAsia="Arial" w:cs="Arial"/>
          <w:b/>
          <w:bCs/>
          <w:szCs w:val="22"/>
          <w:lang w:val="es-MX" w:eastAsia="ja-JP"/>
        </w:rPr>
      </w:pPr>
    </w:p>
    <w:bookmarkStart w:id="0" w:name="_Toc111026556" w:displacedByCustomXml="next"/>
    <w:bookmarkEnd w:id="0" w:displacedByCustomXml="next"/>
    <w:bookmarkStart w:id="1" w:name="_Toc111026440" w:displacedByCustomXml="next"/>
    <w:bookmarkEnd w:id="1" w:displacedByCustomXml="next"/>
    <w:bookmarkStart w:id="2" w:name="_Toc111026324" w:displacedByCustomXml="next"/>
    <w:bookmarkEnd w:id="2" w:displacedByCustomXml="next"/>
    <w:bookmarkStart w:id="3" w:name="_Toc111026214" w:displacedByCustomXml="next"/>
    <w:bookmarkEnd w:id="3" w:displacedByCustomXml="next"/>
    <w:bookmarkStart w:id="4" w:name="_Toc111025994" w:displacedByCustomXml="next"/>
    <w:bookmarkEnd w:id="4" w:displacedByCustomXml="next"/>
    <w:bookmarkStart w:id="5" w:name="_Toc111025881" w:displacedByCustomXml="next"/>
    <w:bookmarkEnd w:id="5" w:displacedByCustomXml="next"/>
    <w:bookmarkStart w:id="6" w:name="_Toc111025762" w:displacedByCustomXml="next"/>
    <w:bookmarkEnd w:id="6" w:displacedByCustomXml="next"/>
    <w:bookmarkStart w:id="7" w:name="_Toc111025655" w:displacedByCustomXml="next"/>
    <w:bookmarkEnd w:id="7" w:displacedByCustomXml="next"/>
    <w:bookmarkStart w:id="8" w:name="_Toc111025548" w:displacedByCustomXml="next"/>
    <w:bookmarkEnd w:id="8" w:displacedByCustomXml="next"/>
    <w:bookmarkStart w:id="9" w:name="_Toc110966818" w:displacedByCustomXml="next"/>
    <w:bookmarkEnd w:id="9" w:displacedByCustomXml="next"/>
    <w:bookmarkStart w:id="10" w:name="_Toc110965471" w:displacedByCustomXml="next"/>
    <w:bookmarkEnd w:id="10" w:displacedByCustomXml="next"/>
    <w:bookmarkStart w:id="11" w:name="_Toc110614438" w:displacedByCustomXml="next"/>
    <w:bookmarkEnd w:id="11" w:displacedByCustomXml="next"/>
    <w:bookmarkStart w:id="12" w:name="_Toc111026555" w:displacedByCustomXml="next"/>
    <w:bookmarkEnd w:id="12" w:displacedByCustomXml="next"/>
    <w:bookmarkStart w:id="13" w:name="_Toc111026439" w:displacedByCustomXml="next"/>
    <w:bookmarkEnd w:id="13" w:displacedByCustomXml="next"/>
    <w:bookmarkStart w:id="14" w:name="_Toc111026323" w:displacedByCustomXml="next"/>
    <w:bookmarkEnd w:id="14" w:displacedByCustomXml="next"/>
    <w:bookmarkStart w:id="15" w:name="_Toc111026213" w:displacedByCustomXml="next"/>
    <w:bookmarkEnd w:id="15" w:displacedByCustomXml="next"/>
    <w:bookmarkStart w:id="16" w:name="_Toc111025993" w:displacedByCustomXml="next"/>
    <w:bookmarkEnd w:id="16" w:displacedByCustomXml="next"/>
    <w:bookmarkStart w:id="17" w:name="_Toc111025880" w:displacedByCustomXml="next"/>
    <w:bookmarkEnd w:id="17" w:displacedByCustomXml="next"/>
    <w:bookmarkStart w:id="18" w:name="_Toc111025761" w:displacedByCustomXml="next"/>
    <w:bookmarkEnd w:id="18" w:displacedByCustomXml="next"/>
    <w:bookmarkStart w:id="19" w:name="_Toc111025654" w:displacedByCustomXml="next"/>
    <w:bookmarkEnd w:id="19" w:displacedByCustomXml="next"/>
    <w:bookmarkStart w:id="20" w:name="_Toc111025547" w:displacedByCustomXml="next"/>
    <w:bookmarkEnd w:id="20" w:displacedByCustomXml="next"/>
    <w:bookmarkStart w:id="21" w:name="_Toc110966817" w:displacedByCustomXml="next"/>
    <w:bookmarkEnd w:id="21" w:displacedByCustomXml="next"/>
    <w:bookmarkStart w:id="22" w:name="_Toc110965470" w:displacedByCustomXml="next"/>
    <w:bookmarkEnd w:id="22" w:displacedByCustomXml="next"/>
    <w:bookmarkStart w:id="23" w:name="_Toc111026554" w:displacedByCustomXml="next"/>
    <w:bookmarkEnd w:id="23" w:displacedByCustomXml="next"/>
    <w:bookmarkStart w:id="24" w:name="_Toc111026438" w:displacedByCustomXml="next"/>
    <w:bookmarkEnd w:id="24" w:displacedByCustomXml="next"/>
    <w:bookmarkStart w:id="25" w:name="_Toc111026322" w:displacedByCustomXml="next"/>
    <w:bookmarkEnd w:id="25" w:displacedByCustomXml="next"/>
    <w:bookmarkStart w:id="26" w:name="_Toc111026212" w:displacedByCustomXml="next"/>
    <w:bookmarkEnd w:id="26" w:displacedByCustomXml="next"/>
    <w:bookmarkStart w:id="27" w:name="_Toc111025992" w:displacedByCustomXml="next"/>
    <w:bookmarkEnd w:id="27" w:displacedByCustomXml="next"/>
    <w:bookmarkStart w:id="28" w:name="_Toc111025879" w:displacedByCustomXml="next"/>
    <w:bookmarkEnd w:id="28" w:displacedByCustomXml="next"/>
    <w:bookmarkStart w:id="29" w:name="_Toc111025760" w:displacedByCustomXml="next"/>
    <w:bookmarkEnd w:id="29" w:displacedByCustomXml="next"/>
    <w:bookmarkStart w:id="30" w:name="_Toc111025653" w:displacedByCustomXml="next"/>
    <w:bookmarkEnd w:id="30" w:displacedByCustomXml="next"/>
    <w:bookmarkStart w:id="31" w:name="_Toc111025546" w:displacedByCustomXml="next"/>
    <w:bookmarkEnd w:id="31" w:displacedByCustomXml="next"/>
    <w:bookmarkStart w:id="32" w:name="_Toc110966816" w:displacedByCustomXml="next"/>
    <w:bookmarkEnd w:id="32" w:displacedByCustomXml="next"/>
    <w:bookmarkStart w:id="33" w:name="_Toc110965469" w:displacedByCustomXml="next"/>
    <w:bookmarkEnd w:id="33" w:displacedByCustomXml="next"/>
    <w:bookmarkStart w:id="34" w:name="_Toc111025995" w:displacedByCustomXml="next"/>
    <w:sdt>
      <w:sdtPr>
        <w:rPr>
          <w:rFonts w:eastAsia="Times New Roman" w:cs="Arial"/>
          <w:b/>
          <w:bCs/>
          <w:caps/>
          <w:sz w:val="20"/>
          <w:szCs w:val="20"/>
          <w:lang w:eastAsia="es-ES"/>
        </w:rPr>
        <w:id w:val="494963726"/>
        <w:docPartObj>
          <w:docPartGallery w:val="Table of Contents"/>
          <w:docPartUnique/>
        </w:docPartObj>
      </w:sdtPr>
      <w:sdtEndPr>
        <w:rPr>
          <w:rFonts w:asciiTheme="minorHAnsi" w:hAnsiTheme="minorHAnsi"/>
        </w:rPr>
      </w:sdtEndPr>
      <w:sdtContent>
        <w:p w14:paraId="6DA9792F" w14:textId="6B1035AA" w:rsidR="009B7CD3" w:rsidRPr="008E149F" w:rsidRDefault="009B7CD3" w:rsidP="008E2E2B">
          <w:pPr>
            <w:pStyle w:val="ndice"/>
            <w:rPr>
              <w:rFonts w:cs="Arial"/>
              <w:b/>
              <w:bCs/>
            </w:rPr>
          </w:pPr>
          <w:r w:rsidRPr="008E149F">
            <w:rPr>
              <w:rFonts w:cs="Arial"/>
              <w:b/>
              <w:bCs/>
            </w:rPr>
            <w:t>ÍNDICE</w:t>
          </w:r>
        </w:p>
        <w:p w14:paraId="5C6A1509" w14:textId="75789F84" w:rsidR="00CF5DAE" w:rsidRPr="00CF5DAE" w:rsidRDefault="00A65B13">
          <w:pPr>
            <w:pStyle w:val="TDC1"/>
            <w:tabs>
              <w:tab w:val="left" w:pos="440"/>
              <w:tab w:val="right" w:leader="dot" w:pos="8495"/>
            </w:tabs>
            <w:rPr>
              <w:rFonts w:ascii="Arial" w:eastAsiaTheme="minorEastAsia" w:hAnsi="Arial" w:cs="Arial"/>
              <w:b w:val="0"/>
              <w:bCs w:val="0"/>
              <w:caps w:val="0"/>
              <w:noProof/>
              <w:sz w:val="22"/>
              <w:szCs w:val="22"/>
              <w:lang w:eastAsia="es-PE"/>
            </w:rPr>
          </w:pPr>
          <w:r w:rsidRPr="00CF5DAE">
            <w:rPr>
              <w:rStyle w:val="Hipervnculo"/>
              <w:rFonts w:ascii="Arial" w:hAnsi="Arial" w:cs="Arial"/>
              <w:sz w:val="22"/>
              <w:szCs w:val="22"/>
            </w:rPr>
            <w:fldChar w:fldCharType="begin"/>
          </w:r>
          <w:r w:rsidRPr="00CF5DAE">
            <w:rPr>
              <w:rStyle w:val="Hipervnculo"/>
              <w:rFonts w:ascii="Arial" w:hAnsi="Arial" w:cs="Arial"/>
              <w:sz w:val="22"/>
              <w:szCs w:val="22"/>
            </w:rPr>
            <w:instrText xml:space="preserve"> TOC \o "1-3" \h \z \u </w:instrText>
          </w:r>
          <w:r w:rsidRPr="00CF5DAE">
            <w:rPr>
              <w:rStyle w:val="Hipervnculo"/>
              <w:rFonts w:ascii="Arial" w:hAnsi="Arial" w:cs="Arial"/>
              <w:sz w:val="22"/>
              <w:szCs w:val="22"/>
            </w:rPr>
            <w:fldChar w:fldCharType="separate"/>
          </w:r>
          <w:hyperlink w:anchor="_Toc167295964" w:history="1">
            <w:r w:rsidR="00CF5DAE" w:rsidRPr="00CF5DAE">
              <w:rPr>
                <w:rStyle w:val="Hipervnculo"/>
                <w:rFonts w:ascii="Arial" w:eastAsiaTheme="majorEastAsia" w:hAnsi="Arial" w:cs="Arial"/>
                <w:noProof/>
                <w:lang w:eastAsia="en-US"/>
              </w:rPr>
              <w:t>1.</w:t>
            </w:r>
            <w:r w:rsidR="00CF5DAE" w:rsidRPr="00CF5DAE">
              <w:rPr>
                <w:rFonts w:ascii="Arial" w:eastAsiaTheme="minorEastAsia" w:hAnsi="Arial" w:cs="Arial"/>
                <w:b w:val="0"/>
                <w:bCs w:val="0"/>
                <w:caps w:val="0"/>
                <w:noProof/>
                <w:sz w:val="22"/>
                <w:szCs w:val="22"/>
                <w:lang w:eastAsia="es-PE"/>
              </w:rPr>
              <w:tab/>
            </w:r>
            <w:r w:rsidR="00CF5DAE" w:rsidRPr="00CF5DAE">
              <w:rPr>
                <w:rStyle w:val="Hipervnculo"/>
                <w:rFonts w:ascii="Arial" w:eastAsiaTheme="majorEastAsia" w:hAnsi="Arial" w:cs="Arial"/>
                <w:noProof/>
                <w:lang w:eastAsia="en-US"/>
              </w:rPr>
              <w:t>INTRODUCCIÓN</w:t>
            </w:r>
            <w:r w:rsidR="00CF5DAE" w:rsidRPr="00CF5DAE">
              <w:rPr>
                <w:rFonts w:ascii="Arial" w:hAnsi="Arial" w:cs="Arial"/>
                <w:noProof/>
                <w:webHidden/>
              </w:rPr>
              <w:tab/>
            </w:r>
            <w:r w:rsidR="00CF5DAE" w:rsidRPr="00CF5DAE">
              <w:rPr>
                <w:rFonts w:ascii="Arial" w:hAnsi="Arial" w:cs="Arial"/>
                <w:noProof/>
                <w:webHidden/>
              </w:rPr>
              <w:fldChar w:fldCharType="begin"/>
            </w:r>
            <w:r w:rsidR="00CF5DAE" w:rsidRPr="00CF5DAE">
              <w:rPr>
                <w:rFonts w:ascii="Arial" w:hAnsi="Arial" w:cs="Arial"/>
                <w:noProof/>
                <w:webHidden/>
              </w:rPr>
              <w:instrText xml:space="preserve"> PAGEREF _Toc167295964 \h </w:instrText>
            </w:r>
            <w:r w:rsidR="00CF5DAE" w:rsidRPr="00CF5DAE">
              <w:rPr>
                <w:rFonts w:ascii="Arial" w:hAnsi="Arial" w:cs="Arial"/>
                <w:noProof/>
                <w:webHidden/>
              </w:rPr>
            </w:r>
            <w:r w:rsidR="00CF5DAE" w:rsidRPr="00CF5DAE">
              <w:rPr>
                <w:rFonts w:ascii="Arial" w:hAnsi="Arial" w:cs="Arial"/>
                <w:noProof/>
                <w:webHidden/>
              </w:rPr>
              <w:fldChar w:fldCharType="separate"/>
            </w:r>
            <w:r w:rsidR="00CF5DAE" w:rsidRPr="00CF5DAE">
              <w:rPr>
                <w:rFonts w:ascii="Arial" w:hAnsi="Arial" w:cs="Arial"/>
                <w:noProof/>
                <w:webHidden/>
              </w:rPr>
              <w:t>4</w:t>
            </w:r>
            <w:r w:rsidR="00CF5DAE" w:rsidRPr="00CF5DAE">
              <w:rPr>
                <w:rFonts w:ascii="Arial" w:hAnsi="Arial" w:cs="Arial"/>
                <w:noProof/>
                <w:webHidden/>
              </w:rPr>
              <w:fldChar w:fldCharType="end"/>
            </w:r>
          </w:hyperlink>
        </w:p>
        <w:p w14:paraId="6CB5EFD4" w14:textId="5F91B06D"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65" w:history="1">
            <w:r w:rsidRPr="00CF5DAE">
              <w:rPr>
                <w:rStyle w:val="Hipervnculo"/>
                <w:rFonts w:ascii="Arial" w:eastAsiaTheme="majorEastAsia" w:hAnsi="Arial" w:cs="Arial"/>
                <w:noProof/>
                <w:lang w:eastAsia="en-US"/>
              </w:rPr>
              <w:t>2.</w:t>
            </w:r>
            <w:r w:rsidRPr="00CF5DAE">
              <w:rPr>
                <w:rFonts w:ascii="Arial" w:eastAsiaTheme="minorEastAsia" w:hAnsi="Arial" w:cs="Arial"/>
                <w:b w:val="0"/>
                <w:bCs w:val="0"/>
                <w:caps w:val="0"/>
                <w:noProof/>
                <w:sz w:val="22"/>
                <w:szCs w:val="22"/>
                <w:lang w:eastAsia="es-PE"/>
              </w:rPr>
              <w:tab/>
            </w:r>
            <w:r w:rsidRPr="00CF5DAE">
              <w:rPr>
                <w:rStyle w:val="Hipervnculo"/>
                <w:rFonts w:ascii="Arial" w:eastAsiaTheme="majorEastAsia" w:hAnsi="Arial" w:cs="Arial"/>
                <w:noProof/>
                <w:lang w:eastAsia="en-US"/>
              </w:rPr>
              <w:t>OBJETIVO</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_Toc167295965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4</w:t>
            </w:r>
            <w:r w:rsidRPr="00CF5DAE">
              <w:rPr>
                <w:rFonts w:ascii="Arial" w:hAnsi="Arial" w:cs="Arial"/>
                <w:noProof/>
                <w:webHidden/>
              </w:rPr>
              <w:fldChar w:fldCharType="end"/>
            </w:r>
          </w:hyperlink>
        </w:p>
        <w:p w14:paraId="1ABE97FF" w14:textId="1E34571B"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66" w:history="1">
            <w:r w:rsidRPr="00CF5DAE">
              <w:rPr>
                <w:rStyle w:val="Hipervnculo"/>
                <w:rFonts w:ascii="Arial" w:hAnsi="Arial" w:cs="Arial"/>
                <w:noProof/>
              </w:rPr>
              <w:t>3.</w:t>
            </w:r>
            <w:r w:rsidRPr="00CF5DAE">
              <w:rPr>
                <w:rFonts w:ascii="Arial" w:eastAsiaTheme="minorEastAsia" w:hAnsi="Arial" w:cs="Arial"/>
                <w:b w:val="0"/>
                <w:bCs w:val="0"/>
                <w:caps w:val="0"/>
                <w:noProof/>
                <w:sz w:val="22"/>
                <w:szCs w:val="22"/>
                <w:lang w:eastAsia="es-PE"/>
              </w:rPr>
              <w:tab/>
            </w:r>
            <w:r w:rsidRPr="00CF5DAE">
              <w:rPr>
                <w:rStyle w:val="Hipervnculo"/>
                <w:rFonts w:ascii="Arial" w:eastAsiaTheme="majorEastAsia" w:hAnsi="Arial" w:cs="Arial"/>
                <w:noProof/>
                <w:lang w:eastAsia="en-US"/>
              </w:rPr>
              <w:t>ALCANCE</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_Toc167295966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4</w:t>
            </w:r>
            <w:r w:rsidRPr="00CF5DAE">
              <w:rPr>
                <w:rFonts w:ascii="Arial" w:hAnsi="Arial" w:cs="Arial"/>
                <w:noProof/>
                <w:webHidden/>
              </w:rPr>
              <w:fldChar w:fldCharType="end"/>
            </w:r>
          </w:hyperlink>
        </w:p>
        <w:p w14:paraId="1CD9CE68" w14:textId="366B1684"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67" w:history="1">
            <w:r w:rsidRPr="00CF5DAE">
              <w:rPr>
                <w:rStyle w:val="Hipervnculo"/>
                <w:rFonts w:ascii="Arial" w:eastAsiaTheme="majorEastAsia" w:hAnsi="Arial" w:cs="Arial"/>
                <w:noProof/>
                <w:lang w:eastAsia="en-US"/>
              </w:rPr>
              <w:t>4.</w:t>
            </w:r>
            <w:r w:rsidRPr="00CF5DAE">
              <w:rPr>
                <w:rFonts w:ascii="Arial" w:eastAsiaTheme="minorEastAsia" w:hAnsi="Arial" w:cs="Arial"/>
                <w:b w:val="0"/>
                <w:bCs w:val="0"/>
                <w:caps w:val="0"/>
                <w:noProof/>
                <w:sz w:val="22"/>
                <w:szCs w:val="22"/>
                <w:lang w:eastAsia="es-PE"/>
              </w:rPr>
              <w:tab/>
            </w:r>
            <w:r w:rsidRPr="00CF5DAE">
              <w:rPr>
                <w:rStyle w:val="Hipervnculo"/>
                <w:rFonts w:ascii="Arial" w:eastAsiaTheme="majorEastAsia" w:hAnsi="Arial" w:cs="Arial"/>
                <w:noProof/>
                <w:lang w:eastAsia="en-US"/>
              </w:rPr>
              <w:t>SIGLAS</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_Toc167295967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4</w:t>
            </w:r>
            <w:r w:rsidRPr="00CF5DAE">
              <w:rPr>
                <w:rFonts w:ascii="Arial" w:hAnsi="Arial" w:cs="Arial"/>
                <w:noProof/>
                <w:webHidden/>
              </w:rPr>
              <w:fldChar w:fldCharType="end"/>
            </w:r>
          </w:hyperlink>
        </w:p>
        <w:p w14:paraId="6AD02B2B" w14:textId="4564E938"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68" w:history="1">
            <w:r w:rsidRPr="00CF5DAE">
              <w:rPr>
                <w:rStyle w:val="Hipervnculo"/>
                <w:rFonts w:ascii="Arial" w:eastAsiaTheme="majorEastAsia" w:hAnsi="Arial" w:cs="Arial"/>
                <w:noProof/>
                <w:lang w:eastAsia="en-US"/>
              </w:rPr>
              <w:t>5.</w:t>
            </w:r>
            <w:r w:rsidRPr="00CF5DAE">
              <w:rPr>
                <w:rFonts w:ascii="Arial" w:eastAsiaTheme="minorEastAsia" w:hAnsi="Arial" w:cs="Arial"/>
                <w:b w:val="0"/>
                <w:bCs w:val="0"/>
                <w:caps w:val="0"/>
                <w:noProof/>
                <w:sz w:val="22"/>
                <w:szCs w:val="22"/>
                <w:lang w:eastAsia="es-PE"/>
              </w:rPr>
              <w:tab/>
            </w:r>
            <w:r w:rsidRPr="00CF5DAE">
              <w:rPr>
                <w:rStyle w:val="Hipervnculo"/>
                <w:rFonts w:ascii="Arial" w:eastAsiaTheme="majorEastAsia" w:hAnsi="Arial" w:cs="Arial"/>
                <w:noProof/>
                <w:lang w:eastAsia="en-US"/>
              </w:rPr>
              <w:t>DESCRIPCIÓN DEL SISTEMA</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_Toc167295968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5</w:t>
            </w:r>
            <w:r w:rsidRPr="00CF5DAE">
              <w:rPr>
                <w:rFonts w:ascii="Arial" w:hAnsi="Arial" w:cs="Arial"/>
                <w:noProof/>
                <w:webHidden/>
              </w:rPr>
              <w:fldChar w:fldCharType="end"/>
            </w:r>
          </w:hyperlink>
        </w:p>
        <w:p w14:paraId="4F150416" w14:textId="2823B8CD" w:rsidR="00CF5DAE" w:rsidRPr="00CF5DAE" w:rsidRDefault="00CF5DAE">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5969" w:history="1">
            <w:r w:rsidRPr="00CF5DAE">
              <w:rPr>
                <w:rStyle w:val="Hipervnculo"/>
                <w:rFonts w:ascii="Arial" w:eastAsia="Tahoma" w:hAnsi="Arial" w:cs="Arial"/>
                <w:noProof/>
                <w:lang w:val="es-ES"/>
              </w:rPr>
              <w:t>5.1.</w:t>
            </w:r>
            <w:r w:rsidRPr="00CF5DAE">
              <w:rPr>
                <w:rFonts w:ascii="Arial" w:eastAsiaTheme="minorEastAsia" w:hAnsi="Arial" w:cs="Arial"/>
                <w:b w:val="0"/>
                <w:bCs w:val="0"/>
                <w:caps w:val="0"/>
                <w:noProof/>
                <w:sz w:val="22"/>
                <w:szCs w:val="22"/>
                <w:lang w:eastAsia="es-PE"/>
              </w:rPr>
              <w:tab/>
            </w:r>
            <w:r w:rsidRPr="00CF5DAE">
              <w:rPr>
                <w:rStyle w:val="Hipervnculo"/>
                <w:rFonts w:ascii="Arial" w:hAnsi="Arial" w:cs="Arial"/>
                <w:noProof/>
              </w:rPr>
              <w:t>DIAGRAMA DE SISTEMA</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_Toc167295969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6</w:t>
            </w:r>
            <w:r w:rsidRPr="00CF5DAE">
              <w:rPr>
                <w:rFonts w:ascii="Arial" w:hAnsi="Arial" w:cs="Arial"/>
                <w:noProof/>
                <w:webHidden/>
              </w:rPr>
              <w:fldChar w:fldCharType="end"/>
            </w:r>
          </w:hyperlink>
        </w:p>
        <w:p w14:paraId="744A9662" w14:textId="26540121" w:rsidR="00CF5DAE" w:rsidRPr="00CF5DAE" w:rsidRDefault="00CF5DAE">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5970" w:history="1">
            <w:r w:rsidRPr="00CF5DAE">
              <w:rPr>
                <w:rStyle w:val="Hipervnculo"/>
                <w:rFonts w:ascii="Arial" w:hAnsi="Arial" w:cs="Arial"/>
                <w:noProof/>
              </w:rPr>
              <w:t>5.2.</w:t>
            </w:r>
            <w:r w:rsidRPr="00CF5DAE">
              <w:rPr>
                <w:rFonts w:ascii="Arial" w:eastAsiaTheme="minorEastAsia" w:hAnsi="Arial" w:cs="Arial"/>
                <w:b w:val="0"/>
                <w:bCs w:val="0"/>
                <w:caps w:val="0"/>
                <w:noProof/>
                <w:sz w:val="22"/>
                <w:szCs w:val="22"/>
                <w:lang w:eastAsia="es-PE"/>
              </w:rPr>
              <w:tab/>
            </w:r>
            <w:r w:rsidRPr="00CF5DAE">
              <w:rPr>
                <w:rStyle w:val="Hipervnculo"/>
                <w:rFonts w:ascii="Arial" w:hAnsi="Arial" w:cs="Arial"/>
                <w:noProof/>
              </w:rPr>
              <w:t>DIAGRAMA DEL SISTEMA POR ROL</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_Toc167295970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6</w:t>
            </w:r>
            <w:r w:rsidRPr="00CF5DAE">
              <w:rPr>
                <w:rFonts w:ascii="Arial" w:hAnsi="Arial" w:cs="Arial"/>
                <w:noProof/>
                <w:webHidden/>
              </w:rPr>
              <w:fldChar w:fldCharType="end"/>
            </w:r>
          </w:hyperlink>
        </w:p>
        <w:p w14:paraId="6C7817FF" w14:textId="7156A6CC" w:rsidR="00CF5DAE" w:rsidRPr="00CF5DAE" w:rsidRDefault="00CF5DAE">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5971" w:history="1">
            <w:r w:rsidRPr="00CF5DAE">
              <w:rPr>
                <w:rStyle w:val="Hipervnculo"/>
                <w:rFonts w:ascii="Arial" w:hAnsi="Arial" w:cs="Arial"/>
                <w:noProof/>
              </w:rPr>
              <w:t>5.3.</w:t>
            </w:r>
            <w:r w:rsidRPr="00CF5DAE">
              <w:rPr>
                <w:rFonts w:ascii="Arial" w:eastAsiaTheme="minorEastAsia" w:hAnsi="Arial" w:cs="Arial"/>
                <w:b w:val="0"/>
                <w:bCs w:val="0"/>
                <w:caps w:val="0"/>
                <w:noProof/>
                <w:sz w:val="22"/>
                <w:szCs w:val="22"/>
                <w:lang w:eastAsia="es-PE"/>
              </w:rPr>
              <w:tab/>
            </w:r>
            <w:r w:rsidRPr="00CF5DAE">
              <w:rPr>
                <w:rStyle w:val="Hipervnculo"/>
                <w:rFonts w:ascii="Arial" w:hAnsi="Arial" w:cs="Arial"/>
                <w:noProof/>
              </w:rPr>
              <w:t>MODULO DE SEGURIDAD Y ACCESO A SISCO</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_Toc167295971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6</w:t>
            </w:r>
            <w:r w:rsidRPr="00CF5DAE">
              <w:rPr>
                <w:rFonts w:ascii="Arial" w:hAnsi="Arial" w:cs="Arial"/>
                <w:noProof/>
                <w:webHidden/>
              </w:rPr>
              <w:fldChar w:fldCharType="end"/>
            </w:r>
          </w:hyperlink>
        </w:p>
        <w:p w14:paraId="563D8F24" w14:textId="0592A068" w:rsidR="00CF5DAE" w:rsidRPr="00CF5DAE" w:rsidRDefault="00CF5DAE">
          <w:pPr>
            <w:pStyle w:val="TDC3"/>
            <w:tabs>
              <w:tab w:val="left" w:pos="1320"/>
              <w:tab w:val="right" w:leader="dot" w:pos="8495"/>
            </w:tabs>
            <w:rPr>
              <w:rFonts w:ascii="Arial" w:eastAsiaTheme="minorEastAsia" w:hAnsi="Arial" w:cs="Arial"/>
              <w:i w:val="0"/>
              <w:iCs w:val="0"/>
              <w:noProof/>
              <w:sz w:val="22"/>
              <w:szCs w:val="22"/>
              <w:lang w:eastAsia="es-PE"/>
            </w:rPr>
          </w:pPr>
          <w:hyperlink w:anchor="_Toc167295972" w:history="1">
            <w:r w:rsidRPr="00CF5DAE">
              <w:rPr>
                <w:rStyle w:val="Hipervnculo"/>
                <w:rFonts w:ascii="Arial" w:hAnsi="Arial" w:cs="Arial"/>
                <w:noProof/>
              </w:rPr>
              <w:t>5.3.1.</w:t>
            </w:r>
            <w:r w:rsidRPr="00CF5DAE">
              <w:rPr>
                <w:rFonts w:ascii="Arial" w:eastAsiaTheme="minorEastAsia" w:hAnsi="Arial" w:cs="Arial"/>
                <w:i w:val="0"/>
                <w:iCs w:val="0"/>
                <w:noProof/>
                <w:sz w:val="22"/>
                <w:szCs w:val="22"/>
                <w:lang w:eastAsia="es-PE"/>
              </w:rPr>
              <w:tab/>
            </w:r>
            <w:r w:rsidRPr="00CF5DAE">
              <w:rPr>
                <w:rStyle w:val="Hipervnculo"/>
                <w:rFonts w:ascii="Arial" w:hAnsi="Arial" w:cs="Arial"/>
                <w:noProof/>
              </w:rPr>
              <w:t>Módulo de Seguridad</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_Toc167295972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6</w:t>
            </w:r>
            <w:r w:rsidRPr="00CF5DAE">
              <w:rPr>
                <w:rFonts w:ascii="Arial" w:hAnsi="Arial" w:cs="Arial"/>
                <w:noProof/>
                <w:webHidden/>
              </w:rPr>
              <w:fldChar w:fldCharType="end"/>
            </w:r>
          </w:hyperlink>
        </w:p>
        <w:p w14:paraId="12A93B83" w14:textId="4D765DA8" w:rsidR="00CF5DAE" w:rsidRPr="00CF5DAE" w:rsidRDefault="00CF5DAE">
          <w:pPr>
            <w:pStyle w:val="TDC3"/>
            <w:tabs>
              <w:tab w:val="left" w:pos="1320"/>
              <w:tab w:val="right" w:leader="dot" w:pos="8495"/>
            </w:tabs>
            <w:rPr>
              <w:rFonts w:ascii="Arial" w:eastAsiaTheme="minorEastAsia" w:hAnsi="Arial" w:cs="Arial"/>
              <w:i w:val="0"/>
              <w:iCs w:val="0"/>
              <w:noProof/>
              <w:sz w:val="22"/>
              <w:szCs w:val="22"/>
              <w:lang w:eastAsia="es-PE"/>
            </w:rPr>
          </w:pPr>
          <w:hyperlink w:anchor="_Toc167295973" w:history="1">
            <w:r w:rsidRPr="00CF5DAE">
              <w:rPr>
                <w:rStyle w:val="Hipervnculo"/>
                <w:rFonts w:ascii="Arial" w:hAnsi="Arial" w:cs="Arial"/>
                <w:noProof/>
              </w:rPr>
              <w:t>5.3.2.</w:t>
            </w:r>
            <w:r w:rsidRPr="00CF5DAE">
              <w:rPr>
                <w:rFonts w:ascii="Arial" w:eastAsiaTheme="minorEastAsia" w:hAnsi="Arial" w:cs="Arial"/>
                <w:i w:val="0"/>
                <w:iCs w:val="0"/>
                <w:noProof/>
                <w:sz w:val="22"/>
                <w:szCs w:val="22"/>
                <w:lang w:eastAsia="es-PE"/>
              </w:rPr>
              <w:tab/>
            </w:r>
            <w:r w:rsidRPr="00CF5DAE">
              <w:rPr>
                <w:rStyle w:val="Hipervnculo"/>
                <w:rFonts w:ascii="Arial" w:hAnsi="Arial" w:cs="Arial"/>
                <w:noProof/>
              </w:rPr>
              <w:t>Acceso a Sistemas CGR: SISCO</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_Toc167295973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6</w:t>
            </w:r>
            <w:r w:rsidRPr="00CF5DAE">
              <w:rPr>
                <w:rFonts w:ascii="Arial" w:hAnsi="Arial" w:cs="Arial"/>
                <w:noProof/>
                <w:webHidden/>
              </w:rPr>
              <w:fldChar w:fldCharType="end"/>
            </w:r>
          </w:hyperlink>
        </w:p>
        <w:p w14:paraId="015CC57E" w14:textId="6669C83A" w:rsidR="00CF5DAE" w:rsidRPr="00CF5DAE" w:rsidRDefault="00CF5DAE">
          <w:pPr>
            <w:pStyle w:val="TDC3"/>
            <w:tabs>
              <w:tab w:val="left" w:pos="1320"/>
              <w:tab w:val="right" w:leader="dot" w:pos="8495"/>
            </w:tabs>
            <w:rPr>
              <w:rFonts w:ascii="Arial" w:eastAsiaTheme="minorEastAsia" w:hAnsi="Arial" w:cs="Arial"/>
              <w:i w:val="0"/>
              <w:iCs w:val="0"/>
              <w:noProof/>
              <w:sz w:val="22"/>
              <w:szCs w:val="22"/>
              <w:lang w:eastAsia="es-PE"/>
            </w:rPr>
          </w:pPr>
          <w:hyperlink w:anchor="_Toc167295974" w:history="1">
            <w:r w:rsidRPr="00CF5DAE">
              <w:rPr>
                <w:rStyle w:val="Hipervnculo"/>
                <w:rFonts w:ascii="Arial" w:hAnsi="Arial" w:cs="Arial"/>
                <w:noProof/>
              </w:rPr>
              <w:t>5.3.3.</w:t>
            </w:r>
            <w:r w:rsidRPr="00CF5DAE">
              <w:rPr>
                <w:rFonts w:ascii="Arial" w:eastAsiaTheme="minorEastAsia" w:hAnsi="Arial" w:cs="Arial"/>
                <w:i w:val="0"/>
                <w:iCs w:val="0"/>
                <w:noProof/>
                <w:sz w:val="22"/>
                <w:szCs w:val="22"/>
                <w:lang w:eastAsia="es-PE"/>
              </w:rPr>
              <w:tab/>
            </w:r>
            <w:r w:rsidRPr="00CF5DAE">
              <w:rPr>
                <w:rStyle w:val="Hipervnculo"/>
                <w:rFonts w:ascii="Arial" w:hAnsi="Arial" w:cs="Arial"/>
                <w:noProof/>
              </w:rPr>
              <w:t>Selección de Rol</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_Toc167295974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7</w:t>
            </w:r>
            <w:r w:rsidRPr="00CF5DAE">
              <w:rPr>
                <w:rFonts w:ascii="Arial" w:hAnsi="Arial" w:cs="Arial"/>
                <w:noProof/>
                <w:webHidden/>
              </w:rPr>
              <w:fldChar w:fldCharType="end"/>
            </w:r>
          </w:hyperlink>
        </w:p>
        <w:p w14:paraId="5F112F64" w14:textId="56BF89DC" w:rsidR="00CF5DAE" w:rsidRPr="00CF5DAE" w:rsidRDefault="00CF5DAE">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5975" w:history="1">
            <w:r w:rsidRPr="00CF5DAE">
              <w:rPr>
                <w:rStyle w:val="Hipervnculo"/>
                <w:rFonts w:ascii="Arial" w:hAnsi="Arial" w:cs="Arial"/>
                <w:noProof/>
              </w:rPr>
              <w:t>5.4.</w:t>
            </w:r>
            <w:r w:rsidRPr="00CF5DAE">
              <w:rPr>
                <w:rFonts w:ascii="Arial" w:eastAsiaTheme="minorEastAsia" w:hAnsi="Arial" w:cs="Arial"/>
                <w:b w:val="0"/>
                <w:bCs w:val="0"/>
                <w:caps w:val="0"/>
                <w:noProof/>
                <w:sz w:val="22"/>
                <w:szCs w:val="22"/>
                <w:lang w:eastAsia="es-PE"/>
              </w:rPr>
              <w:tab/>
            </w:r>
            <w:r w:rsidRPr="00CF5DAE">
              <w:rPr>
                <w:rStyle w:val="Hipervnculo"/>
                <w:rFonts w:ascii="Arial" w:hAnsi="Arial" w:cs="Arial"/>
                <w:noProof/>
              </w:rPr>
              <w:t xml:space="preserve">FUNCIONALIDAD </w:t>
            </w:r>
            <w:r w:rsidRPr="00CF5DAE">
              <w:rPr>
                <w:rStyle w:val="Hipervnculo"/>
                <w:rFonts w:ascii="Arial" w:hAnsi="Arial" w:cs="Arial"/>
                <w:noProof/>
                <w:lang w:val="es-ES"/>
              </w:rPr>
              <w:t>1</w:t>
            </w:r>
            <w:r w:rsidRPr="00CF5DAE">
              <w:rPr>
                <w:rStyle w:val="Hipervnculo"/>
                <w:rFonts w:ascii="Arial" w:hAnsi="Arial" w:cs="Arial"/>
                <w:noProof/>
              </w:rPr>
              <w:t>: PNC</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_Toc167295975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9</w:t>
            </w:r>
            <w:r w:rsidRPr="00CF5DAE">
              <w:rPr>
                <w:rFonts w:ascii="Arial" w:hAnsi="Arial" w:cs="Arial"/>
                <w:noProof/>
                <w:webHidden/>
              </w:rPr>
              <w:fldChar w:fldCharType="end"/>
            </w:r>
          </w:hyperlink>
        </w:p>
        <w:p w14:paraId="3153E725" w14:textId="2AAE2A29" w:rsidR="00CF5DAE" w:rsidRPr="00CF5DAE" w:rsidRDefault="00CF5DAE">
          <w:pPr>
            <w:pStyle w:val="TDC3"/>
            <w:tabs>
              <w:tab w:val="left" w:pos="1320"/>
              <w:tab w:val="right" w:leader="dot" w:pos="8495"/>
            </w:tabs>
            <w:rPr>
              <w:rFonts w:ascii="Arial" w:eastAsiaTheme="minorEastAsia" w:hAnsi="Arial" w:cs="Arial"/>
              <w:i w:val="0"/>
              <w:iCs w:val="0"/>
              <w:noProof/>
              <w:sz w:val="22"/>
              <w:szCs w:val="22"/>
              <w:lang w:eastAsia="es-PE"/>
            </w:rPr>
          </w:pPr>
          <w:hyperlink w:anchor="_Toc167295976" w:history="1">
            <w:r w:rsidRPr="00CF5DAE">
              <w:rPr>
                <w:rStyle w:val="Hipervnculo"/>
                <w:rFonts w:ascii="Arial" w:hAnsi="Arial" w:cs="Arial"/>
                <w:noProof/>
                <w:lang w:val="es-ES"/>
              </w:rPr>
              <w:t>5.4.1.</w:t>
            </w:r>
            <w:r w:rsidRPr="00CF5DAE">
              <w:rPr>
                <w:rFonts w:ascii="Arial" w:eastAsiaTheme="minorEastAsia" w:hAnsi="Arial" w:cs="Arial"/>
                <w:i w:val="0"/>
                <w:iCs w:val="0"/>
                <w:noProof/>
                <w:sz w:val="22"/>
                <w:szCs w:val="22"/>
                <w:lang w:eastAsia="es-PE"/>
              </w:rPr>
              <w:tab/>
            </w:r>
            <w:r w:rsidRPr="00CF5DAE">
              <w:rPr>
                <w:rStyle w:val="Hipervnculo"/>
                <w:rFonts w:ascii="Arial" w:hAnsi="Arial" w:cs="Arial"/>
                <w:noProof/>
              </w:rPr>
              <w:t>Distribución de Metas</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_Toc167295976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9</w:t>
            </w:r>
            <w:r w:rsidRPr="00CF5DAE">
              <w:rPr>
                <w:rFonts w:ascii="Arial" w:hAnsi="Arial" w:cs="Arial"/>
                <w:noProof/>
                <w:webHidden/>
              </w:rPr>
              <w:fldChar w:fldCharType="end"/>
            </w:r>
          </w:hyperlink>
        </w:p>
        <w:p w14:paraId="7AD7573F" w14:textId="4AD38AD5" w:rsidR="00CF5DAE" w:rsidRPr="00CF5DAE" w:rsidRDefault="00CF5DAE">
          <w:pPr>
            <w:pStyle w:val="TDC3"/>
            <w:tabs>
              <w:tab w:val="right" w:leader="dot" w:pos="8495"/>
            </w:tabs>
            <w:rPr>
              <w:rFonts w:ascii="Arial" w:eastAsiaTheme="minorEastAsia" w:hAnsi="Arial" w:cs="Arial"/>
              <w:i w:val="0"/>
              <w:iCs w:val="0"/>
              <w:noProof/>
              <w:sz w:val="22"/>
              <w:szCs w:val="22"/>
              <w:lang w:eastAsia="es-PE"/>
            </w:rPr>
          </w:pPr>
          <w:hyperlink w:anchor="_Toc167295977" w:history="1">
            <w:r w:rsidRPr="00CF5DAE">
              <w:rPr>
                <w:rStyle w:val="Hipervnculo"/>
                <w:rFonts w:ascii="Arial" w:hAnsi="Arial" w:cs="Arial"/>
                <w:noProof/>
              </w:rPr>
              <w:t>Sección Visualizar:</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_Toc167295977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10</w:t>
            </w:r>
            <w:r w:rsidRPr="00CF5DAE">
              <w:rPr>
                <w:rFonts w:ascii="Arial" w:hAnsi="Arial" w:cs="Arial"/>
                <w:noProof/>
                <w:webHidden/>
              </w:rPr>
              <w:fldChar w:fldCharType="end"/>
            </w:r>
          </w:hyperlink>
        </w:p>
        <w:p w14:paraId="323AFFCD" w14:textId="7FDEE1F8" w:rsidR="00CF5DAE" w:rsidRPr="00CF5DAE" w:rsidRDefault="00CF5DAE">
          <w:pPr>
            <w:pStyle w:val="TDC3"/>
            <w:tabs>
              <w:tab w:val="right" w:leader="dot" w:pos="8495"/>
            </w:tabs>
            <w:rPr>
              <w:rFonts w:ascii="Arial" w:eastAsiaTheme="minorEastAsia" w:hAnsi="Arial" w:cs="Arial"/>
              <w:i w:val="0"/>
              <w:iCs w:val="0"/>
              <w:noProof/>
              <w:sz w:val="22"/>
              <w:szCs w:val="22"/>
              <w:lang w:eastAsia="es-PE"/>
            </w:rPr>
          </w:pPr>
          <w:hyperlink w:anchor="_Toc167295978" w:history="1">
            <w:r w:rsidRPr="00CF5DAE">
              <w:rPr>
                <w:rStyle w:val="Hipervnculo"/>
                <w:rFonts w:ascii="Arial" w:hAnsi="Arial" w:cs="Arial"/>
                <w:noProof/>
                <w:lang w:val="es-ES"/>
              </w:rPr>
              <w:t>Editar Distribución de Servicio</w:t>
            </w:r>
            <w:r w:rsidRPr="00CF5DAE">
              <w:rPr>
                <w:rStyle w:val="Hipervnculo"/>
                <w:rFonts w:ascii="Arial" w:hAnsi="Arial" w:cs="Arial"/>
                <w:noProof/>
              </w:rPr>
              <w:t>:</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_Toc167295978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12</w:t>
            </w:r>
            <w:r w:rsidRPr="00CF5DAE">
              <w:rPr>
                <w:rFonts w:ascii="Arial" w:hAnsi="Arial" w:cs="Arial"/>
                <w:noProof/>
                <w:webHidden/>
              </w:rPr>
              <w:fldChar w:fldCharType="end"/>
            </w:r>
          </w:hyperlink>
        </w:p>
        <w:p w14:paraId="1C743550" w14:textId="760AC787"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79" w:history="1">
            <w:r w:rsidRPr="00CF5DAE">
              <w:rPr>
                <w:rStyle w:val="Hipervnculo"/>
                <w:rFonts w:ascii="Arial" w:eastAsiaTheme="majorEastAsia" w:hAnsi="Arial" w:cs="Arial"/>
                <w:noProof/>
                <w:lang w:eastAsia="en-US"/>
              </w:rPr>
              <w:t>6.</w:t>
            </w:r>
            <w:r w:rsidRPr="00CF5DAE">
              <w:rPr>
                <w:rFonts w:ascii="Arial" w:eastAsiaTheme="minorEastAsia" w:hAnsi="Arial" w:cs="Arial"/>
                <w:b w:val="0"/>
                <w:bCs w:val="0"/>
                <w:caps w:val="0"/>
                <w:noProof/>
                <w:sz w:val="22"/>
                <w:szCs w:val="22"/>
                <w:lang w:eastAsia="es-PE"/>
              </w:rPr>
              <w:tab/>
            </w:r>
            <w:r w:rsidRPr="00CF5DAE">
              <w:rPr>
                <w:rStyle w:val="Hipervnculo"/>
                <w:rFonts w:ascii="Arial" w:eastAsiaTheme="majorEastAsia" w:hAnsi="Arial" w:cs="Arial"/>
                <w:noProof/>
                <w:lang w:eastAsia="en-US"/>
              </w:rPr>
              <w:t>DIAGRAMA DFD NIVEL USUARIO</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_Toc167295979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15</w:t>
            </w:r>
            <w:r w:rsidRPr="00CF5DAE">
              <w:rPr>
                <w:rFonts w:ascii="Arial" w:hAnsi="Arial" w:cs="Arial"/>
                <w:noProof/>
                <w:webHidden/>
              </w:rPr>
              <w:fldChar w:fldCharType="end"/>
            </w:r>
          </w:hyperlink>
        </w:p>
        <w:p w14:paraId="312E0FBC" w14:textId="1F0F615A"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80" w:history="1">
            <w:r w:rsidRPr="00CF5DAE">
              <w:rPr>
                <w:rStyle w:val="Hipervnculo"/>
                <w:rFonts w:ascii="Arial" w:hAnsi="Arial" w:cs="Arial"/>
                <w:noProof/>
              </w:rPr>
              <w:t>7.</w:t>
            </w:r>
            <w:r w:rsidRPr="00CF5DAE">
              <w:rPr>
                <w:rFonts w:ascii="Arial" w:eastAsiaTheme="minorEastAsia" w:hAnsi="Arial" w:cs="Arial"/>
                <w:b w:val="0"/>
                <w:bCs w:val="0"/>
                <w:caps w:val="0"/>
                <w:noProof/>
                <w:sz w:val="22"/>
                <w:szCs w:val="22"/>
                <w:lang w:eastAsia="es-PE"/>
              </w:rPr>
              <w:tab/>
            </w:r>
            <w:r w:rsidRPr="00CF5DAE">
              <w:rPr>
                <w:rStyle w:val="Hipervnculo"/>
                <w:rFonts w:ascii="Arial" w:hAnsi="Arial" w:cs="Arial"/>
                <w:noProof/>
              </w:rPr>
              <w:t>CONSIDERACIONES</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_Toc167295980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16</w:t>
            </w:r>
            <w:r w:rsidRPr="00CF5DAE">
              <w:rPr>
                <w:rFonts w:ascii="Arial" w:hAnsi="Arial" w:cs="Arial"/>
                <w:noProof/>
                <w:webHidden/>
              </w:rPr>
              <w:fldChar w:fldCharType="end"/>
            </w:r>
          </w:hyperlink>
        </w:p>
        <w:p w14:paraId="4F1E78B0" w14:textId="07B966B0" w:rsidR="00CF5DAE" w:rsidRPr="00CF5DAE" w:rsidRDefault="00CF5DAE">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5981" w:history="1">
            <w:r w:rsidRPr="00CF5DAE">
              <w:rPr>
                <w:rStyle w:val="Hipervnculo"/>
                <w:rFonts w:ascii="Arial" w:hAnsi="Arial" w:cs="Arial"/>
                <w:noProof/>
              </w:rPr>
              <w:t>8.</w:t>
            </w:r>
            <w:r w:rsidRPr="00CF5DAE">
              <w:rPr>
                <w:rFonts w:ascii="Arial" w:eastAsiaTheme="minorEastAsia" w:hAnsi="Arial" w:cs="Arial"/>
                <w:b w:val="0"/>
                <w:bCs w:val="0"/>
                <w:caps w:val="0"/>
                <w:noProof/>
                <w:sz w:val="22"/>
                <w:szCs w:val="22"/>
                <w:lang w:eastAsia="es-PE"/>
              </w:rPr>
              <w:tab/>
            </w:r>
            <w:r w:rsidRPr="00CF5DAE">
              <w:rPr>
                <w:rStyle w:val="Hipervnculo"/>
                <w:rFonts w:ascii="Arial" w:hAnsi="Arial" w:cs="Arial"/>
                <w:noProof/>
              </w:rPr>
              <w:t>ANEXOS</w:t>
            </w:r>
            <w:r w:rsidRPr="00CF5DAE">
              <w:rPr>
                <w:rFonts w:ascii="Arial" w:hAnsi="Arial" w:cs="Arial"/>
                <w:noProof/>
                <w:webHidden/>
              </w:rPr>
              <w:tab/>
            </w:r>
            <w:r w:rsidRPr="00CF5DAE">
              <w:rPr>
                <w:rFonts w:ascii="Arial" w:hAnsi="Arial" w:cs="Arial"/>
                <w:noProof/>
                <w:webHidden/>
              </w:rPr>
              <w:fldChar w:fldCharType="begin"/>
            </w:r>
            <w:r w:rsidRPr="00CF5DAE">
              <w:rPr>
                <w:rFonts w:ascii="Arial" w:hAnsi="Arial" w:cs="Arial"/>
                <w:noProof/>
                <w:webHidden/>
              </w:rPr>
              <w:instrText xml:space="preserve"> PAGEREF _Toc167295981 \h </w:instrText>
            </w:r>
            <w:r w:rsidRPr="00CF5DAE">
              <w:rPr>
                <w:rFonts w:ascii="Arial" w:hAnsi="Arial" w:cs="Arial"/>
                <w:noProof/>
                <w:webHidden/>
              </w:rPr>
            </w:r>
            <w:r w:rsidRPr="00CF5DAE">
              <w:rPr>
                <w:rFonts w:ascii="Arial" w:hAnsi="Arial" w:cs="Arial"/>
                <w:noProof/>
                <w:webHidden/>
              </w:rPr>
              <w:fldChar w:fldCharType="separate"/>
            </w:r>
            <w:r w:rsidRPr="00CF5DAE">
              <w:rPr>
                <w:rFonts w:ascii="Arial" w:hAnsi="Arial" w:cs="Arial"/>
                <w:noProof/>
                <w:webHidden/>
              </w:rPr>
              <w:t>16</w:t>
            </w:r>
            <w:r w:rsidRPr="00CF5DAE">
              <w:rPr>
                <w:rFonts w:ascii="Arial" w:hAnsi="Arial" w:cs="Arial"/>
                <w:noProof/>
                <w:webHidden/>
              </w:rPr>
              <w:fldChar w:fldCharType="end"/>
            </w:r>
          </w:hyperlink>
        </w:p>
        <w:p w14:paraId="232C7782" w14:textId="5F08C629" w:rsidR="003474C9" w:rsidRPr="003474C9" w:rsidRDefault="00A65B13" w:rsidP="003474C9">
          <w:pPr>
            <w:pStyle w:val="TDC1"/>
            <w:rPr>
              <w:rFonts w:ascii="Arial" w:hAnsi="Arial" w:cs="Arial"/>
              <w:color w:val="0000FF"/>
              <w:sz w:val="22"/>
              <w:szCs w:val="22"/>
              <w:u w:val="single"/>
            </w:rPr>
          </w:pPr>
          <w:r w:rsidRPr="00CF5DAE">
            <w:rPr>
              <w:rStyle w:val="Hipervnculo"/>
              <w:rFonts w:ascii="Arial" w:hAnsi="Arial" w:cs="Arial"/>
              <w:sz w:val="22"/>
              <w:szCs w:val="22"/>
            </w:rPr>
            <w:fldChar w:fldCharType="end"/>
          </w:r>
        </w:p>
      </w:sdtContent>
    </w:sdt>
    <w:p w14:paraId="11B9FFF4" w14:textId="62E262BF" w:rsidR="003474C9" w:rsidRDefault="003474C9">
      <w:pPr>
        <w:pStyle w:val="Tabladeilustraciones"/>
        <w:tabs>
          <w:tab w:val="right" w:leader="dot" w:pos="8495"/>
        </w:tabs>
        <w:rPr>
          <w:b/>
          <w:bCs/>
          <w:sz w:val="20"/>
        </w:rPr>
      </w:pPr>
    </w:p>
    <w:p w14:paraId="21F3297B" w14:textId="088B2356" w:rsidR="00E02777" w:rsidRDefault="00E02777" w:rsidP="00E02777"/>
    <w:p w14:paraId="5CD750F0" w14:textId="4B48F7F4" w:rsidR="00E02777" w:rsidRDefault="00E02777" w:rsidP="00E02777"/>
    <w:p w14:paraId="495D33A4" w14:textId="1792F8EA" w:rsidR="00E02777" w:rsidRDefault="00E02777" w:rsidP="00E02777"/>
    <w:p w14:paraId="7C63F6C8" w14:textId="21FF4554" w:rsidR="00E02777" w:rsidRDefault="00E02777" w:rsidP="00E02777"/>
    <w:p w14:paraId="591365EE" w14:textId="4D895BE5" w:rsidR="00E02777" w:rsidRDefault="00E02777" w:rsidP="00E02777"/>
    <w:p w14:paraId="2997311E" w14:textId="77777777" w:rsidR="0027350D" w:rsidRDefault="0027350D" w:rsidP="00E02777"/>
    <w:p w14:paraId="4DDEE857" w14:textId="7B843029" w:rsidR="00E02777" w:rsidRDefault="00E02777" w:rsidP="00E02777"/>
    <w:p w14:paraId="19389DF1" w14:textId="2C0FE292" w:rsidR="00E02777" w:rsidRDefault="00E02777" w:rsidP="00E02777"/>
    <w:p w14:paraId="7873C178" w14:textId="0BD20EE9" w:rsidR="00E02777" w:rsidRDefault="00E02777" w:rsidP="00E02777"/>
    <w:p w14:paraId="1492ACEE" w14:textId="77777777" w:rsidR="00E02777" w:rsidRPr="00E02777" w:rsidRDefault="00E02777" w:rsidP="00E02777"/>
    <w:p w14:paraId="3A238EA5" w14:textId="279CF162" w:rsidR="003D0FA6" w:rsidRDefault="003D0FA6">
      <w:pPr>
        <w:pStyle w:val="Tabladeilustraciones"/>
        <w:tabs>
          <w:tab w:val="right" w:leader="dot" w:pos="8495"/>
        </w:tabs>
        <w:rPr>
          <w:b/>
          <w:bCs/>
          <w:sz w:val="20"/>
        </w:rPr>
      </w:pPr>
      <w:r w:rsidRPr="009A0BEF">
        <w:rPr>
          <w:b/>
          <w:bCs/>
          <w:sz w:val="20"/>
        </w:rPr>
        <w:lastRenderedPageBreak/>
        <w:t>SUBMENÚ</w:t>
      </w:r>
    </w:p>
    <w:p w14:paraId="1C0442D8" w14:textId="77777777" w:rsidR="003474C9" w:rsidRPr="003474C9" w:rsidRDefault="003474C9" w:rsidP="003474C9"/>
    <w:p w14:paraId="73A7659E" w14:textId="292A431A" w:rsidR="0027350D" w:rsidRDefault="0027350D">
      <w:pPr>
        <w:pStyle w:val="Tabladeilustraciones"/>
        <w:tabs>
          <w:tab w:val="right" w:leader="dot" w:pos="8495"/>
        </w:tabs>
        <w:rPr>
          <w:rFonts w:asciiTheme="minorHAnsi" w:eastAsiaTheme="minorEastAsia" w:hAnsiTheme="minorHAnsi" w:cstheme="minorBidi"/>
          <w:noProof/>
          <w:szCs w:val="22"/>
          <w:lang w:eastAsia="es-PE"/>
        </w:rPr>
      </w:pPr>
      <w:r>
        <w:rPr>
          <w:rFonts w:cs="Arial"/>
          <w:b/>
          <w:bCs/>
          <w:sz w:val="20"/>
        </w:rPr>
        <w:fldChar w:fldCharType="begin"/>
      </w:r>
      <w:r>
        <w:rPr>
          <w:rFonts w:cs="Arial"/>
          <w:b/>
          <w:bCs/>
          <w:sz w:val="20"/>
        </w:rPr>
        <w:instrText xml:space="preserve"> TOC \h \z \c "Submenú" </w:instrText>
      </w:r>
      <w:r>
        <w:rPr>
          <w:rFonts w:cs="Arial"/>
          <w:b/>
          <w:bCs/>
          <w:sz w:val="20"/>
        </w:rPr>
        <w:fldChar w:fldCharType="separate"/>
      </w:r>
      <w:hyperlink w:anchor="_Toc167295873" w:history="1">
        <w:r w:rsidRPr="007D4007">
          <w:rPr>
            <w:rStyle w:val="Hipervnculo"/>
            <w:noProof/>
          </w:rPr>
          <w:t>Submenú 1: Configuración - Listar Actividades de Catálogo de servicios</w:t>
        </w:r>
        <w:r>
          <w:rPr>
            <w:noProof/>
            <w:webHidden/>
          </w:rPr>
          <w:tab/>
        </w:r>
        <w:r>
          <w:rPr>
            <w:noProof/>
            <w:webHidden/>
          </w:rPr>
          <w:fldChar w:fldCharType="begin"/>
        </w:r>
        <w:r>
          <w:rPr>
            <w:noProof/>
            <w:webHidden/>
          </w:rPr>
          <w:instrText xml:space="preserve"> PAGEREF _Toc167295873 \h </w:instrText>
        </w:r>
        <w:r>
          <w:rPr>
            <w:noProof/>
            <w:webHidden/>
          </w:rPr>
        </w:r>
        <w:r>
          <w:rPr>
            <w:noProof/>
            <w:webHidden/>
          </w:rPr>
          <w:fldChar w:fldCharType="separate"/>
        </w:r>
        <w:r>
          <w:rPr>
            <w:noProof/>
            <w:webHidden/>
          </w:rPr>
          <w:t>9</w:t>
        </w:r>
        <w:r>
          <w:rPr>
            <w:noProof/>
            <w:webHidden/>
          </w:rPr>
          <w:fldChar w:fldCharType="end"/>
        </w:r>
      </w:hyperlink>
    </w:p>
    <w:p w14:paraId="6679E698" w14:textId="77F2650B" w:rsidR="003D0FA6" w:rsidRPr="00E02777" w:rsidRDefault="0027350D" w:rsidP="00381611">
      <w:pPr>
        <w:rPr>
          <w:rFonts w:cs="Arial"/>
          <w:b/>
          <w:bCs/>
          <w:sz w:val="20"/>
        </w:rPr>
      </w:pPr>
      <w:r>
        <w:rPr>
          <w:rFonts w:cs="Arial"/>
          <w:b/>
          <w:bCs/>
          <w:sz w:val="20"/>
        </w:rPr>
        <w:fldChar w:fldCharType="end"/>
      </w:r>
    </w:p>
    <w:p w14:paraId="5352771D" w14:textId="77777777" w:rsidR="003D0FA6" w:rsidRPr="00E02777" w:rsidRDefault="003D0FA6" w:rsidP="00381611">
      <w:pPr>
        <w:rPr>
          <w:rFonts w:cs="Arial"/>
          <w:b/>
          <w:bCs/>
          <w:sz w:val="20"/>
        </w:rPr>
      </w:pPr>
    </w:p>
    <w:p w14:paraId="07E78B81" w14:textId="6D904921" w:rsidR="00381611" w:rsidRPr="00E02777" w:rsidRDefault="00381611" w:rsidP="00381611">
      <w:pPr>
        <w:rPr>
          <w:rFonts w:cs="Arial"/>
          <w:b/>
          <w:bCs/>
          <w:sz w:val="20"/>
        </w:rPr>
      </w:pPr>
      <w:r w:rsidRPr="00E02777">
        <w:rPr>
          <w:rFonts w:cs="Arial"/>
          <w:b/>
          <w:bCs/>
          <w:sz w:val="20"/>
        </w:rPr>
        <w:t xml:space="preserve">ÍNDICE DE IMÁGENES </w:t>
      </w:r>
    </w:p>
    <w:p w14:paraId="0263981C" w14:textId="4035FE4C" w:rsidR="0027350D" w:rsidRDefault="0027350D">
      <w:pPr>
        <w:pStyle w:val="Tabladeilustraciones"/>
        <w:tabs>
          <w:tab w:val="right" w:leader="dot" w:pos="8495"/>
        </w:tabs>
        <w:rPr>
          <w:rFonts w:asciiTheme="minorHAnsi" w:eastAsiaTheme="minorEastAsia" w:hAnsiTheme="minorHAnsi" w:cstheme="minorBidi"/>
          <w:noProof/>
          <w:szCs w:val="22"/>
          <w:lang w:eastAsia="es-PE"/>
        </w:rPr>
      </w:pPr>
      <w:r>
        <w:rPr>
          <w:rFonts w:asciiTheme="minorHAnsi" w:hAnsiTheme="minorHAnsi" w:cstheme="minorHAnsi"/>
          <w:sz w:val="20"/>
        </w:rPr>
        <w:fldChar w:fldCharType="begin"/>
      </w:r>
      <w:r>
        <w:rPr>
          <w:rFonts w:asciiTheme="minorHAnsi" w:hAnsiTheme="minorHAnsi" w:cstheme="minorHAnsi"/>
          <w:sz w:val="20"/>
        </w:rPr>
        <w:instrText xml:space="preserve"> TOC \h \z \c "Imagen" </w:instrText>
      </w:r>
      <w:r>
        <w:rPr>
          <w:rFonts w:asciiTheme="minorHAnsi" w:hAnsiTheme="minorHAnsi" w:cstheme="minorHAnsi"/>
          <w:sz w:val="20"/>
        </w:rPr>
        <w:fldChar w:fldCharType="separate"/>
      </w:r>
      <w:hyperlink w:anchor="_Toc167295892" w:history="1">
        <w:r w:rsidRPr="00C31C53">
          <w:rPr>
            <w:rStyle w:val="Hipervnculo"/>
            <w:noProof/>
          </w:rPr>
          <w:t>Imagen 1: Acceso al módulo de seguridad</w:t>
        </w:r>
        <w:r>
          <w:rPr>
            <w:noProof/>
            <w:webHidden/>
          </w:rPr>
          <w:tab/>
        </w:r>
        <w:r>
          <w:rPr>
            <w:noProof/>
            <w:webHidden/>
          </w:rPr>
          <w:fldChar w:fldCharType="begin"/>
        </w:r>
        <w:r>
          <w:rPr>
            <w:noProof/>
            <w:webHidden/>
          </w:rPr>
          <w:instrText xml:space="preserve"> PAGEREF _Toc167295892 \h </w:instrText>
        </w:r>
        <w:r>
          <w:rPr>
            <w:noProof/>
            <w:webHidden/>
          </w:rPr>
        </w:r>
        <w:r>
          <w:rPr>
            <w:noProof/>
            <w:webHidden/>
          </w:rPr>
          <w:fldChar w:fldCharType="separate"/>
        </w:r>
        <w:r>
          <w:rPr>
            <w:noProof/>
            <w:webHidden/>
          </w:rPr>
          <w:t>6</w:t>
        </w:r>
        <w:r>
          <w:rPr>
            <w:noProof/>
            <w:webHidden/>
          </w:rPr>
          <w:fldChar w:fldCharType="end"/>
        </w:r>
      </w:hyperlink>
    </w:p>
    <w:p w14:paraId="41CF2E0F" w14:textId="56AF1CE1"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3" w:history="1">
        <w:r w:rsidRPr="00C31C53">
          <w:rPr>
            <w:rStyle w:val="Hipervnculo"/>
            <w:noProof/>
          </w:rPr>
          <w:t>Imagen 2: Ingreso SISCO</w:t>
        </w:r>
        <w:r>
          <w:rPr>
            <w:noProof/>
            <w:webHidden/>
          </w:rPr>
          <w:tab/>
        </w:r>
        <w:r>
          <w:rPr>
            <w:noProof/>
            <w:webHidden/>
          </w:rPr>
          <w:fldChar w:fldCharType="begin"/>
        </w:r>
        <w:r>
          <w:rPr>
            <w:noProof/>
            <w:webHidden/>
          </w:rPr>
          <w:instrText xml:space="preserve"> PAGEREF _Toc167295893 \h </w:instrText>
        </w:r>
        <w:r>
          <w:rPr>
            <w:noProof/>
            <w:webHidden/>
          </w:rPr>
        </w:r>
        <w:r>
          <w:rPr>
            <w:noProof/>
            <w:webHidden/>
          </w:rPr>
          <w:fldChar w:fldCharType="separate"/>
        </w:r>
        <w:r>
          <w:rPr>
            <w:noProof/>
            <w:webHidden/>
          </w:rPr>
          <w:t>7</w:t>
        </w:r>
        <w:r>
          <w:rPr>
            <w:noProof/>
            <w:webHidden/>
          </w:rPr>
          <w:fldChar w:fldCharType="end"/>
        </w:r>
      </w:hyperlink>
    </w:p>
    <w:p w14:paraId="4426BEA8" w14:textId="04B02EDD"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4" w:history="1">
        <w:r w:rsidRPr="00C31C53">
          <w:rPr>
            <w:rStyle w:val="Hipervnculo"/>
            <w:noProof/>
          </w:rPr>
          <w:t>Imagen 3: Selección Rol</w:t>
        </w:r>
        <w:r>
          <w:rPr>
            <w:noProof/>
            <w:webHidden/>
          </w:rPr>
          <w:tab/>
        </w:r>
        <w:r>
          <w:rPr>
            <w:noProof/>
            <w:webHidden/>
          </w:rPr>
          <w:fldChar w:fldCharType="begin"/>
        </w:r>
        <w:r>
          <w:rPr>
            <w:noProof/>
            <w:webHidden/>
          </w:rPr>
          <w:instrText xml:space="preserve"> PAGEREF _Toc167295894 \h </w:instrText>
        </w:r>
        <w:r>
          <w:rPr>
            <w:noProof/>
            <w:webHidden/>
          </w:rPr>
        </w:r>
        <w:r>
          <w:rPr>
            <w:noProof/>
            <w:webHidden/>
          </w:rPr>
          <w:fldChar w:fldCharType="separate"/>
        </w:r>
        <w:r>
          <w:rPr>
            <w:noProof/>
            <w:webHidden/>
          </w:rPr>
          <w:t>7</w:t>
        </w:r>
        <w:r>
          <w:rPr>
            <w:noProof/>
            <w:webHidden/>
          </w:rPr>
          <w:fldChar w:fldCharType="end"/>
        </w:r>
      </w:hyperlink>
    </w:p>
    <w:p w14:paraId="1D6D0F45" w14:textId="3E5E8D25"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5" w:history="1">
        <w:r w:rsidRPr="00C31C53">
          <w:rPr>
            <w:rStyle w:val="Hipervnculo"/>
            <w:noProof/>
          </w:rPr>
          <w:t>Imagen 4: Selección Rol Operador Planeamiento UO</w:t>
        </w:r>
        <w:r>
          <w:rPr>
            <w:noProof/>
            <w:webHidden/>
          </w:rPr>
          <w:tab/>
        </w:r>
        <w:r>
          <w:rPr>
            <w:noProof/>
            <w:webHidden/>
          </w:rPr>
          <w:fldChar w:fldCharType="begin"/>
        </w:r>
        <w:r>
          <w:rPr>
            <w:noProof/>
            <w:webHidden/>
          </w:rPr>
          <w:instrText xml:space="preserve"> PAGEREF _Toc167295895 \h </w:instrText>
        </w:r>
        <w:r>
          <w:rPr>
            <w:noProof/>
            <w:webHidden/>
          </w:rPr>
        </w:r>
        <w:r>
          <w:rPr>
            <w:noProof/>
            <w:webHidden/>
          </w:rPr>
          <w:fldChar w:fldCharType="separate"/>
        </w:r>
        <w:r>
          <w:rPr>
            <w:noProof/>
            <w:webHidden/>
          </w:rPr>
          <w:t>8</w:t>
        </w:r>
        <w:r>
          <w:rPr>
            <w:noProof/>
            <w:webHidden/>
          </w:rPr>
          <w:fldChar w:fldCharType="end"/>
        </w:r>
      </w:hyperlink>
    </w:p>
    <w:p w14:paraId="7BEF948B" w14:textId="74A4565A"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6" w:history="1">
        <w:r w:rsidRPr="00C31C53">
          <w:rPr>
            <w:rStyle w:val="Hipervnculo"/>
            <w:noProof/>
          </w:rPr>
          <w:t>Imagen 5: Acceso a PSC</w:t>
        </w:r>
        <w:r>
          <w:rPr>
            <w:noProof/>
            <w:webHidden/>
          </w:rPr>
          <w:tab/>
        </w:r>
        <w:r>
          <w:rPr>
            <w:noProof/>
            <w:webHidden/>
          </w:rPr>
          <w:fldChar w:fldCharType="begin"/>
        </w:r>
        <w:r>
          <w:rPr>
            <w:noProof/>
            <w:webHidden/>
          </w:rPr>
          <w:instrText xml:space="preserve"> PAGEREF _Toc167295896 \h </w:instrText>
        </w:r>
        <w:r>
          <w:rPr>
            <w:noProof/>
            <w:webHidden/>
          </w:rPr>
        </w:r>
        <w:r>
          <w:rPr>
            <w:noProof/>
            <w:webHidden/>
          </w:rPr>
          <w:fldChar w:fldCharType="separate"/>
        </w:r>
        <w:r>
          <w:rPr>
            <w:noProof/>
            <w:webHidden/>
          </w:rPr>
          <w:t>8</w:t>
        </w:r>
        <w:r>
          <w:rPr>
            <w:noProof/>
            <w:webHidden/>
          </w:rPr>
          <w:fldChar w:fldCharType="end"/>
        </w:r>
      </w:hyperlink>
    </w:p>
    <w:p w14:paraId="31228777" w14:textId="37ECD69C"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7" w:history="1">
        <w:r w:rsidRPr="00C31C53">
          <w:rPr>
            <w:rStyle w:val="Hipervnculo"/>
            <w:noProof/>
          </w:rPr>
          <w:t>Imagen 6: Menú PSC</w:t>
        </w:r>
        <w:r>
          <w:rPr>
            <w:noProof/>
            <w:webHidden/>
          </w:rPr>
          <w:tab/>
        </w:r>
        <w:r>
          <w:rPr>
            <w:noProof/>
            <w:webHidden/>
          </w:rPr>
          <w:fldChar w:fldCharType="begin"/>
        </w:r>
        <w:r>
          <w:rPr>
            <w:noProof/>
            <w:webHidden/>
          </w:rPr>
          <w:instrText xml:space="preserve"> PAGEREF _Toc167295897 \h </w:instrText>
        </w:r>
        <w:r>
          <w:rPr>
            <w:noProof/>
            <w:webHidden/>
          </w:rPr>
        </w:r>
        <w:r>
          <w:rPr>
            <w:noProof/>
            <w:webHidden/>
          </w:rPr>
          <w:fldChar w:fldCharType="separate"/>
        </w:r>
        <w:r>
          <w:rPr>
            <w:noProof/>
            <w:webHidden/>
          </w:rPr>
          <w:t>8</w:t>
        </w:r>
        <w:r>
          <w:rPr>
            <w:noProof/>
            <w:webHidden/>
          </w:rPr>
          <w:fldChar w:fldCharType="end"/>
        </w:r>
      </w:hyperlink>
    </w:p>
    <w:p w14:paraId="14B3BA86" w14:textId="6A1CFE95"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8" w:history="1">
        <w:r w:rsidRPr="00C31C53">
          <w:rPr>
            <w:rStyle w:val="Hipervnculo"/>
            <w:noProof/>
          </w:rPr>
          <w:t>Imagen 7: Acceso Distribución de Metas</w:t>
        </w:r>
        <w:r>
          <w:rPr>
            <w:noProof/>
            <w:webHidden/>
          </w:rPr>
          <w:tab/>
        </w:r>
        <w:r>
          <w:rPr>
            <w:noProof/>
            <w:webHidden/>
          </w:rPr>
          <w:fldChar w:fldCharType="begin"/>
        </w:r>
        <w:r>
          <w:rPr>
            <w:noProof/>
            <w:webHidden/>
          </w:rPr>
          <w:instrText xml:space="preserve"> PAGEREF _Toc167295898 \h </w:instrText>
        </w:r>
        <w:r>
          <w:rPr>
            <w:noProof/>
            <w:webHidden/>
          </w:rPr>
        </w:r>
        <w:r>
          <w:rPr>
            <w:noProof/>
            <w:webHidden/>
          </w:rPr>
          <w:fldChar w:fldCharType="separate"/>
        </w:r>
        <w:r>
          <w:rPr>
            <w:noProof/>
            <w:webHidden/>
          </w:rPr>
          <w:t>9</w:t>
        </w:r>
        <w:r>
          <w:rPr>
            <w:noProof/>
            <w:webHidden/>
          </w:rPr>
          <w:fldChar w:fldCharType="end"/>
        </w:r>
      </w:hyperlink>
    </w:p>
    <w:p w14:paraId="4E07556F" w14:textId="4FF5FDC5"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899" w:history="1">
        <w:r w:rsidRPr="00C31C53">
          <w:rPr>
            <w:rStyle w:val="Hipervnculo"/>
            <w:noProof/>
          </w:rPr>
          <w:t>Imagen 8: Formulario Listar Distribución de Servicios</w:t>
        </w:r>
        <w:r>
          <w:rPr>
            <w:noProof/>
            <w:webHidden/>
          </w:rPr>
          <w:tab/>
        </w:r>
        <w:r>
          <w:rPr>
            <w:noProof/>
            <w:webHidden/>
          </w:rPr>
          <w:fldChar w:fldCharType="begin"/>
        </w:r>
        <w:r>
          <w:rPr>
            <w:noProof/>
            <w:webHidden/>
          </w:rPr>
          <w:instrText xml:space="preserve"> PAGEREF _Toc167295899 \h </w:instrText>
        </w:r>
        <w:r>
          <w:rPr>
            <w:noProof/>
            <w:webHidden/>
          </w:rPr>
        </w:r>
        <w:r>
          <w:rPr>
            <w:noProof/>
            <w:webHidden/>
          </w:rPr>
          <w:fldChar w:fldCharType="separate"/>
        </w:r>
        <w:r>
          <w:rPr>
            <w:noProof/>
            <w:webHidden/>
          </w:rPr>
          <w:t>9</w:t>
        </w:r>
        <w:r>
          <w:rPr>
            <w:noProof/>
            <w:webHidden/>
          </w:rPr>
          <w:fldChar w:fldCharType="end"/>
        </w:r>
      </w:hyperlink>
    </w:p>
    <w:p w14:paraId="0A656A5B" w14:textId="5F2B85AE"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0" w:history="1">
        <w:r w:rsidRPr="00C31C53">
          <w:rPr>
            <w:rStyle w:val="Hipervnculo"/>
            <w:noProof/>
          </w:rPr>
          <w:t>Imagen 9: Distribución de Servicios - Sección Búsqueda</w:t>
        </w:r>
        <w:r>
          <w:rPr>
            <w:noProof/>
            <w:webHidden/>
          </w:rPr>
          <w:tab/>
        </w:r>
        <w:r>
          <w:rPr>
            <w:noProof/>
            <w:webHidden/>
          </w:rPr>
          <w:fldChar w:fldCharType="begin"/>
        </w:r>
        <w:r>
          <w:rPr>
            <w:noProof/>
            <w:webHidden/>
          </w:rPr>
          <w:instrText xml:space="preserve"> PAGEREF _Toc167295900 \h </w:instrText>
        </w:r>
        <w:r>
          <w:rPr>
            <w:noProof/>
            <w:webHidden/>
          </w:rPr>
        </w:r>
        <w:r>
          <w:rPr>
            <w:noProof/>
            <w:webHidden/>
          </w:rPr>
          <w:fldChar w:fldCharType="separate"/>
        </w:r>
        <w:r>
          <w:rPr>
            <w:noProof/>
            <w:webHidden/>
          </w:rPr>
          <w:t>10</w:t>
        </w:r>
        <w:r>
          <w:rPr>
            <w:noProof/>
            <w:webHidden/>
          </w:rPr>
          <w:fldChar w:fldCharType="end"/>
        </w:r>
      </w:hyperlink>
    </w:p>
    <w:p w14:paraId="6FADCF2A" w14:textId="47722A55"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1" w:history="1">
        <w:r w:rsidRPr="00C31C53">
          <w:rPr>
            <w:rStyle w:val="Hipervnculo"/>
            <w:noProof/>
          </w:rPr>
          <w:t>Imagen 10: Distribución de Servicios - Sección Visualizar</w:t>
        </w:r>
        <w:r>
          <w:rPr>
            <w:noProof/>
            <w:webHidden/>
          </w:rPr>
          <w:tab/>
        </w:r>
        <w:r>
          <w:rPr>
            <w:noProof/>
            <w:webHidden/>
          </w:rPr>
          <w:fldChar w:fldCharType="begin"/>
        </w:r>
        <w:r>
          <w:rPr>
            <w:noProof/>
            <w:webHidden/>
          </w:rPr>
          <w:instrText xml:space="preserve"> PAGEREF _Toc167295901 \h </w:instrText>
        </w:r>
        <w:r>
          <w:rPr>
            <w:noProof/>
            <w:webHidden/>
          </w:rPr>
        </w:r>
        <w:r>
          <w:rPr>
            <w:noProof/>
            <w:webHidden/>
          </w:rPr>
          <w:fldChar w:fldCharType="separate"/>
        </w:r>
        <w:r>
          <w:rPr>
            <w:noProof/>
            <w:webHidden/>
          </w:rPr>
          <w:t>10</w:t>
        </w:r>
        <w:r>
          <w:rPr>
            <w:noProof/>
            <w:webHidden/>
          </w:rPr>
          <w:fldChar w:fldCharType="end"/>
        </w:r>
      </w:hyperlink>
    </w:p>
    <w:p w14:paraId="79F1819B" w14:textId="115D0B43"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2" w:history="1">
        <w:r w:rsidRPr="00C31C53">
          <w:rPr>
            <w:rStyle w:val="Hipervnculo"/>
            <w:noProof/>
          </w:rPr>
          <w:t>Imagen 11: Revisa</w:t>
        </w:r>
        <w:r w:rsidRPr="00C31C53">
          <w:rPr>
            <w:rStyle w:val="Hipervnculo"/>
            <w:noProof/>
          </w:rPr>
          <w:t>r</w:t>
        </w:r>
        <w:r w:rsidRPr="00C31C53">
          <w:rPr>
            <w:rStyle w:val="Hipervnculo"/>
            <w:noProof/>
          </w:rPr>
          <w:t xml:space="preserve"> Distribución de Servicios</w:t>
        </w:r>
        <w:r>
          <w:rPr>
            <w:noProof/>
            <w:webHidden/>
          </w:rPr>
          <w:tab/>
        </w:r>
        <w:r>
          <w:rPr>
            <w:noProof/>
            <w:webHidden/>
          </w:rPr>
          <w:fldChar w:fldCharType="begin"/>
        </w:r>
        <w:r>
          <w:rPr>
            <w:noProof/>
            <w:webHidden/>
          </w:rPr>
          <w:instrText xml:space="preserve"> PAGEREF _Toc167295902 \h </w:instrText>
        </w:r>
        <w:r>
          <w:rPr>
            <w:noProof/>
            <w:webHidden/>
          </w:rPr>
        </w:r>
        <w:r>
          <w:rPr>
            <w:noProof/>
            <w:webHidden/>
          </w:rPr>
          <w:fldChar w:fldCharType="separate"/>
        </w:r>
        <w:r>
          <w:rPr>
            <w:noProof/>
            <w:webHidden/>
          </w:rPr>
          <w:t>11</w:t>
        </w:r>
        <w:r>
          <w:rPr>
            <w:noProof/>
            <w:webHidden/>
          </w:rPr>
          <w:fldChar w:fldCharType="end"/>
        </w:r>
      </w:hyperlink>
    </w:p>
    <w:p w14:paraId="4106012F" w14:textId="2B1F09B8"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3" w:history="1">
        <w:r w:rsidRPr="00C31C53">
          <w:rPr>
            <w:rStyle w:val="Hipervnculo"/>
            <w:noProof/>
          </w:rPr>
          <w:t>Imagen 12: Visualizar Distribución de Servicios</w:t>
        </w:r>
        <w:r>
          <w:rPr>
            <w:noProof/>
            <w:webHidden/>
          </w:rPr>
          <w:tab/>
        </w:r>
        <w:r>
          <w:rPr>
            <w:noProof/>
            <w:webHidden/>
          </w:rPr>
          <w:fldChar w:fldCharType="begin"/>
        </w:r>
        <w:r>
          <w:rPr>
            <w:noProof/>
            <w:webHidden/>
          </w:rPr>
          <w:instrText xml:space="preserve"> PAGEREF _Toc167295903 \h </w:instrText>
        </w:r>
        <w:r>
          <w:rPr>
            <w:noProof/>
            <w:webHidden/>
          </w:rPr>
        </w:r>
        <w:r>
          <w:rPr>
            <w:noProof/>
            <w:webHidden/>
          </w:rPr>
          <w:fldChar w:fldCharType="separate"/>
        </w:r>
        <w:r>
          <w:rPr>
            <w:noProof/>
            <w:webHidden/>
          </w:rPr>
          <w:t>11</w:t>
        </w:r>
        <w:r>
          <w:rPr>
            <w:noProof/>
            <w:webHidden/>
          </w:rPr>
          <w:fldChar w:fldCharType="end"/>
        </w:r>
      </w:hyperlink>
    </w:p>
    <w:p w14:paraId="1E6834E1" w14:textId="3AD41F9B"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4" w:history="1">
        <w:r w:rsidRPr="00C31C53">
          <w:rPr>
            <w:rStyle w:val="Hipervnculo"/>
            <w:noProof/>
          </w:rPr>
          <w:t>Imagen 13: Visualizar Distribuir servicios de control</w:t>
        </w:r>
        <w:r>
          <w:rPr>
            <w:noProof/>
            <w:webHidden/>
          </w:rPr>
          <w:tab/>
        </w:r>
        <w:r>
          <w:rPr>
            <w:noProof/>
            <w:webHidden/>
          </w:rPr>
          <w:fldChar w:fldCharType="begin"/>
        </w:r>
        <w:r>
          <w:rPr>
            <w:noProof/>
            <w:webHidden/>
          </w:rPr>
          <w:instrText xml:space="preserve"> PAGEREF _Toc167295904 \h </w:instrText>
        </w:r>
        <w:r>
          <w:rPr>
            <w:noProof/>
            <w:webHidden/>
          </w:rPr>
        </w:r>
        <w:r>
          <w:rPr>
            <w:noProof/>
            <w:webHidden/>
          </w:rPr>
          <w:fldChar w:fldCharType="separate"/>
        </w:r>
        <w:r>
          <w:rPr>
            <w:noProof/>
            <w:webHidden/>
          </w:rPr>
          <w:t>12</w:t>
        </w:r>
        <w:r>
          <w:rPr>
            <w:noProof/>
            <w:webHidden/>
          </w:rPr>
          <w:fldChar w:fldCharType="end"/>
        </w:r>
      </w:hyperlink>
    </w:p>
    <w:p w14:paraId="1EC1562F" w14:textId="3AD8EFFB"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5" w:history="1">
        <w:r w:rsidRPr="00C31C53">
          <w:rPr>
            <w:rStyle w:val="Hipervnculo"/>
            <w:noProof/>
          </w:rPr>
          <w:t>Imagen 14: Editar Distribución de Servicio</w:t>
        </w:r>
        <w:r>
          <w:rPr>
            <w:noProof/>
            <w:webHidden/>
          </w:rPr>
          <w:tab/>
        </w:r>
        <w:r>
          <w:rPr>
            <w:noProof/>
            <w:webHidden/>
          </w:rPr>
          <w:fldChar w:fldCharType="begin"/>
        </w:r>
        <w:r>
          <w:rPr>
            <w:noProof/>
            <w:webHidden/>
          </w:rPr>
          <w:instrText xml:space="preserve"> PAGEREF _Toc167295905 \h </w:instrText>
        </w:r>
        <w:r>
          <w:rPr>
            <w:noProof/>
            <w:webHidden/>
          </w:rPr>
        </w:r>
        <w:r>
          <w:rPr>
            <w:noProof/>
            <w:webHidden/>
          </w:rPr>
          <w:fldChar w:fldCharType="separate"/>
        </w:r>
        <w:r>
          <w:rPr>
            <w:noProof/>
            <w:webHidden/>
          </w:rPr>
          <w:t>12</w:t>
        </w:r>
        <w:r>
          <w:rPr>
            <w:noProof/>
            <w:webHidden/>
          </w:rPr>
          <w:fldChar w:fldCharType="end"/>
        </w:r>
      </w:hyperlink>
    </w:p>
    <w:p w14:paraId="7A14169F" w14:textId="52D0FDFA"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6" w:history="1">
        <w:r w:rsidRPr="00C31C53">
          <w:rPr>
            <w:rStyle w:val="Hipervnculo"/>
            <w:noProof/>
          </w:rPr>
          <w:t>Imagen 15: Formulario Editar Distribución de Servicio</w:t>
        </w:r>
        <w:r>
          <w:rPr>
            <w:noProof/>
            <w:webHidden/>
          </w:rPr>
          <w:tab/>
        </w:r>
        <w:r>
          <w:rPr>
            <w:noProof/>
            <w:webHidden/>
          </w:rPr>
          <w:fldChar w:fldCharType="begin"/>
        </w:r>
        <w:r>
          <w:rPr>
            <w:noProof/>
            <w:webHidden/>
          </w:rPr>
          <w:instrText xml:space="preserve"> PAGEREF _Toc167295906 \h </w:instrText>
        </w:r>
        <w:r>
          <w:rPr>
            <w:noProof/>
            <w:webHidden/>
          </w:rPr>
        </w:r>
        <w:r>
          <w:rPr>
            <w:noProof/>
            <w:webHidden/>
          </w:rPr>
          <w:fldChar w:fldCharType="separate"/>
        </w:r>
        <w:r>
          <w:rPr>
            <w:noProof/>
            <w:webHidden/>
          </w:rPr>
          <w:t>13</w:t>
        </w:r>
        <w:r>
          <w:rPr>
            <w:noProof/>
            <w:webHidden/>
          </w:rPr>
          <w:fldChar w:fldCharType="end"/>
        </w:r>
      </w:hyperlink>
    </w:p>
    <w:p w14:paraId="6FB4D1E3" w14:textId="71858E46"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7" w:history="1">
        <w:r w:rsidRPr="00C31C53">
          <w:rPr>
            <w:rStyle w:val="Hipervnculo"/>
            <w:noProof/>
          </w:rPr>
          <w:t>Imagen 16: Generar Distribución</w:t>
        </w:r>
        <w:r>
          <w:rPr>
            <w:noProof/>
            <w:webHidden/>
          </w:rPr>
          <w:tab/>
        </w:r>
        <w:r>
          <w:rPr>
            <w:noProof/>
            <w:webHidden/>
          </w:rPr>
          <w:fldChar w:fldCharType="begin"/>
        </w:r>
        <w:r>
          <w:rPr>
            <w:noProof/>
            <w:webHidden/>
          </w:rPr>
          <w:instrText xml:space="preserve"> PAGEREF _Toc167295907 \h </w:instrText>
        </w:r>
        <w:r>
          <w:rPr>
            <w:noProof/>
            <w:webHidden/>
          </w:rPr>
        </w:r>
        <w:r>
          <w:rPr>
            <w:noProof/>
            <w:webHidden/>
          </w:rPr>
          <w:fldChar w:fldCharType="separate"/>
        </w:r>
        <w:r>
          <w:rPr>
            <w:noProof/>
            <w:webHidden/>
          </w:rPr>
          <w:t>13</w:t>
        </w:r>
        <w:r>
          <w:rPr>
            <w:noProof/>
            <w:webHidden/>
          </w:rPr>
          <w:fldChar w:fldCharType="end"/>
        </w:r>
      </w:hyperlink>
    </w:p>
    <w:p w14:paraId="06E4E2AF" w14:textId="023FC2E6"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8" w:history="1">
        <w:r w:rsidRPr="00C31C53">
          <w:rPr>
            <w:rStyle w:val="Hipervnculo"/>
            <w:noProof/>
          </w:rPr>
          <w:t>Imagen 17: Modal Generar Distribución de Servicio</w:t>
        </w:r>
        <w:r>
          <w:rPr>
            <w:noProof/>
            <w:webHidden/>
          </w:rPr>
          <w:tab/>
        </w:r>
        <w:r>
          <w:rPr>
            <w:noProof/>
            <w:webHidden/>
          </w:rPr>
          <w:fldChar w:fldCharType="begin"/>
        </w:r>
        <w:r>
          <w:rPr>
            <w:noProof/>
            <w:webHidden/>
          </w:rPr>
          <w:instrText xml:space="preserve"> PAGEREF _Toc167295908 \h </w:instrText>
        </w:r>
        <w:r>
          <w:rPr>
            <w:noProof/>
            <w:webHidden/>
          </w:rPr>
        </w:r>
        <w:r>
          <w:rPr>
            <w:noProof/>
            <w:webHidden/>
          </w:rPr>
          <w:fldChar w:fldCharType="separate"/>
        </w:r>
        <w:r>
          <w:rPr>
            <w:noProof/>
            <w:webHidden/>
          </w:rPr>
          <w:t>14</w:t>
        </w:r>
        <w:r>
          <w:rPr>
            <w:noProof/>
            <w:webHidden/>
          </w:rPr>
          <w:fldChar w:fldCharType="end"/>
        </w:r>
      </w:hyperlink>
    </w:p>
    <w:p w14:paraId="15D918BC" w14:textId="3B41DDF0"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09" w:history="1">
        <w:r w:rsidRPr="00C31C53">
          <w:rPr>
            <w:rStyle w:val="Hipervnculo"/>
            <w:noProof/>
          </w:rPr>
          <w:t>Imagen 18: Formulario Reestablecer Distribución de Servicios</w:t>
        </w:r>
        <w:r>
          <w:rPr>
            <w:noProof/>
            <w:webHidden/>
          </w:rPr>
          <w:tab/>
        </w:r>
        <w:r>
          <w:rPr>
            <w:noProof/>
            <w:webHidden/>
          </w:rPr>
          <w:fldChar w:fldCharType="begin"/>
        </w:r>
        <w:r>
          <w:rPr>
            <w:noProof/>
            <w:webHidden/>
          </w:rPr>
          <w:instrText xml:space="preserve"> PAGEREF _Toc167295909 \h </w:instrText>
        </w:r>
        <w:r>
          <w:rPr>
            <w:noProof/>
            <w:webHidden/>
          </w:rPr>
        </w:r>
        <w:r>
          <w:rPr>
            <w:noProof/>
            <w:webHidden/>
          </w:rPr>
          <w:fldChar w:fldCharType="separate"/>
        </w:r>
        <w:r>
          <w:rPr>
            <w:noProof/>
            <w:webHidden/>
          </w:rPr>
          <w:t>14</w:t>
        </w:r>
        <w:r>
          <w:rPr>
            <w:noProof/>
            <w:webHidden/>
          </w:rPr>
          <w:fldChar w:fldCharType="end"/>
        </w:r>
      </w:hyperlink>
    </w:p>
    <w:p w14:paraId="4496B0E0" w14:textId="228CA8B3"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10" w:history="1">
        <w:r w:rsidRPr="00C31C53">
          <w:rPr>
            <w:rStyle w:val="Hipervnculo"/>
            <w:noProof/>
          </w:rPr>
          <w:t>Imagen 19: Modal confirmación Reestablecer Distribución de Servicios</w:t>
        </w:r>
        <w:r>
          <w:rPr>
            <w:noProof/>
            <w:webHidden/>
          </w:rPr>
          <w:tab/>
        </w:r>
        <w:r>
          <w:rPr>
            <w:noProof/>
            <w:webHidden/>
          </w:rPr>
          <w:fldChar w:fldCharType="begin"/>
        </w:r>
        <w:r>
          <w:rPr>
            <w:noProof/>
            <w:webHidden/>
          </w:rPr>
          <w:instrText xml:space="preserve"> PAGEREF _Toc167295910 \h </w:instrText>
        </w:r>
        <w:r>
          <w:rPr>
            <w:noProof/>
            <w:webHidden/>
          </w:rPr>
        </w:r>
        <w:r>
          <w:rPr>
            <w:noProof/>
            <w:webHidden/>
          </w:rPr>
          <w:fldChar w:fldCharType="separate"/>
        </w:r>
        <w:r>
          <w:rPr>
            <w:noProof/>
            <w:webHidden/>
          </w:rPr>
          <w:t>14</w:t>
        </w:r>
        <w:r>
          <w:rPr>
            <w:noProof/>
            <w:webHidden/>
          </w:rPr>
          <w:fldChar w:fldCharType="end"/>
        </w:r>
      </w:hyperlink>
    </w:p>
    <w:p w14:paraId="640C4D47" w14:textId="2FFB1ABF"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11" w:history="1">
        <w:r w:rsidRPr="00C31C53">
          <w:rPr>
            <w:rStyle w:val="Hipervnculo"/>
            <w:noProof/>
          </w:rPr>
          <w:t>Imagen 20</w:t>
        </w:r>
        <w:r>
          <w:rPr>
            <w:rStyle w:val="Hipervnculo"/>
            <w:noProof/>
          </w:rPr>
          <w:t xml:space="preserve">: </w:t>
        </w:r>
        <w:r w:rsidRPr="00C31C53">
          <w:rPr>
            <w:rStyle w:val="Hipervnculo"/>
            <w:noProof/>
          </w:rPr>
          <w:t>Formulario Finalizar Distribución de Servicios</w:t>
        </w:r>
        <w:r>
          <w:rPr>
            <w:noProof/>
            <w:webHidden/>
          </w:rPr>
          <w:tab/>
        </w:r>
        <w:r>
          <w:rPr>
            <w:noProof/>
            <w:webHidden/>
          </w:rPr>
          <w:fldChar w:fldCharType="begin"/>
        </w:r>
        <w:r>
          <w:rPr>
            <w:noProof/>
            <w:webHidden/>
          </w:rPr>
          <w:instrText xml:space="preserve"> PAGEREF _Toc167295911 \h </w:instrText>
        </w:r>
        <w:r>
          <w:rPr>
            <w:noProof/>
            <w:webHidden/>
          </w:rPr>
        </w:r>
        <w:r>
          <w:rPr>
            <w:noProof/>
            <w:webHidden/>
          </w:rPr>
          <w:fldChar w:fldCharType="separate"/>
        </w:r>
        <w:r>
          <w:rPr>
            <w:noProof/>
            <w:webHidden/>
          </w:rPr>
          <w:t>15</w:t>
        </w:r>
        <w:r>
          <w:rPr>
            <w:noProof/>
            <w:webHidden/>
          </w:rPr>
          <w:fldChar w:fldCharType="end"/>
        </w:r>
      </w:hyperlink>
    </w:p>
    <w:p w14:paraId="46FD76B5" w14:textId="68536D00" w:rsidR="0027350D" w:rsidRDefault="0027350D">
      <w:pPr>
        <w:pStyle w:val="Tabladeilustraciones"/>
        <w:tabs>
          <w:tab w:val="right" w:leader="dot" w:pos="8495"/>
        </w:tabs>
        <w:rPr>
          <w:rFonts w:asciiTheme="minorHAnsi" w:eastAsiaTheme="minorEastAsia" w:hAnsiTheme="minorHAnsi" w:cstheme="minorBidi"/>
          <w:noProof/>
          <w:szCs w:val="22"/>
          <w:lang w:eastAsia="es-PE"/>
        </w:rPr>
      </w:pPr>
      <w:hyperlink w:anchor="_Toc167295912" w:history="1">
        <w:r w:rsidRPr="00C31C53">
          <w:rPr>
            <w:rStyle w:val="Hipervnculo"/>
            <w:noProof/>
          </w:rPr>
          <w:t>Imagen 21: Formulario Eliminar Di</w:t>
        </w:r>
        <w:r w:rsidRPr="00C31C53">
          <w:rPr>
            <w:rStyle w:val="Hipervnculo"/>
            <w:noProof/>
          </w:rPr>
          <w:t>s</w:t>
        </w:r>
        <w:r w:rsidRPr="00C31C53">
          <w:rPr>
            <w:rStyle w:val="Hipervnculo"/>
            <w:noProof/>
          </w:rPr>
          <w:t>tribución</w:t>
        </w:r>
        <w:r>
          <w:rPr>
            <w:noProof/>
            <w:webHidden/>
          </w:rPr>
          <w:tab/>
        </w:r>
        <w:r>
          <w:rPr>
            <w:noProof/>
            <w:webHidden/>
          </w:rPr>
          <w:fldChar w:fldCharType="begin"/>
        </w:r>
        <w:r>
          <w:rPr>
            <w:noProof/>
            <w:webHidden/>
          </w:rPr>
          <w:instrText xml:space="preserve"> PAGEREF _Toc167295912 \h </w:instrText>
        </w:r>
        <w:r>
          <w:rPr>
            <w:noProof/>
            <w:webHidden/>
          </w:rPr>
        </w:r>
        <w:r>
          <w:rPr>
            <w:noProof/>
            <w:webHidden/>
          </w:rPr>
          <w:fldChar w:fldCharType="separate"/>
        </w:r>
        <w:r>
          <w:rPr>
            <w:noProof/>
            <w:webHidden/>
          </w:rPr>
          <w:t>15</w:t>
        </w:r>
        <w:r>
          <w:rPr>
            <w:noProof/>
            <w:webHidden/>
          </w:rPr>
          <w:fldChar w:fldCharType="end"/>
        </w:r>
      </w:hyperlink>
    </w:p>
    <w:p w14:paraId="47A75F32" w14:textId="04BFD666" w:rsidR="00EB2083" w:rsidRDefault="0027350D" w:rsidP="008E2E2B">
      <w:pPr>
        <w:rPr>
          <w:rFonts w:asciiTheme="minorHAnsi" w:hAnsiTheme="minorHAnsi" w:cstheme="minorHAnsi"/>
          <w:sz w:val="20"/>
        </w:rPr>
      </w:pPr>
      <w:r>
        <w:rPr>
          <w:rFonts w:asciiTheme="minorHAnsi" w:hAnsiTheme="minorHAnsi" w:cstheme="minorHAnsi"/>
          <w:sz w:val="20"/>
        </w:rPr>
        <w:fldChar w:fldCharType="end"/>
      </w:r>
    </w:p>
    <w:p w14:paraId="6C01E753" w14:textId="22CB4162" w:rsidR="00EB2083" w:rsidRDefault="00EB2083" w:rsidP="008E2E2B">
      <w:pPr>
        <w:rPr>
          <w:rFonts w:asciiTheme="minorHAnsi" w:hAnsiTheme="minorHAnsi" w:cstheme="minorHAnsi"/>
          <w:sz w:val="20"/>
        </w:rPr>
      </w:pPr>
    </w:p>
    <w:p w14:paraId="6A98179A" w14:textId="1B2E87E3" w:rsidR="00EB2083" w:rsidRDefault="00EB2083" w:rsidP="008E2E2B">
      <w:pPr>
        <w:rPr>
          <w:rFonts w:asciiTheme="minorHAnsi" w:hAnsiTheme="minorHAnsi" w:cstheme="minorHAnsi"/>
          <w:sz w:val="20"/>
        </w:rPr>
      </w:pPr>
    </w:p>
    <w:p w14:paraId="631FCE7A" w14:textId="333EA9B6" w:rsidR="00EB2083" w:rsidRDefault="00EB2083" w:rsidP="008E2E2B">
      <w:pPr>
        <w:rPr>
          <w:rFonts w:asciiTheme="minorHAnsi" w:hAnsiTheme="minorHAnsi" w:cstheme="minorHAnsi"/>
          <w:sz w:val="20"/>
        </w:rPr>
      </w:pPr>
    </w:p>
    <w:p w14:paraId="06017992" w14:textId="22EF7A3B" w:rsidR="00EB2083" w:rsidRDefault="00EB2083" w:rsidP="008E2E2B">
      <w:pPr>
        <w:rPr>
          <w:rFonts w:asciiTheme="minorHAnsi" w:hAnsiTheme="minorHAnsi" w:cstheme="minorHAnsi"/>
          <w:sz w:val="20"/>
        </w:rPr>
      </w:pPr>
    </w:p>
    <w:p w14:paraId="69DF8D9B" w14:textId="48644081" w:rsidR="00EB2083" w:rsidRDefault="00EB2083" w:rsidP="008E2E2B">
      <w:pPr>
        <w:rPr>
          <w:rFonts w:asciiTheme="minorHAnsi" w:hAnsiTheme="minorHAnsi" w:cstheme="minorHAnsi"/>
        </w:rPr>
      </w:pPr>
    </w:p>
    <w:p w14:paraId="490B75D2" w14:textId="77777777" w:rsidR="008E149F" w:rsidRPr="009A0BEF" w:rsidRDefault="008E149F" w:rsidP="008E2E2B">
      <w:pPr>
        <w:rPr>
          <w:rFonts w:asciiTheme="minorHAnsi" w:hAnsiTheme="minorHAnsi" w:cstheme="minorHAnsi"/>
        </w:rPr>
      </w:pPr>
    </w:p>
    <w:p w14:paraId="67853713" w14:textId="77777777" w:rsidR="008D7DCB" w:rsidRPr="00622793" w:rsidRDefault="7D17A299" w:rsidP="00EE69E5">
      <w:pPr>
        <w:pStyle w:val="Ttulo1"/>
        <w:keepLines/>
        <w:numPr>
          <w:ilvl w:val="0"/>
          <w:numId w:val="19"/>
        </w:numPr>
        <w:suppressAutoHyphens/>
        <w:spacing w:before="0" w:line="360" w:lineRule="auto"/>
        <w:ind w:left="284" w:hanging="284"/>
        <w:contextualSpacing/>
        <w:rPr>
          <w:rFonts w:eastAsiaTheme="majorEastAsia" w:cstheme="majorBidi"/>
          <w:caps/>
          <w:lang w:val="es-PE" w:eastAsia="en-US"/>
        </w:rPr>
      </w:pPr>
      <w:bookmarkStart w:id="35" w:name="_Toc235984088"/>
      <w:bookmarkStart w:id="36" w:name="_Toc167295964"/>
      <w:r w:rsidRPr="6B9ECF23">
        <w:rPr>
          <w:rFonts w:eastAsiaTheme="majorEastAsia" w:cstheme="majorBidi"/>
          <w:caps/>
          <w:lang w:val="es-PE" w:eastAsia="en-US"/>
        </w:rPr>
        <w:lastRenderedPageBreak/>
        <w:t>INTRODUCCIÓN</w:t>
      </w:r>
      <w:bookmarkEnd w:id="34"/>
      <w:bookmarkEnd w:id="35"/>
      <w:bookmarkEnd w:id="36"/>
    </w:p>
    <w:p w14:paraId="7C9EC4D1" w14:textId="77777777" w:rsidR="7DEAF88E" w:rsidRDefault="7DEAF88E" w:rsidP="008E2E2B">
      <w:pPr>
        <w:keepLines/>
        <w:contextualSpacing/>
      </w:pPr>
    </w:p>
    <w:p w14:paraId="5829A387" w14:textId="1A7BF55C" w:rsidR="7DEAF88E" w:rsidRDefault="007B166F" w:rsidP="008E2E2B">
      <w:pPr>
        <w:pStyle w:val="CGR-Normal1"/>
        <w:spacing w:before="0" w:line="360" w:lineRule="auto"/>
        <w:rPr>
          <w:rStyle w:val="normaltextrun"/>
          <w:rFonts w:eastAsia="Arial"/>
          <w:color w:val="000000" w:themeColor="text1"/>
          <w:lang w:val="es-PE"/>
        </w:rPr>
      </w:pPr>
      <w:r w:rsidRPr="007B166F">
        <w:rPr>
          <w:rStyle w:val="normaltextrun"/>
          <w:rFonts w:eastAsia="Arial"/>
          <w:color w:val="000000" w:themeColor="text1"/>
          <w:lang w:val="es-PE"/>
        </w:rPr>
        <w:t xml:space="preserve">El presente </w:t>
      </w:r>
      <w:r w:rsidR="001013B0">
        <w:rPr>
          <w:rStyle w:val="normaltextrun"/>
          <w:rFonts w:eastAsia="Arial"/>
          <w:color w:val="000000" w:themeColor="text1"/>
          <w:lang w:val="es-PE"/>
        </w:rPr>
        <w:t>Manual de Usuario</w:t>
      </w:r>
      <w:r w:rsidR="00A14DF8">
        <w:rPr>
          <w:rStyle w:val="normaltextrun"/>
          <w:rFonts w:eastAsia="Arial"/>
          <w:color w:val="000000" w:themeColor="text1"/>
          <w:lang w:val="es-PE"/>
        </w:rPr>
        <w:t xml:space="preserve"> </w:t>
      </w:r>
      <w:r w:rsidRPr="007B166F">
        <w:rPr>
          <w:rStyle w:val="normaltextrun"/>
          <w:rFonts w:eastAsia="Arial"/>
          <w:color w:val="000000" w:themeColor="text1"/>
          <w:lang w:val="es-PE"/>
        </w:rPr>
        <w:t>describe las interfaces y funcionalidades del subsistema PSC</w:t>
      </w:r>
      <w:r>
        <w:rPr>
          <w:rStyle w:val="normaltextrun"/>
          <w:rFonts w:eastAsia="Arial"/>
          <w:color w:val="000000" w:themeColor="text1"/>
          <w:lang w:val="es-PE"/>
        </w:rPr>
        <w:t xml:space="preserve">, </w:t>
      </w:r>
      <w:r w:rsidRPr="007B166F">
        <w:rPr>
          <w:rStyle w:val="normaltextrun"/>
          <w:rFonts w:eastAsia="Arial"/>
          <w:color w:val="000000" w:themeColor="text1"/>
          <w:lang w:val="es-PE"/>
        </w:rPr>
        <w:t>incluye</w:t>
      </w:r>
      <w:r>
        <w:rPr>
          <w:rStyle w:val="normaltextrun"/>
          <w:rFonts w:eastAsia="Arial"/>
          <w:color w:val="000000" w:themeColor="text1"/>
          <w:lang w:val="es-PE"/>
        </w:rPr>
        <w:t>ndo</w:t>
      </w:r>
      <w:r w:rsidRPr="007B166F">
        <w:rPr>
          <w:rStyle w:val="normaltextrun"/>
          <w:rFonts w:eastAsia="Arial"/>
          <w:color w:val="000000" w:themeColor="text1"/>
          <w:lang w:val="es-PE"/>
        </w:rPr>
        <w:t xml:space="preserve"> las opciones de menú disponibles en el menú principal de PSC, así como una descripción de cada una de las funciones del subsistema.</w:t>
      </w:r>
    </w:p>
    <w:p w14:paraId="20808E4F" w14:textId="77777777" w:rsidR="00A14DF8" w:rsidRDefault="00A14DF8" w:rsidP="008E2E2B">
      <w:pPr>
        <w:pStyle w:val="CGR-Normal1"/>
        <w:spacing w:before="0" w:line="360" w:lineRule="auto"/>
        <w:rPr>
          <w:rStyle w:val="normaltextrun"/>
          <w:rFonts w:eastAsia="Arial"/>
          <w:color w:val="000000" w:themeColor="text1"/>
          <w:lang w:val="es-PE"/>
        </w:rPr>
      </w:pPr>
    </w:p>
    <w:p w14:paraId="1FC985F6" w14:textId="282EFF6D" w:rsidR="00A14DF8" w:rsidRDefault="00A14DF8" w:rsidP="008E2E2B">
      <w:pPr>
        <w:pStyle w:val="CGR-Normal1"/>
        <w:spacing w:before="0" w:line="360" w:lineRule="auto"/>
        <w:rPr>
          <w:rStyle w:val="eop"/>
          <w:color w:val="000000" w:themeColor="text1"/>
        </w:rPr>
      </w:pPr>
      <w:r>
        <w:rPr>
          <w:rStyle w:val="normaltextrun"/>
          <w:rFonts w:eastAsia="Arial"/>
          <w:color w:val="000000" w:themeColor="text1"/>
          <w:lang w:val="es-PE"/>
        </w:rPr>
        <w:t>Por medio de este documento se busca brindar una orientación detallada para registrar correctamente información y exponer una serie de funcionalidades que posee el sistema.</w:t>
      </w:r>
    </w:p>
    <w:p w14:paraId="50734E94" w14:textId="77777777" w:rsidR="00622793" w:rsidRPr="00C701C3" w:rsidRDefault="00622793" w:rsidP="008E2E2B">
      <w:pPr>
        <w:pStyle w:val="CGR-Normal1"/>
        <w:spacing w:before="0" w:line="360" w:lineRule="auto"/>
        <w:rPr>
          <w:rStyle w:val="eop"/>
          <w:color w:val="000000" w:themeColor="text1"/>
          <w:lang w:val="es-PE"/>
        </w:rPr>
      </w:pPr>
    </w:p>
    <w:p w14:paraId="729A6A1D" w14:textId="7730B828" w:rsidR="008D7DCB" w:rsidRPr="00622793" w:rsidRDefault="423066F8" w:rsidP="00EE69E5">
      <w:pPr>
        <w:pStyle w:val="Ttulo1"/>
        <w:keepLines/>
        <w:numPr>
          <w:ilvl w:val="0"/>
          <w:numId w:val="19"/>
        </w:numPr>
        <w:suppressAutoHyphens/>
        <w:spacing w:before="0" w:line="360" w:lineRule="auto"/>
        <w:ind w:left="284" w:hanging="284"/>
        <w:contextualSpacing/>
        <w:rPr>
          <w:rFonts w:eastAsiaTheme="majorEastAsia" w:cstheme="majorBidi"/>
          <w:caps/>
          <w:lang w:val="es-PE" w:eastAsia="en-US"/>
        </w:rPr>
      </w:pPr>
      <w:bookmarkStart w:id="37" w:name="_Toc130285698"/>
      <w:bookmarkStart w:id="38" w:name="_Toc283641746"/>
      <w:bookmarkStart w:id="39" w:name="_Toc283645307"/>
      <w:bookmarkStart w:id="40" w:name="_Toc289691476"/>
      <w:bookmarkStart w:id="41" w:name="_Toc289691909"/>
      <w:bookmarkStart w:id="42" w:name="_Toc289692193"/>
      <w:bookmarkStart w:id="43" w:name="_Toc289692323"/>
      <w:bookmarkStart w:id="44" w:name="_Toc111025996"/>
      <w:bookmarkStart w:id="45" w:name="_Toc1140790681"/>
      <w:bookmarkStart w:id="46" w:name="_Toc167295965"/>
      <w:r w:rsidRPr="6B9ECF23">
        <w:rPr>
          <w:rFonts w:eastAsiaTheme="majorEastAsia" w:cstheme="majorBidi"/>
          <w:caps/>
          <w:lang w:val="es-PE" w:eastAsia="en-US"/>
        </w:rPr>
        <w:t>OBJETIVO</w:t>
      </w:r>
      <w:bookmarkStart w:id="47" w:name="_Toc105242642"/>
      <w:bookmarkEnd w:id="37"/>
      <w:bookmarkEnd w:id="38"/>
      <w:bookmarkEnd w:id="39"/>
      <w:bookmarkEnd w:id="40"/>
      <w:bookmarkEnd w:id="41"/>
      <w:bookmarkEnd w:id="42"/>
      <w:bookmarkEnd w:id="43"/>
      <w:bookmarkEnd w:id="44"/>
      <w:bookmarkEnd w:id="45"/>
      <w:bookmarkEnd w:id="46"/>
      <w:r w:rsidR="06E11979" w:rsidRPr="6B9ECF23">
        <w:rPr>
          <w:rFonts w:eastAsiaTheme="majorEastAsia" w:cstheme="majorBidi"/>
          <w:caps/>
          <w:lang w:val="es-PE" w:eastAsia="en-US"/>
        </w:rPr>
        <w:t xml:space="preserve"> </w:t>
      </w:r>
      <w:bookmarkEnd w:id="47"/>
    </w:p>
    <w:p w14:paraId="28E5DF62" w14:textId="77777777" w:rsidR="00622793" w:rsidRDefault="00622793" w:rsidP="008E2E2B">
      <w:pPr>
        <w:pStyle w:val="CGR-Normal1"/>
        <w:spacing w:before="0" w:line="360" w:lineRule="auto"/>
        <w:rPr>
          <w:rStyle w:val="normaltextrun"/>
          <w:color w:val="000000"/>
          <w:shd w:val="clear" w:color="auto" w:fill="FFFFFF"/>
        </w:rPr>
      </w:pPr>
    </w:p>
    <w:p w14:paraId="3DDE595C" w14:textId="58DE2C5E" w:rsidR="7DEAF88E" w:rsidRDefault="00BF51E4" w:rsidP="008E2E2B">
      <w:pPr>
        <w:pStyle w:val="CGR-Normal1"/>
        <w:spacing w:before="0" w:line="360" w:lineRule="auto"/>
        <w:rPr>
          <w:rStyle w:val="normaltextrun"/>
          <w:color w:val="000000" w:themeColor="text1"/>
        </w:rPr>
      </w:pPr>
      <w:r w:rsidRPr="00BF51E4">
        <w:rPr>
          <w:rStyle w:val="normaltextrun"/>
          <w:color w:val="000000" w:themeColor="text1"/>
        </w:rPr>
        <w:t>Guia</w:t>
      </w:r>
      <w:r>
        <w:rPr>
          <w:rStyle w:val="normaltextrun"/>
          <w:color w:val="000000" w:themeColor="text1"/>
          <w:lang w:val="es-ES"/>
        </w:rPr>
        <w:t xml:space="preserve">r </w:t>
      </w:r>
      <w:r w:rsidRPr="00BF51E4">
        <w:rPr>
          <w:rStyle w:val="normaltextrun"/>
          <w:color w:val="000000" w:themeColor="text1"/>
        </w:rPr>
        <w:t>a los usuarios sobre cómo utilizar las diversas funciones</w:t>
      </w:r>
      <w:r>
        <w:rPr>
          <w:rStyle w:val="normaltextrun"/>
          <w:color w:val="000000" w:themeColor="text1"/>
          <w:lang w:val="es-ES"/>
        </w:rPr>
        <w:t xml:space="preserve"> </w:t>
      </w:r>
      <w:r w:rsidRPr="00BF51E4">
        <w:rPr>
          <w:rStyle w:val="normaltextrun"/>
          <w:color w:val="000000" w:themeColor="text1"/>
        </w:rPr>
        <w:t>desarrolladas del PSC y proporciona</w:t>
      </w:r>
      <w:r w:rsidR="000E24AA">
        <w:rPr>
          <w:rStyle w:val="normaltextrun"/>
          <w:color w:val="000000" w:themeColor="text1"/>
          <w:lang w:val="es-ES"/>
        </w:rPr>
        <w:t>r</w:t>
      </w:r>
      <w:r w:rsidRPr="00BF51E4">
        <w:rPr>
          <w:rStyle w:val="normaltextrun"/>
          <w:color w:val="000000" w:themeColor="text1"/>
        </w:rPr>
        <w:t xml:space="preserve"> instrucciones paso a paso con imágenes que sirven como guía para </w:t>
      </w:r>
      <w:r w:rsidR="0039471A">
        <w:rPr>
          <w:rStyle w:val="normaltextrun"/>
          <w:color w:val="000000" w:themeColor="text1"/>
          <w:lang w:val="es-ES"/>
        </w:rPr>
        <w:t xml:space="preserve">el rol </w:t>
      </w:r>
      <w:r w:rsidR="00CB372E" w:rsidRPr="00CB372E">
        <w:rPr>
          <w:rStyle w:val="normaltextrun"/>
          <w:color w:val="000000" w:themeColor="text1"/>
        </w:rPr>
        <w:t>Asignador De Servicios De Control</w:t>
      </w:r>
      <w:r w:rsidRPr="00BF51E4">
        <w:rPr>
          <w:rStyle w:val="normaltextrun"/>
          <w:color w:val="000000" w:themeColor="text1"/>
        </w:rPr>
        <w:t>.</w:t>
      </w:r>
    </w:p>
    <w:p w14:paraId="71017DC3" w14:textId="77777777" w:rsidR="00BF51E4" w:rsidRDefault="00BF51E4" w:rsidP="008E2E2B">
      <w:pPr>
        <w:pStyle w:val="CGR-Normal1"/>
        <w:spacing w:before="0" w:line="360" w:lineRule="auto"/>
        <w:rPr>
          <w:rStyle w:val="normaltextrun"/>
          <w:color w:val="000000" w:themeColor="text1"/>
        </w:rPr>
      </w:pPr>
    </w:p>
    <w:p w14:paraId="1616FFC2" w14:textId="7A983A48" w:rsidR="008D7DCB" w:rsidRPr="00C701C3" w:rsidRDefault="423066F8" w:rsidP="00EE69E5">
      <w:pPr>
        <w:pStyle w:val="Ttulo1"/>
        <w:keepLines/>
        <w:numPr>
          <w:ilvl w:val="0"/>
          <w:numId w:val="19"/>
        </w:numPr>
        <w:suppressAutoHyphens/>
        <w:spacing w:before="0" w:line="360" w:lineRule="auto"/>
        <w:ind w:left="284" w:hanging="284"/>
        <w:contextualSpacing/>
        <w:rPr>
          <w:rFonts w:cs="Arial"/>
          <w:lang w:val="es-PE"/>
        </w:rPr>
      </w:pPr>
      <w:bookmarkStart w:id="48" w:name="_Toc130285699"/>
      <w:bookmarkStart w:id="49" w:name="_Toc283641747"/>
      <w:bookmarkStart w:id="50" w:name="_Toc283645308"/>
      <w:bookmarkStart w:id="51" w:name="_Toc289691477"/>
      <w:bookmarkStart w:id="52" w:name="_Toc289691910"/>
      <w:bookmarkStart w:id="53" w:name="_Toc289692194"/>
      <w:bookmarkStart w:id="54" w:name="_Toc289692324"/>
      <w:bookmarkStart w:id="55" w:name="_Toc105242643"/>
      <w:bookmarkStart w:id="56" w:name="_Toc111025997"/>
      <w:bookmarkStart w:id="57" w:name="_Toc1393553976"/>
      <w:bookmarkStart w:id="58" w:name="_Toc167295966"/>
      <w:r w:rsidRPr="6B9ECF23">
        <w:rPr>
          <w:rFonts w:eastAsiaTheme="majorEastAsia" w:cstheme="majorBidi"/>
          <w:caps/>
          <w:lang w:val="es-PE" w:eastAsia="en-US"/>
        </w:rPr>
        <w:t>ALCANCE</w:t>
      </w:r>
      <w:bookmarkEnd w:id="48"/>
      <w:bookmarkEnd w:id="49"/>
      <w:bookmarkEnd w:id="50"/>
      <w:bookmarkEnd w:id="51"/>
      <w:bookmarkEnd w:id="52"/>
      <w:bookmarkEnd w:id="53"/>
      <w:bookmarkEnd w:id="54"/>
      <w:bookmarkEnd w:id="55"/>
      <w:bookmarkEnd w:id="56"/>
      <w:bookmarkEnd w:id="57"/>
      <w:bookmarkEnd w:id="58"/>
      <w:r w:rsidR="537C3C71" w:rsidRPr="6B9ECF23">
        <w:rPr>
          <w:rFonts w:eastAsiaTheme="majorEastAsia" w:cstheme="majorBidi"/>
          <w:caps/>
          <w:lang w:val="es-PE" w:eastAsia="en-US"/>
        </w:rPr>
        <w:t xml:space="preserve">  </w:t>
      </w:r>
      <w:r w:rsidR="537C3C71" w:rsidRPr="6B9ECF23">
        <w:rPr>
          <w:rFonts w:cs="Arial"/>
          <w:lang w:val="es-PE"/>
        </w:rPr>
        <w:t xml:space="preserve">                   </w:t>
      </w:r>
    </w:p>
    <w:p w14:paraId="0B5E6715" w14:textId="77777777" w:rsidR="00CF5326" w:rsidRDefault="00CF5326" w:rsidP="008E2E2B">
      <w:pPr>
        <w:pStyle w:val="CGR-Normal1"/>
        <w:spacing w:before="0" w:line="360" w:lineRule="auto"/>
        <w:rPr>
          <w:rStyle w:val="normaltextrun"/>
          <w:color w:val="000000"/>
          <w:shd w:val="clear" w:color="auto" w:fill="FFFFFF"/>
        </w:rPr>
      </w:pPr>
    </w:p>
    <w:p w14:paraId="3FA54D8C" w14:textId="1FC373C8" w:rsidR="7B58F9EE" w:rsidRPr="002904E1" w:rsidRDefault="7B58F9EE" w:rsidP="008E2E2B">
      <w:pPr>
        <w:pStyle w:val="CGR-Normal1"/>
        <w:spacing w:before="0" w:line="360" w:lineRule="auto"/>
        <w:rPr>
          <w:rStyle w:val="normaltextrun"/>
          <w:color w:val="000000" w:themeColor="text1"/>
          <w:lang w:val="es-ES"/>
        </w:rPr>
      </w:pPr>
      <w:r w:rsidRPr="7DEAF88E">
        <w:rPr>
          <w:rStyle w:val="normaltextrun"/>
          <w:color w:val="000000" w:themeColor="text1"/>
        </w:rPr>
        <w:t xml:space="preserve">Presentar al usuario las </w:t>
      </w:r>
      <w:r w:rsidR="55FFA010" w:rsidRPr="7DEAF88E">
        <w:rPr>
          <w:rStyle w:val="normaltextrun"/>
          <w:color w:val="000000" w:themeColor="text1"/>
        </w:rPr>
        <w:t>funcionalidades que corresponden</w:t>
      </w:r>
      <w:r w:rsidR="002904E1">
        <w:rPr>
          <w:rStyle w:val="normaltextrun"/>
          <w:color w:val="000000" w:themeColor="text1"/>
          <w:lang w:val="es-ES"/>
        </w:rPr>
        <w:t xml:space="preserve"> al rol </w:t>
      </w:r>
      <w:r w:rsidR="00CB372E" w:rsidRPr="00CB372E">
        <w:rPr>
          <w:rStyle w:val="normaltextrun"/>
          <w:color w:val="000000" w:themeColor="text1"/>
          <w:lang w:val="es-ES"/>
        </w:rPr>
        <w:t>Asignador De Servicios De Control</w:t>
      </w:r>
      <w:r w:rsidR="0056241C">
        <w:rPr>
          <w:rStyle w:val="normaltextrun"/>
          <w:color w:val="000000" w:themeColor="text1"/>
          <w:lang w:val="es-ES"/>
        </w:rPr>
        <w:t>.</w:t>
      </w:r>
    </w:p>
    <w:p w14:paraId="439CC12F" w14:textId="77777777" w:rsidR="00CF5326" w:rsidRPr="00CF5326" w:rsidRDefault="38E46B4A" w:rsidP="008E2E2B">
      <w:pPr>
        <w:pStyle w:val="CGR-Normal1"/>
        <w:spacing w:before="0" w:line="360" w:lineRule="auto"/>
        <w:ind w:left="0"/>
        <w:rPr>
          <w:rStyle w:val="normaltextrun"/>
          <w:color w:val="000000"/>
          <w:shd w:val="clear" w:color="auto" w:fill="FFFFFF"/>
        </w:rPr>
      </w:pPr>
      <w:r w:rsidRPr="689E56DA">
        <w:rPr>
          <w:rStyle w:val="normaltextrun"/>
          <w:color w:val="000000" w:themeColor="text1"/>
        </w:rPr>
        <w:t xml:space="preserve"> </w:t>
      </w:r>
    </w:p>
    <w:p w14:paraId="6FAC134B" w14:textId="28B4E9FD" w:rsidR="4B21412D" w:rsidRDefault="2B8E809B" w:rsidP="00EE69E5">
      <w:pPr>
        <w:pStyle w:val="Ttulo1"/>
        <w:numPr>
          <w:ilvl w:val="0"/>
          <w:numId w:val="19"/>
        </w:numPr>
        <w:spacing w:before="0" w:line="360" w:lineRule="auto"/>
        <w:ind w:left="284" w:hanging="284"/>
        <w:contextualSpacing/>
        <w:rPr>
          <w:rFonts w:eastAsiaTheme="majorEastAsia" w:cstheme="majorBidi"/>
          <w:caps/>
          <w:lang w:val="es-PE" w:eastAsia="en-US"/>
        </w:rPr>
      </w:pPr>
      <w:bookmarkStart w:id="59" w:name="_Toc2076063539"/>
      <w:bookmarkStart w:id="60" w:name="_Toc167295967"/>
      <w:r w:rsidRPr="6B9ECF23">
        <w:rPr>
          <w:rFonts w:eastAsiaTheme="majorEastAsia" w:cstheme="majorBidi"/>
          <w:caps/>
          <w:lang w:val="es-PE" w:eastAsia="en-US"/>
        </w:rPr>
        <w:t>SIGLAS</w:t>
      </w:r>
      <w:bookmarkEnd w:id="59"/>
      <w:bookmarkEnd w:id="60"/>
    </w:p>
    <w:p w14:paraId="376D21AD" w14:textId="77777777" w:rsidR="689E56DA" w:rsidRDefault="689E56DA" w:rsidP="008E2E2B">
      <w:pPr>
        <w:contextualSpacing/>
      </w:pPr>
    </w:p>
    <w:p w14:paraId="0D379847" w14:textId="46E5B31C" w:rsidR="002A6373" w:rsidRPr="002A6373" w:rsidRDefault="002A6373" w:rsidP="00EE69E5">
      <w:pPr>
        <w:pStyle w:val="CGR-Normal1"/>
        <w:numPr>
          <w:ilvl w:val="0"/>
          <w:numId w:val="22"/>
        </w:numPr>
        <w:spacing w:before="0" w:line="360" w:lineRule="auto"/>
        <w:rPr>
          <w:rStyle w:val="normaltextrun"/>
        </w:rPr>
      </w:pPr>
      <w:r>
        <w:rPr>
          <w:rStyle w:val="normaltextrun"/>
          <w:lang w:val="es-ES"/>
        </w:rPr>
        <w:t>SISCO: Sistema Integrado de los Servicios de Control Gubernamental.</w:t>
      </w:r>
    </w:p>
    <w:p w14:paraId="70B1C662" w14:textId="653A6B69" w:rsidR="689E56DA" w:rsidRDefault="7F159D1D" w:rsidP="00EE69E5">
      <w:pPr>
        <w:pStyle w:val="CGR-Normal1"/>
        <w:numPr>
          <w:ilvl w:val="0"/>
          <w:numId w:val="22"/>
        </w:numPr>
        <w:spacing w:before="0" w:line="360" w:lineRule="auto"/>
      </w:pPr>
      <w:r w:rsidRPr="337C2224">
        <w:rPr>
          <w:rStyle w:val="normaltextrun"/>
          <w:color w:val="000000" w:themeColor="text1"/>
        </w:rPr>
        <w:t>CGR: Contraloría general de la Republica.</w:t>
      </w:r>
    </w:p>
    <w:p w14:paraId="6F1483F3" w14:textId="77777777" w:rsidR="7F159D1D" w:rsidRDefault="7F159D1D" w:rsidP="00EE69E5">
      <w:pPr>
        <w:pStyle w:val="CGR-Normal1"/>
        <w:numPr>
          <w:ilvl w:val="0"/>
          <w:numId w:val="22"/>
        </w:numPr>
        <w:spacing w:before="0" w:line="360" w:lineRule="auto"/>
        <w:rPr>
          <w:rStyle w:val="normaltextrun"/>
          <w:color w:val="000000" w:themeColor="text1"/>
        </w:rPr>
      </w:pPr>
      <w:r w:rsidRPr="337C2224">
        <w:rPr>
          <w:rStyle w:val="normaltextrun"/>
          <w:color w:val="000000" w:themeColor="text1"/>
        </w:rPr>
        <w:t>HU: Historia de usuario</w:t>
      </w:r>
    </w:p>
    <w:p w14:paraId="01170647" w14:textId="30714E26" w:rsidR="1C7A499F" w:rsidRDefault="1C7A499F" w:rsidP="00EE69E5">
      <w:pPr>
        <w:pStyle w:val="CGR-Normal1"/>
        <w:numPr>
          <w:ilvl w:val="0"/>
          <w:numId w:val="22"/>
        </w:numPr>
        <w:spacing w:before="0" w:line="360" w:lineRule="auto"/>
        <w:rPr>
          <w:rStyle w:val="normaltextrun"/>
          <w:color w:val="000000" w:themeColor="text1"/>
        </w:rPr>
      </w:pPr>
      <w:r w:rsidRPr="7DEAF88E">
        <w:rPr>
          <w:rStyle w:val="normaltextrun"/>
          <w:color w:val="000000" w:themeColor="text1"/>
        </w:rPr>
        <w:t xml:space="preserve">PSC: </w:t>
      </w:r>
      <w:r w:rsidR="48543F8E" w:rsidRPr="7DEAF88E">
        <w:rPr>
          <w:rStyle w:val="normaltextrun"/>
          <w:color w:val="000000" w:themeColor="text1"/>
        </w:rPr>
        <w:t>Subsistema que comprende el registro de la demanda y planificación de los servicios de control para entidades del sistema nacional de control.</w:t>
      </w:r>
    </w:p>
    <w:p w14:paraId="05CFE791" w14:textId="319A179C"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PEI: Plan Estratégico Institucional.</w:t>
      </w:r>
    </w:p>
    <w:p w14:paraId="7F8887F2" w14:textId="2FD82627"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PNC: Plan Nacional de Control.</w:t>
      </w:r>
    </w:p>
    <w:p w14:paraId="178B3099" w14:textId="123C6FD3"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 xml:space="preserve">UO: Unidad Orgánica. </w:t>
      </w:r>
    </w:p>
    <w:p w14:paraId="339ABA55" w14:textId="40C0E975"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OCI:  Órgano de Control Interno.</w:t>
      </w:r>
    </w:p>
    <w:p w14:paraId="43C9040C" w14:textId="747F0FBD"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POI: Plan Operativo Institucional.</w:t>
      </w:r>
    </w:p>
    <w:p w14:paraId="498BAD5C" w14:textId="520F197D"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 xml:space="preserve">POU: </w:t>
      </w:r>
      <w:r w:rsidRPr="005E5AC6">
        <w:rPr>
          <w:rStyle w:val="normaltextrun"/>
          <w:color w:val="000000" w:themeColor="text1"/>
          <w:lang w:val="es-ES"/>
        </w:rPr>
        <w:t>Plan operativo de la unidad orgánica</w:t>
      </w:r>
    </w:p>
    <w:p w14:paraId="49A5DA08" w14:textId="436A6B0C" w:rsidR="00231CC9" w:rsidRPr="00A14DF8"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PAC: Plan Anual de Control OCI</w:t>
      </w:r>
    </w:p>
    <w:p w14:paraId="77E5EC6A" w14:textId="133E8935" w:rsidR="00CF5326" w:rsidRDefault="1684666C" w:rsidP="00EE69E5">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61" w:name="_Toc110965530"/>
      <w:bookmarkStart w:id="62" w:name="_Toc110966878"/>
      <w:bookmarkStart w:id="63" w:name="_Toc111025608"/>
      <w:bookmarkStart w:id="64" w:name="_Toc111025715"/>
      <w:bookmarkStart w:id="65" w:name="_Toc111025822"/>
      <w:bookmarkStart w:id="66" w:name="_Toc111025941"/>
      <w:bookmarkStart w:id="67" w:name="_Toc111026054"/>
      <w:bookmarkStart w:id="68" w:name="_Toc111026274"/>
      <w:bookmarkStart w:id="69" w:name="_Toc111026384"/>
      <w:bookmarkStart w:id="70" w:name="_Toc111026500"/>
      <w:bookmarkStart w:id="71" w:name="_Toc111026616"/>
      <w:bookmarkStart w:id="72" w:name="_Toc710661273"/>
      <w:bookmarkStart w:id="73" w:name="_Toc167295968"/>
      <w:bookmarkEnd w:id="61"/>
      <w:bookmarkEnd w:id="62"/>
      <w:bookmarkEnd w:id="63"/>
      <w:bookmarkEnd w:id="64"/>
      <w:bookmarkEnd w:id="65"/>
      <w:bookmarkEnd w:id="66"/>
      <w:bookmarkEnd w:id="67"/>
      <w:bookmarkEnd w:id="68"/>
      <w:bookmarkEnd w:id="69"/>
      <w:bookmarkEnd w:id="70"/>
      <w:bookmarkEnd w:id="71"/>
      <w:r w:rsidRPr="6B9ECF23">
        <w:rPr>
          <w:rFonts w:eastAsiaTheme="majorEastAsia" w:cstheme="majorBidi"/>
          <w:caps/>
          <w:lang w:val="es-PE" w:eastAsia="en-US"/>
        </w:rPr>
        <w:lastRenderedPageBreak/>
        <w:t>DESCRIPCIÓN DEL SISTEM</w:t>
      </w:r>
      <w:r w:rsidR="110C9651" w:rsidRPr="6B9ECF23">
        <w:rPr>
          <w:rFonts w:eastAsiaTheme="majorEastAsia" w:cstheme="majorBidi"/>
          <w:caps/>
          <w:lang w:val="es-PE" w:eastAsia="en-US"/>
        </w:rPr>
        <w:t>A</w:t>
      </w:r>
      <w:bookmarkEnd w:id="72"/>
      <w:bookmarkEnd w:id="73"/>
      <w:r w:rsidR="19122D2B" w:rsidRPr="6B9ECF23">
        <w:rPr>
          <w:rFonts w:eastAsiaTheme="majorEastAsia" w:cstheme="majorBidi"/>
          <w:caps/>
          <w:lang w:val="es-PE" w:eastAsia="en-US"/>
        </w:rPr>
        <w:t xml:space="preserve"> </w:t>
      </w:r>
    </w:p>
    <w:p w14:paraId="7C49769B" w14:textId="77777777" w:rsidR="003D6097" w:rsidRPr="003D6097" w:rsidRDefault="003D6097" w:rsidP="003D6097">
      <w:pPr>
        <w:rPr>
          <w:lang w:eastAsia="en-US"/>
        </w:rPr>
      </w:pPr>
    </w:p>
    <w:p w14:paraId="5F52DA5B" w14:textId="3634663F" w:rsidR="00347958" w:rsidRPr="00231CC9" w:rsidRDefault="00347958" w:rsidP="008E2E2B">
      <w:pPr>
        <w:ind w:firstLine="720"/>
        <w:contextualSpacing/>
        <w:jc w:val="center"/>
        <w:rPr>
          <w:i/>
          <w:iCs/>
        </w:rPr>
      </w:pPr>
      <w:r w:rsidRPr="00231CC9">
        <w:rPr>
          <w:i/>
          <w:iCs/>
        </w:rPr>
        <w:t xml:space="preserve">Figura </w:t>
      </w:r>
      <w:r w:rsidR="05BCE74E" w:rsidRPr="00231CC9">
        <w:rPr>
          <w:i/>
          <w:iCs/>
        </w:rPr>
        <w:t>1</w:t>
      </w:r>
      <w:r w:rsidR="007B08DA" w:rsidRPr="00231CC9">
        <w:rPr>
          <w:i/>
          <w:iCs/>
        </w:rPr>
        <w:t>: Diagrama de contexto SISCO</w:t>
      </w:r>
      <w:r w:rsidRPr="00231CC9">
        <w:rPr>
          <w:i/>
          <w:iCs/>
        </w:rPr>
        <w:t xml:space="preserve"> </w:t>
      </w:r>
    </w:p>
    <w:p w14:paraId="38CC2C4F" w14:textId="47B64D6F" w:rsidR="00FC38A9" w:rsidRPr="003D6097" w:rsidRDefault="006443DF" w:rsidP="003D6097">
      <w:pPr>
        <w:pStyle w:val="CGR-Normal1"/>
        <w:spacing w:before="0" w:line="360" w:lineRule="auto"/>
      </w:pPr>
      <w:r>
        <w:rPr>
          <w:noProof/>
        </w:rPr>
        <w:drawing>
          <wp:inline distT="0" distB="0" distL="0" distR="0" wp14:anchorId="75E77943" wp14:editId="695D5FC9">
            <wp:extent cx="5400675" cy="3105785"/>
            <wp:effectExtent l="0" t="0" r="9525" b="0"/>
            <wp:docPr id="2" name="Imagen 2"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05785"/>
                    </a:xfrm>
                    <a:prstGeom prst="rect">
                      <a:avLst/>
                    </a:prstGeom>
                    <a:noFill/>
                    <a:ln>
                      <a:noFill/>
                    </a:ln>
                  </pic:spPr>
                </pic:pic>
              </a:graphicData>
            </a:graphic>
          </wp:inline>
        </w:drawing>
      </w:r>
    </w:p>
    <w:p w14:paraId="4D7DC66F" w14:textId="395A7D65" w:rsidR="00FC38A9" w:rsidRDefault="00E70C65" w:rsidP="00FC38A9">
      <w:pPr>
        <w:pStyle w:val="CGR-Normal1"/>
        <w:spacing w:before="0" w:line="360" w:lineRule="auto"/>
        <w:rPr>
          <w:lang w:val="es-ES"/>
        </w:rPr>
      </w:pPr>
      <w:r w:rsidRPr="00FC38A9">
        <w:rPr>
          <w:i/>
          <w:iCs/>
          <w:lang w:val="es-ES"/>
        </w:rPr>
        <w:t xml:space="preserve">La </w:t>
      </w:r>
      <w:r w:rsidR="009C03D0">
        <w:rPr>
          <w:i/>
          <w:iCs/>
          <w:lang w:val="es-ES"/>
        </w:rPr>
        <w:t>F</w:t>
      </w:r>
      <w:r w:rsidRPr="00FC38A9">
        <w:rPr>
          <w:i/>
          <w:iCs/>
          <w:lang w:val="es-ES"/>
        </w:rPr>
        <w:t>igura 1</w:t>
      </w:r>
      <w:r>
        <w:rPr>
          <w:lang w:val="es-ES"/>
        </w:rPr>
        <w:t xml:space="preserve"> muestra </w:t>
      </w:r>
      <w:r w:rsidR="00FC38A9">
        <w:rPr>
          <w:lang w:val="es-ES"/>
        </w:rPr>
        <w:t xml:space="preserve">a PSC </w:t>
      </w:r>
      <w:r>
        <w:rPr>
          <w:lang w:val="es-ES"/>
        </w:rPr>
        <w:t>como soporte del proceso de Planeamiento</w:t>
      </w:r>
      <w:r w:rsidR="009C03D0">
        <w:rPr>
          <w:lang w:val="es-ES"/>
        </w:rPr>
        <w:t>. P</w:t>
      </w:r>
      <w:r>
        <w:rPr>
          <w:lang w:val="es-ES"/>
        </w:rPr>
        <w:t xml:space="preserve">ara ello se ha desarrollado el módulo PSC con </w:t>
      </w:r>
      <w:r w:rsidR="00FC38A9">
        <w:rPr>
          <w:lang w:val="es-ES"/>
        </w:rPr>
        <w:t xml:space="preserve">el rol </w:t>
      </w:r>
      <w:r w:rsidR="00CB372E" w:rsidRPr="00CB372E">
        <w:rPr>
          <w:lang w:val="es-ES"/>
        </w:rPr>
        <w:t>Asignador De Servicios De Control</w:t>
      </w:r>
      <w:r w:rsidR="009C03D0">
        <w:rPr>
          <w:lang w:val="es-ES"/>
        </w:rPr>
        <w:t xml:space="preserve">, </w:t>
      </w:r>
      <w:r w:rsidR="009C03D0" w:rsidRPr="009C03D0">
        <w:rPr>
          <w:lang w:val="es-ES"/>
        </w:rPr>
        <w:t>el cual tiene acceso a varias interfaces:</w:t>
      </w:r>
    </w:p>
    <w:p w14:paraId="6C4179F6" w14:textId="77777777" w:rsidR="009C03D0" w:rsidRDefault="009C03D0" w:rsidP="00FC38A9">
      <w:pPr>
        <w:pStyle w:val="CGR-Normal1"/>
        <w:spacing w:before="0" w:line="360" w:lineRule="auto"/>
        <w:rPr>
          <w:b/>
          <w:bCs/>
          <w:lang w:val="es-ES"/>
        </w:rPr>
      </w:pPr>
    </w:p>
    <w:p w14:paraId="36B51F7D" w14:textId="33DA5C63" w:rsidR="002A0EF8" w:rsidRDefault="007C09A4" w:rsidP="006D6F7E">
      <w:pPr>
        <w:pStyle w:val="CGR-Normal1"/>
        <w:spacing w:before="0" w:line="360" w:lineRule="auto"/>
        <w:rPr>
          <w:lang w:val="es-ES"/>
        </w:rPr>
      </w:pPr>
      <w:r w:rsidRPr="002A0EF8">
        <w:rPr>
          <w:b/>
          <w:bCs/>
          <w:u w:val="single"/>
          <w:lang w:val="es-ES"/>
        </w:rPr>
        <w:t>Rol:</w:t>
      </w:r>
      <w:r>
        <w:rPr>
          <w:lang w:val="es-ES"/>
        </w:rPr>
        <w:t xml:space="preserve"> </w:t>
      </w:r>
      <w:r w:rsidR="00CB372E" w:rsidRPr="00CB372E">
        <w:rPr>
          <w:lang w:val="es-ES"/>
        </w:rPr>
        <w:t>Asignador De Servicios De Control</w:t>
      </w:r>
      <w:r>
        <w:rPr>
          <w:lang w:val="es-ES"/>
        </w:rPr>
        <w:t>:</w:t>
      </w:r>
    </w:p>
    <w:p w14:paraId="532AE149" w14:textId="1CEF2969" w:rsidR="007C09A4" w:rsidRPr="009C03D0" w:rsidRDefault="007C09A4" w:rsidP="00CB372E">
      <w:pPr>
        <w:pStyle w:val="CGR-Normal1"/>
        <w:numPr>
          <w:ilvl w:val="0"/>
          <w:numId w:val="21"/>
        </w:numPr>
        <w:spacing w:before="0" w:line="360" w:lineRule="auto"/>
        <w:rPr>
          <w:lang w:val="es-ES"/>
        </w:rPr>
      </w:pPr>
      <w:r w:rsidRPr="009C03D0">
        <w:rPr>
          <w:b/>
          <w:bCs/>
          <w:lang w:val="es-ES"/>
        </w:rPr>
        <w:t>Menú PNC</w:t>
      </w:r>
      <w:r w:rsidR="003D6097">
        <w:rPr>
          <w:b/>
          <w:bCs/>
          <w:lang w:val="es-ES"/>
        </w:rPr>
        <w:t>:</w:t>
      </w:r>
    </w:p>
    <w:p w14:paraId="652177B9" w14:textId="249DC2F3" w:rsidR="00E275F4" w:rsidRDefault="003D6097" w:rsidP="00CB372E">
      <w:pPr>
        <w:pStyle w:val="CGR-Normal1"/>
        <w:numPr>
          <w:ilvl w:val="1"/>
          <w:numId w:val="21"/>
        </w:numPr>
        <w:spacing w:before="0" w:line="360" w:lineRule="auto"/>
        <w:jc w:val="left"/>
      </w:pPr>
      <w:r w:rsidRPr="003D6097">
        <w:rPr>
          <w:b/>
          <w:bCs/>
          <w:u w:val="single"/>
          <w:lang w:val="es-ES"/>
        </w:rPr>
        <w:t xml:space="preserve">Submenú </w:t>
      </w:r>
      <w:r w:rsidR="00CB372E">
        <w:rPr>
          <w:b/>
          <w:bCs/>
          <w:u w:val="single"/>
          <w:lang w:val="es-ES"/>
        </w:rPr>
        <w:t>1</w:t>
      </w:r>
      <w:r w:rsidRPr="003D6097">
        <w:rPr>
          <w:b/>
          <w:bCs/>
          <w:u w:val="single"/>
          <w:lang w:val="es-ES"/>
        </w:rPr>
        <w:t>:</w:t>
      </w:r>
      <w:r>
        <w:rPr>
          <w:u w:val="single"/>
          <w:lang w:val="es-ES"/>
        </w:rPr>
        <w:t xml:space="preserve"> </w:t>
      </w:r>
      <w:r w:rsidR="007C09A4" w:rsidRPr="006D6F7E">
        <w:rPr>
          <w:u w:val="single"/>
          <w:lang w:val="es-ES"/>
        </w:rPr>
        <w:t>Distribución de Metas:</w:t>
      </w:r>
      <w:r w:rsidR="007C09A4" w:rsidRPr="009C03D0">
        <w:rPr>
          <w:lang w:val="es-ES"/>
        </w:rPr>
        <w:t xml:space="preserve"> </w:t>
      </w:r>
      <w:r w:rsidR="007C09A4" w:rsidRPr="007C09A4">
        <w:rPr>
          <w:lang w:val="es-ES"/>
        </w:rPr>
        <w:t xml:space="preserve">Muestra el formulario </w:t>
      </w:r>
      <w:r w:rsidR="009A26B3" w:rsidRPr="009A26B3">
        <w:rPr>
          <w:i/>
          <w:iCs/>
          <w:lang w:val="es-ES"/>
        </w:rPr>
        <w:t>“</w:t>
      </w:r>
      <w:r w:rsidR="00AA49DB" w:rsidRPr="00AA49DB">
        <w:rPr>
          <w:i/>
          <w:iCs/>
          <w:lang w:val="es-ES"/>
        </w:rPr>
        <w:t>Listar Distribución de Servicios</w:t>
      </w:r>
      <w:r w:rsidR="009A26B3" w:rsidRPr="009A26B3">
        <w:rPr>
          <w:i/>
          <w:iCs/>
          <w:lang w:val="es-ES"/>
        </w:rPr>
        <w:t>”</w:t>
      </w:r>
      <w:r w:rsidR="00CB372E">
        <w:rPr>
          <w:i/>
          <w:iCs/>
          <w:lang w:val="es-ES"/>
        </w:rPr>
        <w:t>.</w:t>
      </w:r>
      <w:r w:rsidR="00FB723E">
        <w:rPr>
          <w:noProof/>
        </w:rPr>
        <w:drawing>
          <wp:inline distT="0" distB="0" distL="0" distR="0" wp14:anchorId="407B3B9D" wp14:editId="3E309AF4">
            <wp:extent cx="5181600" cy="2047660"/>
            <wp:effectExtent l="19050" t="19050" r="19050" b="10160"/>
            <wp:docPr id="1169907559" name="Imagen 116990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785" cy="206314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5473836" w14:textId="5EB84722" w:rsidR="003D6097" w:rsidRPr="0076316D" w:rsidRDefault="00E275F4" w:rsidP="00AA49DB">
      <w:pPr>
        <w:pStyle w:val="Descripcin"/>
        <w:jc w:val="right"/>
      </w:pPr>
      <w:bookmarkStart w:id="74" w:name="_Toc163122769"/>
      <w:bookmarkStart w:id="75" w:name="_Toc167295873"/>
      <w:r>
        <w:t xml:space="preserve">Submenú </w:t>
      </w:r>
      <w:r>
        <w:fldChar w:fldCharType="begin"/>
      </w:r>
      <w:r>
        <w:instrText xml:space="preserve"> SEQ Submenú \* ARABIC </w:instrText>
      </w:r>
      <w:r>
        <w:fldChar w:fldCharType="separate"/>
      </w:r>
      <w:r w:rsidR="008D58C3">
        <w:rPr>
          <w:noProof/>
        </w:rPr>
        <w:t>1</w:t>
      </w:r>
      <w:r>
        <w:fldChar w:fldCharType="end"/>
      </w:r>
      <w:r>
        <w:t xml:space="preserve">: Configuración - </w:t>
      </w:r>
      <w:r w:rsidRPr="002112BF">
        <w:t>Listar Actividades de Catálogo de servicios</w:t>
      </w:r>
      <w:bookmarkEnd w:id="74"/>
      <w:bookmarkEnd w:id="75"/>
    </w:p>
    <w:p w14:paraId="48A09AA5" w14:textId="66F15A5A" w:rsidR="07E409FA" w:rsidRPr="00DA4128" w:rsidRDefault="2EE5D2D1" w:rsidP="00A747EC">
      <w:pPr>
        <w:pStyle w:val="Ttulo1"/>
        <w:keepLines/>
        <w:numPr>
          <w:ilvl w:val="1"/>
          <w:numId w:val="19"/>
        </w:numPr>
        <w:spacing w:before="0" w:line="360" w:lineRule="auto"/>
        <w:contextualSpacing/>
        <w:rPr>
          <w:rFonts w:eastAsia="Tahoma" w:cs="Tahoma"/>
          <w:b w:val="0"/>
          <w:bCs/>
          <w:lang w:val="es-ES"/>
        </w:rPr>
      </w:pPr>
      <w:bookmarkStart w:id="76" w:name="_Toc76032045"/>
      <w:bookmarkStart w:id="77" w:name="_Toc167295969"/>
      <w:r w:rsidRPr="00DA4128">
        <w:rPr>
          <w:rStyle w:val="Ttulo2Car"/>
          <w:b/>
          <w:bCs/>
        </w:rPr>
        <w:lastRenderedPageBreak/>
        <w:t>DIAGRAMA DE SISTEM</w:t>
      </w:r>
      <w:r w:rsidR="6E6881EB" w:rsidRPr="00DA4128">
        <w:rPr>
          <w:rStyle w:val="Ttulo2Car"/>
          <w:b/>
          <w:bCs/>
        </w:rPr>
        <w:t>A</w:t>
      </w:r>
      <w:bookmarkEnd w:id="76"/>
      <w:bookmarkEnd w:id="77"/>
    </w:p>
    <w:p w14:paraId="5EFB9E20" w14:textId="095BE03F" w:rsidR="07E409FA" w:rsidRDefault="799CE92E" w:rsidP="008E2E2B">
      <w:pPr>
        <w:pStyle w:val="CGR-Normal1"/>
        <w:spacing w:line="360" w:lineRule="auto"/>
        <w:rPr>
          <w:lang w:val="es-ES"/>
        </w:rPr>
      </w:pPr>
      <w:r>
        <w:t>No Aplica</w:t>
      </w:r>
    </w:p>
    <w:p w14:paraId="75EE2ADB" w14:textId="77777777" w:rsidR="7DEAF88E" w:rsidRDefault="7DEAF88E" w:rsidP="008E2E2B">
      <w:pPr>
        <w:contextualSpacing/>
        <w:rPr>
          <w:lang w:val="es-ES"/>
        </w:rPr>
      </w:pPr>
    </w:p>
    <w:p w14:paraId="4CEF0FB7" w14:textId="4629E5B3" w:rsidR="001F17A5" w:rsidRPr="00DA4128" w:rsidRDefault="58DBCBE8" w:rsidP="00EE69E5">
      <w:pPr>
        <w:pStyle w:val="Ttulo1"/>
        <w:keepLines/>
        <w:numPr>
          <w:ilvl w:val="1"/>
          <w:numId w:val="19"/>
        </w:numPr>
        <w:spacing w:before="0" w:line="360" w:lineRule="auto"/>
        <w:contextualSpacing/>
        <w:rPr>
          <w:rStyle w:val="Ttulo2Car"/>
          <w:b/>
        </w:rPr>
      </w:pPr>
      <w:bookmarkStart w:id="78" w:name="_Toc1660082601"/>
      <w:bookmarkStart w:id="79" w:name="_Toc167295970"/>
      <w:r w:rsidRPr="00DA4128">
        <w:rPr>
          <w:rStyle w:val="Ttulo2Car"/>
          <w:b/>
        </w:rPr>
        <w:t>DIAGRA</w:t>
      </w:r>
      <w:r w:rsidR="00D84544" w:rsidRPr="00DA4128">
        <w:rPr>
          <w:rStyle w:val="Ttulo2Car"/>
          <w:b/>
        </w:rPr>
        <w:t>M</w:t>
      </w:r>
      <w:r w:rsidRPr="00DA4128">
        <w:rPr>
          <w:rStyle w:val="Ttulo2Car"/>
          <w:b/>
        </w:rPr>
        <w:t>A DEL SISTEMA POR ROL</w:t>
      </w:r>
      <w:bookmarkEnd w:id="78"/>
      <w:bookmarkEnd w:id="79"/>
    </w:p>
    <w:p w14:paraId="5FB5C82C" w14:textId="715E5740" w:rsidR="00EB357E" w:rsidRDefault="140FB769" w:rsidP="008E2E2B">
      <w:pPr>
        <w:pStyle w:val="CGR-Normal1"/>
        <w:spacing w:line="360" w:lineRule="auto"/>
      </w:pPr>
      <w:r>
        <w:t>No Aplica</w:t>
      </w:r>
    </w:p>
    <w:p w14:paraId="5BCD2EF4" w14:textId="77777777" w:rsidR="00EB357E" w:rsidRDefault="00EB357E" w:rsidP="008E2E2B">
      <w:pPr>
        <w:keepLines/>
        <w:contextualSpacing/>
        <w:rPr>
          <w:lang w:val="es-ES"/>
        </w:rPr>
      </w:pPr>
    </w:p>
    <w:p w14:paraId="462291A6" w14:textId="31581E02" w:rsidR="00F4507E" w:rsidRPr="00DA4128" w:rsidRDefault="00F4507E" w:rsidP="00EE69E5">
      <w:pPr>
        <w:pStyle w:val="Ttulo1"/>
        <w:keepLines/>
        <w:numPr>
          <w:ilvl w:val="1"/>
          <w:numId w:val="19"/>
        </w:numPr>
        <w:spacing w:before="0" w:line="360" w:lineRule="auto"/>
        <w:contextualSpacing/>
        <w:rPr>
          <w:rStyle w:val="Ttulo2Car"/>
          <w:b/>
          <w:bCs/>
        </w:rPr>
      </w:pPr>
      <w:bookmarkStart w:id="80" w:name="_Toc167295971"/>
      <w:r w:rsidRPr="00DA4128">
        <w:rPr>
          <w:rStyle w:val="Ttulo2Car"/>
          <w:b/>
          <w:bCs/>
        </w:rPr>
        <w:t>MODULO DE SEGURIDAD Y ACCESO A SISCO</w:t>
      </w:r>
      <w:bookmarkEnd w:id="80"/>
      <w:r w:rsidRPr="00DA4128">
        <w:rPr>
          <w:rStyle w:val="Ttulo2Car"/>
          <w:b/>
          <w:bCs/>
        </w:rPr>
        <w:t xml:space="preserve"> </w:t>
      </w:r>
    </w:p>
    <w:p w14:paraId="2A90EB78" w14:textId="77777777" w:rsidR="008645FB" w:rsidRPr="008645FB" w:rsidRDefault="008645FB" w:rsidP="008645FB">
      <w:pPr>
        <w:rPr>
          <w:rFonts w:eastAsia="Tahoma"/>
          <w:lang w:val="es-ES"/>
        </w:rPr>
      </w:pPr>
    </w:p>
    <w:p w14:paraId="65F7AB79" w14:textId="4E11EAE7" w:rsidR="00F4507E" w:rsidRDefault="00034EE7" w:rsidP="002546CC">
      <w:pPr>
        <w:pStyle w:val="Ttulo3"/>
        <w:numPr>
          <w:ilvl w:val="2"/>
          <w:numId w:val="19"/>
        </w:numPr>
      </w:pPr>
      <w:bookmarkStart w:id="81" w:name="_Toc167295972"/>
      <w:r>
        <w:t>Módulo de Seguridad</w:t>
      </w:r>
      <w:bookmarkEnd w:id="81"/>
    </w:p>
    <w:p w14:paraId="6D38BCFE" w14:textId="55535287" w:rsidR="00F4507E" w:rsidRDefault="00F4507E" w:rsidP="00F4507E">
      <w:pPr>
        <w:rPr>
          <w:rFonts w:eastAsia="Tahoma"/>
          <w:lang w:val="es-ES"/>
        </w:rPr>
      </w:pPr>
    </w:p>
    <w:p w14:paraId="763AFB68" w14:textId="3465ADC2" w:rsidR="00F4507E" w:rsidRPr="00F4507E" w:rsidRDefault="00F4507E" w:rsidP="00B54147">
      <w:pPr>
        <w:ind w:left="720"/>
        <w:rPr>
          <w:rFonts w:eastAsia="Tahoma"/>
          <w:lang w:val="es-ES"/>
        </w:rPr>
      </w:pPr>
      <w:r>
        <w:rPr>
          <w:rFonts w:eastAsia="Tahoma"/>
          <w:lang w:val="es-ES"/>
        </w:rPr>
        <w:t>Para acceder al sistema</w:t>
      </w:r>
      <w:r w:rsidR="00A14DF8">
        <w:rPr>
          <w:rFonts w:eastAsia="Tahoma"/>
          <w:lang w:val="es-ES"/>
        </w:rPr>
        <w:t xml:space="preserve">, aparecerá la siguiente pantalla donde </w:t>
      </w:r>
      <w:r>
        <w:rPr>
          <w:rFonts w:eastAsia="Tahoma"/>
          <w:lang w:val="es-ES"/>
        </w:rPr>
        <w:t>es necesario identificarse mediante usuario, contraseña e ingresa</w:t>
      </w:r>
      <w:r w:rsidR="00A14DF8">
        <w:rPr>
          <w:rFonts w:eastAsia="Tahoma"/>
          <w:lang w:val="es-ES"/>
        </w:rPr>
        <w:t>r</w:t>
      </w:r>
      <w:r>
        <w:rPr>
          <w:rFonts w:eastAsia="Tahoma"/>
          <w:lang w:val="es-ES"/>
        </w:rPr>
        <w:t xml:space="preserve"> el código de seguridad.</w:t>
      </w:r>
    </w:p>
    <w:p w14:paraId="17F291FC" w14:textId="77777777" w:rsidR="0027350D" w:rsidRDefault="001D621A" w:rsidP="0027350D">
      <w:pPr>
        <w:keepNext/>
        <w:ind w:left="720"/>
        <w:jc w:val="center"/>
      </w:pPr>
      <w:r>
        <w:rPr>
          <w:noProof/>
        </w:rPr>
        <w:drawing>
          <wp:inline distT="0" distB="0" distL="0" distR="0" wp14:anchorId="1C0F560B" wp14:editId="748585B8">
            <wp:extent cx="4972050" cy="2917755"/>
            <wp:effectExtent l="19050" t="19050" r="19050" b="16510"/>
            <wp:docPr id="371519437" name="Imagen 37151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7275" cy="293842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145E40F" w14:textId="1B6C1635" w:rsidR="002D43A4" w:rsidRDefault="0027350D" w:rsidP="0027350D">
      <w:pPr>
        <w:pStyle w:val="Descripcin"/>
        <w:jc w:val="center"/>
      </w:pPr>
      <w:bookmarkStart w:id="82" w:name="_Toc167295892"/>
      <w:r>
        <w:t xml:space="preserve">Imagen </w:t>
      </w:r>
      <w:r>
        <w:fldChar w:fldCharType="begin"/>
      </w:r>
      <w:r>
        <w:instrText xml:space="preserve"> SEQ Imagen \* ARABIC </w:instrText>
      </w:r>
      <w:r>
        <w:fldChar w:fldCharType="separate"/>
      </w:r>
      <w:r>
        <w:rPr>
          <w:noProof/>
        </w:rPr>
        <w:t>1</w:t>
      </w:r>
      <w:r>
        <w:fldChar w:fldCharType="end"/>
      </w:r>
      <w:r w:rsidRPr="00CF6794">
        <w:t>: Acceso al módulo de seguridad</w:t>
      </w:r>
      <w:bookmarkEnd w:id="82"/>
    </w:p>
    <w:p w14:paraId="4FCBAB6F" w14:textId="262057AC" w:rsidR="00F4507E" w:rsidRDefault="00F4507E" w:rsidP="002D43A4">
      <w:pPr>
        <w:pStyle w:val="Descripcin"/>
        <w:jc w:val="center"/>
      </w:pPr>
    </w:p>
    <w:p w14:paraId="537C9578" w14:textId="19F342F2" w:rsidR="00F4507E" w:rsidRDefault="00F4507E" w:rsidP="00F4507E">
      <w:pPr>
        <w:pStyle w:val="Descripcin"/>
        <w:jc w:val="center"/>
        <w:rPr>
          <w:rFonts w:eastAsia="Tahoma"/>
          <w:lang w:val="es-ES"/>
        </w:rPr>
      </w:pPr>
    </w:p>
    <w:p w14:paraId="47414D9B" w14:textId="372B76FD" w:rsidR="00F4507E" w:rsidRPr="002546CC" w:rsidRDefault="001D621A" w:rsidP="002546CC">
      <w:pPr>
        <w:pStyle w:val="Ttulo3"/>
        <w:numPr>
          <w:ilvl w:val="2"/>
          <w:numId w:val="19"/>
        </w:numPr>
      </w:pPr>
      <w:bookmarkStart w:id="83" w:name="_Toc167295973"/>
      <w:r w:rsidRPr="002546CC">
        <w:t>Acceso a Sistemas CGR: SISCO</w:t>
      </w:r>
      <w:bookmarkEnd w:id="83"/>
    </w:p>
    <w:p w14:paraId="1ADE3C53" w14:textId="1792932C" w:rsidR="004E12F4" w:rsidRDefault="004E12F4" w:rsidP="004E12F4">
      <w:pPr>
        <w:rPr>
          <w:rFonts w:eastAsia="Tahoma"/>
          <w:lang w:val="es-ES"/>
        </w:rPr>
      </w:pPr>
    </w:p>
    <w:p w14:paraId="35325B48" w14:textId="57B6E8BE" w:rsidR="004E12F4" w:rsidRPr="00F4507E" w:rsidRDefault="003D74F2" w:rsidP="00B64ED3">
      <w:pPr>
        <w:ind w:left="720"/>
        <w:rPr>
          <w:rFonts w:eastAsia="Tahoma"/>
          <w:lang w:val="es-ES"/>
        </w:rPr>
      </w:pPr>
      <w:r>
        <w:rPr>
          <w:rFonts w:eastAsia="Tahoma"/>
          <w:lang w:val="es-ES"/>
        </w:rPr>
        <w:t xml:space="preserve">En la pantalla que aparece a continuación, debe </w:t>
      </w:r>
      <w:r w:rsidR="00B54147">
        <w:rPr>
          <w:rFonts w:eastAsia="Tahoma"/>
          <w:lang w:val="es-ES"/>
        </w:rPr>
        <w:t>seleccionar</w:t>
      </w:r>
      <w:r w:rsidR="004E12F4">
        <w:rPr>
          <w:rFonts w:eastAsia="Tahoma"/>
          <w:lang w:val="es-ES"/>
        </w:rPr>
        <w:t xml:space="preserve"> la opción </w:t>
      </w:r>
      <w:r>
        <w:rPr>
          <w:rFonts w:eastAsia="Tahoma"/>
          <w:lang w:val="es-ES"/>
        </w:rPr>
        <w:t>“</w:t>
      </w:r>
      <w:r w:rsidR="004E12F4">
        <w:rPr>
          <w:rFonts w:eastAsia="Tahoma"/>
          <w:lang w:val="es-ES"/>
        </w:rPr>
        <w:t xml:space="preserve">Sistema Integrado de los Servicios de Control Gubernamental </w:t>
      </w:r>
      <w:r>
        <w:rPr>
          <w:rFonts w:eastAsia="Tahoma"/>
          <w:lang w:val="es-ES"/>
        </w:rPr>
        <w:t>–</w:t>
      </w:r>
      <w:r w:rsidR="004E12F4">
        <w:rPr>
          <w:rFonts w:eastAsia="Tahoma"/>
          <w:lang w:val="es-ES"/>
        </w:rPr>
        <w:t xml:space="preserve"> SISCO</w:t>
      </w:r>
      <w:r>
        <w:rPr>
          <w:rFonts w:eastAsia="Tahoma"/>
          <w:lang w:val="es-ES"/>
        </w:rPr>
        <w:t>”</w:t>
      </w:r>
    </w:p>
    <w:p w14:paraId="67E4989E" w14:textId="68CB03A1" w:rsidR="004E12F4" w:rsidRDefault="001D621A" w:rsidP="007B796E">
      <w:pPr>
        <w:keepNext/>
        <w:ind w:left="720"/>
      </w:pPr>
      <w:r>
        <w:rPr>
          <w:noProof/>
        </w:rPr>
        <w:lastRenderedPageBreak/>
        <w:drawing>
          <wp:inline distT="0" distB="0" distL="0" distR="0" wp14:anchorId="4F571573" wp14:editId="4167CAB8">
            <wp:extent cx="4984716" cy="2800350"/>
            <wp:effectExtent l="19050" t="19050" r="26035" b="19050"/>
            <wp:docPr id="371519445" name="Imagen 3715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3296" cy="281640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7BFDFD5" w14:textId="58615327" w:rsidR="004E12F4" w:rsidRDefault="004E12F4" w:rsidP="004E12F4">
      <w:pPr>
        <w:pStyle w:val="Descripcin"/>
        <w:jc w:val="center"/>
        <w:rPr>
          <w:rFonts w:eastAsia="Tahoma"/>
          <w:lang w:val="es-ES"/>
        </w:rPr>
      </w:pPr>
      <w:bookmarkStart w:id="84" w:name="_Toc163122604"/>
      <w:bookmarkStart w:id="85" w:name="_Toc167295893"/>
      <w:r>
        <w:t xml:space="preserve">Imagen </w:t>
      </w:r>
      <w:r>
        <w:fldChar w:fldCharType="begin"/>
      </w:r>
      <w:r>
        <w:instrText xml:space="preserve"> SEQ Imagen \* ARABIC </w:instrText>
      </w:r>
      <w:r>
        <w:fldChar w:fldCharType="separate"/>
      </w:r>
      <w:r w:rsidR="0027350D">
        <w:rPr>
          <w:noProof/>
        </w:rPr>
        <w:t>2</w:t>
      </w:r>
      <w:r>
        <w:fldChar w:fldCharType="end"/>
      </w:r>
      <w:r>
        <w:t>: Ingreso SISCO</w:t>
      </w:r>
      <w:bookmarkEnd w:id="84"/>
      <w:bookmarkEnd w:id="85"/>
    </w:p>
    <w:p w14:paraId="6D24BB4D" w14:textId="77777777" w:rsidR="004E12F4" w:rsidRPr="004E12F4" w:rsidRDefault="004E12F4" w:rsidP="004E12F4">
      <w:pPr>
        <w:ind w:left="630"/>
        <w:rPr>
          <w:rFonts w:eastAsia="Tahoma"/>
          <w:lang w:val="es-ES"/>
        </w:rPr>
      </w:pPr>
    </w:p>
    <w:p w14:paraId="42392D8A" w14:textId="3FE0B7B2" w:rsidR="004E12F4" w:rsidRPr="00B54147" w:rsidRDefault="008645FB" w:rsidP="00B54147">
      <w:pPr>
        <w:pStyle w:val="Ttulo3"/>
        <w:numPr>
          <w:ilvl w:val="2"/>
          <w:numId w:val="19"/>
        </w:numPr>
      </w:pPr>
      <w:bookmarkStart w:id="86" w:name="_Toc167295974"/>
      <w:r w:rsidRPr="002546CC">
        <w:t>Selección de Rol</w:t>
      </w:r>
      <w:bookmarkEnd w:id="86"/>
    </w:p>
    <w:p w14:paraId="7242CBBB" w14:textId="2F3708FC" w:rsidR="008645FB" w:rsidRDefault="008645FB" w:rsidP="008645FB">
      <w:pPr>
        <w:ind w:left="630"/>
      </w:pPr>
      <w:r>
        <w:t xml:space="preserve">Seleccionar el rol que corresponda, </w:t>
      </w:r>
      <w:r w:rsidR="001D621A">
        <w:t>los menús</w:t>
      </w:r>
      <w:r>
        <w:t xml:space="preserve"> PSC muestran opciones según el rol que se selecciona.</w:t>
      </w:r>
    </w:p>
    <w:p w14:paraId="078EB914" w14:textId="0669A639" w:rsidR="008645FB" w:rsidRDefault="00AA49DB" w:rsidP="00B54147">
      <w:pPr>
        <w:ind w:left="630"/>
      </w:pPr>
      <w:r>
        <w:rPr>
          <w:noProof/>
        </w:rPr>
        <w:drawing>
          <wp:inline distT="0" distB="0" distL="0" distR="0" wp14:anchorId="1E1A9E05" wp14:editId="0F9F90D3">
            <wp:extent cx="5054924" cy="1670116"/>
            <wp:effectExtent l="19050" t="19050" r="12700" b="254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9970" cy="167178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F61D06B" w14:textId="0C7D0D07" w:rsidR="008645FB" w:rsidRDefault="008645FB" w:rsidP="001D621A">
      <w:pPr>
        <w:pStyle w:val="Descripcin"/>
        <w:jc w:val="center"/>
        <w:rPr>
          <w:i w:val="0"/>
          <w:iCs w:val="0"/>
        </w:rPr>
      </w:pPr>
      <w:bookmarkStart w:id="87" w:name="_Toc163122605"/>
      <w:bookmarkStart w:id="88" w:name="_Toc167295894"/>
      <w:r>
        <w:t xml:space="preserve">Imagen </w:t>
      </w:r>
      <w:r>
        <w:fldChar w:fldCharType="begin"/>
      </w:r>
      <w:r>
        <w:instrText xml:space="preserve"> SEQ Imagen \* ARABIC </w:instrText>
      </w:r>
      <w:r>
        <w:fldChar w:fldCharType="separate"/>
      </w:r>
      <w:r w:rsidR="0027350D">
        <w:rPr>
          <w:noProof/>
        </w:rPr>
        <w:t>3</w:t>
      </w:r>
      <w:r>
        <w:fldChar w:fldCharType="end"/>
      </w:r>
      <w:r>
        <w:t xml:space="preserve">: </w:t>
      </w:r>
      <w:r w:rsidRPr="007E435C">
        <w:t>Selección Rol</w:t>
      </w:r>
      <w:bookmarkEnd w:id="87"/>
      <w:bookmarkEnd w:id="88"/>
    </w:p>
    <w:p w14:paraId="16858346" w14:textId="7A9518D9" w:rsidR="008645FB" w:rsidRDefault="008645FB" w:rsidP="008645FB">
      <w:pPr>
        <w:ind w:left="709"/>
        <w:jc w:val="left"/>
      </w:pPr>
      <w:r>
        <w:t xml:space="preserve">Seleccionar </w:t>
      </w:r>
      <w:r w:rsidR="001D621A">
        <w:t>el</w:t>
      </w:r>
      <w:r w:rsidR="007B796E">
        <w:t xml:space="preserve"> </w:t>
      </w:r>
      <w:r w:rsidR="008A7F77">
        <w:t>rol “</w:t>
      </w:r>
      <w:r w:rsidR="00AA49DB" w:rsidRPr="00AA49DB">
        <w:rPr>
          <w:b/>
          <w:bCs/>
        </w:rPr>
        <w:t>ASIGNADOR DE SERVICIOS DE CONTROL</w:t>
      </w:r>
      <w:r w:rsidR="007B796E">
        <w:rPr>
          <w:b/>
          <w:bCs/>
        </w:rPr>
        <w:t>”</w:t>
      </w:r>
      <w:r w:rsidR="001D621A">
        <w:t xml:space="preserve"> y</w:t>
      </w:r>
      <w:r w:rsidR="00AA49DB">
        <w:t xml:space="preserve"> </w:t>
      </w:r>
      <w:r w:rsidR="001D621A">
        <w:t xml:space="preserve">seguidamente elegir </w:t>
      </w:r>
      <w:r w:rsidR="008A7F77">
        <w:t xml:space="preserve">el módulo </w:t>
      </w:r>
      <w:r w:rsidR="001D621A">
        <w:t>PSC.</w:t>
      </w:r>
    </w:p>
    <w:p w14:paraId="73B949D7" w14:textId="2D45A200" w:rsidR="00870B8D" w:rsidRDefault="00AA49DB" w:rsidP="00B54147">
      <w:pPr>
        <w:keepNext/>
        <w:ind w:left="709"/>
        <w:jc w:val="left"/>
      </w:pPr>
      <w:r>
        <w:rPr>
          <w:noProof/>
        </w:rPr>
        <w:lastRenderedPageBreak/>
        <w:drawing>
          <wp:inline distT="0" distB="0" distL="0" distR="0" wp14:anchorId="6364ACB8" wp14:editId="4B78D4FD">
            <wp:extent cx="4951563" cy="1635966"/>
            <wp:effectExtent l="19050" t="19050" r="20955" b="21590"/>
            <wp:docPr id="628814731" name="Imagen 62881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2479" cy="163957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98644CD" w14:textId="14BCDD20" w:rsidR="001D621A" w:rsidRDefault="00870B8D" w:rsidP="00870B8D">
      <w:pPr>
        <w:pStyle w:val="Descripcin"/>
        <w:jc w:val="center"/>
      </w:pPr>
      <w:bookmarkStart w:id="89" w:name="_Toc163122606"/>
      <w:bookmarkStart w:id="90" w:name="_Toc167295895"/>
      <w:r>
        <w:t xml:space="preserve">Imagen </w:t>
      </w:r>
      <w:r>
        <w:fldChar w:fldCharType="begin"/>
      </w:r>
      <w:r>
        <w:instrText xml:space="preserve"> SEQ Imagen \* ARABIC </w:instrText>
      </w:r>
      <w:r>
        <w:fldChar w:fldCharType="separate"/>
      </w:r>
      <w:r w:rsidR="0027350D">
        <w:rPr>
          <w:noProof/>
        </w:rPr>
        <w:t>4</w:t>
      </w:r>
      <w:r>
        <w:fldChar w:fldCharType="end"/>
      </w:r>
      <w:r>
        <w:t>: Selección Rol Operador Planeamiento UO</w:t>
      </w:r>
      <w:bookmarkEnd w:id="89"/>
      <w:bookmarkEnd w:id="90"/>
    </w:p>
    <w:p w14:paraId="1B09C536" w14:textId="77777777" w:rsidR="008645FB" w:rsidRDefault="008645FB" w:rsidP="008645FB">
      <w:pPr>
        <w:ind w:left="709"/>
        <w:jc w:val="left"/>
      </w:pPr>
    </w:p>
    <w:p w14:paraId="60DF659B" w14:textId="3753DC4D" w:rsidR="008645FB" w:rsidRDefault="00AA49DB" w:rsidP="008645FB">
      <w:pPr>
        <w:keepNext/>
        <w:ind w:left="709"/>
        <w:jc w:val="left"/>
      </w:pPr>
      <w:r>
        <w:rPr>
          <w:noProof/>
        </w:rPr>
        <w:drawing>
          <wp:inline distT="0" distB="0" distL="0" distR="0" wp14:anchorId="273745C6" wp14:editId="4423E2FF">
            <wp:extent cx="4951563" cy="1704665"/>
            <wp:effectExtent l="19050" t="19050" r="20955" b="10160"/>
            <wp:docPr id="628814734" name="Imagen 6288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7574" cy="171017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0FAF8FD" w14:textId="62AEF0E6" w:rsidR="00407876" w:rsidRPr="00B54147" w:rsidRDefault="008645FB" w:rsidP="00B54147">
      <w:pPr>
        <w:pStyle w:val="Descripcin"/>
        <w:jc w:val="center"/>
      </w:pPr>
      <w:bookmarkStart w:id="91" w:name="_Toc163122607"/>
      <w:bookmarkStart w:id="92" w:name="_Toc167295896"/>
      <w:r>
        <w:t xml:space="preserve">Imagen </w:t>
      </w:r>
      <w:r>
        <w:fldChar w:fldCharType="begin"/>
      </w:r>
      <w:r>
        <w:instrText xml:space="preserve"> SEQ Imagen \* ARABIC </w:instrText>
      </w:r>
      <w:r>
        <w:fldChar w:fldCharType="separate"/>
      </w:r>
      <w:r w:rsidR="0027350D">
        <w:rPr>
          <w:noProof/>
        </w:rPr>
        <w:t>5</w:t>
      </w:r>
      <w:r>
        <w:fldChar w:fldCharType="end"/>
      </w:r>
      <w:r>
        <w:t xml:space="preserve">: </w:t>
      </w:r>
      <w:r w:rsidRPr="00400FE4">
        <w:t>Acceso a PSC</w:t>
      </w:r>
      <w:bookmarkEnd w:id="91"/>
      <w:bookmarkEnd w:id="92"/>
    </w:p>
    <w:p w14:paraId="72B6FBC8" w14:textId="7DC07C6B" w:rsidR="00407876" w:rsidRDefault="00407876" w:rsidP="00407876">
      <w:pPr>
        <w:keepLines/>
        <w:ind w:left="709"/>
        <w:contextualSpacing/>
        <w:rPr>
          <w:lang w:val="es-ES"/>
        </w:rPr>
      </w:pPr>
      <w:r w:rsidRPr="7DEAF88E">
        <w:rPr>
          <w:lang w:val="es-ES"/>
        </w:rPr>
        <w:t>M</w:t>
      </w:r>
      <w:r w:rsidR="00B54147">
        <w:rPr>
          <w:lang w:val="es-ES"/>
        </w:rPr>
        <w:t>uestra</w:t>
      </w:r>
      <w:r w:rsidRPr="7DEAF88E">
        <w:rPr>
          <w:lang w:val="es-ES"/>
        </w:rPr>
        <w:t xml:space="preserve"> las principales opciones de menú del subsistema PSC</w:t>
      </w:r>
      <w:r>
        <w:rPr>
          <w:lang w:val="es-ES"/>
        </w:rPr>
        <w:t xml:space="preserve"> para el rol: </w:t>
      </w:r>
      <w:r w:rsidR="00AA49DB" w:rsidRPr="00AA49DB">
        <w:rPr>
          <w:b/>
          <w:bCs/>
          <w:lang w:val="es-ES"/>
        </w:rPr>
        <w:t>Asignador De Servicios De Control</w:t>
      </w:r>
    </w:p>
    <w:p w14:paraId="70E62A67" w14:textId="4288E9D3" w:rsidR="00407876" w:rsidRPr="007B796E" w:rsidRDefault="001730D8" w:rsidP="00407876">
      <w:pPr>
        <w:keepLines/>
        <w:ind w:left="709"/>
        <w:contextualSpacing/>
        <w:rPr>
          <w:lang w:val="es-ES"/>
        </w:rPr>
      </w:pPr>
      <w:r>
        <w:rPr>
          <w:noProof/>
        </w:rPr>
        <w:drawing>
          <wp:inline distT="0" distB="0" distL="0" distR="0" wp14:anchorId="197F2104" wp14:editId="3D5645FA">
            <wp:extent cx="4981575" cy="2317120"/>
            <wp:effectExtent l="19050" t="19050" r="9525" b="26035"/>
            <wp:docPr id="1169907564" name="Imagen 11699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4076" cy="232758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A74EC9B" w14:textId="0C89889F" w:rsidR="008645FB" w:rsidRDefault="00407876" w:rsidP="00D226CD">
      <w:pPr>
        <w:pStyle w:val="Descripcin"/>
        <w:jc w:val="center"/>
      </w:pPr>
      <w:bookmarkStart w:id="93" w:name="_Toc163122608"/>
      <w:bookmarkStart w:id="94" w:name="_Toc167295897"/>
      <w:r>
        <w:t xml:space="preserve">Imagen </w:t>
      </w:r>
      <w:r>
        <w:fldChar w:fldCharType="begin"/>
      </w:r>
      <w:r>
        <w:instrText xml:space="preserve"> SEQ Imagen \* ARABIC </w:instrText>
      </w:r>
      <w:r>
        <w:fldChar w:fldCharType="separate"/>
      </w:r>
      <w:r w:rsidR="0027350D">
        <w:rPr>
          <w:noProof/>
        </w:rPr>
        <w:t>6</w:t>
      </w:r>
      <w:r>
        <w:fldChar w:fldCharType="end"/>
      </w:r>
      <w:r>
        <w:t xml:space="preserve">: </w:t>
      </w:r>
      <w:r w:rsidRPr="00992D13">
        <w:t>Menú PSC</w:t>
      </w:r>
      <w:bookmarkEnd w:id="93"/>
      <w:bookmarkEnd w:id="94"/>
    </w:p>
    <w:p w14:paraId="25FC9C8A" w14:textId="6EEEA4AC" w:rsidR="00B54147" w:rsidRDefault="00B54147" w:rsidP="00B54147"/>
    <w:p w14:paraId="54305358" w14:textId="77777777" w:rsidR="00AA49DB" w:rsidRPr="00B54147" w:rsidRDefault="00AA49DB" w:rsidP="00B54147"/>
    <w:p w14:paraId="773F6799" w14:textId="6C9BD3F3" w:rsidR="005837A3" w:rsidRPr="002546CC" w:rsidRDefault="005837A3" w:rsidP="00EE69E5">
      <w:pPr>
        <w:pStyle w:val="Ttulo1"/>
        <w:keepLines/>
        <w:numPr>
          <w:ilvl w:val="1"/>
          <w:numId w:val="19"/>
        </w:numPr>
        <w:spacing w:before="0" w:line="360" w:lineRule="auto"/>
        <w:contextualSpacing/>
        <w:rPr>
          <w:rStyle w:val="Ttulo2Car"/>
          <w:b/>
        </w:rPr>
      </w:pPr>
      <w:bookmarkStart w:id="95" w:name="_Toc167295975"/>
      <w:r w:rsidRPr="002546CC">
        <w:rPr>
          <w:rStyle w:val="Ttulo2Car"/>
          <w:b/>
        </w:rPr>
        <w:lastRenderedPageBreak/>
        <w:t xml:space="preserve">FUNCIONALIDAD </w:t>
      </w:r>
      <w:r w:rsidR="00AA49DB">
        <w:rPr>
          <w:rStyle w:val="Ttulo2Car"/>
          <w:b/>
          <w:lang w:val="es-ES"/>
        </w:rPr>
        <w:t>1</w:t>
      </w:r>
      <w:r w:rsidRPr="002546CC">
        <w:rPr>
          <w:rStyle w:val="Ttulo2Car"/>
          <w:b/>
        </w:rPr>
        <w:t>: PNC</w:t>
      </w:r>
      <w:bookmarkEnd w:id="95"/>
    </w:p>
    <w:p w14:paraId="6B4E77C3" w14:textId="1B79E684" w:rsidR="005837A3" w:rsidRPr="006065C2" w:rsidRDefault="005837A3" w:rsidP="0042738E">
      <w:pPr>
        <w:ind w:left="630"/>
        <w:rPr>
          <w:lang w:val="es-ES"/>
        </w:rPr>
      </w:pPr>
      <w:r w:rsidRPr="00407876">
        <w:rPr>
          <w:lang w:val="es-ES"/>
        </w:rPr>
        <w:t>En esta sección el “</w:t>
      </w:r>
      <w:r w:rsidR="00AA49DB" w:rsidRPr="00AA49DB">
        <w:rPr>
          <w:lang w:val="es-ES"/>
        </w:rPr>
        <w:t>Asignador De Servicios De Control</w:t>
      </w:r>
      <w:r w:rsidRPr="00407876">
        <w:rPr>
          <w:lang w:val="es-ES"/>
        </w:rPr>
        <w:t xml:space="preserve">” podrá visualizar </w:t>
      </w:r>
      <w:r w:rsidR="00AA49DB">
        <w:rPr>
          <w:lang w:val="es-ES"/>
        </w:rPr>
        <w:t>la</w:t>
      </w:r>
      <w:r w:rsidR="0042738E">
        <w:rPr>
          <w:lang w:val="es-ES"/>
        </w:rPr>
        <w:t xml:space="preserve"> Distribución de metas.</w:t>
      </w:r>
    </w:p>
    <w:p w14:paraId="2C44E824" w14:textId="697CA610" w:rsidR="00231F22" w:rsidRDefault="00231F22" w:rsidP="002546CC">
      <w:pPr>
        <w:pStyle w:val="Ttulo3"/>
        <w:numPr>
          <w:ilvl w:val="2"/>
          <w:numId w:val="19"/>
        </w:numPr>
        <w:rPr>
          <w:lang w:val="es-ES"/>
        </w:rPr>
      </w:pPr>
      <w:bookmarkStart w:id="96" w:name="_Toc167295976"/>
      <w:r w:rsidRPr="002546CC">
        <w:t>Distribución de Metas</w:t>
      </w:r>
      <w:bookmarkEnd w:id="96"/>
    </w:p>
    <w:p w14:paraId="6A8A8950" w14:textId="77777777" w:rsidR="00231F22" w:rsidRDefault="00231F22" w:rsidP="00231F22">
      <w:pPr>
        <w:ind w:left="720"/>
        <w:rPr>
          <w:lang w:val="es-ES"/>
        </w:rPr>
      </w:pPr>
      <w:r>
        <w:rPr>
          <w:lang w:val="es-ES"/>
        </w:rPr>
        <w:t xml:space="preserve">En el menú del sistema </w:t>
      </w:r>
      <w:r w:rsidRPr="002611DD">
        <w:rPr>
          <w:lang w:val="es-ES"/>
        </w:rPr>
        <w:t>PSC</w:t>
      </w:r>
    </w:p>
    <w:p w14:paraId="4107751A" w14:textId="33D0F148" w:rsidR="006F66AB" w:rsidRDefault="00231F22" w:rsidP="006F66AB">
      <w:pPr>
        <w:keepNext/>
        <w:ind w:left="720"/>
      </w:pPr>
      <w:r>
        <w:rPr>
          <w:noProof/>
        </w:rPr>
        <w:drawing>
          <wp:anchor distT="0" distB="0" distL="114300" distR="114300" simplePos="0" relativeHeight="251763717" behindDoc="0" locked="0" layoutInCell="1" allowOverlap="1" wp14:anchorId="52B820CC" wp14:editId="577A4D6C">
            <wp:simplePos x="0" y="0"/>
            <wp:positionH relativeFrom="margin">
              <wp:posOffset>1031192</wp:posOffset>
            </wp:positionH>
            <wp:positionV relativeFrom="paragraph">
              <wp:posOffset>898537</wp:posOffset>
            </wp:positionV>
            <wp:extent cx="265328" cy="265328"/>
            <wp:effectExtent l="0" t="0" r="0" b="1905"/>
            <wp:wrapNone/>
            <wp:docPr id="1614242044" name="Gráfico 161424204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6200000">
                      <a:off x="0" y="0"/>
                      <a:ext cx="265328" cy="265328"/>
                    </a:xfrm>
                    <a:prstGeom prst="rect">
                      <a:avLst/>
                    </a:prstGeom>
                  </pic:spPr>
                </pic:pic>
              </a:graphicData>
            </a:graphic>
            <wp14:sizeRelH relativeFrom="margin">
              <wp14:pctWidth>0</wp14:pctWidth>
            </wp14:sizeRelH>
            <wp14:sizeRelV relativeFrom="margin">
              <wp14:pctHeight>0</wp14:pctHeight>
            </wp14:sizeRelV>
          </wp:anchor>
        </w:drawing>
      </w:r>
      <w:r w:rsidR="00AA49DB">
        <w:rPr>
          <w:noProof/>
        </w:rPr>
        <w:drawing>
          <wp:inline distT="0" distB="0" distL="0" distR="0" wp14:anchorId="6B20B5C1" wp14:editId="7B1D72FB">
            <wp:extent cx="4994694" cy="1220338"/>
            <wp:effectExtent l="19050" t="19050" r="15875" b="18415"/>
            <wp:docPr id="628814735" name="Imagen 6288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9705" cy="122400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B5636E3" w14:textId="61B1A829" w:rsidR="00231F22" w:rsidRDefault="006F66AB" w:rsidP="006F66AB">
      <w:pPr>
        <w:pStyle w:val="Descripcin"/>
        <w:jc w:val="center"/>
        <w:rPr>
          <w:lang w:val="es-ES"/>
        </w:rPr>
      </w:pPr>
      <w:bookmarkStart w:id="97" w:name="_Toc163122649"/>
      <w:bookmarkStart w:id="98" w:name="_Toc167295898"/>
      <w:r>
        <w:t xml:space="preserve">Imagen </w:t>
      </w:r>
      <w:r>
        <w:fldChar w:fldCharType="begin"/>
      </w:r>
      <w:r>
        <w:instrText xml:space="preserve"> SEQ Imagen \* ARABIC </w:instrText>
      </w:r>
      <w:r>
        <w:fldChar w:fldCharType="separate"/>
      </w:r>
      <w:r w:rsidR="0027350D">
        <w:rPr>
          <w:noProof/>
        </w:rPr>
        <w:t>7</w:t>
      </w:r>
      <w:r>
        <w:fldChar w:fldCharType="end"/>
      </w:r>
      <w:r>
        <w:t xml:space="preserve">: Acceso </w:t>
      </w:r>
      <w:r w:rsidRPr="00622B12">
        <w:t>Distribución de Metas</w:t>
      </w:r>
      <w:bookmarkEnd w:id="97"/>
      <w:bookmarkEnd w:id="98"/>
    </w:p>
    <w:p w14:paraId="425F750E" w14:textId="77777777" w:rsidR="00231F22" w:rsidRDefault="00231F22" w:rsidP="00EE69E5">
      <w:pPr>
        <w:pStyle w:val="Prrafodelista"/>
        <w:numPr>
          <w:ilvl w:val="0"/>
          <w:numId w:val="34"/>
        </w:numPr>
        <w:rPr>
          <w:lang w:val="es-ES"/>
        </w:rPr>
      </w:pPr>
      <w:r w:rsidRPr="0005635A">
        <w:rPr>
          <w:lang w:val="es-ES"/>
        </w:rPr>
        <w:t>El usuario deberá seleccionar “</w:t>
      </w:r>
      <w:r>
        <w:rPr>
          <w:lang w:val="es-ES"/>
        </w:rPr>
        <w:t>PNC</w:t>
      </w:r>
      <w:r w:rsidRPr="0005635A">
        <w:rPr>
          <w:lang w:val="es-ES"/>
        </w:rPr>
        <w:t>”</w:t>
      </w:r>
    </w:p>
    <w:p w14:paraId="06AFED5D" w14:textId="66734E8A" w:rsidR="00231F22" w:rsidRPr="00231F22" w:rsidRDefault="00231F22" w:rsidP="00EE69E5">
      <w:pPr>
        <w:pStyle w:val="Prrafodelista"/>
        <w:numPr>
          <w:ilvl w:val="0"/>
          <w:numId w:val="34"/>
        </w:numPr>
        <w:rPr>
          <w:lang w:val="es-ES"/>
        </w:rPr>
      </w:pPr>
      <w:r w:rsidRPr="00231F22">
        <w:rPr>
          <w:lang w:val="es-ES"/>
        </w:rPr>
        <w:t>Elegir la opción “</w:t>
      </w:r>
      <w:r>
        <w:rPr>
          <w:lang w:val="es-ES"/>
        </w:rPr>
        <w:t>Distribución de Metas</w:t>
      </w:r>
      <w:r w:rsidRPr="00231F22">
        <w:rPr>
          <w:lang w:val="es-ES"/>
        </w:rPr>
        <w:t>”.</w:t>
      </w:r>
    </w:p>
    <w:p w14:paraId="2631CD92" w14:textId="3AC0DCF3" w:rsidR="00231F22" w:rsidRDefault="00231F22" w:rsidP="00231F22">
      <w:pPr>
        <w:ind w:left="720"/>
        <w:rPr>
          <w:lang w:val="es-ES"/>
        </w:rPr>
      </w:pPr>
      <w:r>
        <w:rPr>
          <w:lang w:val="es-ES"/>
        </w:rPr>
        <w:t>Se muestra el formulario “</w:t>
      </w:r>
      <w:r w:rsidRPr="00231F22">
        <w:rPr>
          <w:lang w:val="es-ES"/>
        </w:rPr>
        <w:t>Listar Distribución de Servicios</w:t>
      </w:r>
      <w:r>
        <w:rPr>
          <w:lang w:val="es-ES"/>
        </w:rPr>
        <w:t>”</w:t>
      </w:r>
    </w:p>
    <w:p w14:paraId="331B2D86" w14:textId="737F83F3" w:rsidR="006F66AB" w:rsidRDefault="00AA49DB" w:rsidP="006F66AB">
      <w:pPr>
        <w:keepNext/>
        <w:ind w:left="720"/>
      </w:pPr>
      <w:r>
        <w:rPr>
          <w:noProof/>
        </w:rPr>
        <w:drawing>
          <wp:inline distT="0" distB="0" distL="0" distR="0" wp14:anchorId="7DF60320" wp14:editId="488FA338">
            <wp:extent cx="4951562" cy="2072611"/>
            <wp:effectExtent l="19050" t="19050" r="20955" b="23495"/>
            <wp:docPr id="628814737" name="Imagen 6288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0390" cy="207630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8DA03AA" w14:textId="756F691B" w:rsidR="00231F22" w:rsidRDefault="006F66AB" w:rsidP="006F66AB">
      <w:pPr>
        <w:pStyle w:val="Descripcin"/>
        <w:jc w:val="center"/>
        <w:rPr>
          <w:lang w:val="es-ES"/>
        </w:rPr>
      </w:pPr>
      <w:bookmarkStart w:id="99" w:name="_Toc163122650"/>
      <w:bookmarkStart w:id="100" w:name="_Toc167295899"/>
      <w:r>
        <w:t xml:space="preserve">Imagen </w:t>
      </w:r>
      <w:r>
        <w:fldChar w:fldCharType="begin"/>
      </w:r>
      <w:r>
        <w:instrText xml:space="preserve"> SEQ Imagen \* ARABIC </w:instrText>
      </w:r>
      <w:r>
        <w:fldChar w:fldCharType="separate"/>
      </w:r>
      <w:r w:rsidR="0027350D">
        <w:rPr>
          <w:noProof/>
        </w:rPr>
        <w:t>8</w:t>
      </w:r>
      <w:r>
        <w:fldChar w:fldCharType="end"/>
      </w:r>
      <w:r>
        <w:t xml:space="preserve">: Formulario </w:t>
      </w:r>
      <w:r w:rsidRPr="00DA47A4">
        <w:t>Listar Distribución de Servicios</w:t>
      </w:r>
      <w:r w:rsidR="00231F22">
        <w:rPr>
          <w:b/>
          <w:bCs/>
          <w:noProof/>
          <w:lang w:val="es-ES"/>
        </w:rPr>
        <w:drawing>
          <wp:anchor distT="0" distB="0" distL="114300" distR="114300" simplePos="0" relativeHeight="251766789" behindDoc="0" locked="0" layoutInCell="1" allowOverlap="1" wp14:anchorId="57D00489" wp14:editId="6882D4D6">
            <wp:simplePos x="0" y="0"/>
            <wp:positionH relativeFrom="column">
              <wp:posOffset>319405</wp:posOffset>
            </wp:positionH>
            <wp:positionV relativeFrom="paragraph">
              <wp:posOffset>179070</wp:posOffset>
            </wp:positionV>
            <wp:extent cx="276225" cy="276225"/>
            <wp:effectExtent l="0" t="0" r="9525" b="9525"/>
            <wp:wrapNone/>
            <wp:docPr id="1611738504" name="Gráfico 1611738504"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07572" name="Gráfico 1169907572" descr="Lup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bookmarkEnd w:id="99"/>
      <w:bookmarkEnd w:id="100"/>
    </w:p>
    <w:p w14:paraId="7ECB46DA" w14:textId="0CB0B4A0" w:rsidR="00231F22" w:rsidRDefault="00231F22" w:rsidP="00231F22">
      <w:pPr>
        <w:ind w:left="720"/>
        <w:rPr>
          <w:lang w:val="es-ES"/>
        </w:rPr>
      </w:pPr>
      <w:r>
        <w:rPr>
          <w:b/>
          <w:bCs/>
          <w:lang w:val="es-ES"/>
        </w:rPr>
        <w:t xml:space="preserve">    </w:t>
      </w:r>
      <w:r w:rsidRPr="00842563">
        <w:rPr>
          <w:b/>
          <w:bCs/>
          <w:lang w:val="es-ES"/>
        </w:rPr>
        <w:t>Sección Filtro de Búsqueda:</w:t>
      </w:r>
      <w:r>
        <w:rPr>
          <w:lang w:val="es-ES"/>
        </w:rPr>
        <w:t xml:space="preserve"> Se puede </w:t>
      </w:r>
      <w:r w:rsidRPr="002A66EA">
        <w:rPr>
          <w:lang w:val="es-ES"/>
        </w:rPr>
        <w:t xml:space="preserve">buscar </w:t>
      </w:r>
      <w:r>
        <w:rPr>
          <w:lang w:val="es-ES"/>
        </w:rPr>
        <w:t>Distribución de servicios</w:t>
      </w:r>
      <w:r w:rsidRPr="002A66EA">
        <w:rPr>
          <w:lang w:val="es-ES"/>
        </w:rPr>
        <w:t xml:space="preserve"> utilizando los filtros disponibles</w:t>
      </w:r>
      <w:r>
        <w:rPr>
          <w:lang w:val="es-ES"/>
        </w:rPr>
        <w:t xml:space="preserve"> (</w:t>
      </w:r>
      <w:r w:rsidR="007253D6">
        <w:rPr>
          <w:b/>
          <w:bCs/>
          <w:lang w:val="es-ES"/>
        </w:rPr>
        <w:t>Ámbito, Año</w:t>
      </w:r>
      <w:r>
        <w:rPr>
          <w:b/>
          <w:bCs/>
          <w:lang w:val="es-ES"/>
        </w:rPr>
        <w:t>*</w:t>
      </w:r>
      <w:r w:rsidR="007253D6">
        <w:rPr>
          <w:b/>
          <w:bCs/>
          <w:lang w:val="es-ES"/>
        </w:rPr>
        <w:t xml:space="preserve"> </w:t>
      </w:r>
      <w:r w:rsidR="007253D6">
        <w:rPr>
          <w:lang w:val="es-ES"/>
        </w:rPr>
        <w:t>y estado</w:t>
      </w:r>
      <w:r>
        <w:rPr>
          <w:lang w:val="es-ES"/>
        </w:rPr>
        <w:t>).</w:t>
      </w:r>
    </w:p>
    <w:p w14:paraId="576A1EF1" w14:textId="77777777" w:rsidR="00231F22" w:rsidRDefault="00231F22" w:rsidP="00231F22">
      <w:pPr>
        <w:ind w:left="720"/>
        <w:rPr>
          <w:lang w:val="es-ES"/>
        </w:rPr>
      </w:pPr>
      <w:r w:rsidRPr="002A66EA">
        <w:rPr>
          <w:lang w:val="es-ES"/>
        </w:rPr>
        <w:t xml:space="preserve">Luego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1D31E63C" w14:textId="77777777" w:rsidR="00231F22" w:rsidRPr="002A66EA" w:rsidRDefault="00231F22" w:rsidP="00231F22">
      <w:pPr>
        <w:ind w:left="720"/>
        <w:rPr>
          <w:lang w:val="es-ES"/>
        </w:rPr>
      </w:pPr>
    </w:p>
    <w:p w14:paraId="1E5A47BE" w14:textId="29E4D023" w:rsidR="00231F22" w:rsidRPr="002611DD" w:rsidRDefault="00231F22" w:rsidP="00231F22">
      <w:pPr>
        <w:ind w:left="992"/>
        <w:rPr>
          <w:b/>
          <w:bCs/>
          <w:i/>
          <w:iCs/>
          <w:lang w:val="es-ES"/>
        </w:rPr>
      </w:pPr>
      <w:r w:rsidRPr="002611DD">
        <w:rPr>
          <w:b/>
          <w:bCs/>
          <w:i/>
          <w:iCs/>
          <w:lang w:val="es-ES"/>
        </w:rPr>
        <w:t xml:space="preserve">Nota 1: </w:t>
      </w:r>
      <w:r w:rsidRPr="002611DD">
        <w:rPr>
          <w:i/>
          <w:iCs/>
          <w:lang w:val="es-ES"/>
        </w:rPr>
        <w:t xml:space="preserve">Para realizar la búsqueda, obligatoriamente se debe elegir un </w:t>
      </w:r>
      <w:r w:rsidR="007253D6">
        <w:rPr>
          <w:i/>
          <w:iCs/>
          <w:lang w:val="es-ES"/>
        </w:rPr>
        <w:t xml:space="preserve">ámbito y un </w:t>
      </w:r>
      <w:r w:rsidRPr="002611DD">
        <w:rPr>
          <w:i/>
          <w:iCs/>
          <w:lang w:val="es-ES"/>
        </w:rPr>
        <w:t>año.</w:t>
      </w:r>
    </w:p>
    <w:p w14:paraId="538A20D9" w14:textId="53F59848" w:rsidR="006F66AB" w:rsidRDefault="000E586F" w:rsidP="006F66AB">
      <w:pPr>
        <w:keepNext/>
        <w:ind w:left="720"/>
      </w:pPr>
      <w:r>
        <w:rPr>
          <w:noProof/>
        </w:rPr>
        <w:lastRenderedPageBreak/>
        <w:drawing>
          <wp:inline distT="0" distB="0" distL="0" distR="0" wp14:anchorId="0FDFE152" wp14:editId="7137548F">
            <wp:extent cx="4968815" cy="2249258"/>
            <wp:effectExtent l="19050" t="19050" r="22860" b="17780"/>
            <wp:docPr id="628814738" name="Imagen 6288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9470" cy="225408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87F037E" w14:textId="21567DD5" w:rsidR="00231F22" w:rsidRDefault="006F66AB" w:rsidP="006F66AB">
      <w:pPr>
        <w:pStyle w:val="Descripcin"/>
        <w:jc w:val="center"/>
        <w:rPr>
          <w:lang w:val="es-ES"/>
        </w:rPr>
      </w:pPr>
      <w:bookmarkStart w:id="101" w:name="_Toc163122651"/>
      <w:bookmarkStart w:id="102" w:name="_Toc167295900"/>
      <w:r>
        <w:t xml:space="preserve">Imagen </w:t>
      </w:r>
      <w:r>
        <w:fldChar w:fldCharType="begin"/>
      </w:r>
      <w:r>
        <w:instrText xml:space="preserve"> SEQ Imagen \* ARABIC </w:instrText>
      </w:r>
      <w:r>
        <w:fldChar w:fldCharType="separate"/>
      </w:r>
      <w:r w:rsidR="0027350D">
        <w:rPr>
          <w:noProof/>
        </w:rPr>
        <w:t>9</w:t>
      </w:r>
      <w:r>
        <w:fldChar w:fldCharType="end"/>
      </w:r>
      <w:r>
        <w:t xml:space="preserve">: </w:t>
      </w:r>
      <w:r w:rsidRPr="009519B7">
        <w:t>Distribución de Servicios</w:t>
      </w:r>
      <w:r>
        <w:t xml:space="preserve"> - Sección Búsqueda</w:t>
      </w:r>
      <w:bookmarkEnd w:id="101"/>
      <w:bookmarkEnd w:id="102"/>
    </w:p>
    <w:p w14:paraId="0BB5A67C" w14:textId="50546812" w:rsidR="00231F22" w:rsidRPr="00C00BD0" w:rsidRDefault="00231F22" w:rsidP="00C00BD0">
      <w:pPr>
        <w:pStyle w:val="Prrafodelista"/>
        <w:numPr>
          <w:ilvl w:val="0"/>
          <w:numId w:val="57"/>
        </w:numPr>
        <w:ind w:left="1352"/>
        <w:rPr>
          <w:rFonts w:cs="Times New Roman"/>
          <w:szCs w:val="18"/>
          <w:lang w:val="es-ES" w:eastAsia="es-ES"/>
        </w:rPr>
      </w:pPr>
      <w:r w:rsidRPr="00C00BD0">
        <w:rPr>
          <w:rFonts w:cs="Times New Roman"/>
          <w:szCs w:val="18"/>
          <w:lang w:val="es-ES" w:eastAsia="es-ES"/>
        </w:rPr>
        <w:t xml:space="preserve">Filtros de búsqueda: </w:t>
      </w:r>
    </w:p>
    <w:p w14:paraId="20DEBCAE" w14:textId="0CCC0542" w:rsidR="000E586F" w:rsidRPr="000E586F" w:rsidRDefault="00231F22" w:rsidP="000E586F">
      <w:pPr>
        <w:pStyle w:val="Prrafodelista"/>
        <w:numPr>
          <w:ilvl w:val="0"/>
          <w:numId w:val="27"/>
        </w:numPr>
        <w:ind w:left="1624"/>
        <w:rPr>
          <w:rFonts w:cs="Times New Roman"/>
          <w:szCs w:val="18"/>
          <w:lang w:val="es-ES" w:eastAsia="es-ES"/>
        </w:rPr>
      </w:pPr>
      <w:r w:rsidRPr="00C00BD0">
        <w:rPr>
          <w:rFonts w:cs="Times New Roman"/>
          <w:b/>
          <w:bCs/>
          <w:szCs w:val="18"/>
          <w:lang w:val="es-ES" w:eastAsia="es-ES"/>
        </w:rPr>
        <w:t>Año (Campo Obligatorio)</w:t>
      </w:r>
      <w:r w:rsidRPr="00C00BD0">
        <w:rPr>
          <w:rFonts w:cs="Times New Roman"/>
          <w:szCs w:val="18"/>
          <w:lang w:val="es-ES" w:eastAsia="es-ES"/>
        </w:rPr>
        <w:t>: Filtra por año.</w:t>
      </w:r>
    </w:p>
    <w:p w14:paraId="1BF918FC" w14:textId="226A2843" w:rsidR="000E586F" w:rsidRPr="000E586F" w:rsidRDefault="000E586F" w:rsidP="000E586F">
      <w:pPr>
        <w:pStyle w:val="Prrafodelista"/>
        <w:numPr>
          <w:ilvl w:val="0"/>
          <w:numId w:val="27"/>
        </w:numPr>
        <w:ind w:left="1624"/>
        <w:rPr>
          <w:rFonts w:cs="Times New Roman"/>
          <w:b/>
          <w:bCs/>
          <w:szCs w:val="18"/>
          <w:lang w:val="es-ES" w:eastAsia="es-ES"/>
        </w:rPr>
      </w:pPr>
      <w:r w:rsidRPr="000E586F">
        <w:rPr>
          <w:rFonts w:cs="Times New Roman"/>
          <w:b/>
          <w:bCs/>
          <w:szCs w:val="18"/>
          <w:lang w:val="es-ES" w:eastAsia="es-ES"/>
        </w:rPr>
        <w:t>Ámbito</w:t>
      </w:r>
      <w:r>
        <w:rPr>
          <w:rFonts w:cs="Times New Roman"/>
          <w:b/>
          <w:bCs/>
          <w:szCs w:val="18"/>
          <w:lang w:val="es-ES" w:eastAsia="es-ES"/>
        </w:rPr>
        <w:t xml:space="preserve"> (Campo obligatorio)</w:t>
      </w:r>
      <w:r w:rsidRPr="000E586F">
        <w:rPr>
          <w:rFonts w:cs="Times New Roman"/>
          <w:szCs w:val="18"/>
          <w:lang w:val="es-ES" w:eastAsia="es-ES"/>
        </w:rPr>
        <w:t>: Filtra por ámbito.</w:t>
      </w:r>
    </w:p>
    <w:p w14:paraId="4036318B" w14:textId="056578FA" w:rsidR="00231F22" w:rsidRPr="00C00BD0" w:rsidRDefault="001B3744" w:rsidP="00C00BD0">
      <w:pPr>
        <w:pStyle w:val="Prrafodelista"/>
        <w:numPr>
          <w:ilvl w:val="0"/>
          <w:numId w:val="27"/>
        </w:numPr>
        <w:ind w:left="1624"/>
        <w:rPr>
          <w:rFonts w:cs="Times New Roman"/>
          <w:szCs w:val="18"/>
          <w:lang w:val="es-ES" w:eastAsia="es-ES"/>
        </w:rPr>
      </w:pPr>
      <w:r w:rsidRPr="00C00BD0">
        <w:rPr>
          <w:rFonts w:cs="Times New Roman"/>
          <w:szCs w:val="18"/>
          <w:lang w:val="es-ES" w:eastAsia="es-ES"/>
        </w:rPr>
        <w:t>Estado</w:t>
      </w:r>
      <w:r w:rsidR="00231F22" w:rsidRPr="00C00BD0">
        <w:rPr>
          <w:rFonts w:cs="Times New Roman"/>
          <w:szCs w:val="18"/>
          <w:lang w:val="es-ES" w:eastAsia="es-ES"/>
        </w:rPr>
        <w:t xml:space="preserve">: Filtra por </w:t>
      </w:r>
      <w:r w:rsidRPr="00C00BD0">
        <w:rPr>
          <w:rFonts w:cs="Times New Roman"/>
          <w:szCs w:val="18"/>
          <w:lang w:val="es-ES" w:eastAsia="es-ES"/>
        </w:rPr>
        <w:t xml:space="preserve">estado por asignar, en registro, consolidado, por aprobar, activo e </w:t>
      </w:r>
      <w:r w:rsidR="004A352D" w:rsidRPr="00C00BD0">
        <w:rPr>
          <w:rFonts w:cs="Times New Roman"/>
          <w:szCs w:val="18"/>
          <w:lang w:val="es-ES" w:eastAsia="es-ES"/>
        </w:rPr>
        <w:t>inactivo</w:t>
      </w:r>
      <w:r w:rsidRPr="00C00BD0">
        <w:rPr>
          <w:rFonts w:cs="Times New Roman"/>
          <w:szCs w:val="18"/>
          <w:lang w:val="es-ES" w:eastAsia="es-ES"/>
        </w:rPr>
        <w:t>.</w:t>
      </w:r>
    </w:p>
    <w:p w14:paraId="7192E788" w14:textId="56A4A547" w:rsidR="00231F22" w:rsidRPr="00C00BD0" w:rsidRDefault="00231F22" w:rsidP="00C00BD0">
      <w:pPr>
        <w:pStyle w:val="Prrafodelista"/>
        <w:numPr>
          <w:ilvl w:val="0"/>
          <w:numId w:val="57"/>
        </w:numPr>
        <w:ind w:left="1352"/>
        <w:rPr>
          <w:rFonts w:cs="Times New Roman"/>
          <w:szCs w:val="18"/>
          <w:lang w:val="es-ES" w:eastAsia="es-ES"/>
        </w:rPr>
      </w:pPr>
      <w:proofErr w:type="gramStart"/>
      <w:r w:rsidRPr="00C00BD0">
        <w:rPr>
          <w:rFonts w:cs="Times New Roman"/>
          <w:szCs w:val="18"/>
          <w:bdr w:val="single" w:sz="12" w:space="0" w:color="CC0000"/>
          <w:lang w:val="es-ES" w:eastAsia="es-ES"/>
        </w:rPr>
        <w:t xml:space="preserve">Buscar </w:t>
      </w:r>
      <w:r w:rsidRPr="00C00BD0">
        <w:rPr>
          <w:rFonts w:cs="Times New Roman"/>
          <w:szCs w:val="18"/>
          <w:lang w:val="es-ES" w:eastAsia="es-ES"/>
        </w:rPr>
        <w:t>:</w:t>
      </w:r>
      <w:proofErr w:type="gramEnd"/>
      <w:r w:rsidRPr="00C00BD0">
        <w:rPr>
          <w:rFonts w:cs="Times New Roman"/>
          <w:szCs w:val="18"/>
          <w:lang w:val="es-ES" w:eastAsia="es-ES"/>
        </w:rPr>
        <w:t xml:space="preserve"> Se hace uso para realizar la búsqueda, posterior al ingreso de un </w:t>
      </w:r>
      <w:r w:rsidR="004A352D" w:rsidRPr="00C00BD0">
        <w:rPr>
          <w:rFonts w:cs="Times New Roman"/>
          <w:szCs w:val="18"/>
          <w:lang w:val="es-ES" w:eastAsia="es-ES"/>
        </w:rPr>
        <w:t xml:space="preserve">criterio de </w:t>
      </w:r>
      <w:r w:rsidR="006F66AB" w:rsidRPr="00C00BD0">
        <w:rPr>
          <w:rFonts w:cs="Times New Roman"/>
          <w:szCs w:val="18"/>
          <w:lang w:val="es-ES" w:eastAsia="es-ES"/>
        </w:rPr>
        <w:t>búsqueda</w:t>
      </w:r>
      <w:r w:rsidR="004A352D" w:rsidRPr="00C00BD0">
        <w:rPr>
          <w:rFonts w:cs="Times New Roman"/>
          <w:szCs w:val="18"/>
          <w:lang w:val="es-ES" w:eastAsia="es-ES"/>
        </w:rPr>
        <w:t>.</w:t>
      </w:r>
    </w:p>
    <w:p w14:paraId="2BC94C9C" w14:textId="41F00636" w:rsidR="00231F22" w:rsidRPr="00C00BD0" w:rsidRDefault="00231F22" w:rsidP="00C00BD0">
      <w:pPr>
        <w:pStyle w:val="Prrafodelista"/>
        <w:numPr>
          <w:ilvl w:val="0"/>
          <w:numId w:val="57"/>
        </w:numPr>
        <w:ind w:left="1352"/>
        <w:rPr>
          <w:rFonts w:cs="Times New Roman"/>
          <w:szCs w:val="18"/>
          <w:lang w:val="es-ES" w:eastAsia="es-ES"/>
        </w:rPr>
      </w:pPr>
      <w:r w:rsidRPr="00C00BD0">
        <w:rPr>
          <w:rFonts w:cs="Times New Roman"/>
          <w:szCs w:val="18"/>
          <w:bdr w:val="single" w:sz="12" w:space="0" w:color="CC0000"/>
          <w:lang w:val="es-ES" w:eastAsia="es-ES"/>
        </w:rPr>
        <w:t xml:space="preserve"> </w:t>
      </w:r>
      <w:proofErr w:type="gramStart"/>
      <w:r w:rsidRPr="00C00BD0">
        <w:rPr>
          <w:rFonts w:cs="Times New Roman"/>
          <w:szCs w:val="18"/>
          <w:bdr w:val="single" w:sz="12" w:space="0" w:color="CC0000"/>
          <w:lang w:val="es-ES" w:eastAsia="es-ES"/>
        </w:rPr>
        <w:t xml:space="preserve">Limpiar </w:t>
      </w:r>
      <w:r w:rsidRPr="00C00BD0">
        <w:rPr>
          <w:rFonts w:cs="Times New Roman"/>
          <w:szCs w:val="18"/>
          <w:lang w:val="es-ES" w:eastAsia="es-ES"/>
        </w:rPr>
        <w:t>:</w:t>
      </w:r>
      <w:proofErr w:type="gramEnd"/>
      <w:r w:rsidRPr="00C00BD0">
        <w:rPr>
          <w:rFonts w:cs="Times New Roman"/>
          <w:szCs w:val="18"/>
          <w:lang w:val="es-ES" w:eastAsia="es-ES"/>
        </w:rPr>
        <w:t xml:space="preserve"> Permite eliminar los criterios de búsqueda y empezar de nuevo.</w:t>
      </w:r>
    </w:p>
    <w:p w14:paraId="0C78D26C" w14:textId="77777777" w:rsidR="00231F22" w:rsidRDefault="00231F22" w:rsidP="00231F22">
      <w:pPr>
        <w:ind w:left="720"/>
        <w:rPr>
          <w:lang w:val="es-ES"/>
        </w:rPr>
      </w:pPr>
    </w:p>
    <w:p w14:paraId="33FA15B6" w14:textId="1C1FBD83" w:rsidR="004A352D" w:rsidRDefault="00231F22" w:rsidP="004A352D">
      <w:pPr>
        <w:ind w:left="720"/>
        <w:rPr>
          <w:lang w:val="es-ES"/>
        </w:rPr>
      </w:pPr>
      <w:bookmarkStart w:id="103" w:name="_Toc167295977"/>
      <w:r w:rsidRPr="00C00BD0">
        <w:rPr>
          <w:rStyle w:val="Ttulo3Car"/>
          <w:u w:val="single"/>
        </w:rPr>
        <w:t>Sección Visualizar:</w:t>
      </w:r>
      <w:bookmarkEnd w:id="103"/>
      <w:r>
        <w:rPr>
          <w:b/>
          <w:bCs/>
          <w:lang w:val="es-ES"/>
        </w:rPr>
        <w:t xml:space="preserve"> </w:t>
      </w:r>
      <w:r w:rsidRPr="0005635A">
        <w:rPr>
          <w:lang w:val="es-ES"/>
        </w:rPr>
        <w:t xml:space="preserve">Para visualizar los datos de </w:t>
      </w:r>
      <w:r w:rsidR="004A352D">
        <w:rPr>
          <w:lang w:val="es-ES"/>
        </w:rPr>
        <w:t>la distribución de servicios</w:t>
      </w:r>
      <w:r w:rsidRPr="0005635A">
        <w:rPr>
          <w:lang w:val="es-ES"/>
        </w:rPr>
        <w:t>.</w:t>
      </w:r>
    </w:p>
    <w:p w14:paraId="0BA56CD4" w14:textId="0A6A3DC6" w:rsidR="004A352D" w:rsidRPr="0005635A" w:rsidRDefault="00231F22" w:rsidP="004A352D">
      <w:pPr>
        <w:ind w:left="720"/>
        <w:rPr>
          <w:lang w:val="es-ES"/>
        </w:rPr>
      </w:pPr>
      <w:r>
        <w:rPr>
          <w:lang w:val="es-ES"/>
        </w:rPr>
        <w:t>Prim</w:t>
      </w:r>
      <w:r w:rsidR="002611DD">
        <w:rPr>
          <w:lang w:val="es-ES"/>
        </w:rPr>
        <w:t>ero</w:t>
      </w:r>
      <w:r>
        <w:rPr>
          <w:lang w:val="es-ES"/>
        </w:rPr>
        <w:t xml:space="preserve"> debe seleccionar un registro de la lista y en la columna Acciones hacer clic en</w:t>
      </w:r>
      <w:r w:rsidRPr="002A47A2">
        <w:rPr>
          <w:noProof/>
        </w:rPr>
        <w:t xml:space="preserve"> </w:t>
      </w:r>
      <w:r w:rsidR="004A352D">
        <w:rPr>
          <w:noProof/>
        </w:rPr>
        <w:drawing>
          <wp:inline distT="0" distB="0" distL="0" distR="0" wp14:anchorId="061FF8CF" wp14:editId="7B83BFE5">
            <wp:extent cx="152400" cy="152400"/>
            <wp:effectExtent l="0" t="0" r="0" b="0"/>
            <wp:docPr id="1611738509" name="Imagen 161173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0" cy="152400"/>
                    </a:xfrm>
                    <a:prstGeom prst="rect">
                      <a:avLst/>
                    </a:prstGeom>
                  </pic:spPr>
                </pic:pic>
              </a:graphicData>
            </a:graphic>
          </wp:inline>
        </w:drawing>
      </w:r>
      <w:r>
        <w:rPr>
          <w:lang w:val="es-ES"/>
        </w:rPr>
        <w:t xml:space="preserve"> “V</w:t>
      </w:r>
      <w:r w:rsidR="004A352D">
        <w:rPr>
          <w:lang w:val="es-ES"/>
        </w:rPr>
        <w:t>er</w:t>
      </w:r>
      <w:r>
        <w:rPr>
          <w:lang w:val="es-ES"/>
        </w:rPr>
        <w:t>”.</w:t>
      </w:r>
    </w:p>
    <w:p w14:paraId="4CF4482E" w14:textId="1903CC8D" w:rsidR="006F66AB" w:rsidRDefault="006F1C8B" w:rsidP="006F66AB">
      <w:pPr>
        <w:keepNext/>
        <w:ind w:left="720"/>
      </w:pPr>
      <w:r>
        <w:rPr>
          <w:noProof/>
        </w:rPr>
        <w:drawing>
          <wp:anchor distT="0" distB="0" distL="114300" distR="114300" simplePos="0" relativeHeight="251764741" behindDoc="0" locked="0" layoutInCell="1" allowOverlap="1" wp14:anchorId="374BDE00" wp14:editId="4E4C7293">
            <wp:simplePos x="0" y="0"/>
            <wp:positionH relativeFrom="margin">
              <wp:posOffset>5115189</wp:posOffset>
            </wp:positionH>
            <wp:positionV relativeFrom="paragraph">
              <wp:posOffset>1628140</wp:posOffset>
            </wp:positionV>
            <wp:extent cx="241540" cy="241540"/>
            <wp:effectExtent l="0" t="0" r="0" b="6350"/>
            <wp:wrapNone/>
            <wp:docPr id="1611738498" name="Gráfico 1611738498"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6200000">
                      <a:off x="0" y="0"/>
                      <a:ext cx="241540" cy="241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646C35" wp14:editId="24C4E6AB">
            <wp:extent cx="5020573" cy="2146952"/>
            <wp:effectExtent l="19050" t="19050" r="27940" b="24765"/>
            <wp:docPr id="628814741" name="Imagen 62881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5469" cy="214904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6490DDB" w14:textId="6D5D3FCC" w:rsidR="00231F22" w:rsidRDefault="006F66AB" w:rsidP="006F66AB">
      <w:pPr>
        <w:pStyle w:val="Descripcin"/>
        <w:jc w:val="center"/>
        <w:rPr>
          <w:b/>
          <w:bCs/>
          <w:lang w:val="es-ES"/>
        </w:rPr>
      </w:pPr>
      <w:bookmarkStart w:id="104" w:name="_Toc163122652"/>
      <w:bookmarkStart w:id="105" w:name="_Toc167295901"/>
      <w:r>
        <w:t xml:space="preserve">Imagen </w:t>
      </w:r>
      <w:r>
        <w:fldChar w:fldCharType="begin"/>
      </w:r>
      <w:r>
        <w:instrText xml:space="preserve"> SEQ Imagen \* ARABIC </w:instrText>
      </w:r>
      <w:r>
        <w:fldChar w:fldCharType="separate"/>
      </w:r>
      <w:r w:rsidR="0027350D">
        <w:rPr>
          <w:noProof/>
        </w:rPr>
        <w:t>10</w:t>
      </w:r>
      <w:r>
        <w:fldChar w:fldCharType="end"/>
      </w:r>
      <w:r>
        <w:t xml:space="preserve">: </w:t>
      </w:r>
      <w:r w:rsidRPr="00DF1C22">
        <w:t xml:space="preserve">Distribución de Servicios </w:t>
      </w:r>
      <w:r>
        <w:t>- Sección Visualizar</w:t>
      </w:r>
      <w:bookmarkEnd w:id="104"/>
      <w:bookmarkEnd w:id="105"/>
    </w:p>
    <w:p w14:paraId="6BA58B5C" w14:textId="7F7E1E51" w:rsidR="00231F22" w:rsidRDefault="002611DD" w:rsidP="00792D9B">
      <w:pPr>
        <w:ind w:left="720"/>
        <w:rPr>
          <w:lang w:val="es-ES"/>
        </w:rPr>
      </w:pPr>
      <w:r>
        <w:rPr>
          <w:lang w:val="es-ES"/>
        </w:rPr>
        <w:t>Luego</w:t>
      </w:r>
      <w:r w:rsidR="00231F22">
        <w:rPr>
          <w:lang w:val="es-ES"/>
        </w:rPr>
        <w:t xml:space="preserve"> se desplegará el formulario “</w:t>
      </w:r>
      <w:r w:rsidR="00792D9B" w:rsidRPr="00792D9B">
        <w:rPr>
          <w:lang w:val="es-ES"/>
        </w:rPr>
        <w:t>Revisar Distribución de Servicios de Control en UO y OCI</w:t>
      </w:r>
      <w:r w:rsidR="00231F22">
        <w:rPr>
          <w:lang w:val="es-ES"/>
        </w:rPr>
        <w:t xml:space="preserve">”: </w:t>
      </w:r>
    </w:p>
    <w:p w14:paraId="00469C17" w14:textId="1D891A25" w:rsidR="006F66AB" w:rsidRDefault="00792D9B" w:rsidP="006F66AB">
      <w:pPr>
        <w:keepNext/>
        <w:ind w:left="720"/>
      </w:pPr>
      <w:r>
        <w:rPr>
          <w:noProof/>
        </w:rPr>
        <w:lastRenderedPageBreak/>
        <w:drawing>
          <wp:inline distT="0" distB="0" distL="0" distR="0" wp14:anchorId="2FBCB1F8" wp14:editId="22A0527A">
            <wp:extent cx="4925683" cy="1523747"/>
            <wp:effectExtent l="19050" t="19050" r="27940" b="19685"/>
            <wp:docPr id="628814742" name="Imagen 6288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5798" cy="152997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AF3A60D" w14:textId="46F6B44D" w:rsidR="00231F22" w:rsidRDefault="006F66AB" w:rsidP="006F66AB">
      <w:pPr>
        <w:pStyle w:val="Descripcin"/>
        <w:jc w:val="center"/>
        <w:rPr>
          <w:lang w:val="es-ES"/>
        </w:rPr>
      </w:pPr>
      <w:bookmarkStart w:id="106" w:name="_Toc163122653"/>
      <w:bookmarkStart w:id="107" w:name="_Toc167295902"/>
      <w:r>
        <w:t xml:space="preserve">Imagen </w:t>
      </w:r>
      <w:r>
        <w:fldChar w:fldCharType="begin"/>
      </w:r>
      <w:r>
        <w:instrText xml:space="preserve"> SEQ Imagen \* ARABIC </w:instrText>
      </w:r>
      <w:r>
        <w:fldChar w:fldCharType="separate"/>
      </w:r>
      <w:r w:rsidR="0027350D">
        <w:rPr>
          <w:noProof/>
        </w:rPr>
        <w:t>11</w:t>
      </w:r>
      <w:r>
        <w:fldChar w:fldCharType="end"/>
      </w:r>
      <w:r>
        <w:t xml:space="preserve">: Revisar </w:t>
      </w:r>
      <w:r w:rsidRPr="00A02A02">
        <w:t>Distribución de Servicios</w:t>
      </w:r>
      <w:bookmarkEnd w:id="106"/>
      <w:bookmarkEnd w:id="107"/>
    </w:p>
    <w:p w14:paraId="503614CB" w14:textId="388EF48B" w:rsidR="00231F22" w:rsidRDefault="00231F22" w:rsidP="00231F22">
      <w:pPr>
        <w:ind w:left="720"/>
        <w:rPr>
          <w:lang w:val="es-ES"/>
        </w:rPr>
      </w:pPr>
      <w:r>
        <w:rPr>
          <w:lang w:val="es-ES"/>
        </w:rPr>
        <w:t>En el formulario “</w:t>
      </w:r>
      <w:r w:rsidR="004A352D" w:rsidRPr="004A352D">
        <w:rPr>
          <w:lang w:val="es-ES"/>
        </w:rPr>
        <w:t>Revisar Distribución de Servicios de Control en UO y OCI</w:t>
      </w:r>
      <w:r>
        <w:rPr>
          <w:lang w:val="es-ES"/>
        </w:rPr>
        <w:t>” se visualiza informació</w:t>
      </w:r>
      <w:r w:rsidR="004A352D">
        <w:rPr>
          <w:lang w:val="es-ES"/>
        </w:rPr>
        <w:t>n</w:t>
      </w:r>
      <w:r>
        <w:rPr>
          <w:lang w:val="es-ES"/>
        </w:rPr>
        <w:t>:</w:t>
      </w:r>
    </w:p>
    <w:p w14:paraId="64A601D1" w14:textId="77777777" w:rsidR="004A352D" w:rsidRDefault="00231F22" w:rsidP="00EE69E5">
      <w:pPr>
        <w:pStyle w:val="Prrafodelista"/>
        <w:numPr>
          <w:ilvl w:val="0"/>
          <w:numId w:val="28"/>
        </w:numPr>
        <w:rPr>
          <w:lang w:val="es-ES"/>
        </w:rPr>
      </w:pPr>
      <w:r>
        <w:rPr>
          <w:lang w:val="es-ES"/>
        </w:rPr>
        <w:t xml:space="preserve">Tabla </w:t>
      </w:r>
      <w:r w:rsidR="004A352D" w:rsidRPr="004A352D">
        <w:rPr>
          <w:lang w:val="es-ES"/>
        </w:rPr>
        <w:t>Revisar Distribución de Servicios de Control en UO y OCI</w:t>
      </w:r>
      <w:r>
        <w:rPr>
          <w:lang w:val="es-ES"/>
        </w:rPr>
        <w:t xml:space="preserve">: Muestra información </w:t>
      </w:r>
      <w:r w:rsidR="004A352D">
        <w:rPr>
          <w:lang w:val="es-ES"/>
        </w:rPr>
        <w:t xml:space="preserve">de capacidad operativa, </w:t>
      </w:r>
      <w:r>
        <w:rPr>
          <w:lang w:val="es-ES"/>
        </w:rPr>
        <w:t>control posterior</w:t>
      </w:r>
      <w:r w:rsidR="004A352D">
        <w:rPr>
          <w:lang w:val="es-ES"/>
        </w:rPr>
        <w:t>, control simultaneo y control previo</w:t>
      </w:r>
    </w:p>
    <w:p w14:paraId="45C881F1" w14:textId="190AB5F2" w:rsidR="00231F22" w:rsidRDefault="004A352D" w:rsidP="004A352D">
      <w:pPr>
        <w:ind w:left="720"/>
        <w:rPr>
          <w:lang w:val="es-ES"/>
        </w:rPr>
      </w:pPr>
      <w:r>
        <w:rPr>
          <w:lang w:val="es-ES"/>
        </w:rPr>
        <w:t xml:space="preserve">Para visualizar la distribución de servicio del órgano de control elegir un registro y hacer clic en </w:t>
      </w:r>
      <w:r>
        <w:rPr>
          <w:noProof/>
        </w:rPr>
        <w:drawing>
          <wp:inline distT="0" distB="0" distL="0" distR="0" wp14:anchorId="1AF7AB33" wp14:editId="00E23715">
            <wp:extent cx="171450" cy="152400"/>
            <wp:effectExtent l="0" t="0" r="0" b="0"/>
            <wp:docPr id="1611738512" name="Imagen 161173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450" cy="152400"/>
                    </a:xfrm>
                    <a:prstGeom prst="rect">
                      <a:avLst/>
                    </a:prstGeom>
                  </pic:spPr>
                </pic:pic>
              </a:graphicData>
            </a:graphic>
          </wp:inline>
        </w:drawing>
      </w:r>
      <w:r>
        <w:rPr>
          <w:lang w:val="es-ES"/>
        </w:rPr>
        <w:t xml:space="preserve"> “Ver”</w:t>
      </w:r>
    </w:p>
    <w:p w14:paraId="4D29D306" w14:textId="628D1447" w:rsidR="006F66AB" w:rsidRDefault="004A352D" w:rsidP="006F66AB">
      <w:pPr>
        <w:keepNext/>
        <w:ind w:left="720"/>
      </w:pPr>
      <w:r>
        <w:rPr>
          <w:noProof/>
        </w:rPr>
        <w:drawing>
          <wp:anchor distT="0" distB="0" distL="114300" distR="114300" simplePos="0" relativeHeight="251768837" behindDoc="0" locked="0" layoutInCell="1" allowOverlap="1" wp14:anchorId="4AE7B715" wp14:editId="4419D4D5">
            <wp:simplePos x="0" y="0"/>
            <wp:positionH relativeFrom="margin">
              <wp:posOffset>5017135</wp:posOffset>
            </wp:positionH>
            <wp:positionV relativeFrom="paragraph">
              <wp:posOffset>1120511</wp:posOffset>
            </wp:positionV>
            <wp:extent cx="276045" cy="276045"/>
            <wp:effectExtent l="0" t="0" r="0" b="0"/>
            <wp:wrapNone/>
            <wp:docPr id="1611738514" name="Gráfico 161173851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6200000">
                      <a:off x="0" y="0"/>
                      <a:ext cx="276045" cy="276045"/>
                    </a:xfrm>
                    <a:prstGeom prst="rect">
                      <a:avLst/>
                    </a:prstGeom>
                  </pic:spPr>
                </pic:pic>
              </a:graphicData>
            </a:graphic>
            <wp14:sizeRelH relativeFrom="margin">
              <wp14:pctWidth>0</wp14:pctWidth>
            </wp14:sizeRelH>
            <wp14:sizeRelV relativeFrom="margin">
              <wp14:pctHeight>0</wp14:pctHeight>
            </wp14:sizeRelV>
          </wp:anchor>
        </w:drawing>
      </w:r>
      <w:r w:rsidR="00792D9B">
        <w:rPr>
          <w:noProof/>
        </w:rPr>
        <w:drawing>
          <wp:inline distT="0" distB="0" distL="0" distR="0" wp14:anchorId="186CA15D" wp14:editId="6D88BC20">
            <wp:extent cx="5020573" cy="1632793"/>
            <wp:effectExtent l="19050" t="19050" r="27940" b="24765"/>
            <wp:docPr id="628814743" name="Imagen 62881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9304" cy="163888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CBD01E5" w14:textId="633CBA46" w:rsidR="004A352D" w:rsidRDefault="006F66AB" w:rsidP="006F66AB">
      <w:pPr>
        <w:pStyle w:val="Descripcin"/>
        <w:jc w:val="center"/>
        <w:rPr>
          <w:lang w:val="es-ES"/>
        </w:rPr>
      </w:pPr>
      <w:bookmarkStart w:id="108" w:name="_Toc163122654"/>
      <w:bookmarkStart w:id="109" w:name="_Toc167295903"/>
      <w:r>
        <w:t xml:space="preserve">Imagen </w:t>
      </w:r>
      <w:r>
        <w:fldChar w:fldCharType="begin"/>
      </w:r>
      <w:r>
        <w:instrText xml:space="preserve"> SEQ Imagen \* ARABIC </w:instrText>
      </w:r>
      <w:r>
        <w:fldChar w:fldCharType="separate"/>
      </w:r>
      <w:r w:rsidR="0027350D">
        <w:rPr>
          <w:noProof/>
        </w:rPr>
        <w:t>12</w:t>
      </w:r>
      <w:r>
        <w:fldChar w:fldCharType="end"/>
      </w:r>
      <w:r>
        <w:t xml:space="preserve">: Visualizar </w:t>
      </w:r>
      <w:r w:rsidRPr="00326E37">
        <w:t>Distribución de Servicios</w:t>
      </w:r>
      <w:bookmarkEnd w:id="108"/>
      <w:bookmarkEnd w:id="109"/>
    </w:p>
    <w:p w14:paraId="705A5D14" w14:textId="5EFE6D16" w:rsidR="004A352D" w:rsidRDefault="004A352D" w:rsidP="004A352D">
      <w:pPr>
        <w:ind w:left="720"/>
        <w:rPr>
          <w:lang w:val="es-ES"/>
        </w:rPr>
      </w:pPr>
      <w:r>
        <w:rPr>
          <w:lang w:val="es-ES"/>
        </w:rPr>
        <w:t>Seguidamente se desplegará el formulario “</w:t>
      </w:r>
      <w:r w:rsidR="0014765F">
        <w:rPr>
          <w:lang w:val="es-ES"/>
        </w:rPr>
        <w:t>Distribuir servicios de control a OCI</w:t>
      </w:r>
      <w:r>
        <w:rPr>
          <w:lang w:val="es-ES"/>
        </w:rPr>
        <w:t xml:space="preserve">”: </w:t>
      </w:r>
    </w:p>
    <w:p w14:paraId="3FAD9367" w14:textId="42A3999D" w:rsidR="006F66AB" w:rsidRDefault="0014765F" w:rsidP="006F66AB">
      <w:pPr>
        <w:keepNext/>
        <w:ind w:left="720"/>
      </w:pPr>
      <w:r>
        <w:rPr>
          <w:noProof/>
          <w:lang w:val="es-ES"/>
        </w:rPr>
        <w:lastRenderedPageBreak/>
        <mc:AlternateContent>
          <mc:Choice Requires="wpg">
            <w:drawing>
              <wp:inline distT="0" distB="0" distL="0" distR="0" wp14:anchorId="2BC1F23C" wp14:editId="33EC0E80">
                <wp:extent cx="4873924" cy="2820837"/>
                <wp:effectExtent l="0" t="0" r="3175" b="0"/>
                <wp:docPr id="1611738521" name="Grupo 1611738521"/>
                <wp:cNvGraphicFramePr/>
                <a:graphic xmlns:a="http://schemas.openxmlformats.org/drawingml/2006/main">
                  <a:graphicData uri="http://schemas.microsoft.com/office/word/2010/wordprocessingGroup">
                    <wpg:wgp>
                      <wpg:cNvGrpSpPr/>
                      <wpg:grpSpPr>
                        <a:xfrm>
                          <a:off x="0" y="0"/>
                          <a:ext cx="4873924" cy="2820837"/>
                          <a:chOff x="971550" y="1"/>
                          <a:chExt cx="4428676" cy="3112924"/>
                        </a:xfrm>
                      </wpg:grpSpPr>
                      <pic:pic xmlns:pic="http://schemas.openxmlformats.org/drawingml/2006/picture">
                        <pic:nvPicPr>
                          <pic:cNvPr id="1611738520" name="Imagen 1611738520"/>
                          <pic:cNvPicPr>
                            <a:picLocks noChangeAspect="1"/>
                          </pic:cNvPicPr>
                        </pic:nvPicPr>
                        <pic:blipFill rotWithShape="1">
                          <a:blip r:embed="rId32" cstate="print">
                            <a:extLst>
                              <a:ext uri="{28A0092B-C50C-407E-A947-70E740481C1C}">
                                <a14:useLocalDpi xmlns:a14="http://schemas.microsoft.com/office/drawing/2010/main" val="0"/>
                              </a:ext>
                            </a:extLst>
                          </a:blip>
                          <a:srcRect l="17990" r="8" b="450"/>
                          <a:stretch/>
                        </pic:blipFill>
                        <pic:spPr>
                          <a:xfrm>
                            <a:off x="971550" y="1"/>
                            <a:ext cx="4428676" cy="2182137"/>
                          </a:xfrm>
                          <a:prstGeom prst="rect">
                            <a:avLst/>
                          </a:prstGeom>
                        </pic:spPr>
                      </pic:pic>
                      <pic:pic xmlns:pic="http://schemas.openxmlformats.org/drawingml/2006/picture">
                        <pic:nvPicPr>
                          <pic:cNvPr id="1611738519" name="Imagen 1611738519"/>
                          <pic:cNvPicPr>
                            <a:picLocks noChangeAspect="1"/>
                          </pic:cNvPicPr>
                        </pic:nvPicPr>
                        <pic:blipFill rotWithShape="1">
                          <a:blip r:embed="rId33" cstate="print">
                            <a:extLst>
                              <a:ext uri="{28A0092B-C50C-407E-A947-70E740481C1C}">
                                <a14:useLocalDpi xmlns:a14="http://schemas.microsoft.com/office/drawing/2010/main" val="0"/>
                              </a:ext>
                            </a:extLst>
                          </a:blip>
                          <a:srcRect l="18166" t="-68" r="14" b="1063"/>
                          <a:stretch/>
                        </pic:blipFill>
                        <pic:spPr>
                          <a:xfrm>
                            <a:off x="981074" y="2181842"/>
                            <a:ext cx="4418879" cy="931083"/>
                          </a:xfrm>
                          <a:prstGeom prst="rect">
                            <a:avLst/>
                          </a:prstGeom>
                        </pic:spPr>
                      </pic:pic>
                    </wpg:wgp>
                  </a:graphicData>
                </a:graphic>
              </wp:inline>
            </w:drawing>
          </mc:Choice>
          <mc:Fallback>
            <w:pict>
              <v:group w14:anchorId="15AA1309" id="Grupo 1611738521" o:spid="_x0000_s1026" style="width:383.75pt;height:222.1pt;mso-position-horizontal-relative:char;mso-position-vertical-relative:line" coordorigin="9715" coordsize="44286,3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11738520" o:spid="_x0000_s1027" type="#_x0000_t75" style="position:absolute;left:9715;width:44287;height:2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">
                  <v:imagedata r:id="rId34" o:title="" cropbottom="295f" cropleft="11790f" cropright="5f"/>
                </v:shape>
                <v:shape id="Imagen 1611738519" o:spid="_x0000_s1028" type="#_x0000_t75" style="position:absolute;left:9810;top:21818;width:44189;height: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">
                  <v:imagedata r:id="rId35" o:title="" croptop="-45f" cropbottom="697f" cropleft="11905f" cropright="9f"/>
                </v:shape>
                <w10:anchorlock/>
              </v:group>
            </w:pict>
          </mc:Fallback>
        </mc:AlternateContent>
      </w:r>
    </w:p>
    <w:p w14:paraId="1D95D5AD" w14:textId="195443DE" w:rsidR="004A352D" w:rsidRDefault="006F66AB" w:rsidP="006F66AB">
      <w:pPr>
        <w:pStyle w:val="Descripcin"/>
        <w:jc w:val="center"/>
        <w:rPr>
          <w:lang w:val="es-ES"/>
        </w:rPr>
      </w:pPr>
      <w:bookmarkStart w:id="110" w:name="_Toc163122655"/>
      <w:bookmarkStart w:id="111" w:name="_Toc167295904"/>
      <w:r>
        <w:t xml:space="preserve">Imagen </w:t>
      </w:r>
      <w:r>
        <w:fldChar w:fldCharType="begin"/>
      </w:r>
      <w:r>
        <w:instrText xml:space="preserve"> SEQ Imagen \* ARABIC </w:instrText>
      </w:r>
      <w:r>
        <w:fldChar w:fldCharType="separate"/>
      </w:r>
      <w:r w:rsidR="0027350D">
        <w:rPr>
          <w:noProof/>
        </w:rPr>
        <w:t>13</w:t>
      </w:r>
      <w:r>
        <w:fldChar w:fldCharType="end"/>
      </w:r>
      <w:r>
        <w:t xml:space="preserve">: Visualizar </w:t>
      </w:r>
      <w:r w:rsidRPr="00D23371">
        <w:t>Distribuir servicios de control</w:t>
      </w:r>
      <w:bookmarkEnd w:id="110"/>
      <w:bookmarkEnd w:id="111"/>
    </w:p>
    <w:p w14:paraId="1833024D" w14:textId="70667DA8" w:rsidR="004A352D" w:rsidRDefault="004A352D" w:rsidP="004A352D">
      <w:pPr>
        <w:ind w:left="720"/>
        <w:rPr>
          <w:lang w:val="es-ES"/>
        </w:rPr>
      </w:pPr>
      <w:r>
        <w:rPr>
          <w:lang w:val="es-ES"/>
        </w:rPr>
        <w:t>En el formulario “</w:t>
      </w:r>
      <w:r w:rsidR="0014765F">
        <w:rPr>
          <w:lang w:val="es-ES"/>
        </w:rPr>
        <w:t>Distribuir servicios de control a OCI</w:t>
      </w:r>
      <w:r>
        <w:rPr>
          <w:lang w:val="es-ES"/>
        </w:rPr>
        <w:t xml:space="preserve">” se </w:t>
      </w:r>
      <w:r w:rsidR="002611DD">
        <w:rPr>
          <w:lang w:val="es-ES"/>
        </w:rPr>
        <w:t>muestra</w:t>
      </w:r>
      <w:r>
        <w:rPr>
          <w:lang w:val="es-ES"/>
        </w:rPr>
        <w:t>:</w:t>
      </w:r>
    </w:p>
    <w:p w14:paraId="77EBFD24" w14:textId="6FE40073" w:rsidR="004A352D" w:rsidRDefault="004A352D" w:rsidP="00EE69E5">
      <w:pPr>
        <w:pStyle w:val="Prrafodelista"/>
        <w:numPr>
          <w:ilvl w:val="0"/>
          <w:numId w:val="28"/>
        </w:numPr>
        <w:rPr>
          <w:lang w:val="es-ES"/>
        </w:rPr>
      </w:pPr>
      <w:r>
        <w:rPr>
          <w:lang w:val="es-ES"/>
        </w:rPr>
        <w:t xml:space="preserve">Tabla </w:t>
      </w:r>
      <w:r w:rsidR="0014765F">
        <w:rPr>
          <w:lang w:val="es-ES"/>
        </w:rPr>
        <w:t xml:space="preserve">Unidad Orgánica y </w:t>
      </w:r>
      <w:r w:rsidR="002611DD">
        <w:rPr>
          <w:lang w:val="es-ES"/>
        </w:rPr>
        <w:t xml:space="preserve">tabla </w:t>
      </w:r>
      <w:r w:rsidR="0014765F" w:rsidRPr="0014765F">
        <w:rPr>
          <w:lang w:val="es-ES"/>
        </w:rPr>
        <w:t>Distribuir servicios de control a OCI</w:t>
      </w:r>
      <w:r>
        <w:rPr>
          <w:lang w:val="es-ES"/>
        </w:rPr>
        <w:t>: Muestra información de capacidad operativa, control posterior, control simultaneo y control previo</w:t>
      </w:r>
    </w:p>
    <w:p w14:paraId="22799F90" w14:textId="3830120E" w:rsidR="0014765F" w:rsidRDefault="0014765F" w:rsidP="00EE69E5">
      <w:pPr>
        <w:pStyle w:val="Prrafodelista"/>
        <w:numPr>
          <w:ilvl w:val="0"/>
          <w:numId w:val="28"/>
        </w:numPr>
        <w:rPr>
          <w:lang w:val="es-ES"/>
        </w:rPr>
      </w:pPr>
      <w:r>
        <w:rPr>
          <w:lang w:val="es-ES"/>
        </w:rPr>
        <w:t>Totales: Muestra información del total, control posterior, control simultaneo y control previo</w:t>
      </w:r>
    </w:p>
    <w:p w14:paraId="27318385" w14:textId="01209CA4" w:rsidR="0014765F" w:rsidRDefault="0014765F" w:rsidP="00EE69E5">
      <w:pPr>
        <w:pStyle w:val="Prrafodelista"/>
        <w:numPr>
          <w:ilvl w:val="0"/>
          <w:numId w:val="28"/>
        </w:numPr>
        <w:rPr>
          <w:lang w:val="es-ES"/>
        </w:rPr>
      </w:pPr>
      <w:r>
        <w:rPr>
          <w:lang w:val="es-ES"/>
        </w:rPr>
        <w:t>Botón Aceptar: Dar clic para cerrar la ventana.</w:t>
      </w:r>
    </w:p>
    <w:p w14:paraId="5B25ED5C" w14:textId="77777777" w:rsidR="00E76973" w:rsidRDefault="00E76973" w:rsidP="00E76973">
      <w:pPr>
        <w:pStyle w:val="Prrafodelista"/>
        <w:ind w:left="1496"/>
        <w:rPr>
          <w:lang w:val="es-ES"/>
        </w:rPr>
      </w:pPr>
    </w:p>
    <w:p w14:paraId="1576A5B1" w14:textId="03BF40A9" w:rsidR="0027350D" w:rsidRDefault="00E76973" w:rsidP="00E76973">
      <w:pPr>
        <w:ind w:left="720"/>
        <w:rPr>
          <w:rStyle w:val="Ttulo3Car"/>
          <w:u w:val="single"/>
          <w:lang w:val="es-ES"/>
        </w:rPr>
      </w:pPr>
      <w:bookmarkStart w:id="112" w:name="_Toc167295978"/>
      <w:r>
        <w:rPr>
          <w:rStyle w:val="Ttulo3Car"/>
          <w:u w:val="single"/>
          <w:lang w:val="es-ES"/>
        </w:rPr>
        <w:t>Editar Distribución de Servicio</w:t>
      </w:r>
      <w:r w:rsidRPr="00C00BD0">
        <w:rPr>
          <w:rStyle w:val="Ttulo3Car"/>
          <w:u w:val="single"/>
        </w:rPr>
        <w:t>:</w:t>
      </w:r>
      <w:bookmarkEnd w:id="112"/>
      <w:r>
        <w:rPr>
          <w:rStyle w:val="Ttulo3Car"/>
          <w:u w:val="single"/>
          <w:lang w:val="es-ES"/>
        </w:rPr>
        <w:t xml:space="preserve"> </w:t>
      </w:r>
    </w:p>
    <w:p w14:paraId="5B204033" w14:textId="77777777" w:rsidR="0027350D" w:rsidRDefault="0027350D" w:rsidP="00E76973">
      <w:pPr>
        <w:ind w:left="720"/>
        <w:rPr>
          <w:rStyle w:val="Ttulo3Car"/>
          <w:u w:val="single"/>
          <w:lang w:val="es-ES"/>
        </w:rPr>
      </w:pPr>
    </w:p>
    <w:p w14:paraId="26A6F255" w14:textId="727BE114" w:rsidR="00E76973" w:rsidRPr="0027350D" w:rsidRDefault="00E76973" w:rsidP="00E76973">
      <w:pPr>
        <w:ind w:left="720"/>
        <w:rPr>
          <w:rStyle w:val="Ttulo3Car"/>
          <w:b w:val="0"/>
          <w:bCs/>
          <w:sz w:val="24"/>
          <w:szCs w:val="22"/>
          <w:lang w:val="es-ES"/>
        </w:rPr>
      </w:pPr>
      <w:r w:rsidRPr="0027350D">
        <w:rPr>
          <w:rStyle w:val="Ttulo3Car"/>
          <w:b w:val="0"/>
          <w:bCs/>
          <w:sz w:val="24"/>
          <w:szCs w:val="22"/>
          <w:lang w:val="es-ES"/>
        </w:rPr>
        <w:t xml:space="preserve"> </w:t>
      </w:r>
      <w:r w:rsidRPr="0027350D">
        <w:rPr>
          <w:rFonts w:cs="Arial"/>
          <w:szCs w:val="22"/>
          <w:lang w:eastAsia="es-PE"/>
        </w:rPr>
        <w:t xml:space="preserve">Para editar una distribución, seleccionar un registro en estado “Por Asignar o En Registro” y hacer uso de la opción </w:t>
      </w:r>
      <w:r w:rsidRPr="0027350D">
        <w:rPr>
          <w:rFonts w:cs="Arial"/>
          <w:noProof/>
          <w:szCs w:val="22"/>
          <w:lang w:val="es-ES" w:eastAsia="es-PE"/>
        </w:rPr>
        <w:drawing>
          <wp:inline distT="0" distB="0" distL="0" distR="0" wp14:anchorId="164CBBF4" wp14:editId="18D34554">
            <wp:extent cx="161925" cy="123825"/>
            <wp:effectExtent l="0" t="0" r="9525" b="9525"/>
            <wp:docPr id="628814751" name="Imagen 62881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925" cy="123825"/>
                    </a:xfrm>
                    <a:prstGeom prst="rect">
                      <a:avLst/>
                    </a:prstGeom>
                  </pic:spPr>
                </pic:pic>
              </a:graphicData>
            </a:graphic>
          </wp:inline>
        </w:drawing>
      </w:r>
      <w:r w:rsidRPr="0027350D">
        <w:rPr>
          <w:rFonts w:cs="Arial"/>
          <w:szCs w:val="22"/>
          <w:lang w:eastAsia="es-PE"/>
        </w:rPr>
        <w:t xml:space="preserve"> “Editar” en la columna acciones.</w:t>
      </w:r>
    </w:p>
    <w:p w14:paraId="7B93626A" w14:textId="77777777" w:rsidR="000453F4" w:rsidRDefault="00E76973" w:rsidP="000453F4">
      <w:pPr>
        <w:keepNext/>
        <w:ind w:left="720"/>
      </w:pPr>
      <w:r>
        <w:rPr>
          <w:noProof/>
        </w:rPr>
        <w:drawing>
          <wp:inline distT="0" distB="0" distL="0" distR="0" wp14:anchorId="24ED906C" wp14:editId="38F0CAAC">
            <wp:extent cx="4896338" cy="2182483"/>
            <wp:effectExtent l="19050" t="19050" r="19050" b="27940"/>
            <wp:docPr id="628814749" name="Imagen 62881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0238" cy="218422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E72B51B" w14:textId="1A6DE3AC" w:rsidR="00E76973" w:rsidRDefault="000453F4" w:rsidP="000453F4">
      <w:pPr>
        <w:pStyle w:val="Descripcin"/>
        <w:jc w:val="center"/>
        <w:rPr>
          <w:bCs/>
          <w:lang w:val="es-ES"/>
        </w:rPr>
      </w:pPr>
      <w:bookmarkStart w:id="113" w:name="_Toc167295905"/>
      <w:r>
        <w:t xml:space="preserve">Imagen </w:t>
      </w:r>
      <w:r>
        <w:fldChar w:fldCharType="begin"/>
      </w:r>
      <w:r>
        <w:instrText xml:space="preserve"> SEQ Imagen \* ARABIC </w:instrText>
      </w:r>
      <w:r>
        <w:fldChar w:fldCharType="separate"/>
      </w:r>
      <w:r w:rsidR="0027350D">
        <w:rPr>
          <w:noProof/>
        </w:rPr>
        <w:t>14</w:t>
      </w:r>
      <w:r>
        <w:fldChar w:fldCharType="end"/>
      </w:r>
      <w:r>
        <w:t>: Editar Distribución de Servicio</w:t>
      </w:r>
      <w:bookmarkEnd w:id="113"/>
    </w:p>
    <w:p w14:paraId="63430522" w14:textId="2549F9D2" w:rsidR="00E76973" w:rsidRDefault="00E76973" w:rsidP="00E76973">
      <w:pPr>
        <w:ind w:left="720"/>
        <w:rPr>
          <w:bCs/>
          <w:lang w:val="es-ES"/>
        </w:rPr>
      </w:pPr>
    </w:p>
    <w:p w14:paraId="2201C243" w14:textId="1FFCEAA4" w:rsidR="00E76973" w:rsidRDefault="00E76973" w:rsidP="00E76973">
      <w:pPr>
        <w:ind w:left="720"/>
        <w:rPr>
          <w:bCs/>
          <w:lang w:val="es-ES"/>
        </w:rPr>
      </w:pPr>
      <w:r>
        <w:rPr>
          <w:bCs/>
          <w:lang w:val="es-ES"/>
        </w:rPr>
        <w:t xml:space="preserve">Luego se muestra el formulario “Editar” </w:t>
      </w:r>
      <w:r w:rsidRPr="00E76973">
        <w:rPr>
          <w:bCs/>
          <w:lang w:val="es-ES"/>
        </w:rPr>
        <w:t>Generar proyección del cuadro de metas para el PNC</w:t>
      </w:r>
      <w:r>
        <w:rPr>
          <w:bCs/>
          <w:lang w:val="es-ES"/>
        </w:rPr>
        <w:t>.</w:t>
      </w:r>
    </w:p>
    <w:p w14:paraId="3E31CD3F" w14:textId="77777777" w:rsidR="000453F4" w:rsidRDefault="00E76973" w:rsidP="000453F4">
      <w:pPr>
        <w:keepNext/>
        <w:ind w:left="720"/>
      </w:pPr>
      <w:r>
        <w:rPr>
          <w:noProof/>
        </w:rPr>
        <w:drawing>
          <wp:inline distT="0" distB="0" distL="0" distR="0" wp14:anchorId="6E8EF9D1" wp14:editId="4767E7AD">
            <wp:extent cx="4951562" cy="2160523"/>
            <wp:effectExtent l="19050" t="19050" r="20955" b="11430"/>
            <wp:docPr id="628814750" name="Imagen 62881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0022" cy="216421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4C24934" w14:textId="4FE33331" w:rsidR="00E76973" w:rsidRDefault="000453F4" w:rsidP="000453F4">
      <w:pPr>
        <w:pStyle w:val="Descripcin"/>
        <w:jc w:val="center"/>
        <w:rPr>
          <w:bCs/>
          <w:lang w:val="es-ES"/>
        </w:rPr>
      </w:pPr>
      <w:bookmarkStart w:id="114" w:name="_Toc167295906"/>
      <w:r>
        <w:t xml:space="preserve">Imagen </w:t>
      </w:r>
      <w:r>
        <w:fldChar w:fldCharType="begin"/>
      </w:r>
      <w:r>
        <w:instrText xml:space="preserve"> SEQ Imagen \* ARABIC </w:instrText>
      </w:r>
      <w:r>
        <w:fldChar w:fldCharType="separate"/>
      </w:r>
      <w:r w:rsidR="0027350D">
        <w:rPr>
          <w:noProof/>
        </w:rPr>
        <w:t>15</w:t>
      </w:r>
      <w:r>
        <w:fldChar w:fldCharType="end"/>
      </w:r>
      <w:r w:rsidRPr="0094460E">
        <w:t>:</w:t>
      </w:r>
      <w:r>
        <w:t xml:space="preserve"> Formulario Editar</w:t>
      </w:r>
      <w:r w:rsidRPr="0094460E">
        <w:t xml:space="preserve"> Distribución de Servicio</w:t>
      </w:r>
      <w:bookmarkEnd w:id="114"/>
    </w:p>
    <w:p w14:paraId="07E1D232" w14:textId="77777777" w:rsidR="00E76973" w:rsidRDefault="00E76973" w:rsidP="00E76973">
      <w:pPr>
        <w:ind w:left="720"/>
        <w:rPr>
          <w:b/>
          <w:u w:val="single"/>
          <w:lang w:val="es-ES"/>
        </w:rPr>
      </w:pPr>
    </w:p>
    <w:p w14:paraId="0A22078D" w14:textId="542A8647" w:rsidR="00E76973" w:rsidRDefault="00E76973" w:rsidP="00E76973">
      <w:pPr>
        <w:ind w:left="720"/>
        <w:rPr>
          <w:bCs/>
          <w:lang w:val="es-ES"/>
        </w:rPr>
      </w:pPr>
      <w:r w:rsidRPr="00E76973">
        <w:rPr>
          <w:b/>
          <w:u w:val="single"/>
          <w:lang w:val="es-ES"/>
        </w:rPr>
        <w:t>Acciones: Generar Distribución:</w:t>
      </w:r>
      <w:r>
        <w:rPr>
          <w:b/>
          <w:u w:val="single"/>
          <w:lang w:val="es-ES"/>
        </w:rPr>
        <w:t xml:space="preserve"> </w:t>
      </w:r>
      <w:r>
        <w:rPr>
          <w:bCs/>
          <w:lang w:val="es-ES"/>
        </w:rPr>
        <w:t xml:space="preserve">Para generar distribución seleccionar un registro de la lista y hacer clic en “Generar Distribución” </w:t>
      </w:r>
      <w:r w:rsidR="000E3633">
        <w:rPr>
          <w:bCs/>
          <w:lang w:val="es-ES"/>
        </w:rPr>
        <w:t>d</w:t>
      </w:r>
      <w:r>
        <w:rPr>
          <w:bCs/>
          <w:lang w:val="es-ES"/>
        </w:rPr>
        <w:t xml:space="preserve">el desplegable </w:t>
      </w:r>
      <w:r>
        <w:rPr>
          <w:noProof/>
        </w:rPr>
        <w:drawing>
          <wp:inline distT="0" distB="0" distL="0" distR="0" wp14:anchorId="0B248C48" wp14:editId="14265FC7">
            <wp:extent cx="161925" cy="190500"/>
            <wp:effectExtent l="0" t="0" r="9525" b="0"/>
            <wp:docPr id="628814757" name="Imagen 62881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1925" cy="190500"/>
                    </a:xfrm>
                    <a:prstGeom prst="rect">
                      <a:avLst/>
                    </a:prstGeom>
                  </pic:spPr>
                </pic:pic>
              </a:graphicData>
            </a:graphic>
          </wp:inline>
        </w:drawing>
      </w:r>
      <w:r>
        <w:rPr>
          <w:bCs/>
          <w:lang w:val="es-ES"/>
        </w:rPr>
        <w:t xml:space="preserve"> “Acciones”.</w:t>
      </w:r>
    </w:p>
    <w:p w14:paraId="010FCCC4" w14:textId="77777777" w:rsidR="008544C6" w:rsidRDefault="00E76973" w:rsidP="008544C6">
      <w:pPr>
        <w:keepNext/>
        <w:ind w:left="720"/>
      </w:pPr>
      <w:r>
        <w:rPr>
          <w:noProof/>
        </w:rPr>
        <w:drawing>
          <wp:inline distT="0" distB="0" distL="0" distR="0" wp14:anchorId="1B11D502" wp14:editId="4A552B8B">
            <wp:extent cx="4951562" cy="1963741"/>
            <wp:effectExtent l="19050" t="19050" r="20955" b="17780"/>
            <wp:docPr id="628814759" name="Imagen 62881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59872" cy="196703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234F5BB" w14:textId="76B8A299" w:rsidR="00E76973" w:rsidRPr="00E76973" w:rsidRDefault="008544C6" w:rsidP="008544C6">
      <w:pPr>
        <w:pStyle w:val="Descripcin"/>
        <w:jc w:val="center"/>
        <w:rPr>
          <w:b/>
          <w:u w:val="single"/>
          <w:lang w:val="es-ES"/>
        </w:rPr>
      </w:pPr>
      <w:bookmarkStart w:id="115" w:name="_Toc167295907"/>
      <w:r>
        <w:t xml:space="preserve">Imagen </w:t>
      </w:r>
      <w:r>
        <w:fldChar w:fldCharType="begin"/>
      </w:r>
      <w:r>
        <w:instrText xml:space="preserve"> SEQ Imagen \* ARABIC </w:instrText>
      </w:r>
      <w:r>
        <w:fldChar w:fldCharType="separate"/>
      </w:r>
      <w:r w:rsidR="0027350D">
        <w:rPr>
          <w:noProof/>
        </w:rPr>
        <w:t>16</w:t>
      </w:r>
      <w:r>
        <w:fldChar w:fldCharType="end"/>
      </w:r>
      <w:r>
        <w:t>: Generar Distribución</w:t>
      </w:r>
      <w:bookmarkEnd w:id="115"/>
    </w:p>
    <w:p w14:paraId="2F87B0CD" w14:textId="40746251" w:rsidR="004A352D" w:rsidRDefault="004A352D" w:rsidP="004A352D">
      <w:pPr>
        <w:ind w:left="720"/>
        <w:rPr>
          <w:lang w:val="es-ES"/>
        </w:rPr>
      </w:pPr>
    </w:p>
    <w:p w14:paraId="5C463CB6" w14:textId="7D5D4026" w:rsidR="000E3633" w:rsidRDefault="00E76973" w:rsidP="000E3633">
      <w:pPr>
        <w:ind w:left="720"/>
        <w:rPr>
          <w:lang w:val="es-ES"/>
        </w:rPr>
      </w:pPr>
      <w:r>
        <w:rPr>
          <w:lang w:val="es-ES"/>
        </w:rPr>
        <w:t xml:space="preserve">Luego </w:t>
      </w:r>
      <w:r w:rsidR="000E3633">
        <w:rPr>
          <w:lang w:val="es-ES"/>
        </w:rPr>
        <w:t xml:space="preserve">se despliega el modal “Generar distribución” en donde se visualiza el año, Hacer uso del botón “Aceptar” para generar la distribución o el botón “Cancelar” para cerrar el modal sin realizar ningún cambio. </w:t>
      </w:r>
    </w:p>
    <w:p w14:paraId="35FA78B1" w14:textId="77777777" w:rsidR="008544C6" w:rsidRDefault="000E3633" w:rsidP="008544C6">
      <w:pPr>
        <w:keepNext/>
        <w:ind w:left="720"/>
      </w:pPr>
      <w:r>
        <w:rPr>
          <w:noProof/>
        </w:rPr>
        <w:lastRenderedPageBreak/>
        <w:drawing>
          <wp:inline distT="0" distB="0" distL="0" distR="0" wp14:anchorId="44CFAA05" wp14:editId="2BBDD95B">
            <wp:extent cx="4960189" cy="1329132"/>
            <wp:effectExtent l="19050" t="19050" r="12065" b="23495"/>
            <wp:docPr id="628814760" name="Imagen 62881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7265" cy="133102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D72ECAF" w14:textId="445639EB" w:rsidR="000E3633" w:rsidRDefault="008544C6" w:rsidP="008544C6">
      <w:pPr>
        <w:pStyle w:val="Descripcin"/>
        <w:jc w:val="center"/>
        <w:rPr>
          <w:lang w:val="es-ES"/>
        </w:rPr>
      </w:pPr>
      <w:bookmarkStart w:id="116" w:name="_Toc167295908"/>
      <w:r>
        <w:t xml:space="preserve">Imagen </w:t>
      </w:r>
      <w:r>
        <w:fldChar w:fldCharType="begin"/>
      </w:r>
      <w:r>
        <w:instrText xml:space="preserve"> SEQ Imagen \* ARABIC </w:instrText>
      </w:r>
      <w:r>
        <w:fldChar w:fldCharType="separate"/>
      </w:r>
      <w:r w:rsidR="0027350D">
        <w:rPr>
          <w:noProof/>
        </w:rPr>
        <w:t>17</w:t>
      </w:r>
      <w:r>
        <w:fldChar w:fldCharType="end"/>
      </w:r>
      <w:r w:rsidRPr="00DD2588">
        <w:t xml:space="preserve">: </w:t>
      </w:r>
      <w:r>
        <w:t xml:space="preserve">Modal Generar </w:t>
      </w:r>
      <w:r w:rsidRPr="00DD2588">
        <w:t>Distribución de Servicio</w:t>
      </w:r>
      <w:bookmarkEnd w:id="116"/>
    </w:p>
    <w:p w14:paraId="4938C4B6" w14:textId="490B696A" w:rsidR="000E3633" w:rsidRDefault="000E3633" w:rsidP="000E3633">
      <w:pPr>
        <w:ind w:left="720"/>
        <w:rPr>
          <w:lang w:val="es-ES"/>
        </w:rPr>
      </w:pPr>
    </w:p>
    <w:p w14:paraId="6144031E" w14:textId="6415A3B0" w:rsidR="000E3633" w:rsidRDefault="000E3633" w:rsidP="000E3633">
      <w:pPr>
        <w:ind w:left="720"/>
        <w:rPr>
          <w:bCs/>
          <w:lang w:val="es-ES"/>
        </w:rPr>
      </w:pPr>
      <w:r w:rsidRPr="00E76973">
        <w:rPr>
          <w:b/>
          <w:u w:val="single"/>
          <w:lang w:val="es-ES"/>
        </w:rPr>
        <w:t xml:space="preserve">Acciones: </w:t>
      </w:r>
      <w:r>
        <w:rPr>
          <w:b/>
          <w:u w:val="single"/>
          <w:lang w:val="es-ES"/>
        </w:rPr>
        <w:t>Reestablecer</w:t>
      </w:r>
      <w:r w:rsidRPr="00E76973">
        <w:rPr>
          <w:b/>
          <w:u w:val="single"/>
          <w:lang w:val="es-ES"/>
        </w:rPr>
        <w:t>:</w:t>
      </w:r>
      <w:r>
        <w:rPr>
          <w:b/>
          <w:u w:val="single"/>
          <w:lang w:val="es-ES"/>
        </w:rPr>
        <w:t xml:space="preserve"> </w:t>
      </w:r>
      <w:r>
        <w:rPr>
          <w:bCs/>
          <w:lang w:val="es-ES"/>
        </w:rPr>
        <w:t xml:space="preserve">Para reestablecer distribución seleccionar un registro de la lista y hacer clic en “Reestablecer” del desplegable </w:t>
      </w:r>
      <w:r>
        <w:rPr>
          <w:noProof/>
        </w:rPr>
        <w:drawing>
          <wp:inline distT="0" distB="0" distL="0" distR="0" wp14:anchorId="2D3575A6" wp14:editId="76EF2B8E">
            <wp:extent cx="190500" cy="180975"/>
            <wp:effectExtent l="0" t="0" r="0" b="9525"/>
            <wp:docPr id="628814773" name="Imagen 62881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500" cy="180975"/>
                    </a:xfrm>
                    <a:prstGeom prst="rect">
                      <a:avLst/>
                    </a:prstGeom>
                  </pic:spPr>
                </pic:pic>
              </a:graphicData>
            </a:graphic>
          </wp:inline>
        </w:drawing>
      </w:r>
      <w:r>
        <w:rPr>
          <w:bCs/>
          <w:lang w:val="es-ES"/>
        </w:rPr>
        <w:t xml:space="preserve"> “Actividades”.</w:t>
      </w:r>
    </w:p>
    <w:p w14:paraId="638D8E59" w14:textId="77777777" w:rsidR="008544C6" w:rsidRDefault="000E3633" w:rsidP="008544C6">
      <w:pPr>
        <w:keepNext/>
        <w:ind w:left="720"/>
      </w:pPr>
      <w:r>
        <w:rPr>
          <w:noProof/>
        </w:rPr>
        <w:drawing>
          <wp:inline distT="0" distB="0" distL="0" distR="0" wp14:anchorId="27A56C85" wp14:editId="01C66CD7">
            <wp:extent cx="4979035" cy="1778519"/>
            <wp:effectExtent l="19050" t="19050" r="12065" b="12700"/>
            <wp:docPr id="628814771" name="Imagen 62881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90390" cy="178257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9388C5D" w14:textId="23629147" w:rsidR="000E3633" w:rsidRPr="00E76973" w:rsidRDefault="008544C6" w:rsidP="008544C6">
      <w:pPr>
        <w:pStyle w:val="Descripcin"/>
        <w:jc w:val="center"/>
        <w:rPr>
          <w:b/>
          <w:u w:val="single"/>
          <w:lang w:val="es-ES"/>
        </w:rPr>
      </w:pPr>
      <w:bookmarkStart w:id="117" w:name="_Toc167295909"/>
      <w:r>
        <w:t xml:space="preserve">Imagen </w:t>
      </w:r>
      <w:r>
        <w:fldChar w:fldCharType="begin"/>
      </w:r>
      <w:r>
        <w:instrText xml:space="preserve"> SEQ Imagen \* ARABIC </w:instrText>
      </w:r>
      <w:r>
        <w:fldChar w:fldCharType="separate"/>
      </w:r>
      <w:r w:rsidR="0027350D">
        <w:rPr>
          <w:noProof/>
        </w:rPr>
        <w:t>18</w:t>
      </w:r>
      <w:r>
        <w:fldChar w:fldCharType="end"/>
      </w:r>
      <w:r>
        <w:t>: Formulario Reestablecer Distribución de Servicios</w:t>
      </w:r>
      <w:bookmarkEnd w:id="117"/>
      <w:r>
        <w:t xml:space="preserve"> </w:t>
      </w:r>
    </w:p>
    <w:p w14:paraId="596D85EE" w14:textId="77777777" w:rsidR="000E3633" w:rsidRDefault="000E3633" w:rsidP="000E3633">
      <w:pPr>
        <w:ind w:left="720"/>
        <w:rPr>
          <w:lang w:val="es-ES"/>
        </w:rPr>
      </w:pPr>
    </w:p>
    <w:p w14:paraId="59B7D380" w14:textId="712CEE5C" w:rsidR="000E3633" w:rsidRDefault="000E3633" w:rsidP="000E3633">
      <w:pPr>
        <w:ind w:left="720"/>
        <w:rPr>
          <w:lang w:val="es-ES"/>
        </w:rPr>
      </w:pPr>
      <w:r>
        <w:rPr>
          <w:lang w:val="es-ES"/>
        </w:rPr>
        <w:t>Luego se despliega el modal de confirmación “Ejecutar Actividad”.</w:t>
      </w:r>
    </w:p>
    <w:p w14:paraId="118152D9" w14:textId="77777777" w:rsidR="008544C6" w:rsidRDefault="000E3633" w:rsidP="008544C6">
      <w:pPr>
        <w:keepNext/>
        <w:ind w:left="720"/>
      </w:pPr>
      <w:r>
        <w:rPr>
          <w:noProof/>
        </w:rPr>
        <w:drawing>
          <wp:inline distT="0" distB="0" distL="0" distR="0" wp14:anchorId="4E26E13A" wp14:editId="10C44D40">
            <wp:extent cx="4998085" cy="1791788"/>
            <wp:effectExtent l="19050" t="19050" r="12065" b="18415"/>
            <wp:docPr id="628814774" name="Imagen 62881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0018" cy="179606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C39BFBF" w14:textId="7F305963" w:rsidR="000E3633" w:rsidRDefault="008544C6" w:rsidP="008544C6">
      <w:pPr>
        <w:pStyle w:val="Descripcin"/>
        <w:jc w:val="center"/>
        <w:rPr>
          <w:lang w:val="es-ES"/>
        </w:rPr>
      </w:pPr>
      <w:bookmarkStart w:id="118" w:name="_Toc167295910"/>
      <w:r>
        <w:t xml:space="preserve">Imagen </w:t>
      </w:r>
      <w:r>
        <w:fldChar w:fldCharType="begin"/>
      </w:r>
      <w:r>
        <w:instrText xml:space="preserve"> SEQ Imagen \* ARABIC </w:instrText>
      </w:r>
      <w:r>
        <w:fldChar w:fldCharType="separate"/>
      </w:r>
      <w:r w:rsidR="0027350D">
        <w:rPr>
          <w:noProof/>
        </w:rPr>
        <w:t>19</w:t>
      </w:r>
      <w:r>
        <w:fldChar w:fldCharType="end"/>
      </w:r>
      <w:r>
        <w:t>: Modal confirmación Reestablecer Distribución de Servicios</w:t>
      </w:r>
      <w:bookmarkEnd w:id="118"/>
    </w:p>
    <w:p w14:paraId="1BC90436" w14:textId="77777777" w:rsidR="000E3633" w:rsidRDefault="000E3633" w:rsidP="000E3633">
      <w:pPr>
        <w:ind w:left="720"/>
        <w:rPr>
          <w:b/>
          <w:u w:val="single"/>
          <w:lang w:val="es-ES"/>
        </w:rPr>
      </w:pPr>
    </w:p>
    <w:p w14:paraId="24AB48D7" w14:textId="0B70E341" w:rsidR="000E3633" w:rsidRDefault="000E3633" w:rsidP="000E3633">
      <w:pPr>
        <w:ind w:left="720"/>
        <w:rPr>
          <w:bCs/>
          <w:lang w:val="es-ES"/>
        </w:rPr>
      </w:pPr>
      <w:r w:rsidRPr="00E76973">
        <w:rPr>
          <w:b/>
          <w:u w:val="single"/>
          <w:lang w:val="es-ES"/>
        </w:rPr>
        <w:t xml:space="preserve">Acciones: </w:t>
      </w:r>
      <w:r>
        <w:rPr>
          <w:b/>
          <w:u w:val="single"/>
          <w:lang w:val="es-ES"/>
        </w:rPr>
        <w:t>Finalizar</w:t>
      </w:r>
      <w:r w:rsidRPr="00E76973">
        <w:rPr>
          <w:b/>
          <w:u w:val="single"/>
          <w:lang w:val="es-ES"/>
        </w:rPr>
        <w:t>:</w:t>
      </w:r>
      <w:r>
        <w:rPr>
          <w:b/>
          <w:u w:val="single"/>
          <w:lang w:val="es-ES"/>
        </w:rPr>
        <w:t xml:space="preserve"> </w:t>
      </w:r>
      <w:r>
        <w:rPr>
          <w:bCs/>
          <w:lang w:val="es-ES"/>
        </w:rPr>
        <w:t xml:space="preserve">Para finalizar una distribución seleccionar un registro de la lista y hacer clic en “Finalizar” del desplegable </w:t>
      </w:r>
      <w:r>
        <w:rPr>
          <w:noProof/>
        </w:rPr>
        <w:drawing>
          <wp:inline distT="0" distB="0" distL="0" distR="0" wp14:anchorId="7301A3A8" wp14:editId="20F047C3">
            <wp:extent cx="190500" cy="180975"/>
            <wp:effectExtent l="0" t="0" r="0" b="9525"/>
            <wp:docPr id="628814783" name="Imagen 62881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500" cy="180975"/>
                    </a:xfrm>
                    <a:prstGeom prst="rect">
                      <a:avLst/>
                    </a:prstGeom>
                  </pic:spPr>
                </pic:pic>
              </a:graphicData>
            </a:graphic>
          </wp:inline>
        </w:drawing>
      </w:r>
      <w:r>
        <w:rPr>
          <w:bCs/>
          <w:lang w:val="es-ES"/>
        </w:rPr>
        <w:t xml:space="preserve"> “Actividades”.</w:t>
      </w:r>
    </w:p>
    <w:p w14:paraId="2BD4BF48" w14:textId="77777777" w:rsidR="008544C6" w:rsidRDefault="000E3633" w:rsidP="008544C6">
      <w:pPr>
        <w:keepNext/>
        <w:ind w:left="720"/>
      </w:pPr>
      <w:r>
        <w:rPr>
          <w:noProof/>
        </w:rPr>
        <w:lastRenderedPageBreak/>
        <w:drawing>
          <wp:inline distT="0" distB="0" distL="0" distR="0" wp14:anchorId="2B3DD14A" wp14:editId="64DCCAC5">
            <wp:extent cx="4998085" cy="1989832"/>
            <wp:effectExtent l="19050" t="19050" r="12065" b="10795"/>
            <wp:docPr id="371519430" name="Imagen 37151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13048" cy="199578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A163573" w14:textId="133F9B39" w:rsidR="000E3633" w:rsidRPr="00E76973" w:rsidRDefault="008544C6" w:rsidP="008544C6">
      <w:pPr>
        <w:pStyle w:val="Descripcin"/>
        <w:jc w:val="center"/>
        <w:rPr>
          <w:b/>
          <w:u w:val="single"/>
          <w:lang w:val="es-ES"/>
        </w:rPr>
      </w:pPr>
      <w:bookmarkStart w:id="119" w:name="_Toc167295911"/>
      <w:r>
        <w:t xml:space="preserve">Imagen </w:t>
      </w:r>
      <w:r>
        <w:fldChar w:fldCharType="begin"/>
      </w:r>
      <w:r>
        <w:instrText xml:space="preserve"> SEQ Imagen \* ARABIC </w:instrText>
      </w:r>
      <w:r>
        <w:fldChar w:fldCharType="separate"/>
      </w:r>
      <w:r w:rsidR="0027350D">
        <w:rPr>
          <w:noProof/>
        </w:rPr>
        <w:t>20</w:t>
      </w:r>
      <w:r>
        <w:fldChar w:fldCharType="end"/>
      </w:r>
      <w:r w:rsidR="0027350D">
        <w:t xml:space="preserve">: </w:t>
      </w:r>
      <w:r w:rsidRPr="00354948">
        <w:t xml:space="preserve">Formulario </w:t>
      </w:r>
      <w:r>
        <w:t>Finalizar</w:t>
      </w:r>
      <w:r w:rsidRPr="00354948">
        <w:t xml:space="preserve"> Distribución de Servicios</w:t>
      </w:r>
      <w:bookmarkEnd w:id="119"/>
    </w:p>
    <w:p w14:paraId="210D5259" w14:textId="77777777" w:rsidR="000E3633" w:rsidRDefault="000E3633" w:rsidP="000E3633">
      <w:pPr>
        <w:ind w:left="720"/>
        <w:rPr>
          <w:lang w:val="es-ES"/>
        </w:rPr>
      </w:pPr>
    </w:p>
    <w:p w14:paraId="171CE472" w14:textId="77777777" w:rsidR="000E3633" w:rsidRDefault="000E3633" w:rsidP="000E3633">
      <w:pPr>
        <w:ind w:left="720"/>
        <w:rPr>
          <w:lang w:val="es-ES"/>
        </w:rPr>
      </w:pPr>
      <w:r>
        <w:rPr>
          <w:lang w:val="es-ES"/>
        </w:rPr>
        <w:t>Luego se despliega el modal de confirmación “Ejecutar Actividad”.</w:t>
      </w:r>
    </w:p>
    <w:p w14:paraId="674EA348" w14:textId="77777777" w:rsidR="008544C6" w:rsidRDefault="000E3633" w:rsidP="008544C6">
      <w:pPr>
        <w:keepNext/>
        <w:ind w:left="720"/>
      </w:pPr>
      <w:r>
        <w:rPr>
          <w:noProof/>
        </w:rPr>
        <w:drawing>
          <wp:inline distT="0" distB="0" distL="0" distR="0" wp14:anchorId="1658E648" wp14:editId="73D9DCE3">
            <wp:extent cx="4994694" cy="1969689"/>
            <wp:effectExtent l="19050" t="19050" r="15875" b="12065"/>
            <wp:docPr id="371519434" name="Imagen 37151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04566" cy="197358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A74A129" w14:textId="6A141638" w:rsidR="000E3633" w:rsidRDefault="008544C6" w:rsidP="008544C6">
      <w:pPr>
        <w:pStyle w:val="Descripcin"/>
        <w:jc w:val="center"/>
        <w:rPr>
          <w:lang w:val="es-ES"/>
        </w:rPr>
      </w:pPr>
      <w:bookmarkStart w:id="120" w:name="_Toc167295912"/>
      <w:r>
        <w:t xml:space="preserve">Imagen </w:t>
      </w:r>
      <w:r>
        <w:fldChar w:fldCharType="begin"/>
      </w:r>
      <w:r>
        <w:instrText xml:space="preserve"> SEQ Imagen \* ARABIC </w:instrText>
      </w:r>
      <w:r>
        <w:fldChar w:fldCharType="separate"/>
      </w:r>
      <w:r w:rsidR="0027350D">
        <w:rPr>
          <w:noProof/>
        </w:rPr>
        <w:t>21</w:t>
      </w:r>
      <w:r>
        <w:fldChar w:fldCharType="end"/>
      </w:r>
      <w:r>
        <w:t>: Formulario Eliminar Distribución</w:t>
      </w:r>
      <w:bookmarkEnd w:id="120"/>
    </w:p>
    <w:p w14:paraId="55D7D668" w14:textId="77777777" w:rsidR="000E3633" w:rsidRPr="004A352D" w:rsidRDefault="000E3633" w:rsidP="000E3633">
      <w:pPr>
        <w:rPr>
          <w:lang w:val="es-ES"/>
        </w:rPr>
      </w:pPr>
    </w:p>
    <w:p w14:paraId="269B4135" w14:textId="5EDE2193" w:rsidR="0040568F" w:rsidRPr="00613C5F" w:rsidRDefault="7A077E9C" w:rsidP="00613C5F">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121" w:name="_Toc814523817"/>
      <w:bookmarkStart w:id="122" w:name="_Toc167295979"/>
      <w:r w:rsidRPr="00613C5F">
        <w:rPr>
          <w:rFonts w:eastAsiaTheme="majorEastAsia" w:cstheme="majorBidi"/>
          <w:caps/>
          <w:lang w:val="es-PE" w:eastAsia="en-US"/>
        </w:rPr>
        <w:t>DIAGRAMA DFD NIVEL USUARIO</w:t>
      </w:r>
      <w:bookmarkEnd w:id="121"/>
      <w:bookmarkEnd w:id="122"/>
    </w:p>
    <w:p w14:paraId="2D215E94" w14:textId="77777777" w:rsidR="008B05B6" w:rsidRDefault="008B05B6" w:rsidP="008E2E2B"/>
    <w:p w14:paraId="743622D0" w14:textId="77777777" w:rsidR="07D07BE3" w:rsidRDefault="07D07BE3" w:rsidP="00D445CB">
      <w:pPr>
        <w:ind w:left="360"/>
      </w:pPr>
      <w:r>
        <w:rPr>
          <w:noProof/>
        </w:rPr>
        <w:drawing>
          <wp:inline distT="0" distB="0" distL="0" distR="0" wp14:anchorId="2733EB57" wp14:editId="0DD841D9">
            <wp:extent cx="4572000" cy="2009775"/>
            <wp:effectExtent l="0" t="0" r="0" b="0"/>
            <wp:docPr id="2035442073" name="Imagen 20354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5BE2779A" w14:textId="724DC421" w:rsidR="00BA53DA" w:rsidRPr="00E710AD" w:rsidRDefault="733DF008" w:rsidP="00613C5F">
      <w:pPr>
        <w:pStyle w:val="Ttulo1"/>
        <w:numPr>
          <w:ilvl w:val="0"/>
          <w:numId w:val="19"/>
        </w:numPr>
        <w:spacing w:line="360" w:lineRule="auto"/>
        <w:rPr>
          <w:lang w:val="es-PE"/>
        </w:rPr>
      </w:pPr>
      <w:bookmarkStart w:id="123" w:name="_Toc1631908039"/>
      <w:bookmarkStart w:id="124" w:name="_Toc167295980"/>
      <w:r w:rsidRPr="6B9ECF23">
        <w:rPr>
          <w:lang w:val="es-PE"/>
        </w:rPr>
        <w:lastRenderedPageBreak/>
        <w:t>CONSIDERACIONES</w:t>
      </w:r>
      <w:bookmarkEnd w:id="123"/>
      <w:bookmarkEnd w:id="124"/>
      <w:r w:rsidRPr="6B9ECF23">
        <w:rPr>
          <w:lang w:val="es-PE"/>
        </w:rPr>
        <w:t xml:space="preserve"> </w:t>
      </w:r>
    </w:p>
    <w:p w14:paraId="1A133A78" w14:textId="008F042E" w:rsidR="005E4E5C" w:rsidRPr="00D445CB" w:rsidRDefault="00A345F6" w:rsidP="00EE69E5">
      <w:pPr>
        <w:pStyle w:val="Prrafodelista"/>
        <w:numPr>
          <w:ilvl w:val="0"/>
          <w:numId w:val="20"/>
        </w:numPr>
        <w:rPr>
          <w:sz w:val="22"/>
          <w:szCs w:val="22"/>
        </w:rPr>
      </w:pPr>
      <w:r>
        <w:rPr>
          <w:sz w:val="22"/>
          <w:szCs w:val="22"/>
        </w:rPr>
        <w:t>De preferencia e</w:t>
      </w:r>
      <w:r w:rsidR="00D445CB" w:rsidRPr="00D445CB">
        <w:rPr>
          <w:sz w:val="22"/>
          <w:szCs w:val="22"/>
        </w:rPr>
        <w:t>mplear el navegador Google Chrome.</w:t>
      </w:r>
    </w:p>
    <w:p w14:paraId="77DC95E2" w14:textId="77777777" w:rsidR="7DEAF88E" w:rsidRDefault="7DEAF88E" w:rsidP="008E2E2B"/>
    <w:p w14:paraId="646EFF74" w14:textId="0D7A9391" w:rsidR="00DE7353" w:rsidRDefault="110C9651" w:rsidP="00613C5F">
      <w:pPr>
        <w:pStyle w:val="Ttulo1"/>
        <w:numPr>
          <w:ilvl w:val="0"/>
          <w:numId w:val="19"/>
        </w:numPr>
        <w:spacing w:before="0" w:line="360" w:lineRule="auto"/>
        <w:jc w:val="both"/>
        <w:rPr>
          <w:lang w:val="es-PE"/>
        </w:rPr>
      </w:pPr>
      <w:bookmarkStart w:id="125" w:name="_Toc538512583"/>
      <w:bookmarkStart w:id="126" w:name="_Toc167295981"/>
      <w:r w:rsidRPr="6B9ECF23">
        <w:rPr>
          <w:lang w:val="es-PE"/>
        </w:rPr>
        <w:t>ANEXOS</w:t>
      </w:r>
      <w:bookmarkEnd w:id="125"/>
      <w:bookmarkEnd w:id="126"/>
    </w:p>
    <w:p w14:paraId="127EEF35" w14:textId="01447905" w:rsidR="00906011" w:rsidRPr="006130F2" w:rsidRDefault="00ED7191" w:rsidP="00ED7191">
      <w:pPr>
        <w:pStyle w:val="DefaultText"/>
        <w:numPr>
          <w:ilvl w:val="0"/>
          <w:numId w:val="20"/>
        </w:numPr>
      </w:pPr>
      <w:r>
        <w:t>No aplica.</w:t>
      </w:r>
    </w:p>
    <w:sectPr w:rsidR="00906011" w:rsidRPr="006130F2" w:rsidSect="00E02777">
      <w:headerReference w:type="default" r:id="rId48"/>
      <w:footerReference w:type="default" r:id="rId49"/>
      <w:footnotePr>
        <w:pos w:val="beneathText"/>
      </w:footnotePr>
      <w:pgSz w:w="11907" w:h="16840" w:code="9"/>
      <w:pgMar w:top="1417" w:right="1701" w:bottom="1417" w:left="1701" w:header="680" w:footer="43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73736" w14:textId="77777777" w:rsidR="00B86F86" w:rsidRDefault="00B86F86">
      <w:r>
        <w:separator/>
      </w:r>
    </w:p>
  </w:endnote>
  <w:endnote w:type="continuationSeparator" w:id="0">
    <w:p w14:paraId="7590C751" w14:textId="77777777" w:rsidR="00B86F86" w:rsidRDefault="00B86F86">
      <w:r>
        <w:continuationSeparator/>
      </w:r>
    </w:p>
  </w:endnote>
  <w:endnote w:type="continuationNotice" w:id="1">
    <w:p w14:paraId="59AF7118" w14:textId="77777777" w:rsidR="00B86F86" w:rsidRDefault="00B86F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tusLineDraw">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re Baskerville">
    <w:charset w:val="00"/>
    <w:family w:val="auto"/>
    <w:pitch w:val="variable"/>
    <w:sig w:usb0="A00000BF" w:usb1="5000005B" w:usb2="00000000" w:usb3="00000000" w:csb0="00000093" w:csb1="00000000"/>
  </w:font>
  <w:font w:name="Lucida Sans">
    <w:panose1 w:val="020B0602040502020204"/>
    <w:charset w:val="00"/>
    <w:family w:val="swiss"/>
    <w:pitch w:val="variable"/>
    <w:sig w:usb0="8100AAF7" w:usb1="0000807B" w:usb2="00000008" w:usb3="00000000" w:csb0="0000009F" w:csb1="00000000"/>
  </w:font>
  <w:font w:name="NewsGotT">
    <w:altName w:val="Cambria"/>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8" w:type="dxa"/>
      <w:tblLayout w:type="fixed"/>
      <w:tblCellMar>
        <w:left w:w="70" w:type="dxa"/>
        <w:right w:w="70" w:type="dxa"/>
      </w:tblCellMar>
      <w:tblLook w:val="04A0" w:firstRow="1" w:lastRow="0" w:firstColumn="1" w:lastColumn="0" w:noHBand="0" w:noVBand="1"/>
    </w:tblPr>
    <w:tblGrid>
      <w:gridCol w:w="1514"/>
      <w:gridCol w:w="5742"/>
      <w:gridCol w:w="1233"/>
    </w:tblGrid>
    <w:tr w:rsidR="007D29E8" w14:paraId="775BE43E" w14:textId="77777777" w:rsidTr="00654D07">
      <w:trPr>
        <w:trHeight w:val="16"/>
      </w:trPr>
      <w:tc>
        <w:tcPr>
          <w:tcW w:w="1514" w:type="dxa"/>
          <w:tcBorders>
            <w:top w:val="single" w:sz="6" w:space="0" w:color="000000"/>
            <w:left w:val="single" w:sz="6" w:space="0" w:color="000000"/>
            <w:bottom w:val="single" w:sz="6" w:space="0" w:color="000000"/>
            <w:right w:val="single" w:sz="6" w:space="0" w:color="000000"/>
          </w:tcBorders>
          <w:vAlign w:val="center"/>
        </w:tcPr>
        <w:p w14:paraId="1F85124E" w14:textId="00053FF9" w:rsidR="007D29E8" w:rsidRPr="00C50DB6" w:rsidRDefault="007D29E8" w:rsidP="007D29E8">
          <w:pPr>
            <w:widowControl w:val="0"/>
            <w:spacing w:line="336" w:lineRule="auto"/>
            <w:rPr>
              <w:rFonts w:ascii="Cambria" w:hAnsi="Cambria"/>
              <w:sz w:val="16"/>
              <w:szCs w:val="16"/>
              <w:lang w:val="es-MX"/>
            </w:rPr>
          </w:pPr>
          <w:r w:rsidRPr="00C50DB6">
            <w:rPr>
              <w:rFonts w:ascii="Cambria" w:hAnsi="Cambria"/>
              <w:sz w:val="16"/>
              <w:szCs w:val="16"/>
              <w:lang w:val="es-MX"/>
            </w:rPr>
            <w:t xml:space="preserve">Versión </w:t>
          </w:r>
          <w:r>
            <w:rPr>
              <w:rFonts w:ascii="Cambria" w:hAnsi="Cambria"/>
              <w:sz w:val="16"/>
              <w:szCs w:val="16"/>
              <w:lang w:val="es-MX"/>
            </w:rPr>
            <w:t>&lt;</w:t>
          </w:r>
          <w:r w:rsidR="001729EF">
            <w:rPr>
              <w:rFonts w:ascii="Cambria" w:hAnsi="Cambria"/>
              <w:sz w:val="16"/>
              <w:szCs w:val="16"/>
              <w:lang w:val="es-MX"/>
            </w:rPr>
            <w:t>1</w:t>
          </w:r>
          <w:r w:rsidRPr="00C50DB6">
            <w:rPr>
              <w:rFonts w:ascii="Cambria" w:hAnsi="Cambria"/>
              <w:sz w:val="16"/>
              <w:szCs w:val="16"/>
              <w:lang w:val="es-MX"/>
            </w:rPr>
            <w:t>.</w:t>
          </w:r>
          <w:r w:rsidR="00E74543">
            <w:rPr>
              <w:rFonts w:ascii="Cambria" w:hAnsi="Cambria"/>
              <w:sz w:val="16"/>
              <w:szCs w:val="16"/>
              <w:lang w:val="es-MX"/>
            </w:rPr>
            <w:t>0</w:t>
          </w:r>
          <w:r>
            <w:rPr>
              <w:rFonts w:ascii="Cambria" w:hAnsi="Cambria"/>
              <w:sz w:val="16"/>
              <w:szCs w:val="16"/>
              <w:lang w:val="es-MX"/>
            </w:rPr>
            <w:t>&gt;</w:t>
          </w:r>
        </w:p>
      </w:tc>
      <w:tc>
        <w:tcPr>
          <w:tcW w:w="5742" w:type="dxa"/>
          <w:tcBorders>
            <w:top w:val="single" w:sz="6" w:space="0" w:color="000000"/>
            <w:left w:val="single" w:sz="6" w:space="0" w:color="000000"/>
            <w:bottom w:val="single" w:sz="6" w:space="0" w:color="000000"/>
            <w:right w:val="single" w:sz="6" w:space="0" w:color="000000"/>
          </w:tcBorders>
          <w:vAlign w:val="center"/>
        </w:tcPr>
        <w:p w14:paraId="4F1C0304" w14:textId="77777777" w:rsidR="007D29E8" w:rsidRPr="00C50DB6" w:rsidRDefault="007D29E8" w:rsidP="007D29E8">
          <w:pPr>
            <w:widowControl w:val="0"/>
            <w:spacing w:line="336" w:lineRule="auto"/>
            <w:jc w:val="center"/>
            <w:rPr>
              <w:rFonts w:ascii="Cambria" w:hAnsi="Cambria"/>
              <w:sz w:val="16"/>
              <w:szCs w:val="16"/>
              <w:lang w:val="es-MX"/>
            </w:rPr>
          </w:pPr>
        </w:p>
      </w:tc>
      <w:tc>
        <w:tcPr>
          <w:tcW w:w="1233" w:type="dxa"/>
          <w:tcBorders>
            <w:top w:val="single" w:sz="6" w:space="0" w:color="000000"/>
            <w:left w:val="single" w:sz="6" w:space="0" w:color="000000"/>
            <w:bottom w:val="single" w:sz="6" w:space="0" w:color="000000"/>
            <w:right w:val="single" w:sz="6" w:space="0" w:color="000000"/>
          </w:tcBorders>
          <w:vAlign w:val="center"/>
        </w:tcPr>
        <w:p w14:paraId="00AC91A4" w14:textId="67623CC6" w:rsidR="007D29E8" w:rsidRDefault="007D29E8" w:rsidP="007D29E8">
          <w:pPr>
            <w:widowControl w:val="0"/>
            <w:spacing w:line="336" w:lineRule="auto"/>
            <w:jc w:val="right"/>
            <w:rPr>
              <w:rFonts w:ascii="Cambria" w:hAnsi="Cambria"/>
              <w:sz w:val="16"/>
              <w:szCs w:val="16"/>
              <w:lang w:val="es-MX"/>
            </w:rPr>
          </w:pPr>
          <w:r>
            <w:rPr>
              <w:rFonts w:ascii="Cambria" w:hAnsi="Cambria"/>
              <w:sz w:val="16"/>
              <w:szCs w:val="16"/>
              <w:lang w:val="es-MX"/>
            </w:rPr>
            <w:t xml:space="preserve">Pág. </w:t>
          </w:r>
          <w:r>
            <w:rPr>
              <w:rFonts w:ascii="Cambria" w:hAnsi="Cambria"/>
              <w:sz w:val="16"/>
              <w:szCs w:val="16"/>
              <w:lang w:val="es-MX"/>
            </w:rPr>
            <w:fldChar w:fldCharType="begin"/>
          </w:r>
          <w:r>
            <w:rPr>
              <w:rFonts w:ascii="Cambria" w:hAnsi="Cambria"/>
              <w:sz w:val="16"/>
              <w:szCs w:val="16"/>
              <w:lang w:val="es-MX"/>
            </w:rPr>
            <w:instrText xml:space="preserve"> PAGE </w:instrText>
          </w:r>
          <w:r>
            <w:rPr>
              <w:rFonts w:ascii="Cambria" w:hAnsi="Cambria"/>
              <w:sz w:val="16"/>
              <w:szCs w:val="16"/>
              <w:lang w:val="es-MX"/>
            </w:rPr>
            <w:fldChar w:fldCharType="separate"/>
          </w:r>
          <w:r>
            <w:rPr>
              <w:rFonts w:ascii="Cambria" w:hAnsi="Cambria"/>
              <w:sz w:val="16"/>
              <w:szCs w:val="16"/>
              <w:lang w:val="es-MX"/>
            </w:rPr>
            <w:t>5</w:t>
          </w:r>
          <w:r>
            <w:rPr>
              <w:rFonts w:ascii="Cambria" w:hAnsi="Cambria"/>
              <w:sz w:val="16"/>
              <w:szCs w:val="16"/>
              <w:lang w:val="es-MX"/>
            </w:rPr>
            <w:fldChar w:fldCharType="end"/>
          </w:r>
          <w:r>
            <w:rPr>
              <w:rFonts w:ascii="Cambria" w:hAnsi="Cambria"/>
              <w:sz w:val="16"/>
              <w:szCs w:val="16"/>
              <w:lang w:val="es-MX"/>
            </w:rPr>
            <w:t xml:space="preserve"> de </w:t>
          </w:r>
          <w:r>
            <w:rPr>
              <w:rFonts w:ascii="Cambria" w:hAnsi="Cambria"/>
              <w:sz w:val="16"/>
              <w:szCs w:val="16"/>
              <w:lang w:val="es-MX"/>
            </w:rPr>
            <w:fldChar w:fldCharType="begin"/>
          </w:r>
          <w:r>
            <w:rPr>
              <w:rFonts w:ascii="Cambria" w:hAnsi="Cambria"/>
              <w:sz w:val="16"/>
              <w:szCs w:val="16"/>
              <w:lang w:val="es-MX"/>
            </w:rPr>
            <w:instrText xml:space="preserve"> NUMPAGES </w:instrText>
          </w:r>
          <w:r>
            <w:rPr>
              <w:rFonts w:ascii="Cambria" w:hAnsi="Cambria"/>
              <w:sz w:val="16"/>
              <w:szCs w:val="16"/>
              <w:lang w:val="es-MX"/>
            </w:rPr>
            <w:fldChar w:fldCharType="separate"/>
          </w:r>
          <w:r>
            <w:rPr>
              <w:rFonts w:ascii="Cambria" w:hAnsi="Cambria"/>
              <w:sz w:val="16"/>
              <w:szCs w:val="16"/>
              <w:lang w:val="es-MX"/>
            </w:rPr>
            <w:t>5</w:t>
          </w:r>
          <w:r>
            <w:rPr>
              <w:rFonts w:ascii="Cambria" w:hAnsi="Cambria"/>
              <w:sz w:val="16"/>
              <w:szCs w:val="16"/>
              <w:lang w:val="es-MX"/>
            </w:rPr>
            <w:fldChar w:fldCharType="end"/>
          </w:r>
        </w:p>
      </w:tc>
    </w:tr>
  </w:tbl>
  <w:p w14:paraId="1B500A0D" w14:textId="77777777" w:rsidR="00B231C5" w:rsidRPr="00421831" w:rsidRDefault="00B231C5" w:rsidP="004218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066C" w14:textId="77777777" w:rsidR="00B86F86" w:rsidRDefault="00B86F86">
      <w:r>
        <w:rPr>
          <w:rStyle w:val="Nmerodepgina"/>
          <w:i/>
          <w:sz w:val="16"/>
        </w:rPr>
        <w:fldChar w:fldCharType="begin"/>
      </w:r>
      <w:r>
        <w:rPr>
          <w:rStyle w:val="Nmerodepgina"/>
          <w:i/>
          <w:sz w:val="16"/>
        </w:rPr>
        <w:instrText xml:space="preserve"> NUMPAGES </w:instrText>
      </w:r>
      <w:r>
        <w:rPr>
          <w:rStyle w:val="Nmerodepgina"/>
          <w:i/>
          <w:sz w:val="16"/>
        </w:rPr>
        <w:fldChar w:fldCharType="separate"/>
      </w:r>
      <w:r>
        <w:rPr>
          <w:rStyle w:val="Nmerodepgina"/>
          <w:i/>
          <w:noProof/>
          <w:sz w:val="16"/>
        </w:rPr>
        <w:t>109</w:t>
      </w:r>
      <w:r>
        <w:rPr>
          <w:rStyle w:val="Nmerodepgina"/>
          <w:i/>
          <w:sz w:val="16"/>
        </w:rPr>
        <w:fldChar w:fldCharType="end"/>
      </w:r>
      <w:r>
        <w:separator/>
      </w:r>
    </w:p>
  </w:footnote>
  <w:footnote w:type="continuationSeparator" w:id="0">
    <w:p w14:paraId="07052D56" w14:textId="77777777" w:rsidR="00B86F86" w:rsidRDefault="00B86F86">
      <w:r>
        <w:continuationSeparator/>
      </w:r>
    </w:p>
  </w:footnote>
  <w:footnote w:type="continuationNotice" w:id="1">
    <w:p w14:paraId="2A7F5ACF" w14:textId="77777777" w:rsidR="00B86F86" w:rsidRDefault="00B86F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jc w:val="center"/>
      <w:tblLayout w:type="fixed"/>
      <w:tblCellMar>
        <w:left w:w="68" w:type="dxa"/>
        <w:right w:w="68" w:type="dxa"/>
      </w:tblCellMar>
      <w:tblLook w:val="04A0" w:firstRow="1" w:lastRow="0" w:firstColumn="1" w:lastColumn="0" w:noHBand="0" w:noVBand="1"/>
    </w:tblPr>
    <w:tblGrid>
      <w:gridCol w:w="7163"/>
      <w:gridCol w:w="1342"/>
    </w:tblGrid>
    <w:tr w:rsidR="00E02777" w14:paraId="68C3853D" w14:textId="77777777" w:rsidTr="00277E1A">
      <w:trPr>
        <w:trHeight w:val="978"/>
        <w:jc w:val="center"/>
      </w:trPr>
      <w:tc>
        <w:tcPr>
          <w:tcW w:w="71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386FCB" w14:textId="77777777" w:rsidR="00E02777" w:rsidRDefault="00E02777" w:rsidP="00E02777">
          <w:pPr>
            <w:widowControl w:val="0"/>
            <w:spacing w:line="240" w:lineRule="auto"/>
            <w:jc w:val="center"/>
            <w:rPr>
              <w:rFonts w:cs="Arial"/>
              <w:b/>
              <w:bCs/>
              <w:sz w:val="16"/>
              <w:szCs w:val="16"/>
              <w:lang w:val="es-MX"/>
              <w14:shadow w14:blurRad="50800" w14:dist="38100" w14:dir="2700000" w14:sx="100000" w14:sy="100000" w14:kx="0" w14:ky="0" w14:algn="tl">
                <w14:srgbClr w14:val="000000">
                  <w14:alpha w14:val="60000"/>
                </w14:srgbClr>
              </w14:shadow>
            </w:rPr>
          </w:pPr>
          <w:r w:rsidRPr="00607E2C">
            <w:rPr>
              <w:rFonts w:cs="Arial"/>
              <w:b/>
              <w:bCs/>
              <w:sz w:val="16"/>
              <w:szCs w:val="16"/>
              <w:lang w:val="es-MX"/>
              <w14:shadow w14:blurRad="50800" w14:dist="38100" w14:dir="2700000" w14:sx="100000" w14:sy="100000" w14:kx="0" w14:ky="0" w14:algn="tl">
                <w14:srgbClr w14:val="000000">
                  <w14:alpha w14:val="60000"/>
                </w14:srgbClr>
              </w14:shadow>
            </w:rPr>
            <w:t xml:space="preserve">SISTEMA INTEGRADO DE LOS SERVICIOS DE CONTROL GUBERNAMENTAL </w:t>
          </w:r>
          <w:r>
            <w:rPr>
              <w:rFonts w:cs="Arial"/>
              <w:b/>
              <w:bCs/>
              <w:sz w:val="16"/>
              <w:szCs w:val="16"/>
              <w:lang w:val="es-MX"/>
              <w14:shadow w14:blurRad="50800" w14:dist="38100" w14:dir="2700000" w14:sx="100000" w14:sy="100000" w14:kx="0" w14:ky="0" w14:algn="tl">
                <w14:srgbClr w14:val="000000">
                  <w14:alpha w14:val="60000"/>
                </w14:srgbClr>
              </w14:shadow>
            </w:rPr>
            <w:t>–</w:t>
          </w:r>
          <w:r w:rsidRPr="00607E2C">
            <w:rPr>
              <w:rFonts w:cs="Arial"/>
              <w:b/>
              <w:bCs/>
              <w:sz w:val="16"/>
              <w:szCs w:val="16"/>
              <w:lang w:val="es-MX"/>
              <w14:shadow w14:blurRad="50800" w14:dist="38100" w14:dir="2700000" w14:sx="100000" w14:sy="100000" w14:kx="0" w14:ky="0" w14:algn="tl">
                <w14:srgbClr w14:val="000000">
                  <w14:alpha w14:val="60000"/>
                </w14:srgbClr>
              </w14:shadow>
            </w:rPr>
            <w:t xml:space="preserve"> SISCO</w:t>
          </w:r>
        </w:p>
        <w:p w14:paraId="69258075" w14:textId="77777777" w:rsidR="00E02777" w:rsidRDefault="00E02777" w:rsidP="00E02777">
          <w:pPr>
            <w:widowControl w:val="0"/>
            <w:spacing w:line="240" w:lineRule="auto"/>
            <w:jc w:val="center"/>
            <w:rPr>
              <w:rFonts w:ascii="Cambria" w:hAnsi="Cambria" w:cs="Arial"/>
              <w:b/>
              <w:bCs/>
              <w:sz w:val="16"/>
              <w:szCs w:val="16"/>
              <w:lang w:val="es-MX"/>
              <w14:shadow w14:blurRad="50800" w14:dist="38100" w14:dir="2700000" w14:sx="100000" w14:sy="100000" w14:kx="0" w14:ky="0" w14:algn="tl">
                <w14:srgbClr w14:val="000000">
                  <w14:alpha w14:val="60000"/>
                </w14:srgbClr>
              </w14:shadow>
            </w:rPr>
          </w:pPr>
        </w:p>
        <w:p w14:paraId="5EBDEDCE" w14:textId="7BDE7C42" w:rsidR="00E02777" w:rsidRDefault="00660260" w:rsidP="00E02777">
          <w:pPr>
            <w:widowControl w:val="0"/>
            <w:tabs>
              <w:tab w:val="center" w:pos="4252"/>
              <w:tab w:val="right" w:pos="8504"/>
            </w:tabs>
            <w:spacing w:line="240" w:lineRule="auto"/>
            <w:jc w:val="center"/>
            <w:rPr>
              <w:color w:val="000000"/>
            </w:rPr>
          </w:pPr>
          <w:r w:rsidRPr="00660260">
            <w:rPr>
              <w:rFonts w:ascii="Cambria" w:hAnsi="Cambria" w:cs="Arial"/>
              <w:b/>
              <w:bCs/>
              <w:color w:val="000000"/>
              <w:sz w:val="20"/>
              <w:lang w:val="es-MX"/>
              <w14:shadow w14:blurRad="50800" w14:dist="38100" w14:dir="2700000" w14:sx="100000" w14:sy="100000" w14:kx="0" w14:ky="0" w14:algn="tl">
                <w14:srgbClr w14:val="000000">
                  <w14:alpha w14:val="60000"/>
                </w14:srgbClr>
              </w14:shadow>
            </w:rPr>
            <w:t xml:space="preserve">MANUAL DE USUARIO DEL ROL: ASIGNADOR DE SERVICIOS DE CONTROL </w:t>
          </w:r>
          <w:r w:rsidR="00E02777" w:rsidRPr="00607E2C">
            <w:rPr>
              <w:rFonts w:ascii="Cambria" w:hAnsi="Cambria" w:cs="Arial"/>
              <w:b/>
              <w:bCs/>
              <w:color w:val="000000"/>
              <w:sz w:val="20"/>
              <w:lang w:val="es-MX"/>
              <w14:shadow w14:blurRad="50800" w14:dist="38100" w14:dir="2700000" w14:sx="100000" w14:sy="100000" w14:kx="0" w14:ky="0" w14:algn="tl">
                <w14:srgbClr w14:val="000000">
                  <w14:alpha w14:val="60000"/>
                </w14:srgbClr>
              </w14:shadow>
            </w:rPr>
            <w:t>DEL SUBSISTEMA DE PLANEAMIENTO DE SERVICIOS DE CONTROL - PSC</w:t>
          </w:r>
        </w:p>
      </w:tc>
      <w:tc>
        <w:tcPr>
          <w:tcW w:w="1342" w:type="dxa"/>
          <w:tcBorders>
            <w:top w:val="single" w:sz="6" w:space="0" w:color="000000" w:themeColor="text1"/>
            <w:bottom w:val="single" w:sz="6" w:space="0" w:color="000000" w:themeColor="text1"/>
            <w:right w:val="single" w:sz="6" w:space="0" w:color="000000" w:themeColor="text1"/>
          </w:tcBorders>
          <w:vAlign w:val="center"/>
        </w:tcPr>
        <w:p w14:paraId="3758E7DB" w14:textId="77777777" w:rsidR="00E02777" w:rsidRDefault="00E02777" w:rsidP="00E02777">
          <w:pPr>
            <w:widowControl w:val="0"/>
            <w:tabs>
              <w:tab w:val="center" w:pos="4252"/>
              <w:tab w:val="right" w:pos="8504"/>
            </w:tabs>
            <w:spacing w:line="240" w:lineRule="auto"/>
            <w:jc w:val="center"/>
            <w:rPr>
              <w:rFonts w:ascii="Cambria" w:hAnsi="Cambria"/>
              <w:b/>
              <w:sz w:val="16"/>
            </w:rPr>
          </w:pPr>
          <w:r>
            <w:rPr>
              <w:noProof/>
            </w:rPr>
            <w:drawing>
              <wp:inline distT="0" distB="0" distL="0" distR="0" wp14:anchorId="2FDB5658" wp14:editId="0C8C3800">
                <wp:extent cx="765175" cy="169545"/>
                <wp:effectExtent l="0" t="0" r="0" b="0"/>
                <wp:docPr id="16"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descr="Imagen que contiene Texto&#10;&#10;Descripción generada automáticamente"/>
                        <pic:cNvPicPr>
                          <a:picLocks noChangeAspect="1" noChangeArrowheads="1"/>
                        </pic:cNvPicPr>
                      </pic:nvPicPr>
                      <pic:blipFill>
                        <a:blip r:embed="rId1"/>
                        <a:stretch>
                          <a:fillRect/>
                        </a:stretch>
                      </pic:blipFill>
                      <pic:spPr bwMode="auto">
                        <a:xfrm>
                          <a:off x="0" y="0"/>
                          <a:ext cx="765175" cy="169545"/>
                        </a:xfrm>
                        <a:prstGeom prst="rect">
                          <a:avLst/>
                        </a:prstGeom>
                      </pic:spPr>
                    </pic:pic>
                  </a:graphicData>
                </a:graphic>
              </wp:inline>
            </w:drawing>
          </w:r>
        </w:p>
      </w:tc>
    </w:tr>
  </w:tbl>
  <w:p w14:paraId="080611CF" w14:textId="77777777" w:rsidR="00CC53CE" w:rsidRPr="00DB5A03" w:rsidRDefault="00CC53CE" w:rsidP="00DB5A03">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palFUNe4" int2:invalidationBookmarkName="" int2:hashCode="77zm5OXh7BWCJj" int2:id="wJ8tVjT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00351BA2"/>
    <w:multiLevelType w:val="hybridMultilevel"/>
    <w:tmpl w:val="864EC8DA"/>
    <w:lvl w:ilvl="0" w:tplc="653C0E78">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3" w15:restartNumberingAfterBreak="0">
    <w:nsid w:val="0106042D"/>
    <w:multiLevelType w:val="hybridMultilevel"/>
    <w:tmpl w:val="D57A56C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 w15:restartNumberingAfterBreak="0">
    <w:nsid w:val="01DC7C69"/>
    <w:multiLevelType w:val="multilevel"/>
    <w:tmpl w:val="583AFCF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Estilonum"/>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7B2FE3"/>
    <w:multiLevelType w:val="hybridMultilevel"/>
    <w:tmpl w:val="587A988C"/>
    <w:lvl w:ilvl="0" w:tplc="E2E8606A">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047E7908"/>
    <w:multiLevelType w:val="hybridMultilevel"/>
    <w:tmpl w:val="8632C70E"/>
    <w:lvl w:ilvl="0" w:tplc="223253F0">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 w15:restartNumberingAfterBreak="0">
    <w:nsid w:val="04DB02A3"/>
    <w:multiLevelType w:val="multilevel"/>
    <w:tmpl w:val="23BEB806"/>
    <w:styleLink w:val="Estilo1"/>
    <w:lvl w:ilvl="0">
      <w:start w:val="1"/>
      <w:numFmt w:val="bullet"/>
      <w:lvlText w:val="•"/>
      <w:lvlJc w:val="left"/>
      <w:pPr>
        <w:ind w:left="1584" w:hanging="360"/>
      </w:pPr>
      <w:rPr>
        <w:rFonts w:ascii="Arial" w:hAnsi="Arial" w:hint="default"/>
        <w:color w:val="auto"/>
      </w:rPr>
    </w:lvl>
    <w:lvl w:ilvl="1">
      <w:numFmt w:val="bullet"/>
      <w:lvlText w:val="-"/>
      <w:lvlJc w:val="left"/>
      <w:pPr>
        <w:ind w:left="2304" w:hanging="360"/>
      </w:pPr>
      <w:rPr>
        <w:rFonts w:ascii="Calibri" w:eastAsia="Calibri" w:hAnsi="Calibri" w:cs="Calibri"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cs="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cs="Courier New" w:hint="default"/>
      </w:rPr>
    </w:lvl>
    <w:lvl w:ilvl="8">
      <w:start w:val="1"/>
      <w:numFmt w:val="bullet"/>
      <w:lvlText w:val=""/>
      <w:lvlJc w:val="left"/>
      <w:pPr>
        <w:ind w:left="7344" w:hanging="360"/>
      </w:pPr>
      <w:rPr>
        <w:rFonts w:ascii="Wingdings" w:hAnsi="Wingdings" w:hint="default"/>
      </w:rPr>
    </w:lvl>
  </w:abstractNum>
  <w:abstractNum w:abstractNumId="8" w15:restartNumberingAfterBreak="0">
    <w:nsid w:val="08D73FA5"/>
    <w:multiLevelType w:val="hybridMultilevel"/>
    <w:tmpl w:val="BB9017F2"/>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0B531A93"/>
    <w:multiLevelType w:val="hybridMultilevel"/>
    <w:tmpl w:val="79AA10F2"/>
    <w:lvl w:ilvl="0" w:tplc="D9423A22">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10" w15:restartNumberingAfterBreak="0">
    <w:nsid w:val="0EDD723A"/>
    <w:multiLevelType w:val="hybridMultilevel"/>
    <w:tmpl w:val="9E384678"/>
    <w:lvl w:ilvl="0" w:tplc="B1BAE170">
      <w:start w:val="1"/>
      <w:numFmt w:val="bullet"/>
      <w:pStyle w:val="GPTablaListaVietas"/>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007156F"/>
    <w:multiLevelType w:val="hybridMultilevel"/>
    <w:tmpl w:val="B4B29604"/>
    <w:lvl w:ilvl="0" w:tplc="F84C3AD0">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15:restartNumberingAfterBreak="0">
    <w:nsid w:val="13B11B5F"/>
    <w:multiLevelType w:val="hybridMultilevel"/>
    <w:tmpl w:val="071C2098"/>
    <w:lvl w:ilvl="0" w:tplc="22A2F874">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3" w15:restartNumberingAfterBreak="0">
    <w:nsid w:val="148309BE"/>
    <w:multiLevelType w:val="hybridMultilevel"/>
    <w:tmpl w:val="D97AD2B0"/>
    <w:lvl w:ilvl="0" w:tplc="280A0001">
      <w:start w:val="1"/>
      <w:numFmt w:val="bullet"/>
      <w:lvlText w:val=""/>
      <w:lvlJc w:val="left"/>
      <w:pPr>
        <w:ind w:left="1496" w:hanging="360"/>
      </w:pPr>
      <w:rPr>
        <w:rFonts w:ascii="Symbol" w:hAnsi="Symbol" w:hint="default"/>
      </w:rPr>
    </w:lvl>
    <w:lvl w:ilvl="1" w:tplc="280A0003" w:tentative="1">
      <w:start w:val="1"/>
      <w:numFmt w:val="bullet"/>
      <w:lvlText w:val="o"/>
      <w:lvlJc w:val="left"/>
      <w:pPr>
        <w:ind w:left="2216" w:hanging="360"/>
      </w:pPr>
      <w:rPr>
        <w:rFonts w:ascii="Courier New" w:hAnsi="Courier New" w:cs="Courier New" w:hint="default"/>
      </w:rPr>
    </w:lvl>
    <w:lvl w:ilvl="2" w:tplc="280A0005" w:tentative="1">
      <w:start w:val="1"/>
      <w:numFmt w:val="bullet"/>
      <w:lvlText w:val=""/>
      <w:lvlJc w:val="left"/>
      <w:pPr>
        <w:ind w:left="2936" w:hanging="360"/>
      </w:pPr>
      <w:rPr>
        <w:rFonts w:ascii="Wingdings" w:hAnsi="Wingdings" w:hint="default"/>
      </w:rPr>
    </w:lvl>
    <w:lvl w:ilvl="3" w:tplc="280A0001" w:tentative="1">
      <w:start w:val="1"/>
      <w:numFmt w:val="bullet"/>
      <w:lvlText w:val=""/>
      <w:lvlJc w:val="left"/>
      <w:pPr>
        <w:ind w:left="3656" w:hanging="360"/>
      </w:pPr>
      <w:rPr>
        <w:rFonts w:ascii="Symbol" w:hAnsi="Symbol" w:hint="default"/>
      </w:rPr>
    </w:lvl>
    <w:lvl w:ilvl="4" w:tplc="280A0003" w:tentative="1">
      <w:start w:val="1"/>
      <w:numFmt w:val="bullet"/>
      <w:lvlText w:val="o"/>
      <w:lvlJc w:val="left"/>
      <w:pPr>
        <w:ind w:left="4376" w:hanging="360"/>
      </w:pPr>
      <w:rPr>
        <w:rFonts w:ascii="Courier New" w:hAnsi="Courier New" w:cs="Courier New" w:hint="default"/>
      </w:rPr>
    </w:lvl>
    <w:lvl w:ilvl="5" w:tplc="280A0005" w:tentative="1">
      <w:start w:val="1"/>
      <w:numFmt w:val="bullet"/>
      <w:lvlText w:val=""/>
      <w:lvlJc w:val="left"/>
      <w:pPr>
        <w:ind w:left="5096" w:hanging="360"/>
      </w:pPr>
      <w:rPr>
        <w:rFonts w:ascii="Wingdings" w:hAnsi="Wingdings" w:hint="default"/>
      </w:rPr>
    </w:lvl>
    <w:lvl w:ilvl="6" w:tplc="280A0001" w:tentative="1">
      <w:start w:val="1"/>
      <w:numFmt w:val="bullet"/>
      <w:lvlText w:val=""/>
      <w:lvlJc w:val="left"/>
      <w:pPr>
        <w:ind w:left="5816" w:hanging="360"/>
      </w:pPr>
      <w:rPr>
        <w:rFonts w:ascii="Symbol" w:hAnsi="Symbol" w:hint="default"/>
      </w:rPr>
    </w:lvl>
    <w:lvl w:ilvl="7" w:tplc="280A0003" w:tentative="1">
      <w:start w:val="1"/>
      <w:numFmt w:val="bullet"/>
      <w:lvlText w:val="o"/>
      <w:lvlJc w:val="left"/>
      <w:pPr>
        <w:ind w:left="6536" w:hanging="360"/>
      </w:pPr>
      <w:rPr>
        <w:rFonts w:ascii="Courier New" w:hAnsi="Courier New" w:cs="Courier New" w:hint="default"/>
      </w:rPr>
    </w:lvl>
    <w:lvl w:ilvl="8" w:tplc="280A0005" w:tentative="1">
      <w:start w:val="1"/>
      <w:numFmt w:val="bullet"/>
      <w:lvlText w:val=""/>
      <w:lvlJc w:val="left"/>
      <w:pPr>
        <w:ind w:left="7256" w:hanging="360"/>
      </w:pPr>
      <w:rPr>
        <w:rFonts w:ascii="Wingdings" w:hAnsi="Wingdings" w:hint="default"/>
      </w:rPr>
    </w:lvl>
  </w:abstractNum>
  <w:abstractNum w:abstractNumId="14" w15:restartNumberingAfterBreak="0">
    <w:nsid w:val="16C129E6"/>
    <w:multiLevelType w:val="hybridMultilevel"/>
    <w:tmpl w:val="8CEC9BD2"/>
    <w:lvl w:ilvl="0" w:tplc="50843582">
      <w:start w:val="1"/>
      <w:numFmt w:val="bullet"/>
      <w:pStyle w:val="CGR-Vieta1"/>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9B85131"/>
    <w:multiLevelType w:val="hybridMultilevel"/>
    <w:tmpl w:val="EFE275DE"/>
    <w:lvl w:ilvl="0" w:tplc="819A54DC">
      <w:start w:val="1"/>
      <w:numFmt w:val="decimal"/>
      <w:lvlText w:val="%1."/>
      <w:lvlJc w:val="left"/>
      <w:pPr>
        <w:ind w:left="2072" w:hanging="360"/>
      </w:pPr>
      <w:rPr>
        <w:rFonts w:hint="default"/>
      </w:rPr>
    </w:lvl>
    <w:lvl w:ilvl="1" w:tplc="280A0019" w:tentative="1">
      <w:start w:val="1"/>
      <w:numFmt w:val="lowerLetter"/>
      <w:lvlText w:val="%2."/>
      <w:lvlJc w:val="left"/>
      <w:pPr>
        <w:ind w:left="2792" w:hanging="360"/>
      </w:pPr>
    </w:lvl>
    <w:lvl w:ilvl="2" w:tplc="280A001B" w:tentative="1">
      <w:start w:val="1"/>
      <w:numFmt w:val="lowerRoman"/>
      <w:lvlText w:val="%3."/>
      <w:lvlJc w:val="right"/>
      <w:pPr>
        <w:ind w:left="3512" w:hanging="180"/>
      </w:pPr>
    </w:lvl>
    <w:lvl w:ilvl="3" w:tplc="280A000F" w:tentative="1">
      <w:start w:val="1"/>
      <w:numFmt w:val="decimal"/>
      <w:lvlText w:val="%4."/>
      <w:lvlJc w:val="left"/>
      <w:pPr>
        <w:ind w:left="4232" w:hanging="360"/>
      </w:pPr>
    </w:lvl>
    <w:lvl w:ilvl="4" w:tplc="280A0019" w:tentative="1">
      <w:start w:val="1"/>
      <w:numFmt w:val="lowerLetter"/>
      <w:lvlText w:val="%5."/>
      <w:lvlJc w:val="left"/>
      <w:pPr>
        <w:ind w:left="4952" w:hanging="360"/>
      </w:pPr>
    </w:lvl>
    <w:lvl w:ilvl="5" w:tplc="280A001B" w:tentative="1">
      <w:start w:val="1"/>
      <w:numFmt w:val="lowerRoman"/>
      <w:lvlText w:val="%6."/>
      <w:lvlJc w:val="right"/>
      <w:pPr>
        <w:ind w:left="5672" w:hanging="180"/>
      </w:pPr>
    </w:lvl>
    <w:lvl w:ilvl="6" w:tplc="280A000F" w:tentative="1">
      <w:start w:val="1"/>
      <w:numFmt w:val="decimal"/>
      <w:lvlText w:val="%7."/>
      <w:lvlJc w:val="left"/>
      <w:pPr>
        <w:ind w:left="6392" w:hanging="360"/>
      </w:pPr>
    </w:lvl>
    <w:lvl w:ilvl="7" w:tplc="280A0019" w:tentative="1">
      <w:start w:val="1"/>
      <w:numFmt w:val="lowerLetter"/>
      <w:lvlText w:val="%8."/>
      <w:lvlJc w:val="left"/>
      <w:pPr>
        <w:ind w:left="7112" w:hanging="360"/>
      </w:pPr>
    </w:lvl>
    <w:lvl w:ilvl="8" w:tplc="280A001B" w:tentative="1">
      <w:start w:val="1"/>
      <w:numFmt w:val="lowerRoman"/>
      <w:lvlText w:val="%9."/>
      <w:lvlJc w:val="right"/>
      <w:pPr>
        <w:ind w:left="7832" w:hanging="180"/>
      </w:pPr>
    </w:lvl>
  </w:abstractNum>
  <w:abstractNum w:abstractNumId="16" w15:restartNumberingAfterBreak="0">
    <w:nsid w:val="19D072B9"/>
    <w:multiLevelType w:val="hybridMultilevel"/>
    <w:tmpl w:val="E97243F4"/>
    <w:lvl w:ilvl="0" w:tplc="280A000F">
      <w:start w:val="1"/>
      <w:numFmt w:val="decimal"/>
      <w:lvlText w:val="%1."/>
      <w:lvlJc w:val="left"/>
      <w:pPr>
        <w:ind w:left="1496" w:hanging="360"/>
      </w:pPr>
      <w:rPr>
        <w:rFonts w:hint="default"/>
      </w:rPr>
    </w:lvl>
    <w:lvl w:ilvl="1" w:tplc="280A0019" w:tentative="1">
      <w:start w:val="1"/>
      <w:numFmt w:val="lowerLetter"/>
      <w:lvlText w:val="%2."/>
      <w:lvlJc w:val="left"/>
      <w:pPr>
        <w:ind w:left="2216" w:hanging="360"/>
      </w:pPr>
    </w:lvl>
    <w:lvl w:ilvl="2" w:tplc="280A001B" w:tentative="1">
      <w:start w:val="1"/>
      <w:numFmt w:val="lowerRoman"/>
      <w:lvlText w:val="%3."/>
      <w:lvlJc w:val="right"/>
      <w:pPr>
        <w:ind w:left="2936" w:hanging="180"/>
      </w:pPr>
    </w:lvl>
    <w:lvl w:ilvl="3" w:tplc="280A000F" w:tentative="1">
      <w:start w:val="1"/>
      <w:numFmt w:val="decimal"/>
      <w:lvlText w:val="%4."/>
      <w:lvlJc w:val="left"/>
      <w:pPr>
        <w:ind w:left="3656" w:hanging="360"/>
      </w:pPr>
    </w:lvl>
    <w:lvl w:ilvl="4" w:tplc="280A0019" w:tentative="1">
      <w:start w:val="1"/>
      <w:numFmt w:val="lowerLetter"/>
      <w:lvlText w:val="%5."/>
      <w:lvlJc w:val="left"/>
      <w:pPr>
        <w:ind w:left="4376" w:hanging="360"/>
      </w:pPr>
    </w:lvl>
    <w:lvl w:ilvl="5" w:tplc="280A001B" w:tentative="1">
      <w:start w:val="1"/>
      <w:numFmt w:val="lowerRoman"/>
      <w:lvlText w:val="%6."/>
      <w:lvlJc w:val="right"/>
      <w:pPr>
        <w:ind w:left="5096" w:hanging="180"/>
      </w:pPr>
    </w:lvl>
    <w:lvl w:ilvl="6" w:tplc="280A000F" w:tentative="1">
      <w:start w:val="1"/>
      <w:numFmt w:val="decimal"/>
      <w:lvlText w:val="%7."/>
      <w:lvlJc w:val="left"/>
      <w:pPr>
        <w:ind w:left="5816" w:hanging="360"/>
      </w:pPr>
    </w:lvl>
    <w:lvl w:ilvl="7" w:tplc="280A0019" w:tentative="1">
      <w:start w:val="1"/>
      <w:numFmt w:val="lowerLetter"/>
      <w:lvlText w:val="%8."/>
      <w:lvlJc w:val="left"/>
      <w:pPr>
        <w:ind w:left="6536" w:hanging="360"/>
      </w:pPr>
    </w:lvl>
    <w:lvl w:ilvl="8" w:tplc="280A001B" w:tentative="1">
      <w:start w:val="1"/>
      <w:numFmt w:val="lowerRoman"/>
      <w:lvlText w:val="%9."/>
      <w:lvlJc w:val="right"/>
      <w:pPr>
        <w:ind w:left="7256" w:hanging="180"/>
      </w:pPr>
    </w:lvl>
  </w:abstractNum>
  <w:abstractNum w:abstractNumId="17" w15:restartNumberingAfterBreak="0">
    <w:nsid w:val="1CB62B45"/>
    <w:multiLevelType w:val="hybridMultilevel"/>
    <w:tmpl w:val="D0144B1A"/>
    <w:lvl w:ilvl="0" w:tplc="20048A86">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1CB91500"/>
    <w:multiLevelType w:val="hybridMultilevel"/>
    <w:tmpl w:val="41BA04E0"/>
    <w:lvl w:ilvl="0" w:tplc="5B984414">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19" w15:restartNumberingAfterBreak="0">
    <w:nsid w:val="247B2EC8"/>
    <w:multiLevelType w:val="hybridMultilevel"/>
    <w:tmpl w:val="C31ED42C"/>
    <w:lvl w:ilvl="0" w:tplc="5CBC2098">
      <w:start w:val="1"/>
      <w:numFmt w:val="decimal"/>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25A615BF"/>
    <w:multiLevelType w:val="hybridMultilevel"/>
    <w:tmpl w:val="4ECC7862"/>
    <w:lvl w:ilvl="0" w:tplc="D994B738">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1" w15:restartNumberingAfterBreak="0">
    <w:nsid w:val="25F26DD2"/>
    <w:multiLevelType w:val="hybridMultilevel"/>
    <w:tmpl w:val="A6C08C34"/>
    <w:lvl w:ilvl="0" w:tplc="8ACAC79E">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2" w15:restartNumberingAfterBreak="0">
    <w:nsid w:val="26D15537"/>
    <w:multiLevelType w:val="multilevel"/>
    <w:tmpl w:val="B82AB9CE"/>
    <w:lvl w:ilvl="0">
      <w:start w:val="1"/>
      <w:numFmt w:val="decimal"/>
      <w:lvlText w:val="%1."/>
      <w:lvlJc w:val="left"/>
      <w:pPr>
        <w:ind w:left="1440" w:hanging="360"/>
      </w:pPr>
      <w:rPr>
        <w:rFonts w:hint="default"/>
      </w:rPr>
    </w:lvl>
    <w:lvl w:ilvl="1">
      <w:start w:val="9"/>
      <w:numFmt w:val="decimal"/>
      <w:isLgl/>
      <w:lvlText w:val="%1.%2."/>
      <w:lvlJc w:val="left"/>
      <w:pPr>
        <w:ind w:left="1145"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279A099C"/>
    <w:multiLevelType w:val="hybridMultilevel"/>
    <w:tmpl w:val="554A7464"/>
    <w:lvl w:ilvl="0" w:tplc="B53E92F4">
      <w:start w:val="1"/>
      <w:numFmt w:val="bullet"/>
      <w:pStyle w:val="CGR-Vieta4"/>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4" w15:restartNumberingAfterBreak="0">
    <w:nsid w:val="290977E8"/>
    <w:multiLevelType w:val="multilevel"/>
    <w:tmpl w:val="AF7255FE"/>
    <w:lvl w:ilvl="0">
      <w:start w:val="1"/>
      <w:numFmt w:val="decimal"/>
      <w:lvlText w:val="%1."/>
      <w:lvlJc w:val="left"/>
      <w:pPr>
        <w:ind w:left="360" w:hanging="360"/>
      </w:pPr>
      <w:rPr>
        <w:b/>
      </w:rPr>
    </w:lvl>
    <w:lvl w:ilvl="1">
      <w:start w:val="1"/>
      <w:numFmt w:val="decimal"/>
      <w:pStyle w:val="nivel2"/>
      <w:lvlText w:val="%1.%2."/>
      <w:lvlJc w:val="left"/>
      <w:pPr>
        <w:ind w:left="1080" w:hanging="360"/>
      </w:pPr>
    </w:lvl>
    <w:lvl w:ilvl="2">
      <w:start w:val="1"/>
      <w:numFmt w:val="decimal"/>
      <w:lvlText w:val="%1.%2.%3."/>
      <w:lvlJc w:val="left"/>
      <w:pPr>
        <w:ind w:left="2160" w:hanging="720"/>
      </w:pPr>
    </w:lvl>
    <w:lvl w:ilvl="3">
      <w:start w:val="1"/>
      <w:numFmt w:val="lowerRoman"/>
      <w:lvlText w:val="%4."/>
      <w:lvlJc w:val="left"/>
      <w:pPr>
        <w:ind w:left="2880" w:hanging="720"/>
      </w:pPr>
      <w:rPr>
        <w:rFonts w:ascii="Arial" w:eastAsia="Arial" w:hAnsi="Arial" w:cs="Arial"/>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2B2E44D2"/>
    <w:multiLevelType w:val="hybridMultilevel"/>
    <w:tmpl w:val="939EA0E6"/>
    <w:lvl w:ilvl="0" w:tplc="1286DD08">
      <w:start w:val="1"/>
      <w:numFmt w:val="bullet"/>
      <w:lvlText w:val="-"/>
      <w:lvlJc w:val="left"/>
      <w:pPr>
        <w:ind w:left="1004" w:hanging="360"/>
      </w:pPr>
      <w:rPr>
        <w:rFonts w:ascii="Arial" w:eastAsia="Times New Roman" w:hAnsi="Arial" w:cs="Arial" w:hint="default"/>
        <w:b/>
        <w:bCs w:val="0"/>
      </w:rPr>
    </w:lvl>
    <w:lvl w:ilvl="1" w:tplc="3E76A7CE">
      <w:start w:val="1"/>
      <w:numFmt w:val="bullet"/>
      <w:lvlText w:val="o"/>
      <w:lvlJc w:val="left"/>
      <w:pPr>
        <w:ind w:left="1352" w:hanging="360"/>
      </w:pPr>
      <w:rPr>
        <w:rFonts w:ascii="Courier New" w:hAnsi="Courier New" w:cs="Courier New" w:hint="default"/>
        <w:b/>
        <w:bCs/>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6" w15:restartNumberingAfterBreak="0">
    <w:nsid w:val="2E7D1E6D"/>
    <w:multiLevelType w:val="hybridMultilevel"/>
    <w:tmpl w:val="7CB215D6"/>
    <w:lvl w:ilvl="0" w:tplc="DC0A2DE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7" w15:restartNumberingAfterBreak="0">
    <w:nsid w:val="30567CD0"/>
    <w:multiLevelType w:val="multilevel"/>
    <w:tmpl w:val="015217B2"/>
    <w:lvl w:ilvl="0">
      <w:start w:val="1"/>
      <w:numFmt w:val="bullet"/>
      <w:pStyle w:val="Listaconvietas3"/>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77D63DE"/>
    <w:multiLevelType w:val="hybridMultilevel"/>
    <w:tmpl w:val="ADC4DC84"/>
    <w:lvl w:ilvl="0" w:tplc="6CB6F1B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9" w15:restartNumberingAfterBreak="0">
    <w:nsid w:val="3AF163A5"/>
    <w:multiLevelType w:val="hybridMultilevel"/>
    <w:tmpl w:val="F27046EA"/>
    <w:lvl w:ilvl="0" w:tplc="B0A8957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0" w15:restartNumberingAfterBreak="0">
    <w:nsid w:val="3C623373"/>
    <w:multiLevelType w:val="hybridMultilevel"/>
    <w:tmpl w:val="63BEE2C8"/>
    <w:lvl w:ilvl="0" w:tplc="193C614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1" w15:restartNumberingAfterBreak="0">
    <w:nsid w:val="3CFD78BD"/>
    <w:multiLevelType w:val="hybridMultilevel"/>
    <w:tmpl w:val="20360E36"/>
    <w:lvl w:ilvl="0" w:tplc="D1EC036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2" w15:restartNumberingAfterBreak="0">
    <w:nsid w:val="3E4B7DAB"/>
    <w:multiLevelType w:val="hybridMultilevel"/>
    <w:tmpl w:val="E39ED02A"/>
    <w:lvl w:ilvl="0" w:tplc="807EFEC6">
      <w:start w:val="1"/>
      <w:numFmt w:val="bullet"/>
      <w:pStyle w:val="bullet1"/>
      <w:lvlText w:val=""/>
      <w:lvlJc w:val="left"/>
      <w:pPr>
        <w:tabs>
          <w:tab w:val="num" w:pos="1080"/>
        </w:tabs>
        <w:ind w:left="1080" w:hanging="360"/>
      </w:pPr>
      <w:rPr>
        <w:rFonts w:ascii="Wingdings" w:hAnsi="Wingdings" w:hint="default"/>
      </w:rPr>
    </w:lvl>
    <w:lvl w:ilvl="1" w:tplc="A05C6826" w:tentative="1">
      <w:start w:val="1"/>
      <w:numFmt w:val="bullet"/>
      <w:lvlText w:val="o"/>
      <w:lvlJc w:val="left"/>
      <w:pPr>
        <w:tabs>
          <w:tab w:val="num" w:pos="1800"/>
        </w:tabs>
        <w:ind w:left="1800" w:hanging="360"/>
      </w:pPr>
      <w:rPr>
        <w:rFonts w:ascii="Courier New" w:hAnsi="Courier New" w:cs="Courier New" w:hint="default"/>
      </w:rPr>
    </w:lvl>
    <w:lvl w:ilvl="2" w:tplc="D262B4C8" w:tentative="1">
      <w:start w:val="1"/>
      <w:numFmt w:val="bullet"/>
      <w:lvlText w:val=""/>
      <w:lvlJc w:val="left"/>
      <w:pPr>
        <w:tabs>
          <w:tab w:val="num" w:pos="2520"/>
        </w:tabs>
        <w:ind w:left="2520" w:hanging="360"/>
      </w:pPr>
      <w:rPr>
        <w:rFonts w:ascii="Wingdings" w:hAnsi="Wingdings" w:hint="default"/>
      </w:rPr>
    </w:lvl>
    <w:lvl w:ilvl="3" w:tplc="ED08F360" w:tentative="1">
      <w:start w:val="1"/>
      <w:numFmt w:val="bullet"/>
      <w:lvlText w:val=""/>
      <w:lvlJc w:val="left"/>
      <w:pPr>
        <w:tabs>
          <w:tab w:val="num" w:pos="3240"/>
        </w:tabs>
        <w:ind w:left="3240" w:hanging="360"/>
      </w:pPr>
      <w:rPr>
        <w:rFonts w:ascii="Symbol" w:hAnsi="Symbol" w:hint="default"/>
      </w:rPr>
    </w:lvl>
    <w:lvl w:ilvl="4" w:tplc="449A3254" w:tentative="1">
      <w:start w:val="1"/>
      <w:numFmt w:val="bullet"/>
      <w:lvlText w:val="o"/>
      <w:lvlJc w:val="left"/>
      <w:pPr>
        <w:tabs>
          <w:tab w:val="num" w:pos="3960"/>
        </w:tabs>
        <w:ind w:left="3960" w:hanging="360"/>
      </w:pPr>
      <w:rPr>
        <w:rFonts w:ascii="Courier New" w:hAnsi="Courier New" w:cs="Courier New" w:hint="default"/>
      </w:rPr>
    </w:lvl>
    <w:lvl w:ilvl="5" w:tplc="12CC94D0" w:tentative="1">
      <w:start w:val="1"/>
      <w:numFmt w:val="bullet"/>
      <w:lvlText w:val=""/>
      <w:lvlJc w:val="left"/>
      <w:pPr>
        <w:tabs>
          <w:tab w:val="num" w:pos="4680"/>
        </w:tabs>
        <w:ind w:left="4680" w:hanging="360"/>
      </w:pPr>
      <w:rPr>
        <w:rFonts w:ascii="Wingdings" w:hAnsi="Wingdings" w:hint="default"/>
      </w:rPr>
    </w:lvl>
    <w:lvl w:ilvl="6" w:tplc="8B44432E" w:tentative="1">
      <w:start w:val="1"/>
      <w:numFmt w:val="bullet"/>
      <w:lvlText w:val=""/>
      <w:lvlJc w:val="left"/>
      <w:pPr>
        <w:tabs>
          <w:tab w:val="num" w:pos="5400"/>
        </w:tabs>
        <w:ind w:left="5400" w:hanging="360"/>
      </w:pPr>
      <w:rPr>
        <w:rFonts w:ascii="Symbol" w:hAnsi="Symbol" w:hint="default"/>
      </w:rPr>
    </w:lvl>
    <w:lvl w:ilvl="7" w:tplc="9D66EAD4" w:tentative="1">
      <w:start w:val="1"/>
      <w:numFmt w:val="bullet"/>
      <w:lvlText w:val="o"/>
      <w:lvlJc w:val="left"/>
      <w:pPr>
        <w:tabs>
          <w:tab w:val="num" w:pos="6120"/>
        </w:tabs>
        <w:ind w:left="6120" w:hanging="360"/>
      </w:pPr>
      <w:rPr>
        <w:rFonts w:ascii="Courier New" w:hAnsi="Courier New" w:cs="Courier New" w:hint="default"/>
      </w:rPr>
    </w:lvl>
    <w:lvl w:ilvl="8" w:tplc="6B9A8D46"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E6E32F6"/>
    <w:multiLevelType w:val="hybridMultilevel"/>
    <w:tmpl w:val="79AA10F2"/>
    <w:lvl w:ilvl="0" w:tplc="D9423A22">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34" w15:restartNumberingAfterBreak="0">
    <w:nsid w:val="3F3A6640"/>
    <w:multiLevelType w:val="hybridMultilevel"/>
    <w:tmpl w:val="654CAB02"/>
    <w:lvl w:ilvl="0" w:tplc="4050B16E">
      <w:start w:val="1"/>
      <w:numFmt w:val="decimal"/>
      <w:lvlText w:val="%1."/>
      <w:lvlJc w:val="left"/>
      <w:pPr>
        <w:ind w:left="1800" w:hanging="360"/>
      </w:pPr>
      <w:rPr>
        <w:rFonts w:hint="default"/>
      </w:r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5" w15:restartNumberingAfterBreak="0">
    <w:nsid w:val="412E564B"/>
    <w:multiLevelType w:val="hybridMultilevel"/>
    <w:tmpl w:val="783C24AC"/>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6" w15:restartNumberingAfterBreak="0">
    <w:nsid w:val="45F1654E"/>
    <w:multiLevelType w:val="hybridMultilevel"/>
    <w:tmpl w:val="04405FE4"/>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7" w15:restartNumberingAfterBreak="0">
    <w:nsid w:val="46D52F8B"/>
    <w:multiLevelType w:val="multilevel"/>
    <w:tmpl w:val="C8806BBC"/>
    <w:lvl w:ilvl="0">
      <w:start w:val="1"/>
      <w:numFmt w:val="decimal"/>
      <w:lvlText w:val="%1."/>
      <w:lvlJc w:val="left"/>
      <w:pPr>
        <w:ind w:left="1440" w:hanging="360"/>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48AA53B9"/>
    <w:multiLevelType w:val="hybridMultilevel"/>
    <w:tmpl w:val="E4AC4AE8"/>
    <w:lvl w:ilvl="0" w:tplc="459CF57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 w15:restartNumberingAfterBreak="0">
    <w:nsid w:val="4D71236F"/>
    <w:multiLevelType w:val="multilevel"/>
    <w:tmpl w:val="0E5419C2"/>
    <w:lvl w:ilvl="0">
      <w:start w:val="1"/>
      <w:numFmt w:val="decimal"/>
      <w:lvlText w:val="%1."/>
      <w:lvlJc w:val="right"/>
      <w:pPr>
        <w:ind w:left="360" w:hanging="360"/>
      </w:pPr>
    </w:lvl>
    <w:lvl w:ilvl="1">
      <w:start w:val="1"/>
      <w:numFmt w:val="decimal"/>
      <w:suff w:val="space"/>
      <w:lvlText w:val="%1.%2."/>
      <w:lvlJc w:val="left"/>
      <w:pPr>
        <w:ind w:left="357" w:hanging="357"/>
      </w:pPr>
      <w:rPr>
        <w:lang w:val="es-PE"/>
      </w:rPr>
    </w:lvl>
    <w:lvl w:ilvl="2">
      <w:start w:val="1"/>
      <w:numFmt w:val="decimal"/>
      <w:pStyle w:val="Ttulo3"/>
      <w:suff w:val="space"/>
      <w:lvlText w:val="%1.%2.%3."/>
      <w:lvlJc w:val="left"/>
      <w:pPr>
        <w:ind w:left="1071" w:hanging="357"/>
      </w:pPr>
    </w:lvl>
    <w:lvl w:ilvl="3">
      <w:start w:val="1"/>
      <w:numFmt w:val="decimal"/>
      <w:pStyle w:val="Ttulo4"/>
      <w:suff w:val="space"/>
      <w:lvlText w:val="%1.%2.%3.%4."/>
      <w:lvlJc w:val="left"/>
      <w:pPr>
        <w:ind w:left="1428" w:hanging="357"/>
      </w:pPr>
    </w:lvl>
    <w:lvl w:ilvl="4">
      <w:start w:val="1"/>
      <w:numFmt w:val="decimal"/>
      <w:pStyle w:val="Ttulo5"/>
      <w:suff w:val="space"/>
      <w:lvlText w:val="%1.%2.%3.%4.%5."/>
      <w:lvlJc w:val="left"/>
      <w:pPr>
        <w:ind w:left="1785" w:hanging="357"/>
      </w:pPr>
    </w:lvl>
    <w:lvl w:ilvl="5">
      <w:start w:val="1"/>
      <w:numFmt w:val="decimal"/>
      <w:pStyle w:val="Ttulo6"/>
      <w:suff w:val="space"/>
      <w:lvlText w:val="%1.%2.%3.%4.%5.%6."/>
      <w:lvlJc w:val="left"/>
      <w:pPr>
        <w:ind w:left="2142" w:hanging="357"/>
      </w:pPr>
      <w:rPr>
        <w:vertAlign w:val="baseline"/>
      </w:rPr>
    </w:lvl>
    <w:lvl w:ilvl="6">
      <w:start w:val="1"/>
      <w:numFmt w:val="decimal"/>
      <w:pStyle w:val="Ttulo7"/>
      <w:suff w:val="space"/>
      <w:lvlText w:val="%1.%2.%3.%4.%5.%6.%7."/>
      <w:lvlJc w:val="left"/>
      <w:pPr>
        <w:ind w:left="2499" w:hanging="357"/>
      </w:pPr>
    </w:lvl>
    <w:lvl w:ilvl="7">
      <w:start w:val="1"/>
      <w:numFmt w:val="decimal"/>
      <w:pStyle w:val="Ttulo8"/>
      <w:suff w:val="space"/>
      <w:lvlText w:val="%1.%2.%3.%4.%5.%6.%7.%8."/>
      <w:lvlJc w:val="left"/>
      <w:pPr>
        <w:ind w:left="2856" w:hanging="357"/>
      </w:pPr>
    </w:lvl>
    <w:lvl w:ilvl="8">
      <w:start w:val="1"/>
      <w:numFmt w:val="decimal"/>
      <w:pStyle w:val="Ttulo9"/>
      <w:suff w:val="space"/>
      <w:lvlText w:val="%1.%2.%3.%4.%5.%6.%7.%8.%9."/>
      <w:lvlJc w:val="left"/>
      <w:pPr>
        <w:ind w:left="3213" w:hanging="357"/>
      </w:pPr>
    </w:lvl>
  </w:abstractNum>
  <w:abstractNum w:abstractNumId="40" w15:restartNumberingAfterBreak="0">
    <w:nsid w:val="4EF42FF1"/>
    <w:multiLevelType w:val="hybridMultilevel"/>
    <w:tmpl w:val="F650FF72"/>
    <w:lvl w:ilvl="0" w:tplc="D8281982">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1" w15:restartNumberingAfterBreak="0">
    <w:nsid w:val="50656AC1"/>
    <w:multiLevelType w:val="hybridMultilevel"/>
    <w:tmpl w:val="40B85648"/>
    <w:lvl w:ilvl="0" w:tplc="997A6618">
      <w:start w:val="1"/>
      <w:numFmt w:val="decimal"/>
      <w:lvlText w:val="%1."/>
      <w:lvlJc w:val="left"/>
      <w:pPr>
        <w:ind w:left="1500" w:hanging="360"/>
      </w:pPr>
      <w:rPr>
        <w:rFonts w:hint="default"/>
      </w:rPr>
    </w:lvl>
    <w:lvl w:ilvl="1" w:tplc="280A0019">
      <w:start w:val="1"/>
      <w:numFmt w:val="lowerLetter"/>
      <w:lvlText w:val="%2."/>
      <w:lvlJc w:val="left"/>
      <w:pPr>
        <w:ind w:left="2220" w:hanging="360"/>
      </w:pPr>
    </w:lvl>
    <w:lvl w:ilvl="2" w:tplc="280A001B">
      <w:start w:val="1"/>
      <w:numFmt w:val="lowerRoman"/>
      <w:lvlText w:val="%3."/>
      <w:lvlJc w:val="right"/>
      <w:pPr>
        <w:ind w:left="2940" w:hanging="180"/>
      </w:pPr>
    </w:lvl>
    <w:lvl w:ilvl="3" w:tplc="280A000F">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42" w15:restartNumberingAfterBreak="0">
    <w:nsid w:val="51283CC9"/>
    <w:multiLevelType w:val="hybridMultilevel"/>
    <w:tmpl w:val="ABD21AA2"/>
    <w:lvl w:ilvl="0" w:tplc="7368DEB6">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3" w15:restartNumberingAfterBreak="0">
    <w:nsid w:val="545D3DB3"/>
    <w:multiLevelType w:val="hybridMultilevel"/>
    <w:tmpl w:val="1CBEEA3C"/>
    <w:lvl w:ilvl="0" w:tplc="26C6CC2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55247FB9"/>
    <w:multiLevelType w:val="hybridMultilevel"/>
    <w:tmpl w:val="359894A8"/>
    <w:lvl w:ilvl="0" w:tplc="280A000F">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15:restartNumberingAfterBreak="0">
    <w:nsid w:val="553E7DD7"/>
    <w:multiLevelType w:val="hybridMultilevel"/>
    <w:tmpl w:val="2AA41E56"/>
    <w:lvl w:ilvl="0" w:tplc="C2A0FC72">
      <w:start w:val="1"/>
      <w:numFmt w:val="decimal"/>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6" w15:restartNumberingAfterBreak="0">
    <w:nsid w:val="557F37EC"/>
    <w:multiLevelType w:val="hybridMultilevel"/>
    <w:tmpl w:val="7EB2D5A0"/>
    <w:lvl w:ilvl="0" w:tplc="10887678">
      <w:start w:val="8"/>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81857F6"/>
    <w:multiLevelType w:val="hybridMultilevel"/>
    <w:tmpl w:val="98021B42"/>
    <w:lvl w:ilvl="0" w:tplc="280A0001">
      <w:start w:val="1"/>
      <w:numFmt w:val="bullet"/>
      <w:lvlText w:val=""/>
      <w:lvlJc w:val="left"/>
      <w:pPr>
        <w:ind w:left="2072" w:hanging="360"/>
      </w:pPr>
      <w:rPr>
        <w:rFonts w:ascii="Symbol" w:hAnsi="Symbol" w:hint="default"/>
      </w:rPr>
    </w:lvl>
    <w:lvl w:ilvl="1" w:tplc="280A0003" w:tentative="1">
      <w:start w:val="1"/>
      <w:numFmt w:val="bullet"/>
      <w:lvlText w:val="o"/>
      <w:lvlJc w:val="left"/>
      <w:pPr>
        <w:ind w:left="2792" w:hanging="360"/>
      </w:pPr>
      <w:rPr>
        <w:rFonts w:ascii="Courier New" w:hAnsi="Courier New" w:cs="Courier New" w:hint="default"/>
      </w:rPr>
    </w:lvl>
    <w:lvl w:ilvl="2" w:tplc="280A0005" w:tentative="1">
      <w:start w:val="1"/>
      <w:numFmt w:val="bullet"/>
      <w:lvlText w:val=""/>
      <w:lvlJc w:val="left"/>
      <w:pPr>
        <w:ind w:left="3512" w:hanging="360"/>
      </w:pPr>
      <w:rPr>
        <w:rFonts w:ascii="Wingdings" w:hAnsi="Wingdings" w:hint="default"/>
      </w:rPr>
    </w:lvl>
    <w:lvl w:ilvl="3" w:tplc="280A0001" w:tentative="1">
      <w:start w:val="1"/>
      <w:numFmt w:val="bullet"/>
      <w:lvlText w:val=""/>
      <w:lvlJc w:val="left"/>
      <w:pPr>
        <w:ind w:left="4232" w:hanging="360"/>
      </w:pPr>
      <w:rPr>
        <w:rFonts w:ascii="Symbol" w:hAnsi="Symbol" w:hint="default"/>
      </w:rPr>
    </w:lvl>
    <w:lvl w:ilvl="4" w:tplc="280A0003" w:tentative="1">
      <w:start w:val="1"/>
      <w:numFmt w:val="bullet"/>
      <w:lvlText w:val="o"/>
      <w:lvlJc w:val="left"/>
      <w:pPr>
        <w:ind w:left="4952" w:hanging="360"/>
      </w:pPr>
      <w:rPr>
        <w:rFonts w:ascii="Courier New" w:hAnsi="Courier New" w:cs="Courier New" w:hint="default"/>
      </w:rPr>
    </w:lvl>
    <w:lvl w:ilvl="5" w:tplc="280A0005" w:tentative="1">
      <w:start w:val="1"/>
      <w:numFmt w:val="bullet"/>
      <w:lvlText w:val=""/>
      <w:lvlJc w:val="left"/>
      <w:pPr>
        <w:ind w:left="5672" w:hanging="360"/>
      </w:pPr>
      <w:rPr>
        <w:rFonts w:ascii="Wingdings" w:hAnsi="Wingdings" w:hint="default"/>
      </w:rPr>
    </w:lvl>
    <w:lvl w:ilvl="6" w:tplc="280A0001" w:tentative="1">
      <w:start w:val="1"/>
      <w:numFmt w:val="bullet"/>
      <w:lvlText w:val=""/>
      <w:lvlJc w:val="left"/>
      <w:pPr>
        <w:ind w:left="6392" w:hanging="360"/>
      </w:pPr>
      <w:rPr>
        <w:rFonts w:ascii="Symbol" w:hAnsi="Symbol" w:hint="default"/>
      </w:rPr>
    </w:lvl>
    <w:lvl w:ilvl="7" w:tplc="280A0003" w:tentative="1">
      <w:start w:val="1"/>
      <w:numFmt w:val="bullet"/>
      <w:lvlText w:val="o"/>
      <w:lvlJc w:val="left"/>
      <w:pPr>
        <w:ind w:left="7112" w:hanging="360"/>
      </w:pPr>
      <w:rPr>
        <w:rFonts w:ascii="Courier New" w:hAnsi="Courier New" w:cs="Courier New" w:hint="default"/>
      </w:rPr>
    </w:lvl>
    <w:lvl w:ilvl="8" w:tplc="280A0005" w:tentative="1">
      <w:start w:val="1"/>
      <w:numFmt w:val="bullet"/>
      <w:lvlText w:val=""/>
      <w:lvlJc w:val="left"/>
      <w:pPr>
        <w:ind w:left="7832" w:hanging="360"/>
      </w:pPr>
      <w:rPr>
        <w:rFonts w:ascii="Wingdings" w:hAnsi="Wingdings" w:hint="default"/>
      </w:rPr>
    </w:lvl>
  </w:abstractNum>
  <w:abstractNum w:abstractNumId="48" w15:restartNumberingAfterBreak="0">
    <w:nsid w:val="5CA27B76"/>
    <w:multiLevelType w:val="hybridMultilevel"/>
    <w:tmpl w:val="FC000F42"/>
    <w:lvl w:ilvl="0" w:tplc="A0EAB2D6">
      <w:start w:val="1"/>
      <w:numFmt w:val="decimal"/>
      <w:lvlText w:val="%1."/>
      <w:lvlJc w:val="left"/>
      <w:pPr>
        <w:ind w:left="1440" w:hanging="360"/>
      </w:pPr>
      <w:rPr>
        <w:rFonts w:ascii="Arial" w:eastAsia="Times New Roman" w:hAnsi="Arial" w:cs="Arial"/>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9" w15:restartNumberingAfterBreak="0">
    <w:nsid w:val="5E484649"/>
    <w:multiLevelType w:val="hybridMultilevel"/>
    <w:tmpl w:val="867A7B2E"/>
    <w:lvl w:ilvl="0" w:tplc="00C4CE1C">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0" w15:restartNumberingAfterBreak="0">
    <w:nsid w:val="5F6562E1"/>
    <w:multiLevelType w:val="hybridMultilevel"/>
    <w:tmpl w:val="A112A08A"/>
    <w:lvl w:ilvl="0" w:tplc="CA82770C">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1" w15:restartNumberingAfterBreak="0">
    <w:nsid w:val="61E904C7"/>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634631DA"/>
    <w:multiLevelType w:val="multilevel"/>
    <w:tmpl w:val="7DFE02EE"/>
    <w:lvl w:ilvl="0">
      <w:start w:val="1"/>
      <w:numFmt w:val="decimal"/>
      <w:pStyle w:val="CDDEN01"/>
      <w:lvlText w:val="%1."/>
      <w:lvlJc w:val="left"/>
      <w:pPr>
        <w:tabs>
          <w:tab w:val="num" w:pos="567"/>
        </w:tabs>
        <w:ind w:left="567" w:hanging="567"/>
      </w:pPr>
    </w:lvl>
    <w:lvl w:ilvl="1">
      <w:start w:val="1"/>
      <w:numFmt w:val="decimal"/>
      <w:pStyle w:val="CDDEN02"/>
      <w:lvlText w:val="%1.%2."/>
      <w:lvlJc w:val="left"/>
      <w:pPr>
        <w:tabs>
          <w:tab w:val="num" w:pos="1069"/>
        </w:tabs>
        <w:ind w:left="1069" w:hanging="709"/>
      </w:pPr>
      <w:rPr>
        <w:rFonts w:ascii="Arial" w:hAnsi="Arial" w:cs="Arial" w:hint="default"/>
        <w:sz w:val="22"/>
        <w:szCs w:val="22"/>
      </w:rPr>
    </w:lvl>
    <w:lvl w:ilvl="2">
      <w:start w:val="1"/>
      <w:numFmt w:val="decimal"/>
      <w:pStyle w:val="CDDEN03"/>
      <w:lvlText w:val="%1.%2.%3."/>
      <w:lvlJc w:val="left"/>
      <w:pPr>
        <w:tabs>
          <w:tab w:val="num" w:pos="2126"/>
        </w:tabs>
        <w:ind w:left="2126" w:hanging="850"/>
      </w:pPr>
    </w:lvl>
    <w:lvl w:ilvl="3">
      <w:start w:val="1"/>
      <w:numFmt w:val="decimal"/>
      <w:pStyle w:val="CDDEN04"/>
      <w:lvlText w:val="%1.%2.%3.%4."/>
      <w:lvlJc w:val="left"/>
      <w:pPr>
        <w:tabs>
          <w:tab w:val="num" w:pos="3260"/>
        </w:tabs>
        <w:ind w:left="3260" w:hanging="1134"/>
      </w:pPr>
    </w:lvl>
    <w:lvl w:ilvl="4">
      <w:start w:val="1"/>
      <w:numFmt w:val="decimal"/>
      <w:pStyle w:val="CDDEN05"/>
      <w:lvlText w:val="%1.%2.%3.%4.%5."/>
      <w:lvlJc w:val="left"/>
      <w:pPr>
        <w:tabs>
          <w:tab w:val="num" w:pos="4700"/>
        </w:tabs>
        <w:ind w:left="4394" w:hanging="1134"/>
      </w:pPr>
    </w:lvl>
    <w:lvl w:ilvl="5">
      <w:start w:val="1"/>
      <w:numFmt w:val="decimal"/>
      <w:lvlText w:val="%1.%2.%3.%4.%5.%6."/>
      <w:lvlJc w:val="left"/>
      <w:pPr>
        <w:tabs>
          <w:tab w:val="num" w:pos="4995"/>
        </w:tabs>
        <w:ind w:left="4111" w:hanging="1276"/>
      </w:pPr>
    </w:lvl>
    <w:lvl w:ilvl="6">
      <w:start w:val="1"/>
      <w:numFmt w:val="decimal"/>
      <w:lvlText w:val="%1.%2.%3.%4.%5.%6.%7."/>
      <w:lvlJc w:val="left"/>
      <w:pPr>
        <w:tabs>
          <w:tab w:val="num" w:pos="4820"/>
        </w:tabs>
        <w:ind w:left="4820" w:hanging="1418"/>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657E725E"/>
    <w:multiLevelType w:val="multilevel"/>
    <w:tmpl w:val="9B188226"/>
    <w:lvl w:ilvl="0">
      <w:start w:val="1"/>
      <w:numFmt w:val="bullet"/>
      <w:pStyle w:val="nivel1"/>
      <w:lvlText w:val="-"/>
      <w:lvlJc w:val="left"/>
      <w:pPr>
        <w:ind w:left="2088" w:hanging="360"/>
      </w:pPr>
      <w:rPr>
        <w:rFonts w:ascii="Arial" w:eastAsia="Arial" w:hAnsi="Arial" w:cs="Arial"/>
      </w:rPr>
    </w:lvl>
    <w:lvl w:ilvl="1">
      <w:start w:val="1"/>
      <w:numFmt w:val="bullet"/>
      <w:lvlText w:val="o"/>
      <w:lvlJc w:val="left"/>
      <w:pPr>
        <w:ind w:left="2808" w:hanging="360"/>
      </w:pPr>
      <w:rPr>
        <w:rFonts w:ascii="Courier New" w:eastAsia="Courier New" w:hAnsi="Courier New" w:cs="Courier New"/>
      </w:rPr>
    </w:lvl>
    <w:lvl w:ilvl="2">
      <w:start w:val="1"/>
      <w:numFmt w:val="bullet"/>
      <w:lvlText w:val="▪"/>
      <w:lvlJc w:val="left"/>
      <w:pPr>
        <w:ind w:left="3528" w:hanging="360"/>
      </w:pPr>
      <w:rPr>
        <w:rFonts w:ascii="Noto Sans Symbols" w:eastAsia="Noto Sans Symbols" w:hAnsi="Noto Sans Symbols" w:cs="Noto Sans Symbols"/>
      </w:rPr>
    </w:lvl>
    <w:lvl w:ilvl="3">
      <w:start w:val="1"/>
      <w:numFmt w:val="bullet"/>
      <w:lvlText w:val="●"/>
      <w:lvlJc w:val="left"/>
      <w:pPr>
        <w:ind w:left="4248" w:hanging="360"/>
      </w:pPr>
      <w:rPr>
        <w:rFonts w:ascii="Noto Sans Symbols" w:eastAsia="Noto Sans Symbols" w:hAnsi="Noto Sans Symbols" w:cs="Noto Sans Symbols"/>
      </w:rPr>
    </w:lvl>
    <w:lvl w:ilvl="4">
      <w:start w:val="1"/>
      <w:numFmt w:val="bullet"/>
      <w:lvlText w:val="o"/>
      <w:lvlJc w:val="left"/>
      <w:pPr>
        <w:ind w:left="4968" w:hanging="360"/>
      </w:pPr>
      <w:rPr>
        <w:rFonts w:ascii="Courier New" w:eastAsia="Courier New" w:hAnsi="Courier New" w:cs="Courier New"/>
      </w:rPr>
    </w:lvl>
    <w:lvl w:ilvl="5">
      <w:start w:val="1"/>
      <w:numFmt w:val="bullet"/>
      <w:lvlText w:val="▪"/>
      <w:lvlJc w:val="left"/>
      <w:pPr>
        <w:ind w:left="5688" w:hanging="360"/>
      </w:pPr>
      <w:rPr>
        <w:rFonts w:ascii="Noto Sans Symbols" w:eastAsia="Noto Sans Symbols" w:hAnsi="Noto Sans Symbols" w:cs="Noto Sans Symbols"/>
      </w:rPr>
    </w:lvl>
    <w:lvl w:ilvl="6">
      <w:start w:val="1"/>
      <w:numFmt w:val="bullet"/>
      <w:lvlText w:val="●"/>
      <w:lvlJc w:val="left"/>
      <w:pPr>
        <w:ind w:left="6408" w:hanging="360"/>
      </w:pPr>
      <w:rPr>
        <w:rFonts w:ascii="Noto Sans Symbols" w:eastAsia="Noto Sans Symbols" w:hAnsi="Noto Sans Symbols" w:cs="Noto Sans Symbols"/>
      </w:rPr>
    </w:lvl>
    <w:lvl w:ilvl="7">
      <w:start w:val="1"/>
      <w:numFmt w:val="bullet"/>
      <w:lvlText w:val="o"/>
      <w:lvlJc w:val="left"/>
      <w:pPr>
        <w:ind w:left="7128" w:hanging="360"/>
      </w:pPr>
      <w:rPr>
        <w:rFonts w:ascii="Courier New" w:eastAsia="Courier New" w:hAnsi="Courier New" w:cs="Courier New"/>
      </w:rPr>
    </w:lvl>
    <w:lvl w:ilvl="8">
      <w:start w:val="1"/>
      <w:numFmt w:val="bullet"/>
      <w:lvlText w:val="▪"/>
      <w:lvlJc w:val="left"/>
      <w:pPr>
        <w:ind w:left="7848" w:hanging="360"/>
      </w:pPr>
      <w:rPr>
        <w:rFonts w:ascii="Noto Sans Symbols" w:eastAsia="Noto Sans Symbols" w:hAnsi="Noto Sans Symbols" w:cs="Noto Sans Symbols"/>
      </w:rPr>
    </w:lvl>
  </w:abstractNum>
  <w:abstractNum w:abstractNumId="54" w15:restartNumberingAfterBreak="0">
    <w:nsid w:val="69C33D65"/>
    <w:multiLevelType w:val="hybridMultilevel"/>
    <w:tmpl w:val="7948313E"/>
    <w:lvl w:ilvl="0" w:tplc="B748C282">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5" w15:restartNumberingAfterBreak="0">
    <w:nsid w:val="6B0917DD"/>
    <w:multiLevelType w:val="hybridMultilevel"/>
    <w:tmpl w:val="A1060B34"/>
    <w:lvl w:ilvl="0" w:tplc="280A000F">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6" w15:restartNumberingAfterBreak="0">
    <w:nsid w:val="6C93212A"/>
    <w:multiLevelType w:val="singleLevel"/>
    <w:tmpl w:val="29CE20C0"/>
    <w:lvl w:ilvl="0">
      <w:start w:val="1"/>
      <w:numFmt w:val="bullet"/>
      <w:pStyle w:val="Bullet10"/>
      <w:lvlText w:val=""/>
      <w:lvlJc w:val="left"/>
      <w:pPr>
        <w:tabs>
          <w:tab w:val="num" w:pos="790"/>
        </w:tabs>
        <w:ind w:left="790" w:hanging="360"/>
      </w:pPr>
      <w:rPr>
        <w:rFonts w:ascii="Symbol" w:hAnsi="Symbol" w:hint="default"/>
      </w:rPr>
    </w:lvl>
  </w:abstractNum>
  <w:abstractNum w:abstractNumId="57" w15:restartNumberingAfterBreak="0">
    <w:nsid w:val="6E9E7544"/>
    <w:multiLevelType w:val="hybridMultilevel"/>
    <w:tmpl w:val="7B02640C"/>
    <w:lvl w:ilvl="0" w:tplc="242C2A4E">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58" w15:restartNumberingAfterBreak="0">
    <w:nsid w:val="6FD62A86"/>
    <w:multiLevelType w:val="hybridMultilevel"/>
    <w:tmpl w:val="2AA41E56"/>
    <w:lvl w:ilvl="0" w:tplc="C2A0FC7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9" w15:restartNumberingAfterBreak="0">
    <w:nsid w:val="700A7FCE"/>
    <w:multiLevelType w:val="hybridMultilevel"/>
    <w:tmpl w:val="DCBE1FBA"/>
    <w:lvl w:ilvl="0" w:tplc="D728B706">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0" w15:restartNumberingAfterBreak="0">
    <w:nsid w:val="70873D0F"/>
    <w:multiLevelType w:val="hybridMultilevel"/>
    <w:tmpl w:val="5036897C"/>
    <w:lvl w:ilvl="0" w:tplc="FFFFFFFF">
      <w:start w:val="1"/>
      <w:numFmt w:val="lowerLetter"/>
      <w:pStyle w:val="sangria01"/>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1440"/>
        </w:tabs>
        <w:ind w:left="1440" w:hanging="360"/>
      </w:pPr>
      <w:rPr>
        <w:rFonts w:ascii="Symbol" w:hAnsi="Symbol"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788A2020"/>
    <w:multiLevelType w:val="hybridMultilevel"/>
    <w:tmpl w:val="C018D6B6"/>
    <w:lvl w:ilvl="0" w:tplc="7F80B35C">
      <w:start w:val="1"/>
      <w:numFmt w:val="bullet"/>
      <w:pStyle w:val="CGR-Vieta2"/>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62" w15:restartNumberingAfterBreak="0">
    <w:nsid w:val="7898446D"/>
    <w:multiLevelType w:val="hybridMultilevel"/>
    <w:tmpl w:val="A1E08D68"/>
    <w:lvl w:ilvl="0" w:tplc="280A0001">
      <w:start w:val="1"/>
      <w:numFmt w:val="bullet"/>
      <w:lvlText w:val=""/>
      <w:lvlJc w:val="left"/>
      <w:pPr>
        <w:ind w:left="1856" w:hanging="360"/>
      </w:pPr>
      <w:rPr>
        <w:rFonts w:ascii="Symbol" w:hAnsi="Symbol" w:hint="default"/>
      </w:rPr>
    </w:lvl>
    <w:lvl w:ilvl="1" w:tplc="280A0003" w:tentative="1">
      <w:start w:val="1"/>
      <w:numFmt w:val="bullet"/>
      <w:lvlText w:val="o"/>
      <w:lvlJc w:val="left"/>
      <w:pPr>
        <w:ind w:left="2576" w:hanging="360"/>
      </w:pPr>
      <w:rPr>
        <w:rFonts w:ascii="Courier New" w:hAnsi="Courier New" w:cs="Courier New" w:hint="default"/>
      </w:rPr>
    </w:lvl>
    <w:lvl w:ilvl="2" w:tplc="280A0005" w:tentative="1">
      <w:start w:val="1"/>
      <w:numFmt w:val="bullet"/>
      <w:lvlText w:val=""/>
      <w:lvlJc w:val="left"/>
      <w:pPr>
        <w:ind w:left="3296" w:hanging="360"/>
      </w:pPr>
      <w:rPr>
        <w:rFonts w:ascii="Wingdings" w:hAnsi="Wingdings" w:hint="default"/>
      </w:rPr>
    </w:lvl>
    <w:lvl w:ilvl="3" w:tplc="280A0001" w:tentative="1">
      <w:start w:val="1"/>
      <w:numFmt w:val="bullet"/>
      <w:lvlText w:val=""/>
      <w:lvlJc w:val="left"/>
      <w:pPr>
        <w:ind w:left="4016" w:hanging="360"/>
      </w:pPr>
      <w:rPr>
        <w:rFonts w:ascii="Symbol" w:hAnsi="Symbol" w:hint="default"/>
      </w:rPr>
    </w:lvl>
    <w:lvl w:ilvl="4" w:tplc="280A0003" w:tentative="1">
      <w:start w:val="1"/>
      <w:numFmt w:val="bullet"/>
      <w:lvlText w:val="o"/>
      <w:lvlJc w:val="left"/>
      <w:pPr>
        <w:ind w:left="4736" w:hanging="360"/>
      </w:pPr>
      <w:rPr>
        <w:rFonts w:ascii="Courier New" w:hAnsi="Courier New" w:cs="Courier New" w:hint="default"/>
      </w:rPr>
    </w:lvl>
    <w:lvl w:ilvl="5" w:tplc="280A0005" w:tentative="1">
      <w:start w:val="1"/>
      <w:numFmt w:val="bullet"/>
      <w:lvlText w:val=""/>
      <w:lvlJc w:val="left"/>
      <w:pPr>
        <w:ind w:left="5456" w:hanging="360"/>
      </w:pPr>
      <w:rPr>
        <w:rFonts w:ascii="Wingdings" w:hAnsi="Wingdings" w:hint="default"/>
      </w:rPr>
    </w:lvl>
    <w:lvl w:ilvl="6" w:tplc="280A0001" w:tentative="1">
      <w:start w:val="1"/>
      <w:numFmt w:val="bullet"/>
      <w:lvlText w:val=""/>
      <w:lvlJc w:val="left"/>
      <w:pPr>
        <w:ind w:left="6176" w:hanging="360"/>
      </w:pPr>
      <w:rPr>
        <w:rFonts w:ascii="Symbol" w:hAnsi="Symbol" w:hint="default"/>
      </w:rPr>
    </w:lvl>
    <w:lvl w:ilvl="7" w:tplc="280A0003" w:tentative="1">
      <w:start w:val="1"/>
      <w:numFmt w:val="bullet"/>
      <w:lvlText w:val="o"/>
      <w:lvlJc w:val="left"/>
      <w:pPr>
        <w:ind w:left="6896" w:hanging="360"/>
      </w:pPr>
      <w:rPr>
        <w:rFonts w:ascii="Courier New" w:hAnsi="Courier New" w:cs="Courier New" w:hint="default"/>
      </w:rPr>
    </w:lvl>
    <w:lvl w:ilvl="8" w:tplc="280A0005" w:tentative="1">
      <w:start w:val="1"/>
      <w:numFmt w:val="bullet"/>
      <w:lvlText w:val=""/>
      <w:lvlJc w:val="left"/>
      <w:pPr>
        <w:ind w:left="7616" w:hanging="360"/>
      </w:pPr>
      <w:rPr>
        <w:rFonts w:ascii="Wingdings" w:hAnsi="Wingdings" w:hint="default"/>
      </w:rPr>
    </w:lvl>
  </w:abstractNum>
  <w:abstractNum w:abstractNumId="63" w15:restartNumberingAfterBreak="0">
    <w:nsid w:val="79EE0382"/>
    <w:multiLevelType w:val="hybridMultilevel"/>
    <w:tmpl w:val="5C000962"/>
    <w:lvl w:ilvl="0" w:tplc="F8103EAE">
      <w:start w:val="1"/>
      <w:numFmt w:val="none"/>
      <w:pStyle w:val="GPTablaNumero"/>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4" w15:restartNumberingAfterBreak="0">
    <w:nsid w:val="7A6305DF"/>
    <w:multiLevelType w:val="multilevel"/>
    <w:tmpl w:val="78D4C844"/>
    <w:lvl w:ilvl="0">
      <w:start w:val="1"/>
      <w:numFmt w:val="decimal"/>
      <w:lvlText w:val="%1."/>
      <w:lvlJc w:val="left"/>
      <w:pPr>
        <w:ind w:left="360" w:hanging="360"/>
      </w:pPr>
    </w:lvl>
    <w:lvl w:ilvl="1">
      <w:start w:val="1"/>
      <w:numFmt w:val="decimal"/>
      <w:lvlText w:val="%1.%2."/>
      <w:lvlJc w:val="left"/>
      <w:pPr>
        <w:ind w:left="1080" w:hanging="720"/>
      </w:pPr>
      <w:rPr>
        <w:b/>
        <w:bCs w:val="0"/>
        <w:i w:val="0"/>
        <w:iCs w:val="0"/>
      </w:rPr>
    </w:lvl>
    <w:lvl w:ilvl="2">
      <w:start w:val="1"/>
      <w:numFmt w:val="decimal"/>
      <w:lvlText w:val="%1.%2.%3."/>
      <w:lvlJc w:val="left"/>
      <w:pPr>
        <w:ind w:left="1287" w:hanging="720"/>
      </w:pPr>
    </w:lvl>
    <w:lvl w:ilvl="3">
      <w:start w:val="1"/>
      <w:numFmt w:val="decimal"/>
      <w:lvlText w:val="%1.%2.%3.%4."/>
      <w:lvlJc w:val="left"/>
      <w:pPr>
        <w:ind w:left="2072" w:hanging="1080"/>
      </w:pPr>
    </w:lvl>
    <w:lvl w:ilvl="4">
      <w:start w:val="1"/>
      <w:numFmt w:val="decimal"/>
      <w:lvlText w:val="%1.%2.%3.%4.%5."/>
      <w:lvlJc w:val="left"/>
      <w:pPr>
        <w:ind w:left="6608" w:hanging="1080"/>
      </w:pPr>
    </w:lvl>
    <w:lvl w:ilvl="5">
      <w:start w:val="1"/>
      <w:numFmt w:val="decimal"/>
      <w:lvlText w:val="%1.%2.%3.%4.%5.%6."/>
      <w:lvlJc w:val="left"/>
      <w:pPr>
        <w:ind w:left="1800" w:hanging="1440"/>
      </w:pPr>
    </w:lvl>
    <w:lvl w:ilvl="6">
      <w:start w:val="1"/>
      <w:numFmt w:val="decimal"/>
      <w:lvlText w:val="%1.%2.%3.%4.%5.%6.%7."/>
      <w:lvlJc w:val="left"/>
      <w:pPr>
        <w:ind w:left="2857"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5" w15:restartNumberingAfterBreak="0">
    <w:nsid w:val="7C174F82"/>
    <w:multiLevelType w:val="hybridMultilevel"/>
    <w:tmpl w:val="BB9017F2"/>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51"/>
  </w:num>
  <w:num w:numId="2">
    <w:abstractNumId w:val="56"/>
  </w:num>
  <w:num w:numId="3">
    <w:abstractNumId w:val="60"/>
  </w:num>
  <w:num w:numId="4">
    <w:abstractNumId w:val="39"/>
  </w:num>
  <w:num w:numId="5">
    <w:abstractNumId w:val="7"/>
  </w:num>
  <w:num w:numId="6">
    <w:abstractNumId w:val="0"/>
  </w:num>
  <w:num w:numId="7">
    <w:abstractNumId w:val="1"/>
  </w:num>
  <w:num w:numId="8">
    <w:abstractNumId w:val="14"/>
  </w:num>
  <w:num w:numId="9">
    <w:abstractNumId w:val="4"/>
  </w:num>
  <w:num w:numId="10">
    <w:abstractNumId w:val="53"/>
  </w:num>
  <w:num w:numId="11">
    <w:abstractNumId w:val="27"/>
  </w:num>
  <w:num w:numId="12">
    <w:abstractNumId w:val="24"/>
  </w:num>
  <w:num w:numId="13">
    <w:abstractNumId w:val="52"/>
  </w:num>
  <w:num w:numId="14">
    <w:abstractNumId w:val="63"/>
  </w:num>
  <w:num w:numId="15">
    <w:abstractNumId w:val="32"/>
  </w:num>
  <w:num w:numId="16">
    <w:abstractNumId w:val="10"/>
  </w:num>
  <w:num w:numId="17">
    <w:abstractNumId w:val="61"/>
  </w:num>
  <w:num w:numId="18">
    <w:abstractNumId w:val="23"/>
  </w:num>
  <w:num w:numId="19">
    <w:abstractNumId w:val="64"/>
  </w:num>
  <w:num w:numId="20">
    <w:abstractNumId w:val="46"/>
  </w:num>
  <w:num w:numId="21">
    <w:abstractNumId w:val="25"/>
  </w:num>
  <w:num w:numId="22">
    <w:abstractNumId w:val="3"/>
  </w:num>
  <w:num w:numId="23">
    <w:abstractNumId w:val="33"/>
  </w:num>
  <w:num w:numId="24">
    <w:abstractNumId w:val="58"/>
  </w:num>
  <w:num w:numId="25">
    <w:abstractNumId w:val="9"/>
  </w:num>
  <w:num w:numId="26">
    <w:abstractNumId w:val="45"/>
  </w:num>
  <w:num w:numId="27">
    <w:abstractNumId w:val="47"/>
  </w:num>
  <w:num w:numId="28">
    <w:abstractNumId w:val="13"/>
  </w:num>
  <w:num w:numId="29">
    <w:abstractNumId w:val="19"/>
  </w:num>
  <w:num w:numId="30">
    <w:abstractNumId w:val="62"/>
  </w:num>
  <w:num w:numId="31">
    <w:abstractNumId w:val="43"/>
  </w:num>
  <w:num w:numId="32">
    <w:abstractNumId w:val="20"/>
  </w:num>
  <w:num w:numId="33">
    <w:abstractNumId w:val="57"/>
  </w:num>
  <w:num w:numId="34">
    <w:abstractNumId w:val="41"/>
  </w:num>
  <w:num w:numId="35">
    <w:abstractNumId w:val="18"/>
  </w:num>
  <w:num w:numId="36">
    <w:abstractNumId w:val="44"/>
  </w:num>
  <w:num w:numId="37">
    <w:abstractNumId w:val="16"/>
  </w:num>
  <w:num w:numId="38">
    <w:abstractNumId w:val="54"/>
  </w:num>
  <w:num w:numId="39">
    <w:abstractNumId w:val="48"/>
  </w:num>
  <w:num w:numId="40">
    <w:abstractNumId w:val="59"/>
  </w:num>
  <w:num w:numId="41">
    <w:abstractNumId w:val="5"/>
  </w:num>
  <w:num w:numId="42">
    <w:abstractNumId w:val="55"/>
  </w:num>
  <w:num w:numId="43">
    <w:abstractNumId w:val="50"/>
  </w:num>
  <w:num w:numId="44">
    <w:abstractNumId w:val="12"/>
  </w:num>
  <w:num w:numId="45">
    <w:abstractNumId w:val="21"/>
  </w:num>
  <w:num w:numId="46">
    <w:abstractNumId w:val="29"/>
  </w:num>
  <w:num w:numId="47">
    <w:abstractNumId w:val="49"/>
  </w:num>
  <w:num w:numId="48">
    <w:abstractNumId w:val="65"/>
  </w:num>
  <w:num w:numId="49">
    <w:abstractNumId w:val="8"/>
  </w:num>
  <w:num w:numId="50">
    <w:abstractNumId w:val="40"/>
  </w:num>
  <w:num w:numId="51">
    <w:abstractNumId w:val="35"/>
  </w:num>
  <w:num w:numId="52">
    <w:abstractNumId w:val="36"/>
  </w:num>
  <w:num w:numId="53">
    <w:abstractNumId w:val="6"/>
  </w:num>
  <w:num w:numId="54">
    <w:abstractNumId w:val="26"/>
  </w:num>
  <w:num w:numId="55">
    <w:abstractNumId w:val="37"/>
  </w:num>
  <w:num w:numId="56">
    <w:abstractNumId w:val="28"/>
  </w:num>
  <w:num w:numId="57">
    <w:abstractNumId w:val="42"/>
  </w:num>
  <w:num w:numId="58">
    <w:abstractNumId w:val="11"/>
  </w:num>
  <w:num w:numId="59">
    <w:abstractNumId w:val="30"/>
  </w:num>
  <w:num w:numId="60">
    <w:abstractNumId w:val="17"/>
  </w:num>
  <w:num w:numId="61">
    <w:abstractNumId w:val="31"/>
  </w:num>
  <w:num w:numId="62">
    <w:abstractNumId w:val="38"/>
  </w:num>
  <w:num w:numId="63">
    <w:abstractNumId w:val="39"/>
  </w:num>
  <w:num w:numId="64">
    <w:abstractNumId w:val="34"/>
  </w:num>
  <w:num w:numId="65">
    <w:abstractNumId w:val="22"/>
  </w:num>
  <w:num w:numId="66">
    <w:abstractNumId w:val="2"/>
  </w:num>
  <w:num w:numId="67">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attachedTemplate r:id="rId1"/>
  <w:defaultTabStop w:val="720"/>
  <w:hyphenationZone w:val="425"/>
  <w:defaultTableStyle w:val="Tabla-CGR"/>
  <w:characterSpacingControl w:val="doNotCompress"/>
  <w:hdrShapeDefaults>
    <o:shapedefaults v:ext="edit" spidmax="2049">
      <o:colormru v:ext="edit" colors="#ffc,#ffffd5,#ffd"/>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28D"/>
    <w:rsid w:val="0000023B"/>
    <w:rsid w:val="0000086B"/>
    <w:rsid w:val="00002E4F"/>
    <w:rsid w:val="00003384"/>
    <w:rsid w:val="00005739"/>
    <w:rsid w:val="00005BEA"/>
    <w:rsid w:val="00005C5E"/>
    <w:rsid w:val="00006197"/>
    <w:rsid w:val="0001086E"/>
    <w:rsid w:val="00010AF7"/>
    <w:rsid w:val="00010E4D"/>
    <w:rsid w:val="000110F8"/>
    <w:rsid w:val="00011B15"/>
    <w:rsid w:val="00011E3C"/>
    <w:rsid w:val="000120AF"/>
    <w:rsid w:val="00012BF9"/>
    <w:rsid w:val="000139F4"/>
    <w:rsid w:val="00014457"/>
    <w:rsid w:val="00015FD7"/>
    <w:rsid w:val="0001603C"/>
    <w:rsid w:val="000205EE"/>
    <w:rsid w:val="000212EA"/>
    <w:rsid w:val="0002166E"/>
    <w:rsid w:val="00021873"/>
    <w:rsid w:val="00022549"/>
    <w:rsid w:val="00022639"/>
    <w:rsid w:val="00022E52"/>
    <w:rsid w:val="00023A72"/>
    <w:rsid w:val="00023AA2"/>
    <w:rsid w:val="0002530C"/>
    <w:rsid w:val="0002651D"/>
    <w:rsid w:val="00027820"/>
    <w:rsid w:val="00030288"/>
    <w:rsid w:val="00030355"/>
    <w:rsid w:val="00030AA8"/>
    <w:rsid w:val="00030ADD"/>
    <w:rsid w:val="000325B8"/>
    <w:rsid w:val="00032B58"/>
    <w:rsid w:val="0003377A"/>
    <w:rsid w:val="00033F1B"/>
    <w:rsid w:val="00034129"/>
    <w:rsid w:val="00034EE7"/>
    <w:rsid w:val="000358B1"/>
    <w:rsid w:val="00035DF4"/>
    <w:rsid w:val="00036674"/>
    <w:rsid w:val="00036830"/>
    <w:rsid w:val="00040563"/>
    <w:rsid w:val="000405E7"/>
    <w:rsid w:val="00041232"/>
    <w:rsid w:val="000421FE"/>
    <w:rsid w:val="00042CD7"/>
    <w:rsid w:val="00042CDF"/>
    <w:rsid w:val="000439B7"/>
    <w:rsid w:val="00043D2D"/>
    <w:rsid w:val="000441CD"/>
    <w:rsid w:val="000444E2"/>
    <w:rsid w:val="000453F4"/>
    <w:rsid w:val="000456F4"/>
    <w:rsid w:val="00045BDA"/>
    <w:rsid w:val="00047070"/>
    <w:rsid w:val="00047AB0"/>
    <w:rsid w:val="00051225"/>
    <w:rsid w:val="0005186A"/>
    <w:rsid w:val="0005217B"/>
    <w:rsid w:val="00052D69"/>
    <w:rsid w:val="000539DB"/>
    <w:rsid w:val="00053B12"/>
    <w:rsid w:val="00054415"/>
    <w:rsid w:val="00054A42"/>
    <w:rsid w:val="00054E2B"/>
    <w:rsid w:val="00055D34"/>
    <w:rsid w:val="0005635A"/>
    <w:rsid w:val="00056C99"/>
    <w:rsid w:val="000576BE"/>
    <w:rsid w:val="00057E29"/>
    <w:rsid w:val="00060922"/>
    <w:rsid w:val="000609C3"/>
    <w:rsid w:val="00060E52"/>
    <w:rsid w:val="00060F39"/>
    <w:rsid w:val="0006117E"/>
    <w:rsid w:val="000612DC"/>
    <w:rsid w:val="00061FD6"/>
    <w:rsid w:val="00062507"/>
    <w:rsid w:val="00062724"/>
    <w:rsid w:val="0006287A"/>
    <w:rsid w:val="0006330F"/>
    <w:rsid w:val="00063797"/>
    <w:rsid w:val="000658FE"/>
    <w:rsid w:val="0006642B"/>
    <w:rsid w:val="00066A8B"/>
    <w:rsid w:val="000673D5"/>
    <w:rsid w:val="00067D16"/>
    <w:rsid w:val="00067EC1"/>
    <w:rsid w:val="0007002F"/>
    <w:rsid w:val="00070F2C"/>
    <w:rsid w:val="000717E3"/>
    <w:rsid w:val="00071FD5"/>
    <w:rsid w:val="00073DAF"/>
    <w:rsid w:val="00074CE8"/>
    <w:rsid w:val="00075103"/>
    <w:rsid w:val="00075713"/>
    <w:rsid w:val="00076609"/>
    <w:rsid w:val="00076820"/>
    <w:rsid w:val="00076C49"/>
    <w:rsid w:val="00076D6C"/>
    <w:rsid w:val="00076E75"/>
    <w:rsid w:val="00076EE5"/>
    <w:rsid w:val="0007720C"/>
    <w:rsid w:val="00080709"/>
    <w:rsid w:val="00080808"/>
    <w:rsid w:val="00081BA6"/>
    <w:rsid w:val="00083019"/>
    <w:rsid w:val="00083EFE"/>
    <w:rsid w:val="00084D6A"/>
    <w:rsid w:val="00086ACD"/>
    <w:rsid w:val="00087666"/>
    <w:rsid w:val="00090614"/>
    <w:rsid w:val="00090810"/>
    <w:rsid w:val="00090BAA"/>
    <w:rsid w:val="000913C5"/>
    <w:rsid w:val="0009170D"/>
    <w:rsid w:val="00091C0C"/>
    <w:rsid w:val="00091EAA"/>
    <w:rsid w:val="00091EB0"/>
    <w:rsid w:val="00093B91"/>
    <w:rsid w:val="0009479D"/>
    <w:rsid w:val="000954DC"/>
    <w:rsid w:val="0009584F"/>
    <w:rsid w:val="00095D02"/>
    <w:rsid w:val="000961F0"/>
    <w:rsid w:val="00097F08"/>
    <w:rsid w:val="000A0382"/>
    <w:rsid w:val="000A16EF"/>
    <w:rsid w:val="000A189B"/>
    <w:rsid w:val="000A2087"/>
    <w:rsid w:val="000A382D"/>
    <w:rsid w:val="000A3A47"/>
    <w:rsid w:val="000A415C"/>
    <w:rsid w:val="000A4B6E"/>
    <w:rsid w:val="000A4BC8"/>
    <w:rsid w:val="000A5F84"/>
    <w:rsid w:val="000A67DD"/>
    <w:rsid w:val="000A6808"/>
    <w:rsid w:val="000A6958"/>
    <w:rsid w:val="000A6D6C"/>
    <w:rsid w:val="000A74CB"/>
    <w:rsid w:val="000A784E"/>
    <w:rsid w:val="000B02E0"/>
    <w:rsid w:val="000B089E"/>
    <w:rsid w:val="000B0A14"/>
    <w:rsid w:val="000B0EA3"/>
    <w:rsid w:val="000B1A25"/>
    <w:rsid w:val="000B1CEE"/>
    <w:rsid w:val="000B2421"/>
    <w:rsid w:val="000B254B"/>
    <w:rsid w:val="000B2932"/>
    <w:rsid w:val="000B32A3"/>
    <w:rsid w:val="000B4BEB"/>
    <w:rsid w:val="000B4E61"/>
    <w:rsid w:val="000B52DA"/>
    <w:rsid w:val="000B69E0"/>
    <w:rsid w:val="000B69FD"/>
    <w:rsid w:val="000B6C05"/>
    <w:rsid w:val="000B7B12"/>
    <w:rsid w:val="000C1378"/>
    <w:rsid w:val="000C1655"/>
    <w:rsid w:val="000C168D"/>
    <w:rsid w:val="000C1B78"/>
    <w:rsid w:val="000C2527"/>
    <w:rsid w:val="000C3035"/>
    <w:rsid w:val="000C33A6"/>
    <w:rsid w:val="000C3598"/>
    <w:rsid w:val="000C39A0"/>
    <w:rsid w:val="000C3DA4"/>
    <w:rsid w:val="000C54B7"/>
    <w:rsid w:val="000C598B"/>
    <w:rsid w:val="000C59CD"/>
    <w:rsid w:val="000C67A7"/>
    <w:rsid w:val="000C72FE"/>
    <w:rsid w:val="000C7813"/>
    <w:rsid w:val="000C7B64"/>
    <w:rsid w:val="000D033F"/>
    <w:rsid w:val="000D09A2"/>
    <w:rsid w:val="000D2A37"/>
    <w:rsid w:val="000D2F45"/>
    <w:rsid w:val="000D3340"/>
    <w:rsid w:val="000D35BD"/>
    <w:rsid w:val="000D389B"/>
    <w:rsid w:val="000D3F48"/>
    <w:rsid w:val="000D44A1"/>
    <w:rsid w:val="000D4810"/>
    <w:rsid w:val="000D49DE"/>
    <w:rsid w:val="000D4C98"/>
    <w:rsid w:val="000D4D08"/>
    <w:rsid w:val="000D4E29"/>
    <w:rsid w:val="000D4E89"/>
    <w:rsid w:val="000D5F0E"/>
    <w:rsid w:val="000D672B"/>
    <w:rsid w:val="000D6DAE"/>
    <w:rsid w:val="000D6E10"/>
    <w:rsid w:val="000D7A10"/>
    <w:rsid w:val="000E13F1"/>
    <w:rsid w:val="000E2222"/>
    <w:rsid w:val="000E24AA"/>
    <w:rsid w:val="000E2657"/>
    <w:rsid w:val="000E355D"/>
    <w:rsid w:val="000E3633"/>
    <w:rsid w:val="000E3D5D"/>
    <w:rsid w:val="000E410C"/>
    <w:rsid w:val="000E4761"/>
    <w:rsid w:val="000E489A"/>
    <w:rsid w:val="000E586F"/>
    <w:rsid w:val="000E587F"/>
    <w:rsid w:val="000E5931"/>
    <w:rsid w:val="000E5D75"/>
    <w:rsid w:val="000E60D7"/>
    <w:rsid w:val="000E6166"/>
    <w:rsid w:val="000E68E4"/>
    <w:rsid w:val="000E6B92"/>
    <w:rsid w:val="000E755D"/>
    <w:rsid w:val="000E758E"/>
    <w:rsid w:val="000E797F"/>
    <w:rsid w:val="000F1CAE"/>
    <w:rsid w:val="000F26DF"/>
    <w:rsid w:val="000F2A9F"/>
    <w:rsid w:val="000F41F9"/>
    <w:rsid w:val="000F42B4"/>
    <w:rsid w:val="000F4869"/>
    <w:rsid w:val="000F4DB0"/>
    <w:rsid w:val="000F612F"/>
    <w:rsid w:val="000F6395"/>
    <w:rsid w:val="000F68E1"/>
    <w:rsid w:val="000F723E"/>
    <w:rsid w:val="000F7AEC"/>
    <w:rsid w:val="00100AF1"/>
    <w:rsid w:val="001013B0"/>
    <w:rsid w:val="001019FC"/>
    <w:rsid w:val="0010230C"/>
    <w:rsid w:val="001027D9"/>
    <w:rsid w:val="00102AFB"/>
    <w:rsid w:val="00102F94"/>
    <w:rsid w:val="00102FF0"/>
    <w:rsid w:val="0010394F"/>
    <w:rsid w:val="00103DB7"/>
    <w:rsid w:val="00105840"/>
    <w:rsid w:val="001061EE"/>
    <w:rsid w:val="00107371"/>
    <w:rsid w:val="001075F7"/>
    <w:rsid w:val="0011039F"/>
    <w:rsid w:val="00110B26"/>
    <w:rsid w:val="00110D8F"/>
    <w:rsid w:val="00111C55"/>
    <w:rsid w:val="0011211B"/>
    <w:rsid w:val="00112426"/>
    <w:rsid w:val="00112831"/>
    <w:rsid w:val="001129B6"/>
    <w:rsid w:val="00113153"/>
    <w:rsid w:val="00113898"/>
    <w:rsid w:val="00113D07"/>
    <w:rsid w:val="00114172"/>
    <w:rsid w:val="00114359"/>
    <w:rsid w:val="00114744"/>
    <w:rsid w:val="001148FC"/>
    <w:rsid w:val="00115047"/>
    <w:rsid w:val="00115E31"/>
    <w:rsid w:val="00116DAF"/>
    <w:rsid w:val="00116E8C"/>
    <w:rsid w:val="001176EA"/>
    <w:rsid w:val="001177BF"/>
    <w:rsid w:val="00117A83"/>
    <w:rsid w:val="00117CEE"/>
    <w:rsid w:val="001205A4"/>
    <w:rsid w:val="001215FE"/>
    <w:rsid w:val="00121EBB"/>
    <w:rsid w:val="001220B2"/>
    <w:rsid w:val="0012262D"/>
    <w:rsid w:val="00122985"/>
    <w:rsid w:val="00122AFD"/>
    <w:rsid w:val="00124234"/>
    <w:rsid w:val="0012424F"/>
    <w:rsid w:val="001248DF"/>
    <w:rsid w:val="0012504C"/>
    <w:rsid w:val="001262AE"/>
    <w:rsid w:val="00126BE1"/>
    <w:rsid w:val="0012701D"/>
    <w:rsid w:val="00127631"/>
    <w:rsid w:val="00127ED3"/>
    <w:rsid w:val="0012D448"/>
    <w:rsid w:val="00130315"/>
    <w:rsid w:val="001316F5"/>
    <w:rsid w:val="00131C76"/>
    <w:rsid w:val="0013268D"/>
    <w:rsid w:val="0013303D"/>
    <w:rsid w:val="00133402"/>
    <w:rsid w:val="0013357C"/>
    <w:rsid w:val="00133C59"/>
    <w:rsid w:val="00135233"/>
    <w:rsid w:val="00136A7C"/>
    <w:rsid w:val="00136C94"/>
    <w:rsid w:val="00137458"/>
    <w:rsid w:val="00137BC6"/>
    <w:rsid w:val="001403D9"/>
    <w:rsid w:val="0014099D"/>
    <w:rsid w:val="00140F1F"/>
    <w:rsid w:val="001413E6"/>
    <w:rsid w:val="00141AC7"/>
    <w:rsid w:val="00142053"/>
    <w:rsid w:val="0014262F"/>
    <w:rsid w:val="001426F7"/>
    <w:rsid w:val="0014356B"/>
    <w:rsid w:val="001440F1"/>
    <w:rsid w:val="0014430E"/>
    <w:rsid w:val="00144AB4"/>
    <w:rsid w:val="00145304"/>
    <w:rsid w:val="0014593B"/>
    <w:rsid w:val="0014608E"/>
    <w:rsid w:val="00146124"/>
    <w:rsid w:val="00146D76"/>
    <w:rsid w:val="00146F92"/>
    <w:rsid w:val="0014765F"/>
    <w:rsid w:val="00147F68"/>
    <w:rsid w:val="001500F8"/>
    <w:rsid w:val="00150D60"/>
    <w:rsid w:val="00150DC0"/>
    <w:rsid w:val="00151008"/>
    <w:rsid w:val="001511FC"/>
    <w:rsid w:val="0015126B"/>
    <w:rsid w:val="00152FEB"/>
    <w:rsid w:val="00153225"/>
    <w:rsid w:val="0015357A"/>
    <w:rsid w:val="00154235"/>
    <w:rsid w:val="00154837"/>
    <w:rsid w:val="001548B0"/>
    <w:rsid w:val="001557D0"/>
    <w:rsid w:val="00155AEA"/>
    <w:rsid w:val="00156B1C"/>
    <w:rsid w:val="00156E7E"/>
    <w:rsid w:val="00157DA4"/>
    <w:rsid w:val="0016006D"/>
    <w:rsid w:val="00161A1B"/>
    <w:rsid w:val="00161FFD"/>
    <w:rsid w:val="00162419"/>
    <w:rsid w:val="00162746"/>
    <w:rsid w:val="0016361F"/>
    <w:rsid w:val="001637B2"/>
    <w:rsid w:val="00164CFE"/>
    <w:rsid w:val="001654CC"/>
    <w:rsid w:val="0016619A"/>
    <w:rsid w:val="00166404"/>
    <w:rsid w:val="00166879"/>
    <w:rsid w:val="00166A07"/>
    <w:rsid w:val="00166B2C"/>
    <w:rsid w:val="00166D20"/>
    <w:rsid w:val="00167208"/>
    <w:rsid w:val="00170152"/>
    <w:rsid w:val="00170519"/>
    <w:rsid w:val="001729EF"/>
    <w:rsid w:val="00172EB7"/>
    <w:rsid w:val="001730D8"/>
    <w:rsid w:val="0017548C"/>
    <w:rsid w:val="0017598C"/>
    <w:rsid w:val="00175A5E"/>
    <w:rsid w:val="001760FF"/>
    <w:rsid w:val="0017694B"/>
    <w:rsid w:val="00177205"/>
    <w:rsid w:val="0017722C"/>
    <w:rsid w:val="001774BB"/>
    <w:rsid w:val="0018156A"/>
    <w:rsid w:val="0018314A"/>
    <w:rsid w:val="00183609"/>
    <w:rsid w:val="0018362F"/>
    <w:rsid w:val="00183D74"/>
    <w:rsid w:val="00184352"/>
    <w:rsid w:val="00184DBE"/>
    <w:rsid w:val="00186B7D"/>
    <w:rsid w:val="001918DA"/>
    <w:rsid w:val="00191A5B"/>
    <w:rsid w:val="00191D87"/>
    <w:rsid w:val="00194163"/>
    <w:rsid w:val="0019468A"/>
    <w:rsid w:val="0019498F"/>
    <w:rsid w:val="00194CDC"/>
    <w:rsid w:val="001950F8"/>
    <w:rsid w:val="00195427"/>
    <w:rsid w:val="00195E63"/>
    <w:rsid w:val="001960D2"/>
    <w:rsid w:val="00196808"/>
    <w:rsid w:val="0019680F"/>
    <w:rsid w:val="00196B19"/>
    <w:rsid w:val="00196BEF"/>
    <w:rsid w:val="001A026C"/>
    <w:rsid w:val="001A059A"/>
    <w:rsid w:val="001A0612"/>
    <w:rsid w:val="001A16F2"/>
    <w:rsid w:val="001A1745"/>
    <w:rsid w:val="001A1A74"/>
    <w:rsid w:val="001A1C22"/>
    <w:rsid w:val="001A2362"/>
    <w:rsid w:val="001A2CB0"/>
    <w:rsid w:val="001A2D6C"/>
    <w:rsid w:val="001A3BCB"/>
    <w:rsid w:val="001A3C12"/>
    <w:rsid w:val="001A3C18"/>
    <w:rsid w:val="001A4BC1"/>
    <w:rsid w:val="001A5F4F"/>
    <w:rsid w:val="001A6082"/>
    <w:rsid w:val="001A61F8"/>
    <w:rsid w:val="001A6398"/>
    <w:rsid w:val="001A6566"/>
    <w:rsid w:val="001A6CEC"/>
    <w:rsid w:val="001A76A4"/>
    <w:rsid w:val="001A782A"/>
    <w:rsid w:val="001B0402"/>
    <w:rsid w:val="001B0641"/>
    <w:rsid w:val="001B1692"/>
    <w:rsid w:val="001B1A2C"/>
    <w:rsid w:val="001B1CE8"/>
    <w:rsid w:val="001B3744"/>
    <w:rsid w:val="001B49BF"/>
    <w:rsid w:val="001B7760"/>
    <w:rsid w:val="001B7C22"/>
    <w:rsid w:val="001B7DE4"/>
    <w:rsid w:val="001C02DA"/>
    <w:rsid w:val="001C10D9"/>
    <w:rsid w:val="001C172F"/>
    <w:rsid w:val="001C1D91"/>
    <w:rsid w:val="001C2415"/>
    <w:rsid w:val="001C26FD"/>
    <w:rsid w:val="001C31E2"/>
    <w:rsid w:val="001C44D9"/>
    <w:rsid w:val="001C5012"/>
    <w:rsid w:val="001C516A"/>
    <w:rsid w:val="001C59B7"/>
    <w:rsid w:val="001C68DE"/>
    <w:rsid w:val="001D1055"/>
    <w:rsid w:val="001D1E0F"/>
    <w:rsid w:val="001D2012"/>
    <w:rsid w:val="001D25B6"/>
    <w:rsid w:val="001D33B9"/>
    <w:rsid w:val="001D40A8"/>
    <w:rsid w:val="001D44C5"/>
    <w:rsid w:val="001D46A8"/>
    <w:rsid w:val="001D4FD4"/>
    <w:rsid w:val="001D5C87"/>
    <w:rsid w:val="001D621A"/>
    <w:rsid w:val="001D6269"/>
    <w:rsid w:val="001D68EC"/>
    <w:rsid w:val="001E06A5"/>
    <w:rsid w:val="001E1124"/>
    <w:rsid w:val="001E1B3B"/>
    <w:rsid w:val="001E1FA7"/>
    <w:rsid w:val="001E2619"/>
    <w:rsid w:val="001E3974"/>
    <w:rsid w:val="001E4608"/>
    <w:rsid w:val="001E679B"/>
    <w:rsid w:val="001F17A5"/>
    <w:rsid w:val="001F1C7D"/>
    <w:rsid w:val="001F1DF8"/>
    <w:rsid w:val="001F2053"/>
    <w:rsid w:val="001F2B27"/>
    <w:rsid w:val="001F3A7C"/>
    <w:rsid w:val="001F4D45"/>
    <w:rsid w:val="001F4F62"/>
    <w:rsid w:val="001F725D"/>
    <w:rsid w:val="002005DD"/>
    <w:rsid w:val="002017C4"/>
    <w:rsid w:val="00202351"/>
    <w:rsid w:val="00202446"/>
    <w:rsid w:val="00202C1D"/>
    <w:rsid w:val="00202D50"/>
    <w:rsid w:val="002032ED"/>
    <w:rsid w:val="00203908"/>
    <w:rsid w:val="002043A7"/>
    <w:rsid w:val="00204EAD"/>
    <w:rsid w:val="002058EF"/>
    <w:rsid w:val="00206E21"/>
    <w:rsid w:val="00206E74"/>
    <w:rsid w:val="00207717"/>
    <w:rsid w:val="00207920"/>
    <w:rsid w:val="00207B14"/>
    <w:rsid w:val="00207CEB"/>
    <w:rsid w:val="00210D84"/>
    <w:rsid w:val="00210EB3"/>
    <w:rsid w:val="00211E23"/>
    <w:rsid w:val="0021230D"/>
    <w:rsid w:val="00212D56"/>
    <w:rsid w:val="00213388"/>
    <w:rsid w:val="00214137"/>
    <w:rsid w:val="00214681"/>
    <w:rsid w:val="00214A0B"/>
    <w:rsid w:val="0021576B"/>
    <w:rsid w:val="00215B5B"/>
    <w:rsid w:val="002162F6"/>
    <w:rsid w:val="00216888"/>
    <w:rsid w:val="00216E5C"/>
    <w:rsid w:val="00217AB0"/>
    <w:rsid w:val="00217CE0"/>
    <w:rsid w:val="002205A3"/>
    <w:rsid w:val="0022099E"/>
    <w:rsid w:val="00220A54"/>
    <w:rsid w:val="00220F10"/>
    <w:rsid w:val="002223AC"/>
    <w:rsid w:val="00222469"/>
    <w:rsid w:val="00222636"/>
    <w:rsid w:val="0022304E"/>
    <w:rsid w:val="00224596"/>
    <w:rsid w:val="00224DAD"/>
    <w:rsid w:val="00225143"/>
    <w:rsid w:val="00225F0B"/>
    <w:rsid w:val="002272B4"/>
    <w:rsid w:val="00227715"/>
    <w:rsid w:val="00227F0C"/>
    <w:rsid w:val="00227FB1"/>
    <w:rsid w:val="00231BEA"/>
    <w:rsid w:val="00231CC9"/>
    <w:rsid w:val="00231F22"/>
    <w:rsid w:val="0023280C"/>
    <w:rsid w:val="002329CC"/>
    <w:rsid w:val="002333F0"/>
    <w:rsid w:val="0023340F"/>
    <w:rsid w:val="00233DB2"/>
    <w:rsid w:val="0023401E"/>
    <w:rsid w:val="00234189"/>
    <w:rsid w:val="0023471F"/>
    <w:rsid w:val="00234726"/>
    <w:rsid w:val="00234DB1"/>
    <w:rsid w:val="00235864"/>
    <w:rsid w:val="002376AB"/>
    <w:rsid w:val="00237778"/>
    <w:rsid w:val="00237EF9"/>
    <w:rsid w:val="00242241"/>
    <w:rsid w:val="002424E4"/>
    <w:rsid w:val="00246564"/>
    <w:rsid w:val="002465F2"/>
    <w:rsid w:val="0024667C"/>
    <w:rsid w:val="00246E49"/>
    <w:rsid w:val="00247B2F"/>
    <w:rsid w:val="00250FAE"/>
    <w:rsid w:val="0025168A"/>
    <w:rsid w:val="0025178B"/>
    <w:rsid w:val="00251D50"/>
    <w:rsid w:val="00252AA1"/>
    <w:rsid w:val="00253E0F"/>
    <w:rsid w:val="002541CA"/>
    <w:rsid w:val="002546CC"/>
    <w:rsid w:val="00255B8A"/>
    <w:rsid w:val="00255E32"/>
    <w:rsid w:val="00255F56"/>
    <w:rsid w:val="00256014"/>
    <w:rsid w:val="0026076F"/>
    <w:rsid w:val="00260988"/>
    <w:rsid w:val="002611DD"/>
    <w:rsid w:val="00261841"/>
    <w:rsid w:val="00261D49"/>
    <w:rsid w:val="00261E6D"/>
    <w:rsid w:val="00262029"/>
    <w:rsid w:val="00262397"/>
    <w:rsid w:val="00262456"/>
    <w:rsid w:val="00262543"/>
    <w:rsid w:val="002631E5"/>
    <w:rsid w:val="0026330A"/>
    <w:rsid w:val="0026338A"/>
    <w:rsid w:val="002636E7"/>
    <w:rsid w:val="00264821"/>
    <w:rsid w:val="002648C5"/>
    <w:rsid w:val="002648CC"/>
    <w:rsid w:val="00265094"/>
    <w:rsid w:val="00265BC6"/>
    <w:rsid w:val="00266758"/>
    <w:rsid w:val="00266778"/>
    <w:rsid w:val="00270969"/>
    <w:rsid w:val="00270A6A"/>
    <w:rsid w:val="002714DB"/>
    <w:rsid w:val="00272D60"/>
    <w:rsid w:val="0027350D"/>
    <w:rsid w:val="00273A3D"/>
    <w:rsid w:val="00274100"/>
    <w:rsid w:val="002751B3"/>
    <w:rsid w:val="002758A7"/>
    <w:rsid w:val="00275C9D"/>
    <w:rsid w:val="002802C8"/>
    <w:rsid w:val="0028051C"/>
    <w:rsid w:val="00280981"/>
    <w:rsid w:val="00280B10"/>
    <w:rsid w:val="00280FF9"/>
    <w:rsid w:val="002819B3"/>
    <w:rsid w:val="00281F7E"/>
    <w:rsid w:val="00282B11"/>
    <w:rsid w:val="0028392E"/>
    <w:rsid w:val="0028598A"/>
    <w:rsid w:val="0028610B"/>
    <w:rsid w:val="00287591"/>
    <w:rsid w:val="002876F2"/>
    <w:rsid w:val="0029031C"/>
    <w:rsid w:val="002904E1"/>
    <w:rsid w:val="00290C06"/>
    <w:rsid w:val="00290F7B"/>
    <w:rsid w:val="002916B2"/>
    <w:rsid w:val="002919AD"/>
    <w:rsid w:val="00291BED"/>
    <w:rsid w:val="00291CD5"/>
    <w:rsid w:val="002920CB"/>
    <w:rsid w:val="00292156"/>
    <w:rsid w:val="00292513"/>
    <w:rsid w:val="00292573"/>
    <w:rsid w:val="00292644"/>
    <w:rsid w:val="002938AB"/>
    <w:rsid w:val="00293C2C"/>
    <w:rsid w:val="00293E62"/>
    <w:rsid w:val="0029551E"/>
    <w:rsid w:val="00296143"/>
    <w:rsid w:val="002963D5"/>
    <w:rsid w:val="00297124"/>
    <w:rsid w:val="002975ED"/>
    <w:rsid w:val="00297FF7"/>
    <w:rsid w:val="002A00D1"/>
    <w:rsid w:val="002A0A6B"/>
    <w:rsid w:val="002A0EF8"/>
    <w:rsid w:val="002A1649"/>
    <w:rsid w:val="002A1A35"/>
    <w:rsid w:val="002A2CAB"/>
    <w:rsid w:val="002A3372"/>
    <w:rsid w:val="002A37E4"/>
    <w:rsid w:val="002A47A2"/>
    <w:rsid w:val="002A5042"/>
    <w:rsid w:val="002A565D"/>
    <w:rsid w:val="002A59EE"/>
    <w:rsid w:val="002A6373"/>
    <w:rsid w:val="002A66EA"/>
    <w:rsid w:val="002A7A5C"/>
    <w:rsid w:val="002A7B2B"/>
    <w:rsid w:val="002A7BBA"/>
    <w:rsid w:val="002B00D2"/>
    <w:rsid w:val="002B0730"/>
    <w:rsid w:val="002B1311"/>
    <w:rsid w:val="002B13F4"/>
    <w:rsid w:val="002B1E6C"/>
    <w:rsid w:val="002B2380"/>
    <w:rsid w:val="002B25F4"/>
    <w:rsid w:val="002B2F7D"/>
    <w:rsid w:val="002B39C8"/>
    <w:rsid w:val="002B39D0"/>
    <w:rsid w:val="002B4471"/>
    <w:rsid w:val="002B44A4"/>
    <w:rsid w:val="002B5F21"/>
    <w:rsid w:val="002B5F41"/>
    <w:rsid w:val="002B7077"/>
    <w:rsid w:val="002B767F"/>
    <w:rsid w:val="002BFCA5"/>
    <w:rsid w:val="002C078C"/>
    <w:rsid w:val="002C1CB2"/>
    <w:rsid w:val="002C25D5"/>
    <w:rsid w:val="002C28C7"/>
    <w:rsid w:val="002C39C4"/>
    <w:rsid w:val="002C407B"/>
    <w:rsid w:val="002C4907"/>
    <w:rsid w:val="002C6EC7"/>
    <w:rsid w:val="002C7E43"/>
    <w:rsid w:val="002D007F"/>
    <w:rsid w:val="002D0256"/>
    <w:rsid w:val="002D0ED0"/>
    <w:rsid w:val="002D102F"/>
    <w:rsid w:val="002D1DF5"/>
    <w:rsid w:val="002D2581"/>
    <w:rsid w:val="002D2E9C"/>
    <w:rsid w:val="002D3BD7"/>
    <w:rsid w:val="002D3EE4"/>
    <w:rsid w:val="002D42DE"/>
    <w:rsid w:val="002D43A4"/>
    <w:rsid w:val="002D450B"/>
    <w:rsid w:val="002D4892"/>
    <w:rsid w:val="002D4A4B"/>
    <w:rsid w:val="002D6755"/>
    <w:rsid w:val="002E07B6"/>
    <w:rsid w:val="002E14B1"/>
    <w:rsid w:val="002E2055"/>
    <w:rsid w:val="002E2438"/>
    <w:rsid w:val="002E2C5D"/>
    <w:rsid w:val="002E45AD"/>
    <w:rsid w:val="002E5DBC"/>
    <w:rsid w:val="002EFC95"/>
    <w:rsid w:val="002F03D9"/>
    <w:rsid w:val="002F06C7"/>
    <w:rsid w:val="002F168A"/>
    <w:rsid w:val="002F2244"/>
    <w:rsid w:val="002F27D6"/>
    <w:rsid w:val="002F31EA"/>
    <w:rsid w:val="002F3D1E"/>
    <w:rsid w:val="002F3EF3"/>
    <w:rsid w:val="002F47DF"/>
    <w:rsid w:val="002F4B19"/>
    <w:rsid w:val="002F5E6B"/>
    <w:rsid w:val="002F60FB"/>
    <w:rsid w:val="002F67EE"/>
    <w:rsid w:val="002F6EBE"/>
    <w:rsid w:val="002F71F4"/>
    <w:rsid w:val="003011AE"/>
    <w:rsid w:val="00301485"/>
    <w:rsid w:val="003032D0"/>
    <w:rsid w:val="00304AF1"/>
    <w:rsid w:val="003055BA"/>
    <w:rsid w:val="00305B11"/>
    <w:rsid w:val="00306FDD"/>
    <w:rsid w:val="00306FE5"/>
    <w:rsid w:val="0030720A"/>
    <w:rsid w:val="00310814"/>
    <w:rsid w:val="00310E88"/>
    <w:rsid w:val="00311FA1"/>
    <w:rsid w:val="0031300E"/>
    <w:rsid w:val="00313FAB"/>
    <w:rsid w:val="00314954"/>
    <w:rsid w:val="00314D47"/>
    <w:rsid w:val="00315F24"/>
    <w:rsid w:val="00316323"/>
    <w:rsid w:val="00317371"/>
    <w:rsid w:val="003178B9"/>
    <w:rsid w:val="0032011F"/>
    <w:rsid w:val="0032047D"/>
    <w:rsid w:val="00321159"/>
    <w:rsid w:val="00322B38"/>
    <w:rsid w:val="003235AD"/>
    <w:rsid w:val="00323AA1"/>
    <w:rsid w:val="00323C09"/>
    <w:rsid w:val="00324E68"/>
    <w:rsid w:val="00324EC6"/>
    <w:rsid w:val="00325055"/>
    <w:rsid w:val="00325113"/>
    <w:rsid w:val="00326881"/>
    <w:rsid w:val="00326961"/>
    <w:rsid w:val="00326AE1"/>
    <w:rsid w:val="00327B13"/>
    <w:rsid w:val="00331F34"/>
    <w:rsid w:val="003324B1"/>
    <w:rsid w:val="00332B92"/>
    <w:rsid w:val="00332C6E"/>
    <w:rsid w:val="00332CD5"/>
    <w:rsid w:val="003330E9"/>
    <w:rsid w:val="0033326E"/>
    <w:rsid w:val="00333BC5"/>
    <w:rsid w:val="00333CBA"/>
    <w:rsid w:val="003344E5"/>
    <w:rsid w:val="00334836"/>
    <w:rsid w:val="003355CB"/>
    <w:rsid w:val="0033592A"/>
    <w:rsid w:val="003366C3"/>
    <w:rsid w:val="0033681D"/>
    <w:rsid w:val="00336ABE"/>
    <w:rsid w:val="00337E7B"/>
    <w:rsid w:val="003404DE"/>
    <w:rsid w:val="003405B7"/>
    <w:rsid w:val="003416A3"/>
    <w:rsid w:val="00341CCB"/>
    <w:rsid w:val="00342D5A"/>
    <w:rsid w:val="0034313D"/>
    <w:rsid w:val="003431FD"/>
    <w:rsid w:val="00343B6B"/>
    <w:rsid w:val="00344824"/>
    <w:rsid w:val="00344AB9"/>
    <w:rsid w:val="00345259"/>
    <w:rsid w:val="003455D1"/>
    <w:rsid w:val="00346343"/>
    <w:rsid w:val="0034660E"/>
    <w:rsid w:val="00346DDF"/>
    <w:rsid w:val="00346F09"/>
    <w:rsid w:val="00346F3D"/>
    <w:rsid w:val="003474C9"/>
    <w:rsid w:val="00347595"/>
    <w:rsid w:val="00347958"/>
    <w:rsid w:val="00351650"/>
    <w:rsid w:val="0035242B"/>
    <w:rsid w:val="00352A73"/>
    <w:rsid w:val="00353335"/>
    <w:rsid w:val="0035392F"/>
    <w:rsid w:val="00353BCE"/>
    <w:rsid w:val="003543B0"/>
    <w:rsid w:val="003543D8"/>
    <w:rsid w:val="00354584"/>
    <w:rsid w:val="00354AEC"/>
    <w:rsid w:val="00354DDF"/>
    <w:rsid w:val="00354F07"/>
    <w:rsid w:val="003553D1"/>
    <w:rsid w:val="00355449"/>
    <w:rsid w:val="00355981"/>
    <w:rsid w:val="00356D23"/>
    <w:rsid w:val="00356EF8"/>
    <w:rsid w:val="00357C7A"/>
    <w:rsid w:val="00357C85"/>
    <w:rsid w:val="00361030"/>
    <w:rsid w:val="0036120B"/>
    <w:rsid w:val="0036134B"/>
    <w:rsid w:val="00361382"/>
    <w:rsid w:val="00361D28"/>
    <w:rsid w:val="00361F76"/>
    <w:rsid w:val="00362BC6"/>
    <w:rsid w:val="00362E38"/>
    <w:rsid w:val="003635E1"/>
    <w:rsid w:val="00363D61"/>
    <w:rsid w:val="00363FEA"/>
    <w:rsid w:val="00364A86"/>
    <w:rsid w:val="0036553D"/>
    <w:rsid w:val="0036721F"/>
    <w:rsid w:val="00370603"/>
    <w:rsid w:val="00370860"/>
    <w:rsid w:val="0037195B"/>
    <w:rsid w:val="00371986"/>
    <w:rsid w:val="003724DD"/>
    <w:rsid w:val="00372C56"/>
    <w:rsid w:val="003744A3"/>
    <w:rsid w:val="00374614"/>
    <w:rsid w:val="00374718"/>
    <w:rsid w:val="003748CF"/>
    <w:rsid w:val="00375475"/>
    <w:rsid w:val="003758A5"/>
    <w:rsid w:val="00375F0A"/>
    <w:rsid w:val="00375FD2"/>
    <w:rsid w:val="003767A9"/>
    <w:rsid w:val="00376B77"/>
    <w:rsid w:val="0037758A"/>
    <w:rsid w:val="00377812"/>
    <w:rsid w:val="00380338"/>
    <w:rsid w:val="003803F4"/>
    <w:rsid w:val="00380BAE"/>
    <w:rsid w:val="00380C46"/>
    <w:rsid w:val="0038109A"/>
    <w:rsid w:val="00381611"/>
    <w:rsid w:val="00383075"/>
    <w:rsid w:val="00383407"/>
    <w:rsid w:val="003842A3"/>
    <w:rsid w:val="00384E54"/>
    <w:rsid w:val="00384E8C"/>
    <w:rsid w:val="00385CD3"/>
    <w:rsid w:val="0038602A"/>
    <w:rsid w:val="00386D08"/>
    <w:rsid w:val="00387B06"/>
    <w:rsid w:val="003904DA"/>
    <w:rsid w:val="0039050D"/>
    <w:rsid w:val="003917B1"/>
    <w:rsid w:val="003919D9"/>
    <w:rsid w:val="00392A48"/>
    <w:rsid w:val="00392F84"/>
    <w:rsid w:val="003930E4"/>
    <w:rsid w:val="00393646"/>
    <w:rsid w:val="0039368C"/>
    <w:rsid w:val="00393770"/>
    <w:rsid w:val="00393B87"/>
    <w:rsid w:val="00394080"/>
    <w:rsid w:val="00394228"/>
    <w:rsid w:val="0039471A"/>
    <w:rsid w:val="00395894"/>
    <w:rsid w:val="00395B86"/>
    <w:rsid w:val="00396B96"/>
    <w:rsid w:val="00396DAF"/>
    <w:rsid w:val="003976F7"/>
    <w:rsid w:val="00397BE9"/>
    <w:rsid w:val="003A071F"/>
    <w:rsid w:val="003A07F3"/>
    <w:rsid w:val="003A0AC5"/>
    <w:rsid w:val="003A18AA"/>
    <w:rsid w:val="003A2007"/>
    <w:rsid w:val="003A3DA5"/>
    <w:rsid w:val="003A488F"/>
    <w:rsid w:val="003A4CA7"/>
    <w:rsid w:val="003A6456"/>
    <w:rsid w:val="003A7B88"/>
    <w:rsid w:val="003B01BC"/>
    <w:rsid w:val="003B056B"/>
    <w:rsid w:val="003B078C"/>
    <w:rsid w:val="003B096A"/>
    <w:rsid w:val="003B1335"/>
    <w:rsid w:val="003B1C60"/>
    <w:rsid w:val="003B58DE"/>
    <w:rsid w:val="003B646A"/>
    <w:rsid w:val="003B69CE"/>
    <w:rsid w:val="003B6F1E"/>
    <w:rsid w:val="003B79E0"/>
    <w:rsid w:val="003C0871"/>
    <w:rsid w:val="003C2F98"/>
    <w:rsid w:val="003C32EE"/>
    <w:rsid w:val="003C3467"/>
    <w:rsid w:val="003C3A1B"/>
    <w:rsid w:val="003C49D2"/>
    <w:rsid w:val="003C65BB"/>
    <w:rsid w:val="003C6726"/>
    <w:rsid w:val="003C7405"/>
    <w:rsid w:val="003C7895"/>
    <w:rsid w:val="003D0327"/>
    <w:rsid w:val="003D0647"/>
    <w:rsid w:val="003D0FA6"/>
    <w:rsid w:val="003D1010"/>
    <w:rsid w:val="003D17AC"/>
    <w:rsid w:val="003D1FF0"/>
    <w:rsid w:val="003D250D"/>
    <w:rsid w:val="003D2804"/>
    <w:rsid w:val="003D3603"/>
    <w:rsid w:val="003D409B"/>
    <w:rsid w:val="003D44EB"/>
    <w:rsid w:val="003D4793"/>
    <w:rsid w:val="003D59CB"/>
    <w:rsid w:val="003D5F12"/>
    <w:rsid w:val="003D6097"/>
    <w:rsid w:val="003D614D"/>
    <w:rsid w:val="003D72FC"/>
    <w:rsid w:val="003D730B"/>
    <w:rsid w:val="003D74F2"/>
    <w:rsid w:val="003D7A85"/>
    <w:rsid w:val="003E2944"/>
    <w:rsid w:val="003E2AAC"/>
    <w:rsid w:val="003E2AF4"/>
    <w:rsid w:val="003E2D08"/>
    <w:rsid w:val="003E2F9E"/>
    <w:rsid w:val="003E3920"/>
    <w:rsid w:val="003E3CF4"/>
    <w:rsid w:val="003E4ADB"/>
    <w:rsid w:val="003E4FAE"/>
    <w:rsid w:val="003E533D"/>
    <w:rsid w:val="003E6F8E"/>
    <w:rsid w:val="003E7E69"/>
    <w:rsid w:val="003F0041"/>
    <w:rsid w:val="003F0705"/>
    <w:rsid w:val="003F193C"/>
    <w:rsid w:val="003F2038"/>
    <w:rsid w:val="003F3D31"/>
    <w:rsid w:val="003F3DEC"/>
    <w:rsid w:val="003F4C62"/>
    <w:rsid w:val="003F4E2E"/>
    <w:rsid w:val="003F563E"/>
    <w:rsid w:val="003F5876"/>
    <w:rsid w:val="003F5B46"/>
    <w:rsid w:val="003F672C"/>
    <w:rsid w:val="003F678F"/>
    <w:rsid w:val="003F6BAD"/>
    <w:rsid w:val="003F7612"/>
    <w:rsid w:val="003F7993"/>
    <w:rsid w:val="003F7A35"/>
    <w:rsid w:val="0040024B"/>
    <w:rsid w:val="00400BF5"/>
    <w:rsid w:val="00400EEF"/>
    <w:rsid w:val="00401562"/>
    <w:rsid w:val="004015C9"/>
    <w:rsid w:val="004018EC"/>
    <w:rsid w:val="00402CE1"/>
    <w:rsid w:val="00402DC8"/>
    <w:rsid w:val="0040383F"/>
    <w:rsid w:val="004043CF"/>
    <w:rsid w:val="00404584"/>
    <w:rsid w:val="00404766"/>
    <w:rsid w:val="0040568F"/>
    <w:rsid w:val="00407210"/>
    <w:rsid w:val="004077E5"/>
    <w:rsid w:val="00407876"/>
    <w:rsid w:val="00410176"/>
    <w:rsid w:val="00412D83"/>
    <w:rsid w:val="004141A2"/>
    <w:rsid w:val="0041427F"/>
    <w:rsid w:val="00414DA6"/>
    <w:rsid w:val="00415A41"/>
    <w:rsid w:val="00415BA9"/>
    <w:rsid w:val="00416519"/>
    <w:rsid w:val="00417710"/>
    <w:rsid w:val="00421831"/>
    <w:rsid w:val="004218E1"/>
    <w:rsid w:val="00422105"/>
    <w:rsid w:val="00423821"/>
    <w:rsid w:val="00423D6F"/>
    <w:rsid w:val="0042412E"/>
    <w:rsid w:val="0042443B"/>
    <w:rsid w:val="004251C2"/>
    <w:rsid w:val="004252CF"/>
    <w:rsid w:val="004254D0"/>
    <w:rsid w:val="00425AC7"/>
    <w:rsid w:val="00425FFB"/>
    <w:rsid w:val="00426339"/>
    <w:rsid w:val="00426AFE"/>
    <w:rsid w:val="00426F04"/>
    <w:rsid w:val="0042713A"/>
    <w:rsid w:val="0042738E"/>
    <w:rsid w:val="0042739B"/>
    <w:rsid w:val="0043038F"/>
    <w:rsid w:val="004309A2"/>
    <w:rsid w:val="00431163"/>
    <w:rsid w:val="00431A1C"/>
    <w:rsid w:val="00432201"/>
    <w:rsid w:val="00432C17"/>
    <w:rsid w:val="0043335C"/>
    <w:rsid w:val="0043495E"/>
    <w:rsid w:val="00434AB3"/>
    <w:rsid w:val="00434E52"/>
    <w:rsid w:val="00434EA2"/>
    <w:rsid w:val="00434EEC"/>
    <w:rsid w:val="00434F81"/>
    <w:rsid w:val="004358C1"/>
    <w:rsid w:val="00435EBE"/>
    <w:rsid w:val="00435F4C"/>
    <w:rsid w:val="0043620A"/>
    <w:rsid w:val="00436378"/>
    <w:rsid w:val="00437A9A"/>
    <w:rsid w:val="00440F5F"/>
    <w:rsid w:val="00441223"/>
    <w:rsid w:val="004418D2"/>
    <w:rsid w:val="004447D4"/>
    <w:rsid w:val="00445FFD"/>
    <w:rsid w:val="004466F9"/>
    <w:rsid w:val="00447CB8"/>
    <w:rsid w:val="0045064D"/>
    <w:rsid w:val="0045191D"/>
    <w:rsid w:val="00451C9C"/>
    <w:rsid w:val="004528FF"/>
    <w:rsid w:val="00452D53"/>
    <w:rsid w:val="00452FBF"/>
    <w:rsid w:val="00453018"/>
    <w:rsid w:val="00453317"/>
    <w:rsid w:val="00454099"/>
    <w:rsid w:val="004541FB"/>
    <w:rsid w:val="004548D8"/>
    <w:rsid w:val="00454963"/>
    <w:rsid w:val="00454FA2"/>
    <w:rsid w:val="00455C39"/>
    <w:rsid w:val="0045612A"/>
    <w:rsid w:val="00456AE8"/>
    <w:rsid w:val="00457155"/>
    <w:rsid w:val="00457511"/>
    <w:rsid w:val="0045794E"/>
    <w:rsid w:val="00462973"/>
    <w:rsid w:val="00462B0A"/>
    <w:rsid w:val="00462C22"/>
    <w:rsid w:val="00462C75"/>
    <w:rsid w:val="004635E9"/>
    <w:rsid w:val="004651D6"/>
    <w:rsid w:val="004665C6"/>
    <w:rsid w:val="00466EE9"/>
    <w:rsid w:val="004672FD"/>
    <w:rsid w:val="00470358"/>
    <w:rsid w:val="004710DF"/>
    <w:rsid w:val="004712EB"/>
    <w:rsid w:val="00471B70"/>
    <w:rsid w:val="00472421"/>
    <w:rsid w:val="00472B8A"/>
    <w:rsid w:val="00472E14"/>
    <w:rsid w:val="00473FE1"/>
    <w:rsid w:val="00474999"/>
    <w:rsid w:val="00474D55"/>
    <w:rsid w:val="00475088"/>
    <w:rsid w:val="00475514"/>
    <w:rsid w:val="004760E9"/>
    <w:rsid w:val="004766D1"/>
    <w:rsid w:val="00476FE8"/>
    <w:rsid w:val="00477BCE"/>
    <w:rsid w:val="0048032B"/>
    <w:rsid w:val="004806B5"/>
    <w:rsid w:val="004809DA"/>
    <w:rsid w:val="004811F4"/>
    <w:rsid w:val="00481E69"/>
    <w:rsid w:val="00482038"/>
    <w:rsid w:val="00482500"/>
    <w:rsid w:val="00482677"/>
    <w:rsid w:val="004837F4"/>
    <w:rsid w:val="00483EBD"/>
    <w:rsid w:val="0048559E"/>
    <w:rsid w:val="00485D22"/>
    <w:rsid w:val="00485D24"/>
    <w:rsid w:val="0048637C"/>
    <w:rsid w:val="00487337"/>
    <w:rsid w:val="0048769F"/>
    <w:rsid w:val="00487A09"/>
    <w:rsid w:val="00490F5F"/>
    <w:rsid w:val="00491187"/>
    <w:rsid w:val="0049198F"/>
    <w:rsid w:val="00491A81"/>
    <w:rsid w:val="00492082"/>
    <w:rsid w:val="00492304"/>
    <w:rsid w:val="004927D0"/>
    <w:rsid w:val="00492C0B"/>
    <w:rsid w:val="00493FB4"/>
    <w:rsid w:val="00494182"/>
    <w:rsid w:val="0049437E"/>
    <w:rsid w:val="00495457"/>
    <w:rsid w:val="00495D66"/>
    <w:rsid w:val="00496AAB"/>
    <w:rsid w:val="004A08F9"/>
    <w:rsid w:val="004A0D1E"/>
    <w:rsid w:val="004A0F8D"/>
    <w:rsid w:val="004A1907"/>
    <w:rsid w:val="004A1E09"/>
    <w:rsid w:val="004A1FAE"/>
    <w:rsid w:val="004A2003"/>
    <w:rsid w:val="004A282A"/>
    <w:rsid w:val="004A2F67"/>
    <w:rsid w:val="004A2F78"/>
    <w:rsid w:val="004A352D"/>
    <w:rsid w:val="004A367F"/>
    <w:rsid w:val="004A3F5E"/>
    <w:rsid w:val="004A4195"/>
    <w:rsid w:val="004A471B"/>
    <w:rsid w:val="004A4937"/>
    <w:rsid w:val="004A4AD6"/>
    <w:rsid w:val="004A503E"/>
    <w:rsid w:val="004A5E01"/>
    <w:rsid w:val="004A5F91"/>
    <w:rsid w:val="004A6347"/>
    <w:rsid w:val="004A6C75"/>
    <w:rsid w:val="004A6CFC"/>
    <w:rsid w:val="004A7137"/>
    <w:rsid w:val="004A731A"/>
    <w:rsid w:val="004A7F95"/>
    <w:rsid w:val="004B0057"/>
    <w:rsid w:val="004B0C3B"/>
    <w:rsid w:val="004B1075"/>
    <w:rsid w:val="004B19B5"/>
    <w:rsid w:val="004B1B88"/>
    <w:rsid w:val="004B223F"/>
    <w:rsid w:val="004B259F"/>
    <w:rsid w:val="004B31D8"/>
    <w:rsid w:val="004B33D1"/>
    <w:rsid w:val="004B3EEB"/>
    <w:rsid w:val="004B5089"/>
    <w:rsid w:val="004B52B2"/>
    <w:rsid w:val="004B556F"/>
    <w:rsid w:val="004B6CB1"/>
    <w:rsid w:val="004B6FE7"/>
    <w:rsid w:val="004B7E1A"/>
    <w:rsid w:val="004C0012"/>
    <w:rsid w:val="004C0A2B"/>
    <w:rsid w:val="004C15BF"/>
    <w:rsid w:val="004C1711"/>
    <w:rsid w:val="004C3755"/>
    <w:rsid w:val="004C3C80"/>
    <w:rsid w:val="004C4B6A"/>
    <w:rsid w:val="004C5BA6"/>
    <w:rsid w:val="004C6482"/>
    <w:rsid w:val="004C6A16"/>
    <w:rsid w:val="004C7397"/>
    <w:rsid w:val="004C74E1"/>
    <w:rsid w:val="004C79AD"/>
    <w:rsid w:val="004D0269"/>
    <w:rsid w:val="004D0BD9"/>
    <w:rsid w:val="004D147F"/>
    <w:rsid w:val="004D1F1D"/>
    <w:rsid w:val="004D2736"/>
    <w:rsid w:val="004D2845"/>
    <w:rsid w:val="004D29FA"/>
    <w:rsid w:val="004D2A1F"/>
    <w:rsid w:val="004D2D3D"/>
    <w:rsid w:val="004D348D"/>
    <w:rsid w:val="004D375F"/>
    <w:rsid w:val="004D4640"/>
    <w:rsid w:val="004D51ED"/>
    <w:rsid w:val="004D5254"/>
    <w:rsid w:val="004D6C12"/>
    <w:rsid w:val="004D6FC9"/>
    <w:rsid w:val="004D706D"/>
    <w:rsid w:val="004D74CE"/>
    <w:rsid w:val="004D7A24"/>
    <w:rsid w:val="004E02F3"/>
    <w:rsid w:val="004E0A69"/>
    <w:rsid w:val="004E0FB2"/>
    <w:rsid w:val="004E12F4"/>
    <w:rsid w:val="004E2120"/>
    <w:rsid w:val="004E4B81"/>
    <w:rsid w:val="004E597C"/>
    <w:rsid w:val="004E6866"/>
    <w:rsid w:val="004E6C4A"/>
    <w:rsid w:val="004E6EB4"/>
    <w:rsid w:val="004E7D46"/>
    <w:rsid w:val="004F1633"/>
    <w:rsid w:val="004F1F40"/>
    <w:rsid w:val="004F264C"/>
    <w:rsid w:val="004F29A7"/>
    <w:rsid w:val="004F3819"/>
    <w:rsid w:val="004F5193"/>
    <w:rsid w:val="004F623A"/>
    <w:rsid w:val="004F6A79"/>
    <w:rsid w:val="004F6D12"/>
    <w:rsid w:val="004F738D"/>
    <w:rsid w:val="004F7673"/>
    <w:rsid w:val="00500496"/>
    <w:rsid w:val="005011A1"/>
    <w:rsid w:val="00501C75"/>
    <w:rsid w:val="00502413"/>
    <w:rsid w:val="00502532"/>
    <w:rsid w:val="00502DE4"/>
    <w:rsid w:val="005033EB"/>
    <w:rsid w:val="00503621"/>
    <w:rsid w:val="005039EF"/>
    <w:rsid w:val="00506DE8"/>
    <w:rsid w:val="00506F00"/>
    <w:rsid w:val="0050731A"/>
    <w:rsid w:val="005079D6"/>
    <w:rsid w:val="00507A14"/>
    <w:rsid w:val="00507D76"/>
    <w:rsid w:val="00510CB8"/>
    <w:rsid w:val="00511393"/>
    <w:rsid w:val="00511FE0"/>
    <w:rsid w:val="00513AF1"/>
    <w:rsid w:val="00513BAD"/>
    <w:rsid w:val="00514383"/>
    <w:rsid w:val="00514526"/>
    <w:rsid w:val="005157D4"/>
    <w:rsid w:val="00515CFB"/>
    <w:rsid w:val="00515F68"/>
    <w:rsid w:val="0051668D"/>
    <w:rsid w:val="00516B3F"/>
    <w:rsid w:val="005170D9"/>
    <w:rsid w:val="0051769A"/>
    <w:rsid w:val="0052090E"/>
    <w:rsid w:val="00520E2B"/>
    <w:rsid w:val="005214B9"/>
    <w:rsid w:val="005248BA"/>
    <w:rsid w:val="00525686"/>
    <w:rsid w:val="005266A6"/>
    <w:rsid w:val="005273DF"/>
    <w:rsid w:val="00527EA3"/>
    <w:rsid w:val="005300B3"/>
    <w:rsid w:val="00531638"/>
    <w:rsid w:val="00531EED"/>
    <w:rsid w:val="00532BBB"/>
    <w:rsid w:val="00532D60"/>
    <w:rsid w:val="00533E55"/>
    <w:rsid w:val="00534816"/>
    <w:rsid w:val="00535170"/>
    <w:rsid w:val="00535C6E"/>
    <w:rsid w:val="005360FB"/>
    <w:rsid w:val="0053715D"/>
    <w:rsid w:val="005403F4"/>
    <w:rsid w:val="00540DF0"/>
    <w:rsid w:val="005424AA"/>
    <w:rsid w:val="00542FB3"/>
    <w:rsid w:val="0054353B"/>
    <w:rsid w:val="005446C5"/>
    <w:rsid w:val="00544D82"/>
    <w:rsid w:val="00545111"/>
    <w:rsid w:val="00545277"/>
    <w:rsid w:val="005461A9"/>
    <w:rsid w:val="0054638C"/>
    <w:rsid w:val="00547C6D"/>
    <w:rsid w:val="00547DC9"/>
    <w:rsid w:val="00550B76"/>
    <w:rsid w:val="00550DC6"/>
    <w:rsid w:val="00551B0A"/>
    <w:rsid w:val="005535BC"/>
    <w:rsid w:val="00553B6C"/>
    <w:rsid w:val="00553FD0"/>
    <w:rsid w:val="00554EEE"/>
    <w:rsid w:val="0055540A"/>
    <w:rsid w:val="00555C39"/>
    <w:rsid w:val="00555CE5"/>
    <w:rsid w:val="005563A6"/>
    <w:rsid w:val="005573F9"/>
    <w:rsid w:val="005576DC"/>
    <w:rsid w:val="00557925"/>
    <w:rsid w:val="0056011B"/>
    <w:rsid w:val="0056241C"/>
    <w:rsid w:val="00562A56"/>
    <w:rsid w:val="00562DF3"/>
    <w:rsid w:val="00562E19"/>
    <w:rsid w:val="00563B3C"/>
    <w:rsid w:val="005643CE"/>
    <w:rsid w:val="00564612"/>
    <w:rsid w:val="00564EB5"/>
    <w:rsid w:val="00566439"/>
    <w:rsid w:val="00566675"/>
    <w:rsid w:val="00566CF6"/>
    <w:rsid w:val="00566F0F"/>
    <w:rsid w:val="005704F5"/>
    <w:rsid w:val="00570DF2"/>
    <w:rsid w:val="00571FBD"/>
    <w:rsid w:val="00572592"/>
    <w:rsid w:val="0057277C"/>
    <w:rsid w:val="00572866"/>
    <w:rsid w:val="00573CE7"/>
    <w:rsid w:val="0057408F"/>
    <w:rsid w:val="00574329"/>
    <w:rsid w:val="005761BE"/>
    <w:rsid w:val="00576DAE"/>
    <w:rsid w:val="00577AB2"/>
    <w:rsid w:val="0058088A"/>
    <w:rsid w:val="00580BDE"/>
    <w:rsid w:val="00580DFE"/>
    <w:rsid w:val="00581B1A"/>
    <w:rsid w:val="00583541"/>
    <w:rsid w:val="005837A3"/>
    <w:rsid w:val="00583DA5"/>
    <w:rsid w:val="00584849"/>
    <w:rsid w:val="005857C2"/>
    <w:rsid w:val="00585AD6"/>
    <w:rsid w:val="00585B84"/>
    <w:rsid w:val="00585D68"/>
    <w:rsid w:val="00586CBD"/>
    <w:rsid w:val="00586F02"/>
    <w:rsid w:val="00587C99"/>
    <w:rsid w:val="005900C7"/>
    <w:rsid w:val="00590D72"/>
    <w:rsid w:val="00591C1B"/>
    <w:rsid w:val="00591F48"/>
    <w:rsid w:val="00592C38"/>
    <w:rsid w:val="00592E22"/>
    <w:rsid w:val="0059323A"/>
    <w:rsid w:val="00593A16"/>
    <w:rsid w:val="005972B7"/>
    <w:rsid w:val="00597B59"/>
    <w:rsid w:val="00597CE4"/>
    <w:rsid w:val="00599F34"/>
    <w:rsid w:val="005A0470"/>
    <w:rsid w:val="005A0F1C"/>
    <w:rsid w:val="005A1574"/>
    <w:rsid w:val="005A1B31"/>
    <w:rsid w:val="005A1F04"/>
    <w:rsid w:val="005A2502"/>
    <w:rsid w:val="005A351F"/>
    <w:rsid w:val="005A4909"/>
    <w:rsid w:val="005A4B88"/>
    <w:rsid w:val="005A4EC0"/>
    <w:rsid w:val="005A5026"/>
    <w:rsid w:val="005A5F65"/>
    <w:rsid w:val="005A7174"/>
    <w:rsid w:val="005A790C"/>
    <w:rsid w:val="005B0370"/>
    <w:rsid w:val="005B0932"/>
    <w:rsid w:val="005B0D41"/>
    <w:rsid w:val="005B12C5"/>
    <w:rsid w:val="005B14B3"/>
    <w:rsid w:val="005B2DA3"/>
    <w:rsid w:val="005B39F6"/>
    <w:rsid w:val="005B4164"/>
    <w:rsid w:val="005B5475"/>
    <w:rsid w:val="005B60E5"/>
    <w:rsid w:val="005B73FE"/>
    <w:rsid w:val="005B7C41"/>
    <w:rsid w:val="005C0814"/>
    <w:rsid w:val="005C1846"/>
    <w:rsid w:val="005C2035"/>
    <w:rsid w:val="005C259D"/>
    <w:rsid w:val="005C342E"/>
    <w:rsid w:val="005C3AE8"/>
    <w:rsid w:val="005C3E04"/>
    <w:rsid w:val="005C413C"/>
    <w:rsid w:val="005C451A"/>
    <w:rsid w:val="005C55DE"/>
    <w:rsid w:val="005C5C72"/>
    <w:rsid w:val="005C60A2"/>
    <w:rsid w:val="005C60D9"/>
    <w:rsid w:val="005C6AE2"/>
    <w:rsid w:val="005C6EC3"/>
    <w:rsid w:val="005C71D9"/>
    <w:rsid w:val="005D03E4"/>
    <w:rsid w:val="005D05E8"/>
    <w:rsid w:val="005D0BF5"/>
    <w:rsid w:val="005D0C47"/>
    <w:rsid w:val="005D168B"/>
    <w:rsid w:val="005D19C2"/>
    <w:rsid w:val="005D29FC"/>
    <w:rsid w:val="005D363B"/>
    <w:rsid w:val="005D39B4"/>
    <w:rsid w:val="005D3AC2"/>
    <w:rsid w:val="005D3D68"/>
    <w:rsid w:val="005D571F"/>
    <w:rsid w:val="005D5990"/>
    <w:rsid w:val="005D6022"/>
    <w:rsid w:val="005D7EF0"/>
    <w:rsid w:val="005E0187"/>
    <w:rsid w:val="005E07FF"/>
    <w:rsid w:val="005E13DE"/>
    <w:rsid w:val="005E22ED"/>
    <w:rsid w:val="005E24C1"/>
    <w:rsid w:val="005E2928"/>
    <w:rsid w:val="005E41D2"/>
    <w:rsid w:val="005E4E5C"/>
    <w:rsid w:val="005E5537"/>
    <w:rsid w:val="005E59E6"/>
    <w:rsid w:val="005E5AC6"/>
    <w:rsid w:val="005E7EC4"/>
    <w:rsid w:val="005E7ED8"/>
    <w:rsid w:val="005F0263"/>
    <w:rsid w:val="005F0FCF"/>
    <w:rsid w:val="005F1369"/>
    <w:rsid w:val="005F20EA"/>
    <w:rsid w:val="005F2595"/>
    <w:rsid w:val="005F2AA9"/>
    <w:rsid w:val="005F2BA8"/>
    <w:rsid w:val="005F3844"/>
    <w:rsid w:val="005F4B34"/>
    <w:rsid w:val="005F4C46"/>
    <w:rsid w:val="005F55F8"/>
    <w:rsid w:val="005F6CAC"/>
    <w:rsid w:val="005F6FA4"/>
    <w:rsid w:val="005F79C7"/>
    <w:rsid w:val="005F7B3B"/>
    <w:rsid w:val="00600EC9"/>
    <w:rsid w:val="0060197E"/>
    <w:rsid w:val="00601D23"/>
    <w:rsid w:val="006021C9"/>
    <w:rsid w:val="00602881"/>
    <w:rsid w:val="0060416E"/>
    <w:rsid w:val="006041C5"/>
    <w:rsid w:val="00605519"/>
    <w:rsid w:val="00605D18"/>
    <w:rsid w:val="00605E5D"/>
    <w:rsid w:val="0060609A"/>
    <w:rsid w:val="0060632C"/>
    <w:rsid w:val="006065C2"/>
    <w:rsid w:val="00606AC9"/>
    <w:rsid w:val="006075C8"/>
    <w:rsid w:val="006091FE"/>
    <w:rsid w:val="0061140A"/>
    <w:rsid w:val="00612F63"/>
    <w:rsid w:val="00613052"/>
    <w:rsid w:val="006130F2"/>
    <w:rsid w:val="00613B25"/>
    <w:rsid w:val="00613C5F"/>
    <w:rsid w:val="00613F09"/>
    <w:rsid w:val="00614B46"/>
    <w:rsid w:val="0061512B"/>
    <w:rsid w:val="00615649"/>
    <w:rsid w:val="006159BF"/>
    <w:rsid w:val="006161BA"/>
    <w:rsid w:val="00617DA0"/>
    <w:rsid w:val="00621319"/>
    <w:rsid w:val="006220B1"/>
    <w:rsid w:val="00622793"/>
    <w:rsid w:val="006228D9"/>
    <w:rsid w:val="0062371F"/>
    <w:rsid w:val="00623809"/>
    <w:rsid w:val="00623EC4"/>
    <w:rsid w:val="006247DA"/>
    <w:rsid w:val="00624E6F"/>
    <w:rsid w:val="00625409"/>
    <w:rsid w:val="00626863"/>
    <w:rsid w:val="00626A34"/>
    <w:rsid w:val="00627509"/>
    <w:rsid w:val="00631A18"/>
    <w:rsid w:val="00631E89"/>
    <w:rsid w:val="00632386"/>
    <w:rsid w:val="006326CE"/>
    <w:rsid w:val="006346F4"/>
    <w:rsid w:val="00634964"/>
    <w:rsid w:val="00634A62"/>
    <w:rsid w:val="00636D42"/>
    <w:rsid w:val="00637D76"/>
    <w:rsid w:val="006389CA"/>
    <w:rsid w:val="0064040E"/>
    <w:rsid w:val="0064134C"/>
    <w:rsid w:val="00642119"/>
    <w:rsid w:val="006424D1"/>
    <w:rsid w:val="00642A05"/>
    <w:rsid w:val="00642E74"/>
    <w:rsid w:val="006433AA"/>
    <w:rsid w:val="00643A3A"/>
    <w:rsid w:val="006443DF"/>
    <w:rsid w:val="0064599D"/>
    <w:rsid w:val="00647841"/>
    <w:rsid w:val="006479BA"/>
    <w:rsid w:val="0065124C"/>
    <w:rsid w:val="0065194B"/>
    <w:rsid w:val="00652610"/>
    <w:rsid w:val="00652AD1"/>
    <w:rsid w:val="00652F22"/>
    <w:rsid w:val="006531C2"/>
    <w:rsid w:val="00653D12"/>
    <w:rsid w:val="00654015"/>
    <w:rsid w:val="00654D07"/>
    <w:rsid w:val="00654F65"/>
    <w:rsid w:val="0065546D"/>
    <w:rsid w:val="0065672A"/>
    <w:rsid w:val="00656E2A"/>
    <w:rsid w:val="00657297"/>
    <w:rsid w:val="006574A3"/>
    <w:rsid w:val="00657888"/>
    <w:rsid w:val="006579E3"/>
    <w:rsid w:val="00657A32"/>
    <w:rsid w:val="00660260"/>
    <w:rsid w:val="00660A44"/>
    <w:rsid w:val="00660AC3"/>
    <w:rsid w:val="006626F9"/>
    <w:rsid w:val="00663A40"/>
    <w:rsid w:val="00663C57"/>
    <w:rsid w:val="00664ADC"/>
    <w:rsid w:val="00665115"/>
    <w:rsid w:val="006657C8"/>
    <w:rsid w:val="006660C0"/>
    <w:rsid w:val="00666759"/>
    <w:rsid w:val="00666A7B"/>
    <w:rsid w:val="00667266"/>
    <w:rsid w:val="0066759E"/>
    <w:rsid w:val="00667BFC"/>
    <w:rsid w:val="00670289"/>
    <w:rsid w:val="00670353"/>
    <w:rsid w:val="006705C8"/>
    <w:rsid w:val="00670D58"/>
    <w:rsid w:val="00671D03"/>
    <w:rsid w:val="00672103"/>
    <w:rsid w:val="0067263A"/>
    <w:rsid w:val="006727D3"/>
    <w:rsid w:val="00672EF7"/>
    <w:rsid w:val="00672F3E"/>
    <w:rsid w:val="00673179"/>
    <w:rsid w:val="00673388"/>
    <w:rsid w:val="00673684"/>
    <w:rsid w:val="00673978"/>
    <w:rsid w:val="00673C5A"/>
    <w:rsid w:val="00674F2E"/>
    <w:rsid w:val="0067627B"/>
    <w:rsid w:val="00676850"/>
    <w:rsid w:val="00681219"/>
    <w:rsid w:val="006815EC"/>
    <w:rsid w:val="00681A1A"/>
    <w:rsid w:val="00681ABC"/>
    <w:rsid w:val="006822E4"/>
    <w:rsid w:val="006826EF"/>
    <w:rsid w:val="006836FC"/>
    <w:rsid w:val="006848E0"/>
    <w:rsid w:val="006856F6"/>
    <w:rsid w:val="00685C65"/>
    <w:rsid w:val="00686BA4"/>
    <w:rsid w:val="00687EBD"/>
    <w:rsid w:val="00690176"/>
    <w:rsid w:val="006919D7"/>
    <w:rsid w:val="00691CB7"/>
    <w:rsid w:val="006923C8"/>
    <w:rsid w:val="00693220"/>
    <w:rsid w:val="00693ECC"/>
    <w:rsid w:val="006943D2"/>
    <w:rsid w:val="0069657A"/>
    <w:rsid w:val="00696810"/>
    <w:rsid w:val="0069685D"/>
    <w:rsid w:val="00696A6C"/>
    <w:rsid w:val="00697494"/>
    <w:rsid w:val="00697E90"/>
    <w:rsid w:val="006A0129"/>
    <w:rsid w:val="006A0A63"/>
    <w:rsid w:val="006A1597"/>
    <w:rsid w:val="006A213A"/>
    <w:rsid w:val="006A24F6"/>
    <w:rsid w:val="006A25EA"/>
    <w:rsid w:val="006A27F5"/>
    <w:rsid w:val="006A2D60"/>
    <w:rsid w:val="006A2ED0"/>
    <w:rsid w:val="006A3316"/>
    <w:rsid w:val="006A34B9"/>
    <w:rsid w:val="006A3A31"/>
    <w:rsid w:val="006A3A6F"/>
    <w:rsid w:val="006A4AC2"/>
    <w:rsid w:val="006A50FD"/>
    <w:rsid w:val="006A6915"/>
    <w:rsid w:val="006A7F6C"/>
    <w:rsid w:val="006B0223"/>
    <w:rsid w:val="006B0272"/>
    <w:rsid w:val="006B11E6"/>
    <w:rsid w:val="006B16A7"/>
    <w:rsid w:val="006B227D"/>
    <w:rsid w:val="006B2AA1"/>
    <w:rsid w:val="006B2DE7"/>
    <w:rsid w:val="006B2DED"/>
    <w:rsid w:val="006B2FB3"/>
    <w:rsid w:val="006B38FE"/>
    <w:rsid w:val="006B42A1"/>
    <w:rsid w:val="006B5620"/>
    <w:rsid w:val="006B6991"/>
    <w:rsid w:val="006B7C32"/>
    <w:rsid w:val="006C1044"/>
    <w:rsid w:val="006C1098"/>
    <w:rsid w:val="006C1550"/>
    <w:rsid w:val="006C15D7"/>
    <w:rsid w:val="006C1C3B"/>
    <w:rsid w:val="006C2D2E"/>
    <w:rsid w:val="006C2F81"/>
    <w:rsid w:val="006C2FC0"/>
    <w:rsid w:val="006C2FF4"/>
    <w:rsid w:val="006C304E"/>
    <w:rsid w:val="006C39AF"/>
    <w:rsid w:val="006C4979"/>
    <w:rsid w:val="006C4E4B"/>
    <w:rsid w:val="006C52FC"/>
    <w:rsid w:val="006C6021"/>
    <w:rsid w:val="006C6AA8"/>
    <w:rsid w:val="006C6B65"/>
    <w:rsid w:val="006C6D97"/>
    <w:rsid w:val="006C72A6"/>
    <w:rsid w:val="006D1CA3"/>
    <w:rsid w:val="006D24DB"/>
    <w:rsid w:val="006D2E7E"/>
    <w:rsid w:val="006D53CD"/>
    <w:rsid w:val="006D5434"/>
    <w:rsid w:val="006D555A"/>
    <w:rsid w:val="006D6711"/>
    <w:rsid w:val="006D6F7E"/>
    <w:rsid w:val="006D7ECD"/>
    <w:rsid w:val="006E01C8"/>
    <w:rsid w:val="006E0333"/>
    <w:rsid w:val="006E03F2"/>
    <w:rsid w:val="006E04D1"/>
    <w:rsid w:val="006E0A37"/>
    <w:rsid w:val="006E0D33"/>
    <w:rsid w:val="006E1738"/>
    <w:rsid w:val="006E1792"/>
    <w:rsid w:val="006E3C17"/>
    <w:rsid w:val="006E5D66"/>
    <w:rsid w:val="006E6AD4"/>
    <w:rsid w:val="006E760C"/>
    <w:rsid w:val="006E7C6A"/>
    <w:rsid w:val="006F0D1D"/>
    <w:rsid w:val="006F1C8B"/>
    <w:rsid w:val="006F201A"/>
    <w:rsid w:val="006F2106"/>
    <w:rsid w:val="006F3295"/>
    <w:rsid w:val="006F33C9"/>
    <w:rsid w:val="006F4BA1"/>
    <w:rsid w:val="006F5751"/>
    <w:rsid w:val="006F66AB"/>
    <w:rsid w:val="00700F10"/>
    <w:rsid w:val="00700F13"/>
    <w:rsid w:val="00701D90"/>
    <w:rsid w:val="00703386"/>
    <w:rsid w:val="007033AD"/>
    <w:rsid w:val="00703506"/>
    <w:rsid w:val="007037CD"/>
    <w:rsid w:val="00703B5C"/>
    <w:rsid w:val="007052BF"/>
    <w:rsid w:val="00705FBE"/>
    <w:rsid w:val="00706370"/>
    <w:rsid w:val="00707239"/>
    <w:rsid w:val="007074DA"/>
    <w:rsid w:val="00710667"/>
    <w:rsid w:val="007117C3"/>
    <w:rsid w:val="00712013"/>
    <w:rsid w:val="00712576"/>
    <w:rsid w:val="00712592"/>
    <w:rsid w:val="00712B92"/>
    <w:rsid w:val="0071342D"/>
    <w:rsid w:val="00713AC9"/>
    <w:rsid w:val="00713EA6"/>
    <w:rsid w:val="00713EF3"/>
    <w:rsid w:val="00714140"/>
    <w:rsid w:val="00714A4A"/>
    <w:rsid w:val="00715130"/>
    <w:rsid w:val="00716035"/>
    <w:rsid w:val="007160DE"/>
    <w:rsid w:val="00716476"/>
    <w:rsid w:val="00717462"/>
    <w:rsid w:val="00717731"/>
    <w:rsid w:val="00717E1E"/>
    <w:rsid w:val="00717FBB"/>
    <w:rsid w:val="007201EA"/>
    <w:rsid w:val="0072121B"/>
    <w:rsid w:val="00721B51"/>
    <w:rsid w:val="00721D77"/>
    <w:rsid w:val="007225C9"/>
    <w:rsid w:val="00722609"/>
    <w:rsid w:val="00722A7F"/>
    <w:rsid w:val="007238B0"/>
    <w:rsid w:val="00724DEB"/>
    <w:rsid w:val="00724FFB"/>
    <w:rsid w:val="007253D6"/>
    <w:rsid w:val="00725797"/>
    <w:rsid w:val="007262C9"/>
    <w:rsid w:val="007264B9"/>
    <w:rsid w:val="0072650B"/>
    <w:rsid w:val="007268EA"/>
    <w:rsid w:val="007273B5"/>
    <w:rsid w:val="007275A8"/>
    <w:rsid w:val="0073040E"/>
    <w:rsid w:val="0073085E"/>
    <w:rsid w:val="00730D12"/>
    <w:rsid w:val="00731218"/>
    <w:rsid w:val="00731256"/>
    <w:rsid w:val="00731C69"/>
    <w:rsid w:val="00731FB3"/>
    <w:rsid w:val="0073219B"/>
    <w:rsid w:val="007327F1"/>
    <w:rsid w:val="007339FB"/>
    <w:rsid w:val="00734767"/>
    <w:rsid w:val="007354D5"/>
    <w:rsid w:val="00735919"/>
    <w:rsid w:val="007360A4"/>
    <w:rsid w:val="00736DBF"/>
    <w:rsid w:val="0074018F"/>
    <w:rsid w:val="0074197C"/>
    <w:rsid w:val="00742A9E"/>
    <w:rsid w:val="00743422"/>
    <w:rsid w:val="0074377A"/>
    <w:rsid w:val="00743A26"/>
    <w:rsid w:val="00744134"/>
    <w:rsid w:val="007447A1"/>
    <w:rsid w:val="00745D14"/>
    <w:rsid w:val="00745D9E"/>
    <w:rsid w:val="0074605D"/>
    <w:rsid w:val="00747CCD"/>
    <w:rsid w:val="00747DFA"/>
    <w:rsid w:val="00750235"/>
    <w:rsid w:val="007503C4"/>
    <w:rsid w:val="007506E0"/>
    <w:rsid w:val="00751EEB"/>
    <w:rsid w:val="007520F2"/>
    <w:rsid w:val="00752AFE"/>
    <w:rsid w:val="00752E51"/>
    <w:rsid w:val="007531A7"/>
    <w:rsid w:val="007533E2"/>
    <w:rsid w:val="00753ACC"/>
    <w:rsid w:val="00753D9A"/>
    <w:rsid w:val="00754318"/>
    <w:rsid w:val="00755C34"/>
    <w:rsid w:val="007565DB"/>
    <w:rsid w:val="0075683E"/>
    <w:rsid w:val="007577DA"/>
    <w:rsid w:val="00757971"/>
    <w:rsid w:val="007601DB"/>
    <w:rsid w:val="0076035E"/>
    <w:rsid w:val="0076051A"/>
    <w:rsid w:val="00760678"/>
    <w:rsid w:val="0076147D"/>
    <w:rsid w:val="00761816"/>
    <w:rsid w:val="00761844"/>
    <w:rsid w:val="007620BC"/>
    <w:rsid w:val="00762ECC"/>
    <w:rsid w:val="0076316D"/>
    <w:rsid w:val="0076323B"/>
    <w:rsid w:val="00763A32"/>
    <w:rsid w:val="007646EF"/>
    <w:rsid w:val="0076498C"/>
    <w:rsid w:val="0076519D"/>
    <w:rsid w:val="0076682D"/>
    <w:rsid w:val="007669F0"/>
    <w:rsid w:val="00767027"/>
    <w:rsid w:val="00767335"/>
    <w:rsid w:val="00767C29"/>
    <w:rsid w:val="00767E9A"/>
    <w:rsid w:val="007700D2"/>
    <w:rsid w:val="00770398"/>
    <w:rsid w:val="0077081F"/>
    <w:rsid w:val="00770A22"/>
    <w:rsid w:val="00770D60"/>
    <w:rsid w:val="00771406"/>
    <w:rsid w:val="00771526"/>
    <w:rsid w:val="007718D0"/>
    <w:rsid w:val="007719F2"/>
    <w:rsid w:val="00772CDD"/>
    <w:rsid w:val="007730AA"/>
    <w:rsid w:val="00773CE9"/>
    <w:rsid w:val="00773FD5"/>
    <w:rsid w:val="007742C0"/>
    <w:rsid w:val="00775F1C"/>
    <w:rsid w:val="007765C0"/>
    <w:rsid w:val="00776988"/>
    <w:rsid w:val="00776EA7"/>
    <w:rsid w:val="0077716A"/>
    <w:rsid w:val="007775BB"/>
    <w:rsid w:val="00780281"/>
    <w:rsid w:val="00781D83"/>
    <w:rsid w:val="007820E8"/>
    <w:rsid w:val="0078251E"/>
    <w:rsid w:val="00783DE7"/>
    <w:rsid w:val="00784894"/>
    <w:rsid w:val="007851AB"/>
    <w:rsid w:val="007855F0"/>
    <w:rsid w:val="00785C8C"/>
    <w:rsid w:val="007869A9"/>
    <w:rsid w:val="00786F8E"/>
    <w:rsid w:val="00787010"/>
    <w:rsid w:val="0079029F"/>
    <w:rsid w:val="007903EB"/>
    <w:rsid w:val="00790A4D"/>
    <w:rsid w:val="00791195"/>
    <w:rsid w:val="0079124B"/>
    <w:rsid w:val="007913C2"/>
    <w:rsid w:val="0079163D"/>
    <w:rsid w:val="00791D1C"/>
    <w:rsid w:val="00791F01"/>
    <w:rsid w:val="00792D47"/>
    <w:rsid w:val="00792D9B"/>
    <w:rsid w:val="0079348A"/>
    <w:rsid w:val="00795AB6"/>
    <w:rsid w:val="007964E3"/>
    <w:rsid w:val="00796D0F"/>
    <w:rsid w:val="00797205"/>
    <w:rsid w:val="00797FAD"/>
    <w:rsid w:val="007A0393"/>
    <w:rsid w:val="007A0655"/>
    <w:rsid w:val="007A1A1F"/>
    <w:rsid w:val="007A1C6E"/>
    <w:rsid w:val="007A2F34"/>
    <w:rsid w:val="007A2FD9"/>
    <w:rsid w:val="007A3391"/>
    <w:rsid w:val="007A4B76"/>
    <w:rsid w:val="007A5183"/>
    <w:rsid w:val="007A5216"/>
    <w:rsid w:val="007A56F2"/>
    <w:rsid w:val="007A5BD7"/>
    <w:rsid w:val="007A6FB4"/>
    <w:rsid w:val="007B08DA"/>
    <w:rsid w:val="007B152E"/>
    <w:rsid w:val="007B166F"/>
    <w:rsid w:val="007B17E9"/>
    <w:rsid w:val="007B1AC7"/>
    <w:rsid w:val="007B1AE7"/>
    <w:rsid w:val="007B21F3"/>
    <w:rsid w:val="007B28FB"/>
    <w:rsid w:val="007B342B"/>
    <w:rsid w:val="007B34F6"/>
    <w:rsid w:val="007B3645"/>
    <w:rsid w:val="007B3AEA"/>
    <w:rsid w:val="007B4A6D"/>
    <w:rsid w:val="007B5BDD"/>
    <w:rsid w:val="007B796E"/>
    <w:rsid w:val="007B7B06"/>
    <w:rsid w:val="007B7E3E"/>
    <w:rsid w:val="007C0222"/>
    <w:rsid w:val="007C03F8"/>
    <w:rsid w:val="007C0535"/>
    <w:rsid w:val="007C09A4"/>
    <w:rsid w:val="007C2871"/>
    <w:rsid w:val="007C32FD"/>
    <w:rsid w:val="007C3C17"/>
    <w:rsid w:val="007C4136"/>
    <w:rsid w:val="007C49E1"/>
    <w:rsid w:val="007C5A50"/>
    <w:rsid w:val="007C6B06"/>
    <w:rsid w:val="007C6C03"/>
    <w:rsid w:val="007C738E"/>
    <w:rsid w:val="007C7C74"/>
    <w:rsid w:val="007D046E"/>
    <w:rsid w:val="007D0525"/>
    <w:rsid w:val="007D20EA"/>
    <w:rsid w:val="007D2455"/>
    <w:rsid w:val="007D252B"/>
    <w:rsid w:val="007D281F"/>
    <w:rsid w:val="007D29E8"/>
    <w:rsid w:val="007D3739"/>
    <w:rsid w:val="007D399C"/>
    <w:rsid w:val="007D513D"/>
    <w:rsid w:val="007D5A40"/>
    <w:rsid w:val="007D6B55"/>
    <w:rsid w:val="007E0EF7"/>
    <w:rsid w:val="007E1090"/>
    <w:rsid w:val="007E2928"/>
    <w:rsid w:val="007E2B61"/>
    <w:rsid w:val="007E3497"/>
    <w:rsid w:val="007E41D9"/>
    <w:rsid w:val="007E66B4"/>
    <w:rsid w:val="007E7372"/>
    <w:rsid w:val="007E742B"/>
    <w:rsid w:val="007E7971"/>
    <w:rsid w:val="007F049B"/>
    <w:rsid w:val="007F0A4E"/>
    <w:rsid w:val="007F0D92"/>
    <w:rsid w:val="007F19B6"/>
    <w:rsid w:val="007F2567"/>
    <w:rsid w:val="007F42CE"/>
    <w:rsid w:val="007F4892"/>
    <w:rsid w:val="007F5652"/>
    <w:rsid w:val="007F6649"/>
    <w:rsid w:val="007F70A1"/>
    <w:rsid w:val="008003A3"/>
    <w:rsid w:val="008005A1"/>
    <w:rsid w:val="00801DF1"/>
    <w:rsid w:val="00802205"/>
    <w:rsid w:val="00802E76"/>
    <w:rsid w:val="00804C99"/>
    <w:rsid w:val="00805366"/>
    <w:rsid w:val="00805B35"/>
    <w:rsid w:val="008061C7"/>
    <w:rsid w:val="00807DAA"/>
    <w:rsid w:val="00811EC6"/>
    <w:rsid w:val="00812427"/>
    <w:rsid w:val="00812FF7"/>
    <w:rsid w:val="0081349D"/>
    <w:rsid w:val="00813BBA"/>
    <w:rsid w:val="00813CF5"/>
    <w:rsid w:val="008141D9"/>
    <w:rsid w:val="0081469E"/>
    <w:rsid w:val="0081547D"/>
    <w:rsid w:val="00815B2F"/>
    <w:rsid w:val="0082072B"/>
    <w:rsid w:val="00821BB2"/>
    <w:rsid w:val="00821F7D"/>
    <w:rsid w:val="0082285C"/>
    <w:rsid w:val="0082458F"/>
    <w:rsid w:val="00824A0A"/>
    <w:rsid w:val="00825354"/>
    <w:rsid w:val="00825608"/>
    <w:rsid w:val="008258EC"/>
    <w:rsid w:val="00825B7B"/>
    <w:rsid w:val="008260BC"/>
    <w:rsid w:val="00826A5F"/>
    <w:rsid w:val="00826B27"/>
    <w:rsid w:val="00826DF9"/>
    <w:rsid w:val="0082701B"/>
    <w:rsid w:val="00827F83"/>
    <w:rsid w:val="00830290"/>
    <w:rsid w:val="008303F4"/>
    <w:rsid w:val="008317EE"/>
    <w:rsid w:val="008324AC"/>
    <w:rsid w:val="0083281D"/>
    <w:rsid w:val="00832F4F"/>
    <w:rsid w:val="00833C6F"/>
    <w:rsid w:val="00833F22"/>
    <w:rsid w:val="00833F66"/>
    <w:rsid w:val="00834674"/>
    <w:rsid w:val="00836102"/>
    <w:rsid w:val="00836252"/>
    <w:rsid w:val="00836EA0"/>
    <w:rsid w:val="0083747B"/>
    <w:rsid w:val="0084057C"/>
    <w:rsid w:val="0084059E"/>
    <w:rsid w:val="00840D8E"/>
    <w:rsid w:val="00840E75"/>
    <w:rsid w:val="00841FB9"/>
    <w:rsid w:val="00841FED"/>
    <w:rsid w:val="00842563"/>
    <w:rsid w:val="00842A1F"/>
    <w:rsid w:val="008439C0"/>
    <w:rsid w:val="00843F6E"/>
    <w:rsid w:val="00844F24"/>
    <w:rsid w:val="008467C3"/>
    <w:rsid w:val="00846A93"/>
    <w:rsid w:val="00847901"/>
    <w:rsid w:val="00850133"/>
    <w:rsid w:val="008501AB"/>
    <w:rsid w:val="00850344"/>
    <w:rsid w:val="00850514"/>
    <w:rsid w:val="008517E8"/>
    <w:rsid w:val="00852295"/>
    <w:rsid w:val="0085348A"/>
    <w:rsid w:val="00853669"/>
    <w:rsid w:val="008539DD"/>
    <w:rsid w:val="008544C6"/>
    <w:rsid w:val="00854558"/>
    <w:rsid w:val="00855A19"/>
    <w:rsid w:val="00855C59"/>
    <w:rsid w:val="00856089"/>
    <w:rsid w:val="00856419"/>
    <w:rsid w:val="008573B4"/>
    <w:rsid w:val="00857D6C"/>
    <w:rsid w:val="00860C8E"/>
    <w:rsid w:val="0086197A"/>
    <w:rsid w:val="008628AB"/>
    <w:rsid w:val="00863849"/>
    <w:rsid w:val="00863BBC"/>
    <w:rsid w:val="008645FB"/>
    <w:rsid w:val="00864950"/>
    <w:rsid w:val="0086507C"/>
    <w:rsid w:val="0086616F"/>
    <w:rsid w:val="008664F8"/>
    <w:rsid w:val="00867952"/>
    <w:rsid w:val="00867A13"/>
    <w:rsid w:val="0087014D"/>
    <w:rsid w:val="00870B8D"/>
    <w:rsid w:val="00871D27"/>
    <w:rsid w:val="00871E83"/>
    <w:rsid w:val="00872102"/>
    <w:rsid w:val="00872351"/>
    <w:rsid w:val="00872922"/>
    <w:rsid w:val="00873214"/>
    <w:rsid w:val="008748F3"/>
    <w:rsid w:val="0087539E"/>
    <w:rsid w:val="008761B8"/>
    <w:rsid w:val="008767AF"/>
    <w:rsid w:val="00876A0F"/>
    <w:rsid w:val="00877463"/>
    <w:rsid w:val="0087777F"/>
    <w:rsid w:val="00877EF2"/>
    <w:rsid w:val="00880976"/>
    <w:rsid w:val="00880B86"/>
    <w:rsid w:val="00880E58"/>
    <w:rsid w:val="00881888"/>
    <w:rsid w:val="00881FBD"/>
    <w:rsid w:val="008826B7"/>
    <w:rsid w:val="008838B5"/>
    <w:rsid w:val="00883BE0"/>
    <w:rsid w:val="00885318"/>
    <w:rsid w:val="00885450"/>
    <w:rsid w:val="00886341"/>
    <w:rsid w:val="00886E26"/>
    <w:rsid w:val="008875E6"/>
    <w:rsid w:val="00887AA5"/>
    <w:rsid w:val="00887F38"/>
    <w:rsid w:val="008903F1"/>
    <w:rsid w:val="00890B45"/>
    <w:rsid w:val="00892371"/>
    <w:rsid w:val="008928F3"/>
    <w:rsid w:val="00892EDD"/>
    <w:rsid w:val="00893045"/>
    <w:rsid w:val="00893EDD"/>
    <w:rsid w:val="00893F0D"/>
    <w:rsid w:val="008970E8"/>
    <w:rsid w:val="008A0386"/>
    <w:rsid w:val="008A04C3"/>
    <w:rsid w:val="008A07DC"/>
    <w:rsid w:val="008A1658"/>
    <w:rsid w:val="008A2B4D"/>
    <w:rsid w:val="008A2FAE"/>
    <w:rsid w:val="008A3B98"/>
    <w:rsid w:val="008A4122"/>
    <w:rsid w:val="008A413E"/>
    <w:rsid w:val="008A48F5"/>
    <w:rsid w:val="008A5C75"/>
    <w:rsid w:val="008A6650"/>
    <w:rsid w:val="008A6BF2"/>
    <w:rsid w:val="008A7F77"/>
    <w:rsid w:val="008B0014"/>
    <w:rsid w:val="008B05B6"/>
    <w:rsid w:val="008B2038"/>
    <w:rsid w:val="008B2DAD"/>
    <w:rsid w:val="008B3347"/>
    <w:rsid w:val="008B4357"/>
    <w:rsid w:val="008B4680"/>
    <w:rsid w:val="008B4BF5"/>
    <w:rsid w:val="008B4C32"/>
    <w:rsid w:val="008B4F8D"/>
    <w:rsid w:val="008B5133"/>
    <w:rsid w:val="008B583C"/>
    <w:rsid w:val="008B5DEE"/>
    <w:rsid w:val="008B5ECA"/>
    <w:rsid w:val="008B6858"/>
    <w:rsid w:val="008B7330"/>
    <w:rsid w:val="008C00B9"/>
    <w:rsid w:val="008C0758"/>
    <w:rsid w:val="008C0C8E"/>
    <w:rsid w:val="008C1B8F"/>
    <w:rsid w:val="008C1DFD"/>
    <w:rsid w:val="008C2ECD"/>
    <w:rsid w:val="008C2F4C"/>
    <w:rsid w:val="008C32DF"/>
    <w:rsid w:val="008C3828"/>
    <w:rsid w:val="008C41B8"/>
    <w:rsid w:val="008C5407"/>
    <w:rsid w:val="008C58A4"/>
    <w:rsid w:val="008C5AD5"/>
    <w:rsid w:val="008C61ED"/>
    <w:rsid w:val="008C633C"/>
    <w:rsid w:val="008C64B5"/>
    <w:rsid w:val="008D01EE"/>
    <w:rsid w:val="008D16F1"/>
    <w:rsid w:val="008D1B3A"/>
    <w:rsid w:val="008D231B"/>
    <w:rsid w:val="008D30C9"/>
    <w:rsid w:val="008D3152"/>
    <w:rsid w:val="008D3AF0"/>
    <w:rsid w:val="008D443E"/>
    <w:rsid w:val="008D46A1"/>
    <w:rsid w:val="008D50BB"/>
    <w:rsid w:val="008D58C3"/>
    <w:rsid w:val="008D5EE6"/>
    <w:rsid w:val="008D70C6"/>
    <w:rsid w:val="008D72C7"/>
    <w:rsid w:val="008D7543"/>
    <w:rsid w:val="008D7651"/>
    <w:rsid w:val="008D7DCB"/>
    <w:rsid w:val="008D7F0B"/>
    <w:rsid w:val="008E0A3C"/>
    <w:rsid w:val="008E149F"/>
    <w:rsid w:val="008E1577"/>
    <w:rsid w:val="008E16A7"/>
    <w:rsid w:val="008E1CD2"/>
    <w:rsid w:val="008E2E2B"/>
    <w:rsid w:val="008E3495"/>
    <w:rsid w:val="008E38B4"/>
    <w:rsid w:val="008E4042"/>
    <w:rsid w:val="008E447E"/>
    <w:rsid w:val="008E4AC1"/>
    <w:rsid w:val="008E5C2A"/>
    <w:rsid w:val="008E60B2"/>
    <w:rsid w:val="008E67EF"/>
    <w:rsid w:val="008E705D"/>
    <w:rsid w:val="008E7214"/>
    <w:rsid w:val="008F1139"/>
    <w:rsid w:val="008F14E9"/>
    <w:rsid w:val="008F1AA6"/>
    <w:rsid w:val="008F2B0A"/>
    <w:rsid w:val="008F3A62"/>
    <w:rsid w:val="008F457E"/>
    <w:rsid w:val="008F4C99"/>
    <w:rsid w:val="008F4E4F"/>
    <w:rsid w:val="008F4EB6"/>
    <w:rsid w:val="008F5054"/>
    <w:rsid w:val="008F5066"/>
    <w:rsid w:val="008F51CA"/>
    <w:rsid w:val="008F56C7"/>
    <w:rsid w:val="008F56FF"/>
    <w:rsid w:val="008F6109"/>
    <w:rsid w:val="008F6452"/>
    <w:rsid w:val="008F64AE"/>
    <w:rsid w:val="008F7478"/>
    <w:rsid w:val="008F7CF4"/>
    <w:rsid w:val="00900415"/>
    <w:rsid w:val="00900A4D"/>
    <w:rsid w:val="00900B42"/>
    <w:rsid w:val="00900D7E"/>
    <w:rsid w:val="009033ED"/>
    <w:rsid w:val="00903D1C"/>
    <w:rsid w:val="00903DEF"/>
    <w:rsid w:val="0090404C"/>
    <w:rsid w:val="00904E0D"/>
    <w:rsid w:val="00905118"/>
    <w:rsid w:val="0090553A"/>
    <w:rsid w:val="00905A52"/>
    <w:rsid w:val="00906011"/>
    <w:rsid w:val="009061F7"/>
    <w:rsid w:val="00907375"/>
    <w:rsid w:val="0090739E"/>
    <w:rsid w:val="009079EE"/>
    <w:rsid w:val="00907C54"/>
    <w:rsid w:val="00907D8C"/>
    <w:rsid w:val="00910254"/>
    <w:rsid w:val="00911B58"/>
    <w:rsid w:val="00912C0F"/>
    <w:rsid w:val="00912C7A"/>
    <w:rsid w:val="00913322"/>
    <w:rsid w:val="00913E9F"/>
    <w:rsid w:val="00914D65"/>
    <w:rsid w:val="00914DF7"/>
    <w:rsid w:val="009153F2"/>
    <w:rsid w:val="00917267"/>
    <w:rsid w:val="00920F47"/>
    <w:rsid w:val="0092101E"/>
    <w:rsid w:val="00921C33"/>
    <w:rsid w:val="0092229D"/>
    <w:rsid w:val="00924587"/>
    <w:rsid w:val="00925178"/>
    <w:rsid w:val="00925A7B"/>
    <w:rsid w:val="0092617B"/>
    <w:rsid w:val="00927311"/>
    <w:rsid w:val="0092742B"/>
    <w:rsid w:val="00927830"/>
    <w:rsid w:val="009279F8"/>
    <w:rsid w:val="00927DF2"/>
    <w:rsid w:val="00930167"/>
    <w:rsid w:val="009307CE"/>
    <w:rsid w:val="00930F98"/>
    <w:rsid w:val="00932084"/>
    <w:rsid w:val="009320D3"/>
    <w:rsid w:val="00932553"/>
    <w:rsid w:val="00933BCB"/>
    <w:rsid w:val="0093439D"/>
    <w:rsid w:val="00934E1F"/>
    <w:rsid w:val="00935FB0"/>
    <w:rsid w:val="009367B7"/>
    <w:rsid w:val="00937D55"/>
    <w:rsid w:val="00940399"/>
    <w:rsid w:val="0094045D"/>
    <w:rsid w:val="0094082C"/>
    <w:rsid w:val="00940987"/>
    <w:rsid w:val="009413CC"/>
    <w:rsid w:val="00942E3A"/>
    <w:rsid w:val="00942EA8"/>
    <w:rsid w:val="0094334A"/>
    <w:rsid w:val="0094343E"/>
    <w:rsid w:val="00943CC4"/>
    <w:rsid w:val="009446C9"/>
    <w:rsid w:val="0094562F"/>
    <w:rsid w:val="0094587E"/>
    <w:rsid w:val="00945FCE"/>
    <w:rsid w:val="009462FC"/>
    <w:rsid w:val="00946C2B"/>
    <w:rsid w:val="009470F2"/>
    <w:rsid w:val="0094748F"/>
    <w:rsid w:val="00950040"/>
    <w:rsid w:val="009502CE"/>
    <w:rsid w:val="00950D8F"/>
    <w:rsid w:val="00950DD9"/>
    <w:rsid w:val="00951919"/>
    <w:rsid w:val="009523F4"/>
    <w:rsid w:val="00952DFA"/>
    <w:rsid w:val="009555FA"/>
    <w:rsid w:val="009557B9"/>
    <w:rsid w:val="00956327"/>
    <w:rsid w:val="0095721E"/>
    <w:rsid w:val="0096021B"/>
    <w:rsid w:val="009606AA"/>
    <w:rsid w:val="009613B4"/>
    <w:rsid w:val="009614EE"/>
    <w:rsid w:val="0096167F"/>
    <w:rsid w:val="0096244B"/>
    <w:rsid w:val="00962450"/>
    <w:rsid w:val="00962E10"/>
    <w:rsid w:val="00963308"/>
    <w:rsid w:val="00963D4A"/>
    <w:rsid w:val="009646FD"/>
    <w:rsid w:val="00964A28"/>
    <w:rsid w:val="0096675A"/>
    <w:rsid w:val="00966DD0"/>
    <w:rsid w:val="00967890"/>
    <w:rsid w:val="00970049"/>
    <w:rsid w:val="00970911"/>
    <w:rsid w:val="00970989"/>
    <w:rsid w:val="0097098B"/>
    <w:rsid w:val="009716A4"/>
    <w:rsid w:val="0097274D"/>
    <w:rsid w:val="00972DEE"/>
    <w:rsid w:val="00974780"/>
    <w:rsid w:val="00974FF0"/>
    <w:rsid w:val="0097517F"/>
    <w:rsid w:val="0097556F"/>
    <w:rsid w:val="00975A9F"/>
    <w:rsid w:val="00975D98"/>
    <w:rsid w:val="00975DA1"/>
    <w:rsid w:val="0097777E"/>
    <w:rsid w:val="009777A3"/>
    <w:rsid w:val="00977A1B"/>
    <w:rsid w:val="00977AEB"/>
    <w:rsid w:val="00980FFE"/>
    <w:rsid w:val="00981BA6"/>
    <w:rsid w:val="00981F52"/>
    <w:rsid w:val="0098368D"/>
    <w:rsid w:val="00983C52"/>
    <w:rsid w:val="00984BE5"/>
    <w:rsid w:val="00984D2E"/>
    <w:rsid w:val="0098503C"/>
    <w:rsid w:val="00985282"/>
    <w:rsid w:val="00987F0C"/>
    <w:rsid w:val="009904D7"/>
    <w:rsid w:val="00990AC7"/>
    <w:rsid w:val="00990B0B"/>
    <w:rsid w:val="00990B99"/>
    <w:rsid w:val="00991818"/>
    <w:rsid w:val="0099183C"/>
    <w:rsid w:val="00991CF3"/>
    <w:rsid w:val="009927EE"/>
    <w:rsid w:val="00992946"/>
    <w:rsid w:val="009936F8"/>
    <w:rsid w:val="00993DFD"/>
    <w:rsid w:val="00994105"/>
    <w:rsid w:val="009945CD"/>
    <w:rsid w:val="00994CFB"/>
    <w:rsid w:val="00994D2F"/>
    <w:rsid w:val="009959DC"/>
    <w:rsid w:val="00995BDE"/>
    <w:rsid w:val="00995EC5"/>
    <w:rsid w:val="00996291"/>
    <w:rsid w:val="009970BD"/>
    <w:rsid w:val="009971BD"/>
    <w:rsid w:val="00997351"/>
    <w:rsid w:val="00997991"/>
    <w:rsid w:val="009A00D5"/>
    <w:rsid w:val="009A0B49"/>
    <w:rsid w:val="009A0BEF"/>
    <w:rsid w:val="009A1453"/>
    <w:rsid w:val="009A16A3"/>
    <w:rsid w:val="009A177B"/>
    <w:rsid w:val="009A1D55"/>
    <w:rsid w:val="009A20C4"/>
    <w:rsid w:val="009A26B3"/>
    <w:rsid w:val="009A35C7"/>
    <w:rsid w:val="009A4B6A"/>
    <w:rsid w:val="009A5371"/>
    <w:rsid w:val="009A5E3C"/>
    <w:rsid w:val="009A6ACC"/>
    <w:rsid w:val="009A7393"/>
    <w:rsid w:val="009ADEC1"/>
    <w:rsid w:val="009B0124"/>
    <w:rsid w:val="009B28C8"/>
    <w:rsid w:val="009B2FE9"/>
    <w:rsid w:val="009B3811"/>
    <w:rsid w:val="009B42F4"/>
    <w:rsid w:val="009B46CE"/>
    <w:rsid w:val="009B6ACB"/>
    <w:rsid w:val="009B6B23"/>
    <w:rsid w:val="009B6DAB"/>
    <w:rsid w:val="009B778C"/>
    <w:rsid w:val="009B7CD3"/>
    <w:rsid w:val="009C03D0"/>
    <w:rsid w:val="009C0D6B"/>
    <w:rsid w:val="009C1A81"/>
    <w:rsid w:val="009C1D49"/>
    <w:rsid w:val="009C20EC"/>
    <w:rsid w:val="009C2D37"/>
    <w:rsid w:val="009C2E17"/>
    <w:rsid w:val="009C359E"/>
    <w:rsid w:val="009C3E44"/>
    <w:rsid w:val="009C4AD5"/>
    <w:rsid w:val="009C560A"/>
    <w:rsid w:val="009C6019"/>
    <w:rsid w:val="009C6386"/>
    <w:rsid w:val="009C6E18"/>
    <w:rsid w:val="009C7225"/>
    <w:rsid w:val="009C7335"/>
    <w:rsid w:val="009C7E51"/>
    <w:rsid w:val="009D03B5"/>
    <w:rsid w:val="009D121B"/>
    <w:rsid w:val="009D1B68"/>
    <w:rsid w:val="009D1E11"/>
    <w:rsid w:val="009D3EE7"/>
    <w:rsid w:val="009D4752"/>
    <w:rsid w:val="009D4C86"/>
    <w:rsid w:val="009D52FE"/>
    <w:rsid w:val="009D5B00"/>
    <w:rsid w:val="009D5BAB"/>
    <w:rsid w:val="009D6551"/>
    <w:rsid w:val="009D6FC3"/>
    <w:rsid w:val="009D7023"/>
    <w:rsid w:val="009D77D8"/>
    <w:rsid w:val="009E03BD"/>
    <w:rsid w:val="009E0BD0"/>
    <w:rsid w:val="009E0D84"/>
    <w:rsid w:val="009E0F6E"/>
    <w:rsid w:val="009E1086"/>
    <w:rsid w:val="009E1198"/>
    <w:rsid w:val="009E1514"/>
    <w:rsid w:val="009E1FE2"/>
    <w:rsid w:val="009E266D"/>
    <w:rsid w:val="009E3E6A"/>
    <w:rsid w:val="009E4590"/>
    <w:rsid w:val="009E4C1C"/>
    <w:rsid w:val="009E4EC0"/>
    <w:rsid w:val="009E5AC3"/>
    <w:rsid w:val="009E7C96"/>
    <w:rsid w:val="009E7EFC"/>
    <w:rsid w:val="009F10D8"/>
    <w:rsid w:val="009F1DD6"/>
    <w:rsid w:val="009F27CE"/>
    <w:rsid w:val="009F31AF"/>
    <w:rsid w:val="009F371B"/>
    <w:rsid w:val="009F48A5"/>
    <w:rsid w:val="009F5E58"/>
    <w:rsid w:val="009F64A9"/>
    <w:rsid w:val="009F659E"/>
    <w:rsid w:val="009F6BEE"/>
    <w:rsid w:val="009F6D1A"/>
    <w:rsid w:val="009F7006"/>
    <w:rsid w:val="009F717E"/>
    <w:rsid w:val="009F7633"/>
    <w:rsid w:val="00A00164"/>
    <w:rsid w:val="00A00330"/>
    <w:rsid w:val="00A00A3F"/>
    <w:rsid w:val="00A00E45"/>
    <w:rsid w:val="00A00F86"/>
    <w:rsid w:val="00A01140"/>
    <w:rsid w:val="00A0222C"/>
    <w:rsid w:val="00A02A66"/>
    <w:rsid w:val="00A02AEC"/>
    <w:rsid w:val="00A02B50"/>
    <w:rsid w:val="00A02D04"/>
    <w:rsid w:val="00A02E81"/>
    <w:rsid w:val="00A04441"/>
    <w:rsid w:val="00A046F2"/>
    <w:rsid w:val="00A04AC3"/>
    <w:rsid w:val="00A0579F"/>
    <w:rsid w:val="00A070B0"/>
    <w:rsid w:val="00A07171"/>
    <w:rsid w:val="00A072C6"/>
    <w:rsid w:val="00A07529"/>
    <w:rsid w:val="00A077A5"/>
    <w:rsid w:val="00A10638"/>
    <w:rsid w:val="00A10A6B"/>
    <w:rsid w:val="00A12051"/>
    <w:rsid w:val="00A1207D"/>
    <w:rsid w:val="00A12DCB"/>
    <w:rsid w:val="00A136F5"/>
    <w:rsid w:val="00A137D4"/>
    <w:rsid w:val="00A13B65"/>
    <w:rsid w:val="00A14190"/>
    <w:rsid w:val="00A1457C"/>
    <w:rsid w:val="00A14DF8"/>
    <w:rsid w:val="00A1521B"/>
    <w:rsid w:val="00A16098"/>
    <w:rsid w:val="00A16516"/>
    <w:rsid w:val="00A16CAB"/>
    <w:rsid w:val="00A174A9"/>
    <w:rsid w:val="00A17713"/>
    <w:rsid w:val="00A20ACA"/>
    <w:rsid w:val="00A21836"/>
    <w:rsid w:val="00A21EC1"/>
    <w:rsid w:val="00A21F00"/>
    <w:rsid w:val="00A22160"/>
    <w:rsid w:val="00A224A6"/>
    <w:rsid w:val="00A231A4"/>
    <w:rsid w:val="00A232A4"/>
    <w:rsid w:val="00A23584"/>
    <w:rsid w:val="00A2374A"/>
    <w:rsid w:val="00A23F41"/>
    <w:rsid w:val="00A24654"/>
    <w:rsid w:val="00A24F3F"/>
    <w:rsid w:val="00A25433"/>
    <w:rsid w:val="00A25E3F"/>
    <w:rsid w:val="00A267DF"/>
    <w:rsid w:val="00A27F58"/>
    <w:rsid w:val="00A30236"/>
    <w:rsid w:val="00A3027D"/>
    <w:rsid w:val="00A30707"/>
    <w:rsid w:val="00A30728"/>
    <w:rsid w:val="00A30F91"/>
    <w:rsid w:val="00A31308"/>
    <w:rsid w:val="00A313A2"/>
    <w:rsid w:val="00A313F6"/>
    <w:rsid w:val="00A3170F"/>
    <w:rsid w:val="00A3187B"/>
    <w:rsid w:val="00A321D4"/>
    <w:rsid w:val="00A32508"/>
    <w:rsid w:val="00A32610"/>
    <w:rsid w:val="00A33A05"/>
    <w:rsid w:val="00A343A4"/>
    <w:rsid w:val="00A345F6"/>
    <w:rsid w:val="00A34674"/>
    <w:rsid w:val="00A37F58"/>
    <w:rsid w:val="00A3CF8A"/>
    <w:rsid w:val="00A410A4"/>
    <w:rsid w:val="00A41273"/>
    <w:rsid w:val="00A413F8"/>
    <w:rsid w:val="00A42B8E"/>
    <w:rsid w:val="00A4321D"/>
    <w:rsid w:val="00A43A37"/>
    <w:rsid w:val="00A45367"/>
    <w:rsid w:val="00A454C9"/>
    <w:rsid w:val="00A459F8"/>
    <w:rsid w:val="00A4645C"/>
    <w:rsid w:val="00A464FC"/>
    <w:rsid w:val="00A46E0D"/>
    <w:rsid w:val="00A476DE"/>
    <w:rsid w:val="00A47B0F"/>
    <w:rsid w:val="00A47FEA"/>
    <w:rsid w:val="00A5044B"/>
    <w:rsid w:val="00A50481"/>
    <w:rsid w:val="00A50ADA"/>
    <w:rsid w:val="00A5169C"/>
    <w:rsid w:val="00A51CD1"/>
    <w:rsid w:val="00A51DBA"/>
    <w:rsid w:val="00A5256B"/>
    <w:rsid w:val="00A525A1"/>
    <w:rsid w:val="00A5262D"/>
    <w:rsid w:val="00A52A18"/>
    <w:rsid w:val="00A52DF2"/>
    <w:rsid w:val="00A5326D"/>
    <w:rsid w:val="00A5334D"/>
    <w:rsid w:val="00A536CA"/>
    <w:rsid w:val="00A5415C"/>
    <w:rsid w:val="00A54D6D"/>
    <w:rsid w:val="00A55C03"/>
    <w:rsid w:val="00A5628F"/>
    <w:rsid w:val="00A562E6"/>
    <w:rsid w:val="00A57AAA"/>
    <w:rsid w:val="00A57F70"/>
    <w:rsid w:val="00A6104C"/>
    <w:rsid w:val="00A61157"/>
    <w:rsid w:val="00A61FB8"/>
    <w:rsid w:val="00A624A8"/>
    <w:rsid w:val="00A624C5"/>
    <w:rsid w:val="00A633E7"/>
    <w:rsid w:val="00A64AA2"/>
    <w:rsid w:val="00A64BA5"/>
    <w:rsid w:val="00A6537B"/>
    <w:rsid w:val="00A65B13"/>
    <w:rsid w:val="00A65B4C"/>
    <w:rsid w:val="00A65D97"/>
    <w:rsid w:val="00A66011"/>
    <w:rsid w:val="00A6672F"/>
    <w:rsid w:val="00A66F11"/>
    <w:rsid w:val="00A670D2"/>
    <w:rsid w:val="00A70225"/>
    <w:rsid w:val="00A70ED5"/>
    <w:rsid w:val="00A71872"/>
    <w:rsid w:val="00A72B3A"/>
    <w:rsid w:val="00A73CA0"/>
    <w:rsid w:val="00A743B7"/>
    <w:rsid w:val="00A747EC"/>
    <w:rsid w:val="00A74A75"/>
    <w:rsid w:val="00A75415"/>
    <w:rsid w:val="00A75692"/>
    <w:rsid w:val="00A76B13"/>
    <w:rsid w:val="00A770BF"/>
    <w:rsid w:val="00A77F7F"/>
    <w:rsid w:val="00A80B5C"/>
    <w:rsid w:val="00A8252B"/>
    <w:rsid w:val="00A828F5"/>
    <w:rsid w:val="00A82CB0"/>
    <w:rsid w:val="00A832CD"/>
    <w:rsid w:val="00A8425D"/>
    <w:rsid w:val="00A84838"/>
    <w:rsid w:val="00A85543"/>
    <w:rsid w:val="00A859F8"/>
    <w:rsid w:val="00A8609F"/>
    <w:rsid w:val="00A86BAA"/>
    <w:rsid w:val="00A8702F"/>
    <w:rsid w:val="00A90927"/>
    <w:rsid w:val="00A91F8B"/>
    <w:rsid w:val="00A92161"/>
    <w:rsid w:val="00A92AA0"/>
    <w:rsid w:val="00A93556"/>
    <w:rsid w:val="00A943D5"/>
    <w:rsid w:val="00A966AE"/>
    <w:rsid w:val="00A97123"/>
    <w:rsid w:val="00A97396"/>
    <w:rsid w:val="00AA10A4"/>
    <w:rsid w:val="00AA1363"/>
    <w:rsid w:val="00AA175A"/>
    <w:rsid w:val="00AA260A"/>
    <w:rsid w:val="00AA2B41"/>
    <w:rsid w:val="00AA2C87"/>
    <w:rsid w:val="00AA2CF4"/>
    <w:rsid w:val="00AA3F45"/>
    <w:rsid w:val="00AA4002"/>
    <w:rsid w:val="00AA49DB"/>
    <w:rsid w:val="00AA4C15"/>
    <w:rsid w:val="00AA4EEB"/>
    <w:rsid w:val="00AA6E46"/>
    <w:rsid w:val="00AA74A6"/>
    <w:rsid w:val="00AA783E"/>
    <w:rsid w:val="00AA793D"/>
    <w:rsid w:val="00AB0FF0"/>
    <w:rsid w:val="00AB1D4E"/>
    <w:rsid w:val="00AB206A"/>
    <w:rsid w:val="00AB277C"/>
    <w:rsid w:val="00AB2903"/>
    <w:rsid w:val="00AB2EB6"/>
    <w:rsid w:val="00AB3424"/>
    <w:rsid w:val="00AB49A8"/>
    <w:rsid w:val="00AB4A6A"/>
    <w:rsid w:val="00AB4B95"/>
    <w:rsid w:val="00AB52FD"/>
    <w:rsid w:val="00AB5A2D"/>
    <w:rsid w:val="00AB628F"/>
    <w:rsid w:val="00AB67A0"/>
    <w:rsid w:val="00AB6BD0"/>
    <w:rsid w:val="00AB73AC"/>
    <w:rsid w:val="00AB742F"/>
    <w:rsid w:val="00AC05C2"/>
    <w:rsid w:val="00AC0873"/>
    <w:rsid w:val="00AC09CB"/>
    <w:rsid w:val="00AC0C46"/>
    <w:rsid w:val="00AC1853"/>
    <w:rsid w:val="00AC1E50"/>
    <w:rsid w:val="00AC3A38"/>
    <w:rsid w:val="00AC3DF3"/>
    <w:rsid w:val="00AC4CD2"/>
    <w:rsid w:val="00AC6AEE"/>
    <w:rsid w:val="00AC6DBF"/>
    <w:rsid w:val="00AC713C"/>
    <w:rsid w:val="00AC732B"/>
    <w:rsid w:val="00AC78B3"/>
    <w:rsid w:val="00AC7936"/>
    <w:rsid w:val="00AC7FE3"/>
    <w:rsid w:val="00AD0178"/>
    <w:rsid w:val="00AD0993"/>
    <w:rsid w:val="00AD0EBF"/>
    <w:rsid w:val="00AD1315"/>
    <w:rsid w:val="00AD1DB9"/>
    <w:rsid w:val="00AD24BE"/>
    <w:rsid w:val="00AD24ED"/>
    <w:rsid w:val="00AD3E8D"/>
    <w:rsid w:val="00AD4348"/>
    <w:rsid w:val="00AD4A3E"/>
    <w:rsid w:val="00AD4DCB"/>
    <w:rsid w:val="00AD70C3"/>
    <w:rsid w:val="00AD7A85"/>
    <w:rsid w:val="00AD7D80"/>
    <w:rsid w:val="00AE0ADB"/>
    <w:rsid w:val="00AE0D77"/>
    <w:rsid w:val="00AE29C9"/>
    <w:rsid w:val="00AE2AF0"/>
    <w:rsid w:val="00AE327B"/>
    <w:rsid w:val="00AE3810"/>
    <w:rsid w:val="00AE3E8D"/>
    <w:rsid w:val="00AE4985"/>
    <w:rsid w:val="00AE63AA"/>
    <w:rsid w:val="00AE7ACB"/>
    <w:rsid w:val="00AE7C27"/>
    <w:rsid w:val="00AF04F9"/>
    <w:rsid w:val="00AF0BCE"/>
    <w:rsid w:val="00AF15CB"/>
    <w:rsid w:val="00AF170C"/>
    <w:rsid w:val="00AF1CBF"/>
    <w:rsid w:val="00AF2D9A"/>
    <w:rsid w:val="00AF3387"/>
    <w:rsid w:val="00AF3A7B"/>
    <w:rsid w:val="00AF4992"/>
    <w:rsid w:val="00AF4ABA"/>
    <w:rsid w:val="00AF51AD"/>
    <w:rsid w:val="00AF5591"/>
    <w:rsid w:val="00AF6E16"/>
    <w:rsid w:val="00AF6F19"/>
    <w:rsid w:val="00AF6F39"/>
    <w:rsid w:val="00AF7DEA"/>
    <w:rsid w:val="00AF7E9D"/>
    <w:rsid w:val="00B01302"/>
    <w:rsid w:val="00B01B95"/>
    <w:rsid w:val="00B02023"/>
    <w:rsid w:val="00B02041"/>
    <w:rsid w:val="00B0205E"/>
    <w:rsid w:val="00B02FB9"/>
    <w:rsid w:val="00B02FE5"/>
    <w:rsid w:val="00B0304D"/>
    <w:rsid w:val="00B040C8"/>
    <w:rsid w:val="00B04548"/>
    <w:rsid w:val="00B10078"/>
    <w:rsid w:val="00B10079"/>
    <w:rsid w:val="00B103A5"/>
    <w:rsid w:val="00B10656"/>
    <w:rsid w:val="00B10ACD"/>
    <w:rsid w:val="00B10CF5"/>
    <w:rsid w:val="00B10D00"/>
    <w:rsid w:val="00B13613"/>
    <w:rsid w:val="00B14E32"/>
    <w:rsid w:val="00B154FF"/>
    <w:rsid w:val="00B15821"/>
    <w:rsid w:val="00B15B2D"/>
    <w:rsid w:val="00B15D02"/>
    <w:rsid w:val="00B164D8"/>
    <w:rsid w:val="00B17C91"/>
    <w:rsid w:val="00B21187"/>
    <w:rsid w:val="00B21397"/>
    <w:rsid w:val="00B219C5"/>
    <w:rsid w:val="00B21DEE"/>
    <w:rsid w:val="00B2206B"/>
    <w:rsid w:val="00B227A9"/>
    <w:rsid w:val="00B231C5"/>
    <w:rsid w:val="00B25E22"/>
    <w:rsid w:val="00B25E8B"/>
    <w:rsid w:val="00B25F59"/>
    <w:rsid w:val="00B2622E"/>
    <w:rsid w:val="00B26741"/>
    <w:rsid w:val="00B267E0"/>
    <w:rsid w:val="00B274FF"/>
    <w:rsid w:val="00B27764"/>
    <w:rsid w:val="00B3098B"/>
    <w:rsid w:val="00B30DCE"/>
    <w:rsid w:val="00B30E30"/>
    <w:rsid w:val="00B30FB7"/>
    <w:rsid w:val="00B32193"/>
    <w:rsid w:val="00B32488"/>
    <w:rsid w:val="00B32F82"/>
    <w:rsid w:val="00B333F3"/>
    <w:rsid w:val="00B353AC"/>
    <w:rsid w:val="00B35818"/>
    <w:rsid w:val="00B35A47"/>
    <w:rsid w:val="00B35B6B"/>
    <w:rsid w:val="00B3642D"/>
    <w:rsid w:val="00B36A9B"/>
    <w:rsid w:val="00B36BDF"/>
    <w:rsid w:val="00B37598"/>
    <w:rsid w:val="00B40BEB"/>
    <w:rsid w:val="00B4171E"/>
    <w:rsid w:val="00B41777"/>
    <w:rsid w:val="00B41E09"/>
    <w:rsid w:val="00B41FD9"/>
    <w:rsid w:val="00B425F1"/>
    <w:rsid w:val="00B428F3"/>
    <w:rsid w:val="00B42EF7"/>
    <w:rsid w:val="00B43878"/>
    <w:rsid w:val="00B4429D"/>
    <w:rsid w:val="00B44616"/>
    <w:rsid w:val="00B44DE9"/>
    <w:rsid w:val="00B453D2"/>
    <w:rsid w:val="00B454BA"/>
    <w:rsid w:val="00B464AD"/>
    <w:rsid w:val="00B46A2D"/>
    <w:rsid w:val="00B4748B"/>
    <w:rsid w:val="00B478B6"/>
    <w:rsid w:val="00B47B64"/>
    <w:rsid w:val="00B50AA5"/>
    <w:rsid w:val="00B51448"/>
    <w:rsid w:val="00B51BC0"/>
    <w:rsid w:val="00B52656"/>
    <w:rsid w:val="00B527DD"/>
    <w:rsid w:val="00B52E2A"/>
    <w:rsid w:val="00B530E0"/>
    <w:rsid w:val="00B5326A"/>
    <w:rsid w:val="00B538DE"/>
    <w:rsid w:val="00B53964"/>
    <w:rsid w:val="00B53FB4"/>
    <w:rsid w:val="00B54147"/>
    <w:rsid w:val="00B551A1"/>
    <w:rsid w:val="00B55279"/>
    <w:rsid w:val="00B5540F"/>
    <w:rsid w:val="00B55818"/>
    <w:rsid w:val="00B55D15"/>
    <w:rsid w:val="00B5725F"/>
    <w:rsid w:val="00B57C4D"/>
    <w:rsid w:val="00B60547"/>
    <w:rsid w:val="00B62775"/>
    <w:rsid w:val="00B62E2E"/>
    <w:rsid w:val="00B63F26"/>
    <w:rsid w:val="00B6420F"/>
    <w:rsid w:val="00B643B9"/>
    <w:rsid w:val="00B64E21"/>
    <w:rsid w:val="00B64ED3"/>
    <w:rsid w:val="00B65A77"/>
    <w:rsid w:val="00B66957"/>
    <w:rsid w:val="00B66E59"/>
    <w:rsid w:val="00B67199"/>
    <w:rsid w:val="00B6747B"/>
    <w:rsid w:val="00B67875"/>
    <w:rsid w:val="00B71193"/>
    <w:rsid w:val="00B714FC"/>
    <w:rsid w:val="00B71C69"/>
    <w:rsid w:val="00B72713"/>
    <w:rsid w:val="00B72E80"/>
    <w:rsid w:val="00B730D4"/>
    <w:rsid w:val="00B7330B"/>
    <w:rsid w:val="00B73E33"/>
    <w:rsid w:val="00B74212"/>
    <w:rsid w:val="00B74A1F"/>
    <w:rsid w:val="00B754B1"/>
    <w:rsid w:val="00B759D0"/>
    <w:rsid w:val="00B75A53"/>
    <w:rsid w:val="00B767CB"/>
    <w:rsid w:val="00B77462"/>
    <w:rsid w:val="00B77F0F"/>
    <w:rsid w:val="00B77FD5"/>
    <w:rsid w:val="00B8042D"/>
    <w:rsid w:val="00B806FF"/>
    <w:rsid w:val="00B80866"/>
    <w:rsid w:val="00B80AE6"/>
    <w:rsid w:val="00B8170F"/>
    <w:rsid w:val="00B81CD7"/>
    <w:rsid w:val="00B822A5"/>
    <w:rsid w:val="00B8242B"/>
    <w:rsid w:val="00B828BF"/>
    <w:rsid w:val="00B82AE6"/>
    <w:rsid w:val="00B832B8"/>
    <w:rsid w:val="00B84F0F"/>
    <w:rsid w:val="00B85D07"/>
    <w:rsid w:val="00B86F86"/>
    <w:rsid w:val="00B8705C"/>
    <w:rsid w:val="00B87817"/>
    <w:rsid w:val="00B90FEF"/>
    <w:rsid w:val="00B91F2C"/>
    <w:rsid w:val="00B928AA"/>
    <w:rsid w:val="00B92D5C"/>
    <w:rsid w:val="00B93EB5"/>
    <w:rsid w:val="00B93F38"/>
    <w:rsid w:val="00B94775"/>
    <w:rsid w:val="00B947C0"/>
    <w:rsid w:val="00B94926"/>
    <w:rsid w:val="00B94C6C"/>
    <w:rsid w:val="00B96757"/>
    <w:rsid w:val="00B96E71"/>
    <w:rsid w:val="00B9702F"/>
    <w:rsid w:val="00BA02A8"/>
    <w:rsid w:val="00BA0DF2"/>
    <w:rsid w:val="00BA176E"/>
    <w:rsid w:val="00BA1FAE"/>
    <w:rsid w:val="00BA3B52"/>
    <w:rsid w:val="00BA4877"/>
    <w:rsid w:val="00BA4AC5"/>
    <w:rsid w:val="00BA4B40"/>
    <w:rsid w:val="00BA53DA"/>
    <w:rsid w:val="00BA6330"/>
    <w:rsid w:val="00BA6C56"/>
    <w:rsid w:val="00BA7537"/>
    <w:rsid w:val="00BB0225"/>
    <w:rsid w:val="00BB0B02"/>
    <w:rsid w:val="00BB2201"/>
    <w:rsid w:val="00BB2DA1"/>
    <w:rsid w:val="00BB3379"/>
    <w:rsid w:val="00BB42F8"/>
    <w:rsid w:val="00BB4DA9"/>
    <w:rsid w:val="00BB5547"/>
    <w:rsid w:val="00BB5BA9"/>
    <w:rsid w:val="00BB6472"/>
    <w:rsid w:val="00BB665C"/>
    <w:rsid w:val="00BB6B01"/>
    <w:rsid w:val="00BB757B"/>
    <w:rsid w:val="00BC000E"/>
    <w:rsid w:val="00BC030A"/>
    <w:rsid w:val="00BC07A4"/>
    <w:rsid w:val="00BC174C"/>
    <w:rsid w:val="00BC23C0"/>
    <w:rsid w:val="00BC2C85"/>
    <w:rsid w:val="00BC2E4C"/>
    <w:rsid w:val="00BC370B"/>
    <w:rsid w:val="00BC3F9C"/>
    <w:rsid w:val="00BC4C9B"/>
    <w:rsid w:val="00BC5817"/>
    <w:rsid w:val="00BC677A"/>
    <w:rsid w:val="00BD0132"/>
    <w:rsid w:val="00BD03D2"/>
    <w:rsid w:val="00BD0578"/>
    <w:rsid w:val="00BD081F"/>
    <w:rsid w:val="00BD0841"/>
    <w:rsid w:val="00BD0B12"/>
    <w:rsid w:val="00BD111C"/>
    <w:rsid w:val="00BD167E"/>
    <w:rsid w:val="00BD26B5"/>
    <w:rsid w:val="00BD377D"/>
    <w:rsid w:val="00BD3E65"/>
    <w:rsid w:val="00BD445F"/>
    <w:rsid w:val="00BD45CC"/>
    <w:rsid w:val="00BD45E4"/>
    <w:rsid w:val="00BD4BE2"/>
    <w:rsid w:val="00BD4BE4"/>
    <w:rsid w:val="00BD4D8B"/>
    <w:rsid w:val="00BD55CF"/>
    <w:rsid w:val="00BD5C4C"/>
    <w:rsid w:val="00BD67BA"/>
    <w:rsid w:val="00BD67D9"/>
    <w:rsid w:val="00BD6DCD"/>
    <w:rsid w:val="00BD6EB2"/>
    <w:rsid w:val="00BD73B9"/>
    <w:rsid w:val="00BD76E2"/>
    <w:rsid w:val="00BD778F"/>
    <w:rsid w:val="00BD797F"/>
    <w:rsid w:val="00BD7B43"/>
    <w:rsid w:val="00BE07B3"/>
    <w:rsid w:val="00BE17C7"/>
    <w:rsid w:val="00BE1D31"/>
    <w:rsid w:val="00BE2382"/>
    <w:rsid w:val="00BE2EAC"/>
    <w:rsid w:val="00BE3D7B"/>
    <w:rsid w:val="00BE4184"/>
    <w:rsid w:val="00BE44FD"/>
    <w:rsid w:val="00BE6BD8"/>
    <w:rsid w:val="00BE7B0F"/>
    <w:rsid w:val="00BE7BFB"/>
    <w:rsid w:val="00BE7D9E"/>
    <w:rsid w:val="00BF0390"/>
    <w:rsid w:val="00BF08E8"/>
    <w:rsid w:val="00BF0971"/>
    <w:rsid w:val="00BF0B7A"/>
    <w:rsid w:val="00BF0EF9"/>
    <w:rsid w:val="00BF1353"/>
    <w:rsid w:val="00BF1700"/>
    <w:rsid w:val="00BF2FEB"/>
    <w:rsid w:val="00BF333C"/>
    <w:rsid w:val="00BF43FE"/>
    <w:rsid w:val="00BF4F5F"/>
    <w:rsid w:val="00BF50C3"/>
    <w:rsid w:val="00BF51E4"/>
    <w:rsid w:val="00BF53E9"/>
    <w:rsid w:val="00C006AC"/>
    <w:rsid w:val="00C00BD0"/>
    <w:rsid w:val="00C00CCC"/>
    <w:rsid w:val="00C00F77"/>
    <w:rsid w:val="00C01AC3"/>
    <w:rsid w:val="00C01E83"/>
    <w:rsid w:val="00C02149"/>
    <w:rsid w:val="00C02A37"/>
    <w:rsid w:val="00C02D88"/>
    <w:rsid w:val="00C0314E"/>
    <w:rsid w:val="00C031D1"/>
    <w:rsid w:val="00C03765"/>
    <w:rsid w:val="00C038AC"/>
    <w:rsid w:val="00C048A2"/>
    <w:rsid w:val="00C0497D"/>
    <w:rsid w:val="00C051DD"/>
    <w:rsid w:val="00C05564"/>
    <w:rsid w:val="00C062B1"/>
    <w:rsid w:val="00C06680"/>
    <w:rsid w:val="00C069B9"/>
    <w:rsid w:val="00C07ECC"/>
    <w:rsid w:val="00C07ED3"/>
    <w:rsid w:val="00C1057D"/>
    <w:rsid w:val="00C109D4"/>
    <w:rsid w:val="00C10BA1"/>
    <w:rsid w:val="00C128C5"/>
    <w:rsid w:val="00C128C8"/>
    <w:rsid w:val="00C138B8"/>
    <w:rsid w:val="00C14ACE"/>
    <w:rsid w:val="00C157CE"/>
    <w:rsid w:val="00C1616A"/>
    <w:rsid w:val="00C16546"/>
    <w:rsid w:val="00C1654D"/>
    <w:rsid w:val="00C16AA3"/>
    <w:rsid w:val="00C16DFB"/>
    <w:rsid w:val="00C16FB8"/>
    <w:rsid w:val="00C17D58"/>
    <w:rsid w:val="00C204CD"/>
    <w:rsid w:val="00C20D94"/>
    <w:rsid w:val="00C21030"/>
    <w:rsid w:val="00C2103D"/>
    <w:rsid w:val="00C21C0A"/>
    <w:rsid w:val="00C21E0D"/>
    <w:rsid w:val="00C21F1B"/>
    <w:rsid w:val="00C22079"/>
    <w:rsid w:val="00C22730"/>
    <w:rsid w:val="00C22945"/>
    <w:rsid w:val="00C22A6B"/>
    <w:rsid w:val="00C22D14"/>
    <w:rsid w:val="00C23088"/>
    <w:rsid w:val="00C23590"/>
    <w:rsid w:val="00C2388E"/>
    <w:rsid w:val="00C23D98"/>
    <w:rsid w:val="00C23EF6"/>
    <w:rsid w:val="00C242A5"/>
    <w:rsid w:val="00C2462D"/>
    <w:rsid w:val="00C250DB"/>
    <w:rsid w:val="00C26EDF"/>
    <w:rsid w:val="00C274AD"/>
    <w:rsid w:val="00C30C62"/>
    <w:rsid w:val="00C30C8D"/>
    <w:rsid w:val="00C30F2B"/>
    <w:rsid w:val="00C3152F"/>
    <w:rsid w:val="00C315D4"/>
    <w:rsid w:val="00C316B1"/>
    <w:rsid w:val="00C3190C"/>
    <w:rsid w:val="00C31BBF"/>
    <w:rsid w:val="00C32550"/>
    <w:rsid w:val="00C3316B"/>
    <w:rsid w:val="00C33690"/>
    <w:rsid w:val="00C33904"/>
    <w:rsid w:val="00C33CF0"/>
    <w:rsid w:val="00C34179"/>
    <w:rsid w:val="00C3428C"/>
    <w:rsid w:val="00C34FF1"/>
    <w:rsid w:val="00C3521F"/>
    <w:rsid w:val="00C355E4"/>
    <w:rsid w:val="00C35D66"/>
    <w:rsid w:val="00C366C4"/>
    <w:rsid w:val="00C36938"/>
    <w:rsid w:val="00C37221"/>
    <w:rsid w:val="00C374DC"/>
    <w:rsid w:val="00C37752"/>
    <w:rsid w:val="00C377F2"/>
    <w:rsid w:val="00C37A52"/>
    <w:rsid w:val="00C401CE"/>
    <w:rsid w:val="00C4027B"/>
    <w:rsid w:val="00C409FE"/>
    <w:rsid w:val="00C4147C"/>
    <w:rsid w:val="00C4440E"/>
    <w:rsid w:val="00C44600"/>
    <w:rsid w:val="00C45D5F"/>
    <w:rsid w:val="00C45F16"/>
    <w:rsid w:val="00C46B10"/>
    <w:rsid w:val="00C46CF1"/>
    <w:rsid w:val="00C476DF"/>
    <w:rsid w:val="00C478D5"/>
    <w:rsid w:val="00C47F16"/>
    <w:rsid w:val="00C506E4"/>
    <w:rsid w:val="00C514A7"/>
    <w:rsid w:val="00C517AA"/>
    <w:rsid w:val="00C51B01"/>
    <w:rsid w:val="00C522E5"/>
    <w:rsid w:val="00C52CB4"/>
    <w:rsid w:val="00C52FF4"/>
    <w:rsid w:val="00C545AF"/>
    <w:rsid w:val="00C547E7"/>
    <w:rsid w:val="00C548F7"/>
    <w:rsid w:val="00C551A8"/>
    <w:rsid w:val="00C55C24"/>
    <w:rsid w:val="00C55D10"/>
    <w:rsid w:val="00C5669E"/>
    <w:rsid w:val="00C56B3C"/>
    <w:rsid w:val="00C56FFC"/>
    <w:rsid w:val="00C610B2"/>
    <w:rsid w:val="00C61829"/>
    <w:rsid w:val="00C61FBC"/>
    <w:rsid w:val="00C6423E"/>
    <w:rsid w:val="00C6443A"/>
    <w:rsid w:val="00C65018"/>
    <w:rsid w:val="00C657BA"/>
    <w:rsid w:val="00C662DB"/>
    <w:rsid w:val="00C676A3"/>
    <w:rsid w:val="00C67BF6"/>
    <w:rsid w:val="00C701C3"/>
    <w:rsid w:val="00C7029B"/>
    <w:rsid w:val="00C70342"/>
    <w:rsid w:val="00C7081E"/>
    <w:rsid w:val="00C70A68"/>
    <w:rsid w:val="00C70B62"/>
    <w:rsid w:val="00C70CC5"/>
    <w:rsid w:val="00C7175A"/>
    <w:rsid w:val="00C71910"/>
    <w:rsid w:val="00C71B6A"/>
    <w:rsid w:val="00C71BE0"/>
    <w:rsid w:val="00C7284B"/>
    <w:rsid w:val="00C72C86"/>
    <w:rsid w:val="00C741FF"/>
    <w:rsid w:val="00C74D5E"/>
    <w:rsid w:val="00C75BC0"/>
    <w:rsid w:val="00C76FBD"/>
    <w:rsid w:val="00C771F1"/>
    <w:rsid w:val="00C77F53"/>
    <w:rsid w:val="00C809E4"/>
    <w:rsid w:val="00C80A3B"/>
    <w:rsid w:val="00C816FC"/>
    <w:rsid w:val="00C8178D"/>
    <w:rsid w:val="00C81895"/>
    <w:rsid w:val="00C81977"/>
    <w:rsid w:val="00C81989"/>
    <w:rsid w:val="00C8489E"/>
    <w:rsid w:val="00C84BD2"/>
    <w:rsid w:val="00C84DA6"/>
    <w:rsid w:val="00C851B7"/>
    <w:rsid w:val="00C8592B"/>
    <w:rsid w:val="00C85EE1"/>
    <w:rsid w:val="00C866C2"/>
    <w:rsid w:val="00C86A91"/>
    <w:rsid w:val="00C87659"/>
    <w:rsid w:val="00C9038F"/>
    <w:rsid w:val="00C90C32"/>
    <w:rsid w:val="00C919DF"/>
    <w:rsid w:val="00C92D00"/>
    <w:rsid w:val="00C92D2C"/>
    <w:rsid w:val="00C92F94"/>
    <w:rsid w:val="00C932B6"/>
    <w:rsid w:val="00C939BE"/>
    <w:rsid w:val="00C93E62"/>
    <w:rsid w:val="00C94796"/>
    <w:rsid w:val="00C94FF2"/>
    <w:rsid w:val="00C9508F"/>
    <w:rsid w:val="00C95884"/>
    <w:rsid w:val="00C95AA5"/>
    <w:rsid w:val="00C96654"/>
    <w:rsid w:val="00C972E3"/>
    <w:rsid w:val="00C97E8D"/>
    <w:rsid w:val="00CA13B4"/>
    <w:rsid w:val="00CA173D"/>
    <w:rsid w:val="00CA1874"/>
    <w:rsid w:val="00CA1E5D"/>
    <w:rsid w:val="00CA279E"/>
    <w:rsid w:val="00CA3B19"/>
    <w:rsid w:val="00CA3F2E"/>
    <w:rsid w:val="00CA51BF"/>
    <w:rsid w:val="00CA53A0"/>
    <w:rsid w:val="00CA5742"/>
    <w:rsid w:val="00CA587A"/>
    <w:rsid w:val="00CA5941"/>
    <w:rsid w:val="00CA59AD"/>
    <w:rsid w:val="00CA5B9B"/>
    <w:rsid w:val="00CA5E01"/>
    <w:rsid w:val="00CA668F"/>
    <w:rsid w:val="00CA7C1A"/>
    <w:rsid w:val="00CA7D33"/>
    <w:rsid w:val="00CB00F8"/>
    <w:rsid w:val="00CB03EF"/>
    <w:rsid w:val="00CB0FD6"/>
    <w:rsid w:val="00CB25B3"/>
    <w:rsid w:val="00CB2F40"/>
    <w:rsid w:val="00CB36C3"/>
    <w:rsid w:val="00CB372E"/>
    <w:rsid w:val="00CB3E2B"/>
    <w:rsid w:val="00CB4692"/>
    <w:rsid w:val="00CB4921"/>
    <w:rsid w:val="00CB534E"/>
    <w:rsid w:val="00CB5430"/>
    <w:rsid w:val="00CB5D9E"/>
    <w:rsid w:val="00CB5DEB"/>
    <w:rsid w:val="00CB6A47"/>
    <w:rsid w:val="00CB6A8B"/>
    <w:rsid w:val="00CB6B09"/>
    <w:rsid w:val="00CB7F2D"/>
    <w:rsid w:val="00CC0454"/>
    <w:rsid w:val="00CC07A9"/>
    <w:rsid w:val="00CC07C3"/>
    <w:rsid w:val="00CC305A"/>
    <w:rsid w:val="00CC36F8"/>
    <w:rsid w:val="00CC4C95"/>
    <w:rsid w:val="00CC52A8"/>
    <w:rsid w:val="00CC53CE"/>
    <w:rsid w:val="00CC5DCD"/>
    <w:rsid w:val="00CC5EC4"/>
    <w:rsid w:val="00CD09F5"/>
    <w:rsid w:val="00CD1323"/>
    <w:rsid w:val="00CD20DB"/>
    <w:rsid w:val="00CD2401"/>
    <w:rsid w:val="00CD4A4B"/>
    <w:rsid w:val="00CD4CFF"/>
    <w:rsid w:val="00CD533F"/>
    <w:rsid w:val="00CD5410"/>
    <w:rsid w:val="00CD637D"/>
    <w:rsid w:val="00CD6398"/>
    <w:rsid w:val="00CD743C"/>
    <w:rsid w:val="00CD79B6"/>
    <w:rsid w:val="00CD7C51"/>
    <w:rsid w:val="00CE001F"/>
    <w:rsid w:val="00CE4164"/>
    <w:rsid w:val="00CE5334"/>
    <w:rsid w:val="00CE55DE"/>
    <w:rsid w:val="00CE58C4"/>
    <w:rsid w:val="00CE58C8"/>
    <w:rsid w:val="00CE5C98"/>
    <w:rsid w:val="00CE7677"/>
    <w:rsid w:val="00CE78FF"/>
    <w:rsid w:val="00CE7C54"/>
    <w:rsid w:val="00CF0E41"/>
    <w:rsid w:val="00CF28E5"/>
    <w:rsid w:val="00CF33F4"/>
    <w:rsid w:val="00CF4857"/>
    <w:rsid w:val="00CF4A2E"/>
    <w:rsid w:val="00CF5326"/>
    <w:rsid w:val="00CF5DAE"/>
    <w:rsid w:val="00CF6780"/>
    <w:rsid w:val="00CF7063"/>
    <w:rsid w:val="00CF7BEC"/>
    <w:rsid w:val="00D00CC7"/>
    <w:rsid w:val="00D00CDD"/>
    <w:rsid w:val="00D01906"/>
    <w:rsid w:val="00D019E0"/>
    <w:rsid w:val="00D01BB7"/>
    <w:rsid w:val="00D01C4B"/>
    <w:rsid w:val="00D01E8E"/>
    <w:rsid w:val="00D01F8E"/>
    <w:rsid w:val="00D036FD"/>
    <w:rsid w:val="00D038DE"/>
    <w:rsid w:val="00D040F4"/>
    <w:rsid w:val="00D063FB"/>
    <w:rsid w:val="00D06448"/>
    <w:rsid w:val="00D067F2"/>
    <w:rsid w:val="00D074D2"/>
    <w:rsid w:val="00D07AF6"/>
    <w:rsid w:val="00D107A2"/>
    <w:rsid w:val="00D110A6"/>
    <w:rsid w:val="00D13CDC"/>
    <w:rsid w:val="00D1436D"/>
    <w:rsid w:val="00D14919"/>
    <w:rsid w:val="00D1612F"/>
    <w:rsid w:val="00D16523"/>
    <w:rsid w:val="00D168D4"/>
    <w:rsid w:val="00D172D2"/>
    <w:rsid w:val="00D174BB"/>
    <w:rsid w:val="00D17537"/>
    <w:rsid w:val="00D17EDF"/>
    <w:rsid w:val="00D204D8"/>
    <w:rsid w:val="00D2219E"/>
    <w:rsid w:val="00D222C4"/>
    <w:rsid w:val="00D2249B"/>
    <w:rsid w:val="00D226CD"/>
    <w:rsid w:val="00D24D2C"/>
    <w:rsid w:val="00D25918"/>
    <w:rsid w:val="00D25C24"/>
    <w:rsid w:val="00D25C60"/>
    <w:rsid w:val="00D26853"/>
    <w:rsid w:val="00D301BB"/>
    <w:rsid w:val="00D30562"/>
    <w:rsid w:val="00D30E6B"/>
    <w:rsid w:val="00D30FD7"/>
    <w:rsid w:val="00D32DDD"/>
    <w:rsid w:val="00D33377"/>
    <w:rsid w:val="00D346CF"/>
    <w:rsid w:val="00D377F8"/>
    <w:rsid w:val="00D37CC6"/>
    <w:rsid w:val="00D40431"/>
    <w:rsid w:val="00D41734"/>
    <w:rsid w:val="00D41E2E"/>
    <w:rsid w:val="00D42C19"/>
    <w:rsid w:val="00D42D96"/>
    <w:rsid w:val="00D4300C"/>
    <w:rsid w:val="00D4324F"/>
    <w:rsid w:val="00D43404"/>
    <w:rsid w:val="00D43B96"/>
    <w:rsid w:val="00D4445B"/>
    <w:rsid w:val="00D445CB"/>
    <w:rsid w:val="00D44BC7"/>
    <w:rsid w:val="00D44E74"/>
    <w:rsid w:val="00D452F8"/>
    <w:rsid w:val="00D454A0"/>
    <w:rsid w:val="00D469C5"/>
    <w:rsid w:val="00D51D65"/>
    <w:rsid w:val="00D5233D"/>
    <w:rsid w:val="00D52584"/>
    <w:rsid w:val="00D532EA"/>
    <w:rsid w:val="00D53385"/>
    <w:rsid w:val="00D53786"/>
    <w:rsid w:val="00D543FE"/>
    <w:rsid w:val="00D56DA5"/>
    <w:rsid w:val="00D57D41"/>
    <w:rsid w:val="00D57FA0"/>
    <w:rsid w:val="00D62137"/>
    <w:rsid w:val="00D621D7"/>
    <w:rsid w:val="00D62B64"/>
    <w:rsid w:val="00D6331A"/>
    <w:rsid w:val="00D637F9"/>
    <w:rsid w:val="00D6440F"/>
    <w:rsid w:val="00D6473C"/>
    <w:rsid w:val="00D64A85"/>
    <w:rsid w:val="00D6556D"/>
    <w:rsid w:val="00D6628B"/>
    <w:rsid w:val="00D66310"/>
    <w:rsid w:val="00D666B9"/>
    <w:rsid w:val="00D66724"/>
    <w:rsid w:val="00D6683A"/>
    <w:rsid w:val="00D668C2"/>
    <w:rsid w:val="00D66B84"/>
    <w:rsid w:val="00D67782"/>
    <w:rsid w:val="00D67858"/>
    <w:rsid w:val="00D705CC"/>
    <w:rsid w:val="00D7078C"/>
    <w:rsid w:val="00D708BD"/>
    <w:rsid w:val="00D71DF4"/>
    <w:rsid w:val="00D72812"/>
    <w:rsid w:val="00D7282A"/>
    <w:rsid w:val="00D72851"/>
    <w:rsid w:val="00D729CF"/>
    <w:rsid w:val="00D733F9"/>
    <w:rsid w:val="00D74360"/>
    <w:rsid w:val="00D74418"/>
    <w:rsid w:val="00D747CC"/>
    <w:rsid w:val="00D74AF2"/>
    <w:rsid w:val="00D7597D"/>
    <w:rsid w:val="00D76326"/>
    <w:rsid w:val="00D763A1"/>
    <w:rsid w:val="00D76AB5"/>
    <w:rsid w:val="00D76D5B"/>
    <w:rsid w:val="00D77061"/>
    <w:rsid w:val="00D770BC"/>
    <w:rsid w:val="00D7733A"/>
    <w:rsid w:val="00D8009A"/>
    <w:rsid w:val="00D800F3"/>
    <w:rsid w:val="00D805D5"/>
    <w:rsid w:val="00D818A7"/>
    <w:rsid w:val="00D819B1"/>
    <w:rsid w:val="00D81D84"/>
    <w:rsid w:val="00D82CAB"/>
    <w:rsid w:val="00D83B52"/>
    <w:rsid w:val="00D83D1A"/>
    <w:rsid w:val="00D84239"/>
    <w:rsid w:val="00D84544"/>
    <w:rsid w:val="00D84601"/>
    <w:rsid w:val="00D84BE7"/>
    <w:rsid w:val="00D850AD"/>
    <w:rsid w:val="00D855ED"/>
    <w:rsid w:val="00D85CF6"/>
    <w:rsid w:val="00D85E68"/>
    <w:rsid w:val="00D865E0"/>
    <w:rsid w:val="00D86629"/>
    <w:rsid w:val="00D86DC4"/>
    <w:rsid w:val="00D8783E"/>
    <w:rsid w:val="00D9151A"/>
    <w:rsid w:val="00D921DB"/>
    <w:rsid w:val="00D93373"/>
    <w:rsid w:val="00D93717"/>
    <w:rsid w:val="00D94D81"/>
    <w:rsid w:val="00D95D60"/>
    <w:rsid w:val="00D95ED6"/>
    <w:rsid w:val="00D96B2D"/>
    <w:rsid w:val="00D97494"/>
    <w:rsid w:val="00D97913"/>
    <w:rsid w:val="00DA0196"/>
    <w:rsid w:val="00DA1C98"/>
    <w:rsid w:val="00DA1F57"/>
    <w:rsid w:val="00DA2C24"/>
    <w:rsid w:val="00DA305F"/>
    <w:rsid w:val="00DA3139"/>
    <w:rsid w:val="00DA40C6"/>
    <w:rsid w:val="00DA4128"/>
    <w:rsid w:val="00DA4808"/>
    <w:rsid w:val="00DA4FFB"/>
    <w:rsid w:val="00DA568B"/>
    <w:rsid w:val="00DA5AE6"/>
    <w:rsid w:val="00DA61A5"/>
    <w:rsid w:val="00DA6979"/>
    <w:rsid w:val="00DA6DD9"/>
    <w:rsid w:val="00DA7195"/>
    <w:rsid w:val="00DA76F1"/>
    <w:rsid w:val="00DA7766"/>
    <w:rsid w:val="00DA7C61"/>
    <w:rsid w:val="00DB06A5"/>
    <w:rsid w:val="00DB085B"/>
    <w:rsid w:val="00DB087F"/>
    <w:rsid w:val="00DB0C0C"/>
    <w:rsid w:val="00DB0D87"/>
    <w:rsid w:val="00DB18C1"/>
    <w:rsid w:val="00DB2B71"/>
    <w:rsid w:val="00DB4BA4"/>
    <w:rsid w:val="00DB5555"/>
    <w:rsid w:val="00DB5A03"/>
    <w:rsid w:val="00DB5E57"/>
    <w:rsid w:val="00DB717D"/>
    <w:rsid w:val="00DB7C9E"/>
    <w:rsid w:val="00DB7D11"/>
    <w:rsid w:val="00DC0317"/>
    <w:rsid w:val="00DC1F1C"/>
    <w:rsid w:val="00DC228B"/>
    <w:rsid w:val="00DC26E4"/>
    <w:rsid w:val="00DC3125"/>
    <w:rsid w:val="00DC317F"/>
    <w:rsid w:val="00DC36C0"/>
    <w:rsid w:val="00DC407F"/>
    <w:rsid w:val="00DC40EA"/>
    <w:rsid w:val="00DC42FB"/>
    <w:rsid w:val="00DC4B65"/>
    <w:rsid w:val="00DC4DD3"/>
    <w:rsid w:val="00DC5652"/>
    <w:rsid w:val="00DC650C"/>
    <w:rsid w:val="00DC7C3D"/>
    <w:rsid w:val="00DD01B4"/>
    <w:rsid w:val="00DD1FF3"/>
    <w:rsid w:val="00DD2A2F"/>
    <w:rsid w:val="00DD3076"/>
    <w:rsid w:val="00DD3E9D"/>
    <w:rsid w:val="00DD4B99"/>
    <w:rsid w:val="00DE07F8"/>
    <w:rsid w:val="00DE0A47"/>
    <w:rsid w:val="00DE0FAF"/>
    <w:rsid w:val="00DE16B5"/>
    <w:rsid w:val="00DE1F8F"/>
    <w:rsid w:val="00DE276B"/>
    <w:rsid w:val="00DE36E6"/>
    <w:rsid w:val="00DE38AA"/>
    <w:rsid w:val="00DE4412"/>
    <w:rsid w:val="00DE445B"/>
    <w:rsid w:val="00DE4C48"/>
    <w:rsid w:val="00DE6748"/>
    <w:rsid w:val="00DE6830"/>
    <w:rsid w:val="00DE6D1F"/>
    <w:rsid w:val="00DE6FAD"/>
    <w:rsid w:val="00DE70EB"/>
    <w:rsid w:val="00DE7319"/>
    <w:rsid w:val="00DE7353"/>
    <w:rsid w:val="00DE747D"/>
    <w:rsid w:val="00DE7950"/>
    <w:rsid w:val="00DF01B7"/>
    <w:rsid w:val="00DF0A64"/>
    <w:rsid w:val="00DF1154"/>
    <w:rsid w:val="00DF145D"/>
    <w:rsid w:val="00DF170F"/>
    <w:rsid w:val="00DF18B1"/>
    <w:rsid w:val="00DF204B"/>
    <w:rsid w:val="00DF2156"/>
    <w:rsid w:val="00DF2BB1"/>
    <w:rsid w:val="00DF2FA8"/>
    <w:rsid w:val="00DF313F"/>
    <w:rsid w:val="00DF3784"/>
    <w:rsid w:val="00DF48CC"/>
    <w:rsid w:val="00DF4C28"/>
    <w:rsid w:val="00DF4ECD"/>
    <w:rsid w:val="00DF533A"/>
    <w:rsid w:val="00DF62DF"/>
    <w:rsid w:val="00DF64B8"/>
    <w:rsid w:val="00DF64ED"/>
    <w:rsid w:val="00DF6A94"/>
    <w:rsid w:val="00DF6E19"/>
    <w:rsid w:val="00E008B0"/>
    <w:rsid w:val="00E011B4"/>
    <w:rsid w:val="00E01FCF"/>
    <w:rsid w:val="00E0264F"/>
    <w:rsid w:val="00E02777"/>
    <w:rsid w:val="00E02B05"/>
    <w:rsid w:val="00E02B91"/>
    <w:rsid w:val="00E035A1"/>
    <w:rsid w:val="00E03FA5"/>
    <w:rsid w:val="00E0577A"/>
    <w:rsid w:val="00E05FF8"/>
    <w:rsid w:val="00E06322"/>
    <w:rsid w:val="00E06357"/>
    <w:rsid w:val="00E067A7"/>
    <w:rsid w:val="00E06CAE"/>
    <w:rsid w:val="00E07592"/>
    <w:rsid w:val="00E0762D"/>
    <w:rsid w:val="00E07BE4"/>
    <w:rsid w:val="00E10CF2"/>
    <w:rsid w:val="00E113C0"/>
    <w:rsid w:val="00E12333"/>
    <w:rsid w:val="00E12DFB"/>
    <w:rsid w:val="00E151F2"/>
    <w:rsid w:val="00E15B73"/>
    <w:rsid w:val="00E15D78"/>
    <w:rsid w:val="00E1696B"/>
    <w:rsid w:val="00E1726B"/>
    <w:rsid w:val="00E17A6F"/>
    <w:rsid w:val="00E201E4"/>
    <w:rsid w:val="00E2102F"/>
    <w:rsid w:val="00E21909"/>
    <w:rsid w:val="00E22055"/>
    <w:rsid w:val="00E2234E"/>
    <w:rsid w:val="00E2274E"/>
    <w:rsid w:val="00E22D9E"/>
    <w:rsid w:val="00E232FB"/>
    <w:rsid w:val="00E238D4"/>
    <w:rsid w:val="00E23C9F"/>
    <w:rsid w:val="00E23D24"/>
    <w:rsid w:val="00E2439B"/>
    <w:rsid w:val="00E24F94"/>
    <w:rsid w:val="00E25524"/>
    <w:rsid w:val="00E25737"/>
    <w:rsid w:val="00E2708C"/>
    <w:rsid w:val="00E275F4"/>
    <w:rsid w:val="00E27EC7"/>
    <w:rsid w:val="00E300CD"/>
    <w:rsid w:val="00E30401"/>
    <w:rsid w:val="00E30BA2"/>
    <w:rsid w:val="00E30E87"/>
    <w:rsid w:val="00E31C25"/>
    <w:rsid w:val="00E31C59"/>
    <w:rsid w:val="00E3232F"/>
    <w:rsid w:val="00E33858"/>
    <w:rsid w:val="00E338F6"/>
    <w:rsid w:val="00E33E50"/>
    <w:rsid w:val="00E3542F"/>
    <w:rsid w:val="00E35E42"/>
    <w:rsid w:val="00E3797E"/>
    <w:rsid w:val="00E400D6"/>
    <w:rsid w:val="00E40B8F"/>
    <w:rsid w:val="00E40BF4"/>
    <w:rsid w:val="00E416CF"/>
    <w:rsid w:val="00E41802"/>
    <w:rsid w:val="00E41BF9"/>
    <w:rsid w:val="00E41DF8"/>
    <w:rsid w:val="00E4215F"/>
    <w:rsid w:val="00E425A7"/>
    <w:rsid w:val="00E4326E"/>
    <w:rsid w:val="00E43312"/>
    <w:rsid w:val="00E44213"/>
    <w:rsid w:val="00E44FF1"/>
    <w:rsid w:val="00E45ED6"/>
    <w:rsid w:val="00E46EEB"/>
    <w:rsid w:val="00E503A6"/>
    <w:rsid w:val="00E504A3"/>
    <w:rsid w:val="00E50C2F"/>
    <w:rsid w:val="00E50EF7"/>
    <w:rsid w:val="00E51490"/>
    <w:rsid w:val="00E52E27"/>
    <w:rsid w:val="00E538AE"/>
    <w:rsid w:val="00E53ECC"/>
    <w:rsid w:val="00E53FE7"/>
    <w:rsid w:val="00E54B00"/>
    <w:rsid w:val="00E54C38"/>
    <w:rsid w:val="00E5771D"/>
    <w:rsid w:val="00E61107"/>
    <w:rsid w:val="00E61846"/>
    <w:rsid w:val="00E620CF"/>
    <w:rsid w:val="00E625CC"/>
    <w:rsid w:val="00E62702"/>
    <w:rsid w:val="00E62A70"/>
    <w:rsid w:val="00E62C03"/>
    <w:rsid w:val="00E62E2A"/>
    <w:rsid w:val="00E64240"/>
    <w:rsid w:val="00E64361"/>
    <w:rsid w:val="00E64E24"/>
    <w:rsid w:val="00E65386"/>
    <w:rsid w:val="00E65536"/>
    <w:rsid w:val="00E65A2B"/>
    <w:rsid w:val="00E662FA"/>
    <w:rsid w:val="00E66A66"/>
    <w:rsid w:val="00E67E3B"/>
    <w:rsid w:val="00E70C65"/>
    <w:rsid w:val="00E710AD"/>
    <w:rsid w:val="00E72747"/>
    <w:rsid w:val="00E72B74"/>
    <w:rsid w:val="00E732A9"/>
    <w:rsid w:val="00E73A6C"/>
    <w:rsid w:val="00E74543"/>
    <w:rsid w:val="00E74F0C"/>
    <w:rsid w:val="00E75898"/>
    <w:rsid w:val="00E758A1"/>
    <w:rsid w:val="00E75BC8"/>
    <w:rsid w:val="00E762C7"/>
    <w:rsid w:val="00E764BC"/>
    <w:rsid w:val="00E766B5"/>
    <w:rsid w:val="00E767A5"/>
    <w:rsid w:val="00E7689A"/>
    <w:rsid w:val="00E76973"/>
    <w:rsid w:val="00E76B63"/>
    <w:rsid w:val="00E76EBE"/>
    <w:rsid w:val="00E770EE"/>
    <w:rsid w:val="00E77846"/>
    <w:rsid w:val="00E77BFA"/>
    <w:rsid w:val="00E77DE5"/>
    <w:rsid w:val="00E802D3"/>
    <w:rsid w:val="00E80345"/>
    <w:rsid w:val="00E80A9B"/>
    <w:rsid w:val="00E81019"/>
    <w:rsid w:val="00E8140C"/>
    <w:rsid w:val="00E81A98"/>
    <w:rsid w:val="00E81B82"/>
    <w:rsid w:val="00E8264F"/>
    <w:rsid w:val="00E82758"/>
    <w:rsid w:val="00E82E25"/>
    <w:rsid w:val="00E83429"/>
    <w:rsid w:val="00E83923"/>
    <w:rsid w:val="00E83A20"/>
    <w:rsid w:val="00E84136"/>
    <w:rsid w:val="00E84945"/>
    <w:rsid w:val="00E84F2D"/>
    <w:rsid w:val="00E85542"/>
    <w:rsid w:val="00E856B0"/>
    <w:rsid w:val="00E86029"/>
    <w:rsid w:val="00E86B8F"/>
    <w:rsid w:val="00E9084F"/>
    <w:rsid w:val="00E90BC3"/>
    <w:rsid w:val="00E90C96"/>
    <w:rsid w:val="00E90E2B"/>
    <w:rsid w:val="00E91ABE"/>
    <w:rsid w:val="00E91B43"/>
    <w:rsid w:val="00E91F56"/>
    <w:rsid w:val="00E925E8"/>
    <w:rsid w:val="00E92B15"/>
    <w:rsid w:val="00E92E7A"/>
    <w:rsid w:val="00E93A09"/>
    <w:rsid w:val="00E945DF"/>
    <w:rsid w:val="00E94A94"/>
    <w:rsid w:val="00E968BD"/>
    <w:rsid w:val="00E97772"/>
    <w:rsid w:val="00EA00C6"/>
    <w:rsid w:val="00EA041E"/>
    <w:rsid w:val="00EA057E"/>
    <w:rsid w:val="00EA16F1"/>
    <w:rsid w:val="00EA1EAA"/>
    <w:rsid w:val="00EA286C"/>
    <w:rsid w:val="00EA31FD"/>
    <w:rsid w:val="00EA3A10"/>
    <w:rsid w:val="00EA3DF7"/>
    <w:rsid w:val="00EA43F9"/>
    <w:rsid w:val="00EA5C8F"/>
    <w:rsid w:val="00EA5DBF"/>
    <w:rsid w:val="00EA5F78"/>
    <w:rsid w:val="00EA6707"/>
    <w:rsid w:val="00EA7708"/>
    <w:rsid w:val="00EA7F2A"/>
    <w:rsid w:val="00EB04BF"/>
    <w:rsid w:val="00EB078B"/>
    <w:rsid w:val="00EB0A25"/>
    <w:rsid w:val="00EB16BC"/>
    <w:rsid w:val="00EB2083"/>
    <w:rsid w:val="00EB24AE"/>
    <w:rsid w:val="00EB3101"/>
    <w:rsid w:val="00EB357E"/>
    <w:rsid w:val="00EB3EC1"/>
    <w:rsid w:val="00EB3F70"/>
    <w:rsid w:val="00EB471A"/>
    <w:rsid w:val="00EB479C"/>
    <w:rsid w:val="00EB548D"/>
    <w:rsid w:val="00EB6110"/>
    <w:rsid w:val="00EB762C"/>
    <w:rsid w:val="00EB7F1C"/>
    <w:rsid w:val="00EC0308"/>
    <w:rsid w:val="00EC04F9"/>
    <w:rsid w:val="00EC1195"/>
    <w:rsid w:val="00EC2446"/>
    <w:rsid w:val="00EC30B4"/>
    <w:rsid w:val="00EC396C"/>
    <w:rsid w:val="00EC4A9B"/>
    <w:rsid w:val="00EC587D"/>
    <w:rsid w:val="00EC59D4"/>
    <w:rsid w:val="00EC5A78"/>
    <w:rsid w:val="00EC652C"/>
    <w:rsid w:val="00EC737E"/>
    <w:rsid w:val="00EC7A01"/>
    <w:rsid w:val="00ED0789"/>
    <w:rsid w:val="00ED0D57"/>
    <w:rsid w:val="00ED173B"/>
    <w:rsid w:val="00ED1A60"/>
    <w:rsid w:val="00ED307B"/>
    <w:rsid w:val="00ED34F4"/>
    <w:rsid w:val="00ED368D"/>
    <w:rsid w:val="00ED3F32"/>
    <w:rsid w:val="00ED4211"/>
    <w:rsid w:val="00ED44FC"/>
    <w:rsid w:val="00ED4702"/>
    <w:rsid w:val="00ED5A48"/>
    <w:rsid w:val="00ED7191"/>
    <w:rsid w:val="00ED7201"/>
    <w:rsid w:val="00ED7411"/>
    <w:rsid w:val="00ED7C26"/>
    <w:rsid w:val="00ED7E48"/>
    <w:rsid w:val="00ED7ED4"/>
    <w:rsid w:val="00EE1D06"/>
    <w:rsid w:val="00EE24E3"/>
    <w:rsid w:val="00EE4198"/>
    <w:rsid w:val="00EE5E53"/>
    <w:rsid w:val="00EE69E5"/>
    <w:rsid w:val="00EE6C20"/>
    <w:rsid w:val="00EE7666"/>
    <w:rsid w:val="00EF32B8"/>
    <w:rsid w:val="00EF42B3"/>
    <w:rsid w:val="00EF472D"/>
    <w:rsid w:val="00EF49B6"/>
    <w:rsid w:val="00EF4ED2"/>
    <w:rsid w:val="00EF6B5F"/>
    <w:rsid w:val="00EF7BEA"/>
    <w:rsid w:val="00F00378"/>
    <w:rsid w:val="00F01311"/>
    <w:rsid w:val="00F014FE"/>
    <w:rsid w:val="00F0207C"/>
    <w:rsid w:val="00F02417"/>
    <w:rsid w:val="00F03233"/>
    <w:rsid w:val="00F03292"/>
    <w:rsid w:val="00F03F20"/>
    <w:rsid w:val="00F03FC4"/>
    <w:rsid w:val="00F04948"/>
    <w:rsid w:val="00F06E0D"/>
    <w:rsid w:val="00F07F3B"/>
    <w:rsid w:val="00F0B65F"/>
    <w:rsid w:val="00F10450"/>
    <w:rsid w:val="00F1097B"/>
    <w:rsid w:val="00F1098B"/>
    <w:rsid w:val="00F10D76"/>
    <w:rsid w:val="00F11440"/>
    <w:rsid w:val="00F11791"/>
    <w:rsid w:val="00F126C9"/>
    <w:rsid w:val="00F12E86"/>
    <w:rsid w:val="00F139E2"/>
    <w:rsid w:val="00F14379"/>
    <w:rsid w:val="00F14578"/>
    <w:rsid w:val="00F147FA"/>
    <w:rsid w:val="00F14F6F"/>
    <w:rsid w:val="00F158F1"/>
    <w:rsid w:val="00F16301"/>
    <w:rsid w:val="00F1648E"/>
    <w:rsid w:val="00F16515"/>
    <w:rsid w:val="00F17187"/>
    <w:rsid w:val="00F174AB"/>
    <w:rsid w:val="00F17B38"/>
    <w:rsid w:val="00F20155"/>
    <w:rsid w:val="00F2055B"/>
    <w:rsid w:val="00F21D8D"/>
    <w:rsid w:val="00F22C8D"/>
    <w:rsid w:val="00F22EB3"/>
    <w:rsid w:val="00F244EA"/>
    <w:rsid w:val="00F24AC8"/>
    <w:rsid w:val="00F25C6A"/>
    <w:rsid w:val="00F263E8"/>
    <w:rsid w:val="00F2662D"/>
    <w:rsid w:val="00F2699A"/>
    <w:rsid w:val="00F305D9"/>
    <w:rsid w:val="00F308BB"/>
    <w:rsid w:val="00F319CA"/>
    <w:rsid w:val="00F31E5C"/>
    <w:rsid w:val="00F32848"/>
    <w:rsid w:val="00F32886"/>
    <w:rsid w:val="00F33C97"/>
    <w:rsid w:val="00F34920"/>
    <w:rsid w:val="00F34B93"/>
    <w:rsid w:val="00F34F64"/>
    <w:rsid w:val="00F35A9D"/>
    <w:rsid w:val="00F36B8E"/>
    <w:rsid w:val="00F36E01"/>
    <w:rsid w:val="00F378BE"/>
    <w:rsid w:val="00F40FA0"/>
    <w:rsid w:val="00F42CEE"/>
    <w:rsid w:val="00F430B3"/>
    <w:rsid w:val="00F431B6"/>
    <w:rsid w:val="00F43924"/>
    <w:rsid w:val="00F44298"/>
    <w:rsid w:val="00F4499D"/>
    <w:rsid w:val="00F4507E"/>
    <w:rsid w:val="00F45EEE"/>
    <w:rsid w:val="00F46FBF"/>
    <w:rsid w:val="00F472DD"/>
    <w:rsid w:val="00F47AA6"/>
    <w:rsid w:val="00F503AF"/>
    <w:rsid w:val="00F50DC4"/>
    <w:rsid w:val="00F512B9"/>
    <w:rsid w:val="00F516B3"/>
    <w:rsid w:val="00F519B0"/>
    <w:rsid w:val="00F5283C"/>
    <w:rsid w:val="00F52D39"/>
    <w:rsid w:val="00F52DB3"/>
    <w:rsid w:val="00F54635"/>
    <w:rsid w:val="00F561CF"/>
    <w:rsid w:val="00F5622C"/>
    <w:rsid w:val="00F56266"/>
    <w:rsid w:val="00F56685"/>
    <w:rsid w:val="00F5B122"/>
    <w:rsid w:val="00F5EEB1"/>
    <w:rsid w:val="00F6120D"/>
    <w:rsid w:val="00F6128D"/>
    <w:rsid w:val="00F61E48"/>
    <w:rsid w:val="00F62BA7"/>
    <w:rsid w:val="00F62EA3"/>
    <w:rsid w:val="00F62FD6"/>
    <w:rsid w:val="00F631EC"/>
    <w:rsid w:val="00F632F4"/>
    <w:rsid w:val="00F64682"/>
    <w:rsid w:val="00F64A5F"/>
    <w:rsid w:val="00F64C86"/>
    <w:rsid w:val="00F655BA"/>
    <w:rsid w:val="00F66051"/>
    <w:rsid w:val="00F672C3"/>
    <w:rsid w:val="00F7069A"/>
    <w:rsid w:val="00F70987"/>
    <w:rsid w:val="00F712B3"/>
    <w:rsid w:val="00F71AC6"/>
    <w:rsid w:val="00F71C2F"/>
    <w:rsid w:val="00F728C2"/>
    <w:rsid w:val="00F72C8D"/>
    <w:rsid w:val="00F73026"/>
    <w:rsid w:val="00F739BA"/>
    <w:rsid w:val="00F744A2"/>
    <w:rsid w:val="00F74971"/>
    <w:rsid w:val="00F75241"/>
    <w:rsid w:val="00F754DC"/>
    <w:rsid w:val="00F76B86"/>
    <w:rsid w:val="00F76C4A"/>
    <w:rsid w:val="00F76D11"/>
    <w:rsid w:val="00F7750F"/>
    <w:rsid w:val="00F77E41"/>
    <w:rsid w:val="00F8001A"/>
    <w:rsid w:val="00F80B4C"/>
    <w:rsid w:val="00F813BB"/>
    <w:rsid w:val="00F82B66"/>
    <w:rsid w:val="00F82F85"/>
    <w:rsid w:val="00F83454"/>
    <w:rsid w:val="00F83575"/>
    <w:rsid w:val="00F83944"/>
    <w:rsid w:val="00F83EC4"/>
    <w:rsid w:val="00F8417F"/>
    <w:rsid w:val="00F842E4"/>
    <w:rsid w:val="00F84B83"/>
    <w:rsid w:val="00F85348"/>
    <w:rsid w:val="00F85714"/>
    <w:rsid w:val="00F86569"/>
    <w:rsid w:val="00F86A77"/>
    <w:rsid w:val="00F86D6B"/>
    <w:rsid w:val="00F87085"/>
    <w:rsid w:val="00F87307"/>
    <w:rsid w:val="00F878BD"/>
    <w:rsid w:val="00F906C7"/>
    <w:rsid w:val="00F918CC"/>
    <w:rsid w:val="00F919C7"/>
    <w:rsid w:val="00F91D1E"/>
    <w:rsid w:val="00F9276A"/>
    <w:rsid w:val="00F936E4"/>
    <w:rsid w:val="00F93742"/>
    <w:rsid w:val="00F93995"/>
    <w:rsid w:val="00F93F74"/>
    <w:rsid w:val="00F94D06"/>
    <w:rsid w:val="00F94EF8"/>
    <w:rsid w:val="00F94FF0"/>
    <w:rsid w:val="00F95B84"/>
    <w:rsid w:val="00F968D7"/>
    <w:rsid w:val="00F968E5"/>
    <w:rsid w:val="00F96DA8"/>
    <w:rsid w:val="00F96DBF"/>
    <w:rsid w:val="00F97F85"/>
    <w:rsid w:val="00FA1EB3"/>
    <w:rsid w:val="00FA28D5"/>
    <w:rsid w:val="00FA2C77"/>
    <w:rsid w:val="00FA31B3"/>
    <w:rsid w:val="00FA42B4"/>
    <w:rsid w:val="00FA47D4"/>
    <w:rsid w:val="00FA4918"/>
    <w:rsid w:val="00FA4930"/>
    <w:rsid w:val="00FA4A81"/>
    <w:rsid w:val="00FA50EA"/>
    <w:rsid w:val="00FA5625"/>
    <w:rsid w:val="00FA63DA"/>
    <w:rsid w:val="00FA75EC"/>
    <w:rsid w:val="00FB1461"/>
    <w:rsid w:val="00FB16A7"/>
    <w:rsid w:val="00FB231E"/>
    <w:rsid w:val="00FB2A34"/>
    <w:rsid w:val="00FB327A"/>
    <w:rsid w:val="00FB3604"/>
    <w:rsid w:val="00FB3D04"/>
    <w:rsid w:val="00FB41C7"/>
    <w:rsid w:val="00FB4215"/>
    <w:rsid w:val="00FB43F2"/>
    <w:rsid w:val="00FB573E"/>
    <w:rsid w:val="00FB5C24"/>
    <w:rsid w:val="00FB5CA6"/>
    <w:rsid w:val="00FB6B94"/>
    <w:rsid w:val="00FB723E"/>
    <w:rsid w:val="00FC0475"/>
    <w:rsid w:val="00FC19C6"/>
    <w:rsid w:val="00FC22A2"/>
    <w:rsid w:val="00FC253B"/>
    <w:rsid w:val="00FC27CD"/>
    <w:rsid w:val="00FC27D0"/>
    <w:rsid w:val="00FC2EAB"/>
    <w:rsid w:val="00FC37A2"/>
    <w:rsid w:val="00FC38A9"/>
    <w:rsid w:val="00FC3B29"/>
    <w:rsid w:val="00FC4317"/>
    <w:rsid w:val="00FC4D8C"/>
    <w:rsid w:val="00FC578B"/>
    <w:rsid w:val="00FC5A64"/>
    <w:rsid w:val="00FC6098"/>
    <w:rsid w:val="00FC62EB"/>
    <w:rsid w:val="00FC6AC4"/>
    <w:rsid w:val="00FC7129"/>
    <w:rsid w:val="00FC76F0"/>
    <w:rsid w:val="00FD090D"/>
    <w:rsid w:val="00FD19BC"/>
    <w:rsid w:val="00FD2D2D"/>
    <w:rsid w:val="00FD3217"/>
    <w:rsid w:val="00FD5BED"/>
    <w:rsid w:val="00FD62AC"/>
    <w:rsid w:val="00FD6D59"/>
    <w:rsid w:val="00FD722E"/>
    <w:rsid w:val="00FD72AB"/>
    <w:rsid w:val="00FD76C5"/>
    <w:rsid w:val="00FD7C50"/>
    <w:rsid w:val="00FE15E1"/>
    <w:rsid w:val="00FE169A"/>
    <w:rsid w:val="00FE1824"/>
    <w:rsid w:val="00FE26EF"/>
    <w:rsid w:val="00FE2BC9"/>
    <w:rsid w:val="00FE3061"/>
    <w:rsid w:val="00FE35F2"/>
    <w:rsid w:val="00FE3CC7"/>
    <w:rsid w:val="00FE416A"/>
    <w:rsid w:val="00FE49ED"/>
    <w:rsid w:val="00FE5246"/>
    <w:rsid w:val="00FE548C"/>
    <w:rsid w:val="00FE5D9C"/>
    <w:rsid w:val="00FE618F"/>
    <w:rsid w:val="00FE78D3"/>
    <w:rsid w:val="00FE7D2C"/>
    <w:rsid w:val="00FF1256"/>
    <w:rsid w:val="00FF3A18"/>
    <w:rsid w:val="00FF3D4C"/>
    <w:rsid w:val="00FF3DEF"/>
    <w:rsid w:val="00FF4116"/>
    <w:rsid w:val="00FF4DA6"/>
    <w:rsid w:val="00FF555E"/>
    <w:rsid w:val="00FF633A"/>
    <w:rsid w:val="00FF6701"/>
    <w:rsid w:val="00FF6DC8"/>
    <w:rsid w:val="00FF75BC"/>
    <w:rsid w:val="00FF77B3"/>
    <w:rsid w:val="00FF7A54"/>
    <w:rsid w:val="00FF7EB8"/>
    <w:rsid w:val="0118FACA"/>
    <w:rsid w:val="0126EC02"/>
    <w:rsid w:val="013F2D89"/>
    <w:rsid w:val="0147E49D"/>
    <w:rsid w:val="014BAF1F"/>
    <w:rsid w:val="014F9820"/>
    <w:rsid w:val="01951FE4"/>
    <w:rsid w:val="01A3A2CC"/>
    <w:rsid w:val="01A67004"/>
    <w:rsid w:val="01BFDF80"/>
    <w:rsid w:val="01C6076B"/>
    <w:rsid w:val="01C64A2F"/>
    <w:rsid w:val="01C7CD06"/>
    <w:rsid w:val="01CACCF6"/>
    <w:rsid w:val="01D3ADFC"/>
    <w:rsid w:val="01D3FDAC"/>
    <w:rsid w:val="01ED57E8"/>
    <w:rsid w:val="01EDAF7F"/>
    <w:rsid w:val="01F484B5"/>
    <w:rsid w:val="01F7E08A"/>
    <w:rsid w:val="01FDD0BA"/>
    <w:rsid w:val="01FE335F"/>
    <w:rsid w:val="0220D310"/>
    <w:rsid w:val="0234858C"/>
    <w:rsid w:val="02357472"/>
    <w:rsid w:val="02411DCE"/>
    <w:rsid w:val="027CCD45"/>
    <w:rsid w:val="028DE3C2"/>
    <w:rsid w:val="02966CAB"/>
    <w:rsid w:val="02A8F90D"/>
    <w:rsid w:val="02BDC5A1"/>
    <w:rsid w:val="02C555AE"/>
    <w:rsid w:val="02C89E4C"/>
    <w:rsid w:val="02DAD2AF"/>
    <w:rsid w:val="02F2FFED"/>
    <w:rsid w:val="032C2B70"/>
    <w:rsid w:val="036B0092"/>
    <w:rsid w:val="037CDF96"/>
    <w:rsid w:val="039A03C0"/>
    <w:rsid w:val="03AA9AAC"/>
    <w:rsid w:val="03C07CD7"/>
    <w:rsid w:val="03C0F192"/>
    <w:rsid w:val="03CA0C7A"/>
    <w:rsid w:val="03CEF149"/>
    <w:rsid w:val="03D74B9E"/>
    <w:rsid w:val="03D7947B"/>
    <w:rsid w:val="03DFEA5B"/>
    <w:rsid w:val="03ED7972"/>
    <w:rsid w:val="04099FC8"/>
    <w:rsid w:val="041D89CC"/>
    <w:rsid w:val="044523B4"/>
    <w:rsid w:val="044E48FD"/>
    <w:rsid w:val="0468A6D2"/>
    <w:rsid w:val="0482AB9C"/>
    <w:rsid w:val="0488A73F"/>
    <w:rsid w:val="0492B632"/>
    <w:rsid w:val="049F8974"/>
    <w:rsid w:val="04A0C684"/>
    <w:rsid w:val="04BB8BA8"/>
    <w:rsid w:val="04C74A6C"/>
    <w:rsid w:val="04DBFBC9"/>
    <w:rsid w:val="04E4D911"/>
    <w:rsid w:val="04FA8EA6"/>
    <w:rsid w:val="0504CEDA"/>
    <w:rsid w:val="0504EB9C"/>
    <w:rsid w:val="0506D0F3"/>
    <w:rsid w:val="051661A8"/>
    <w:rsid w:val="0535D421"/>
    <w:rsid w:val="0567E95B"/>
    <w:rsid w:val="057DB156"/>
    <w:rsid w:val="05B25268"/>
    <w:rsid w:val="05BCE74E"/>
    <w:rsid w:val="05CE41D3"/>
    <w:rsid w:val="0611CF7D"/>
    <w:rsid w:val="061CDE66"/>
    <w:rsid w:val="0653AF18"/>
    <w:rsid w:val="065E529A"/>
    <w:rsid w:val="06BB77DC"/>
    <w:rsid w:val="06C4E180"/>
    <w:rsid w:val="06CAA20C"/>
    <w:rsid w:val="06D5FF6D"/>
    <w:rsid w:val="06DE1E2C"/>
    <w:rsid w:val="06E11979"/>
    <w:rsid w:val="06EFBC5E"/>
    <w:rsid w:val="070A3CD2"/>
    <w:rsid w:val="07197C94"/>
    <w:rsid w:val="07243F89"/>
    <w:rsid w:val="07471C19"/>
    <w:rsid w:val="075C8AA2"/>
    <w:rsid w:val="076155DE"/>
    <w:rsid w:val="07932FD5"/>
    <w:rsid w:val="07A37B4E"/>
    <w:rsid w:val="07A52F1D"/>
    <w:rsid w:val="07BBF579"/>
    <w:rsid w:val="07D07BE3"/>
    <w:rsid w:val="07D9056D"/>
    <w:rsid w:val="07E409FA"/>
    <w:rsid w:val="07FB2D53"/>
    <w:rsid w:val="08103F6A"/>
    <w:rsid w:val="0813485D"/>
    <w:rsid w:val="08163839"/>
    <w:rsid w:val="0836EA0B"/>
    <w:rsid w:val="08518B4E"/>
    <w:rsid w:val="085CA0F5"/>
    <w:rsid w:val="0868A9BB"/>
    <w:rsid w:val="088081C3"/>
    <w:rsid w:val="088315EE"/>
    <w:rsid w:val="08960122"/>
    <w:rsid w:val="08AC6ED6"/>
    <w:rsid w:val="08C8B2D2"/>
    <w:rsid w:val="08CAD762"/>
    <w:rsid w:val="08CE5AA1"/>
    <w:rsid w:val="08E62F6E"/>
    <w:rsid w:val="08E7E7A5"/>
    <w:rsid w:val="08EA023B"/>
    <w:rsid w:val="0913A283"/>
    <w:rsid w:val="091EE2A3"/>
    <w:rsid w:val="092C5479"/>
    <w:rsid w:val="0932C4C1"/>
    <w:rsid w:val="09430FB4"/>
    <w:rsid w:val="0953D6E0"/>
    <w:rsid w:val="0954BE23"/>
    <w:rsid w:val="0962DB3D"/>
    <w:rsid w:val="09B3E6BD"/>
    <w:rsid w:val="09B547D3"/>
    <w:rsid w:val="09BBFF0C"/>
    <w:rsid w:val="09D2DEEB"/>
    <w:rsid w:val="09DCA2B1"/>
    <w:rsid w:val="09EE4BE7"/>
    <w:rsid w:val="09F07390"/>
    <w:rsid w:val="09F28126"/>
    <w:rsid w:val="0A032BA2"/>
    <w:rsid w:val="0A1415C9"/>
    <w:rsid w:val="0A331CA1"/>
    <w:rsid w:val="0A57B03E"/>
    <w:rsid w:val="0A83057D"/>
    <w:rsid w:val="0A83B806"/>
    <w:rsid w:val="0A905C61"/>
    <w:rsid w:val="0A9BE5EE"/>
    <w:rsid w:val="0ABEB27D"/>
    <w:rsid w:val="0AC2DC05"/>
    <w:rsid w:val="0AC9F1A8"/>
    <w:rsid w:val="0AD873FF"/>
    <w:rsid w:val="0AE540A0"/>
    <w:rsid w:val="0AFF8EF6"/>
    <w:rsid w:val="0B028ED7"/>
    <w:rsid w:val="0B13022A"/>
    <w:rsid w:val="0B13D218"/>
    <w:rsid w:val="0B5D7475"/>
    <w:rsid w:val="0B5EA3B6"/>
    <w:rsid w:val="0B6C051D"/>
    <w:rsid w:val="0B6F8754"/>
    <w:rsid w:val="0B9B976C"/>
    <w:rsid w:val="0B9F8114"/>
    <w:rsid w:val="0BB82B25"/>
    <w:rsid w:val="0BF49FB0"/>
    <w:rsid w:val="0BFD4D3E"/>
    <w:rsid w:val="0C06F580"/>
    <w:rsid w:val="0C1EC5D4"/>
    <w:rsid w:val="0C34C701"/>
    <w:rsid w:val="0C355C4B"/>
    <w:rsid w:val="0C52EBCC"/>
    <w:rsid w:val="0C642ABB"/>
    <w:rsid w:val="0C8D24B8"/>
    <w:rsid w:val="0CB1F7DC"/>
    <w:rsid w:val="0CB77B1D"/>
    <w:rsid w:val="0CB7D64F"/>
    <w:rsid w:val="0CBA79CF"/>
    <w:rsid w:val="0CBFFA58"/>
    <w:rsid w:val="0CCDCE9D"/>
    <w:rsid w:val="0CCE6177"/>
    <w:rsid w:val="0CE3B08D"/>
    <w:rsid w:val="0CF39FCE"/>
    <w:rsid w:val="0D04B6FE"/>
    <w:rsid w:val="0D1B1CD4"/>
    <w:rsid w:val="0D1CBB03"/>
    <w:rsid w:val="0D257B36"/>
    <w:rsid w:val="0D66B79C"/>
    <w:rsid w:val="0D66DF90"/>
    <w:rsid w:val="0D78DD28"/>
    <w:rsid w:val="0D84612B"/>
    <w:rsid w:val="0D90176D"/>
    <w:rsid w:val="0DB3C5E8"/>
    <w:rsid w:val="0DB82A4E"/>
    <w:rsid w:val="0DBFF026"/>
    <w:rsid w:val="0DCD6867"/>
    <w:rsid w:val="0DCF70B1"/>
    <w:rsid w:val="0DD046E2"/>
    <w:rsid w:val="0DD085DF"/>
    <w:rsid w:val="0DDCCFD5"/>
    <w:rsid w:val="0DEBFE27"/>
    <w:rsid w:val="0DEF11E3"/>
    <w:rsid w:val="0DF60AD4"/>
    <w:rsid w:val="0DF99475"/>
    <w:rsid w:val="0E02AC88"/>
    <w:rsid w:val="0E10CCF8"/>
    <w:rsid w:val="0E196229"/>
    <w:rsid w:val="0E2E38DF"/>
    <w:rsid w:val="0E3400CC"/>
    <w:rsid w:val="0E45A850"/>
    <w:rsid w:val="0E46D7F3"/>
    <w:rsid w:val="0E4D98E7"/>
    <w:rsid w:val="0E5599C5"/>
    <w:rsid w:val="0E6AA133"/>
    <w:rsid w:val="0E7678C8"/>
    <w:rsid w:val="0E76C7FD"/>
    <w:rsid w:val="0E881764"/>
    <w:rsid w:val="0EAB3A3D"/>
    <w:rsid w:val="0EB8F768"/>
    <w:rsid w:val="0EC14B97"/>
    <w:rsid w:val="0EEF2155"/>
    <w:rsid w:val="0F29B952"/>
    <w:rsid w:val="0F51912C"/>
    <w:rsid w:val="0F5D31BF"/>
    <w:rsid w:val="0F7323A7"/>
    <w:rsid w:val="0FC4C57A"/>
    <w:rsid w:val="0FCA0880"/>
    <w:rsid w:val="0FD568D9"/>
    <w:rsid w:val="0FF2DAB1"/>
    <w:rsid w:val="10085361"/>
    <w:rsid w:val="1017BD3B"/>
    <w:rsid w:val="1019BC23"/>
    <w:rsid w:val="101B7587"/>
    <w:rsid w:val="101D8D1B"/>
    <w:rsid w:val="10535B46"/>
    <w:rsid w:val="1069ABBA"/>
    <w:rsid w:val="109C1E11"/>
    <w:rsid w:val="10A5C207"/>
    <w:rsid w:val="10C5E557"/>
    <w:rsid w:val="10D36E0B"/>
    <w:rsid w:val="10DA741F"/>
    <w:rsid w:val="10DAAAE0"/>
    <w:rsid w:val="10DB05CF"/>
    <w:rsid w:val="10E73B34"/>
    <w:rsid w:val="10EBE2E2"/>
    <w:rsid w:val="1108D4F4"/>
    <w:rsid w:val="110C9651"/>
    <w:rsid w:val="1120DB7C"/>
    <w:rsid w:val="114585CD"/>
    <w:rsid w:val="1150F09D"/>
    <w:rsid w:val="116008B6"/>
    <w:rsid w:val="1171393A"/>
    <w:rsid w:val="11776996"/>
    <w:rsid w:val="117FD8BB"/>
    <w:rsid w:val="118AFA72"/>
    <w:rsid w:val="11BA46E5"/>
    <w:rsid w:val="11C1B41C"/>
    <w:rsid w:val="11C8BFF8"/>
    <w:rsid w:val="11DACD19"/>
    <w:rsid w:val="11E04250"/>
    <w:rsid w:val="11E0AA30"/>
    <w:rsid w:val="11E4A20C"/>
    <w:rsid w:val="11ED3449"/>
    <w:rsid w:val="11F131D2"/>
    <w:rsid w:val="120B5B45"/>
    <w:rsid w:val="1215F244"/>
    <w:rsid w:val="1218CBD6"/>
    <w:rsid w:val="122945C2"/>
    <w:rsid w:val="122AC483"/>
    <w:rsid w:val="122E091A"/>
    <w:rsid w:val="1236476D"/>
    <w:rsid w:val="12411620"/>
    <w:rsid w:val="1244133E"/>
    <w:rsid w:val="12467C10"/>
    <w:rsid w:val="125A8DB4"/>
    <w:rsid w:val="126D8F3E"/>
    <w:rsid w:val="12749ABE"/>
    <w:rsid w:val="12764480"/>
    <w:rsid w:val="12846D04"/>
    <w:rsid w:val="12B4780C"/>
    <w:rsid w:val="12BFB93B"/>
    <w:rsid w:val="12C9C63D"/>
    <w:rsid w:val="12FF9450"/>
    <w:rsid w:val="1310C6A9"/>
    <w:rsid w:val="13203B10"/>
    <w:rsid w:val="13374E4C"/>
    <w:rsid w:val="133D1D1E"/>
    <w:rsid w:val="13570E1A"/>
    <w:rsid w:val="1373B2DF"/>
    <w:rsid w:val="13741F7D"/>
    <w:rsid w:val="137AD511"/>
    <w:rsid w:val="1381BD69"/>
    <w:rsid w:val="13887464"/>
    <w:rsid w:val="13E5D8FE"/>
    <w:rsid w:val="1405C327"/>
    <w:rsid w:val="14063D42"/>
    <w:rsid w:val="1409542C"/>
    <w:rsid w:val="140FB769"/>
    <w:rsid w:val="141AD6A6"/>
    <w:rsid w:val="142DD3FB"/>
    <w:rsid w:val="1453B1ED"/>
    <w:rsid w:val="145F7DB6"/>
    <w:rsid w:val="146A27CF"/>
    <w:rsid w:val="146E8F62"/>
    <w:rsid w:val="1473902E"/>
    <w:rsid w:val="1496E459"/>
    <w:rsid w:val="14B0453A"/>
    <w:rsid w:val="14C82B05"/>
    <w:rsid w:val="14D15A3B"/>
    <w:rsid w:val="14D59A15"/>
    <w:rsid w:val="14D9B9E7"/>
    <w:rsid w:val="14FF32A8"/>
    <w:rsid w:val="15075914"/>
    <w:rsid w:val="150B6322"/>
    <w:rsid w:val="15211CC9"/>
    <w:rsid w:val="1534D04B"/>
    <w:rsid w:val="15443D77"/>
    <w:rsid w:val="1545AD66"/>
    <w:rsid w:val="154FB19F"/>
    <w:rsid w:val="1591A4A8"/>
    <w:rsid w:val="1594A162"/>
    <w:rsid w:val="15A92177"/>
    <w:rsid w:val="15D519C0"/>
    <w:rsid w:val="15DC0002"/>
    <w:rsid w:val="15E396CD"/>
    <w:rsid w:val="15FCB49E"/>
    <w:rsid w:val="16095485"/>
    <w:rsid w:val="1630F3C7"/>
    <w:rsid w:val="164C9A72"/>
    <w:rsid w:val="1663D63F"/>
    <w:rsid w:val="16735376"/>
    <w:rsid w:val="1674EEEF"/>
    <w:rsid w:val="16756D59"/>
    <w:rsid w:val="167BFCE2"/>
    <w:rsid w:val="1684666C"/>
    <w:rsid w:val="1693D465"/>
    <w:rsid w:val="16972A49"/>
    <w:rsid w:val="1697924A"/>
    <w:rsid w:val="169933D6"/>
    <w:rsid w:val="16B8441C"/>
    <w:rsid w:val="17085920"/>
    <w:rsid w:val="170E4436"/>
    <w:rsid w:val="17273D40"/>
    <w:rsid w:val="1736E167"/>
    <w:rsid w:val="175C023E"/>
    <w:rsid w:val="1761B914"/>
    <w:rsid w:val="176599F1"/>
    <w:rsid w:val="177391D3"/>
    <w:rsid w:val="177B2CED"/>
    <w:rsid w:val="1783C4C1"/>
    <w:rsid w:val="179A1858"/>
    <w:rsid w:val="17B38AD1"/>
    <w:rsid w:val="17C14600"/>
    <w:rsid w:val="17C36C7D"/>
    <w:rsid w:val="17EE1643"/>
    <w:rsid w:val="17F31AD3"/>
    <w:rsid w:val="17FADEA5"/>
    <w:rsid w:val="17FBAB9E"/>
    <w:rsid w:val="18163F81"/>
    <w:rsid w:val="1817CD43"/>
    <w:rsid w:val="1822574B"/>
    <w:rsid w:val="182348A0"/>
    <w:rsid w:val="1845636A"/>
    <w:rsid w:val="184B5C25"/>
    <w:rsid w:val="185A0735"/>
    <w:rsid w:val="189F2D6D"/>
    <w:rsid w:val="18A96A43"/>
    <w:rsid w:val="18B7EE5D"/>
    <w:rsid w:val="18BE0379"/>
    <w:rsid w:val="18CADC8E"/>
    <w:rsid w:val="18D893B6"/>
    <w:rsid w:val="18ECE81B"/>
    <w:rsid w:val="19122D2B"/>
    <w:rsid w:val="191B9C36"/>
    <w:rsid w:val="192FE5DB"/>
    <w:rsid w:val="193907C1"/>
    <w:rsid w:val="194895B5"/>
    <w:rsid w:val="194F5B32"/>
    <w:rsid w:val="195D1661"/>
    <w:rsid w:val="19AEA85A"/>
    <w:rsid w:val="19CCDD8F"/>
    <w:rsid w:val="19CF942C"/>
    <w:rsid w:val="19DF0D2A"/>
    <w:rsid w:val="19EAC7B2"/>
    <w:rsid w:val="19F07404"/>
    <w:rsid w:val="1A0092A6"/>
    <w:rsid w:val="1A1EBFEA"/>
    <w:rsid w:val="1A2F68F2"/>
    <w:rsid w:val="1A3487C5"/>
    <w:rsid w:val="1A5167AA"/>
    <w:rsid w:val="1A5EA81E"/>
    <w:rsid w:val="1A746417"/>
    <w:rsid w:val="1A78E173"/>
    <w:rsid w:val="1A797938"/>
    <w:rsid w:val="1A828A46"/>
    <w:rsid w:val="1A8350CE"/>
    <w:rsid w:val="1A8F9D08"/>
    <w:rsid w:val="1A9F9E2E"/>
    <w:rsid w:val="1AADB24B"/>
    <w:rsid w:val="1AB92233"/>
    <w:rsid w:val="1ABDD49C"/>
    <w:rsid w:val="1AF4E72F"/>
    <w:rsid w:val="1B181B80"/>
    <w:rsid w:val="1B1D17CA"/>
    <w:rsid w:val="1B4B599C"/>
    <w:rsid w:val="1B5957E8"/>
    <w:rsid w:val="1B5C6E28"/>
    <w:rsid w:val="1B5F4E69"/>
    <w:rsid w:val="1B6D68B5"/>
    <w:rsid w:val="1B6E3823"/>
    <w:rsid w:val="1B9C6307"/>
    <w:rsid w:val="1BA2DD5D"/>
    <w:rsid w:val="1BA44ADD"/>
    <w:rsid w:val="1BBBCB89"/>
    <w:rsid w:val="1BD2F8AD"/>
    <w:rsid w:val="1BF617C9"/>
    <w:rsid w:val="1BF8E405"/>
    <w:rsid w:val="1C3C1376"/>
    <w:rsid w:val="1C488DCD"/>
    <w:rsid w:val="1C4D40DE"/>
    <w:rsid w:val="1C54AE22"/>
    <w:rsid w:val="1C59A4FD"/>
    <w:rsid w:val="1C626D9C"/>
    <w:rsid w:val="1C7A499F"/>
    <w:rsid w:val="1C7D1567"/>
    <w:rsid w:val="1C80F600"/>
    <w:rsid w:val="1C9211AC"/>
    <w:rsid w:val="1C97D71D"/>
    <w:rsid w:val="1C9F2251"/>
    <w:rsid w:val="1CAE9088"/>
    <w:rsid w:val="1CAFB837"/>
    <w:rsid w:val="1CAFEA54"/>
    <w:rsid w:val="1CC4B924"/>
    <w:rsid w:val="1CC9701B"/>
    <w:rsid w:val="1CCD81DC"/>
    <w:rsid w:val="1CE6AA07"/>
    <w:rsid w:val="1D0F68A0"/>
    <w:rsid w:val="1D19D406"/>
    <w:rsid w:val="1D1DABD4"/>
    <w:rsid w:val="1D1E7C2E"/>
    <w:rsid w:val="1D50C22E"/>
    <w:rsid w:val="1D61F84D"/>
    <w:rsid w:val="1D635241"/>
    <w:rsid w:val="1D78C00F"/>
    <w:rsid w:val="1D84C8EC"/>
    <w:rsid w:val="1D864A8E"/>
    <w:rsid w:val="1DBD77F7"/>
    <w:rsid w:val="1DC66288"/>
    <w:rsid w:val="1DC89FF9"/>
    <w:rsid w:val="1DD7EB37"/>
    <w:rsid w:val="1DD9C13A"/>
    <w:rsid w:val="1E07DBCE"/>
    <w:rsid w:val="1E0C78E4"/>
    <w:rsid w:val="1E299589"/>
    <w:rsid w:val="1E2A3BF3"/>
    <w:rsid w:val="1E33453A"/>
    <w:rsid w:val="1E652E96"/>
    <w:rsid w:val="1E7C7C5B"/>
    <w:rsid w:val="1E83F6C3"/>
    <w:rsid w:val="1E928A24"/>
    <w:rsid w:val="1EA0D650"/>
    <w:rsid w:val="1EAB3901"/>
    <w:rsid w:val="1EADCA83"/>
    <w:rsid w:val="1EAE84B4"/>
    <w:rsid w:val="1EAF8D44"/>
    <w:rsid w:val="1EB62FA4"/>
    <w:rsid w:val="1EB83B69"/>
    <w:rsid w:val="1EEB32E0"/>
    <w:rsid w:val="1EEC8825"/>
    <w:rsid w:val="1F01FABB"/>
    <w:rsid w:val="1F2DB88B"/>
    <w:rsid w:val="1F393311"/>
    <w:rsid w:val="1F4AA0E5"/>
    <w:rsid w:val="1F4C45A5"/>
    <w:rsid w:val="1F831437"/>
    <w:rsid w:val="1F881C15"/>
    <w:rsid w:val="1F9C14C1"/>
    <w:rsid w:val="1F9E7199"/>
    <w:rsid w:val="1FB65C77"/>
    <w:rsid w:val="1FBBC202"/>
    <w:rsid w:val="1FC961DF"/>
    <w:rsid w:val="1FCB05C6"/>
    <w:rsid w:val="1FCF46E6"/>
    <w:rsid w:val="1FDC8DAD"/>
    <w:rsid w:val="1FE76DCC"/>
    <w:rsid w:val="1FF2F7E1"/>
    <w:rsid w:val="1FF46004"/>
    <w:rsid w:val="1FFC3F10"/>
    <w:rsid w:val="2004E7B8"/>
    <w:rsid w:val="200633E5"/>
    <w:rsid w:val="200E87CF"/>
    <w:rsid w:val="207D73D8"/>
    <w:rsid w:val="20CAD9B4"/>
    <w:rsid w:val="20DA6402"/>
    <w:rsid w:val="20E4BB22"/>
    <w:rsid w:val="21289EE9"/>
    <w:rsid w:val="212CD07D"/>
    <w:rsid w:val="212D1620"/>
    <w:rsid w:val="21463E7D"/>
    <w:rsid w:val="21475901"/>
    <w:rsid w:val="2151BA2D"/>
    <w:rsid w:val="216B73F5"/>
    <w:rsid w:val="217A79E0"/>
    <w:rsid w:val="21AA22BD"/>
    <w:rsid w:val="21C6422B"/>
    <w:rsid w:val="21C977D4"/>
    <w:rsid w:val="21E2B11A"/>
    <w:rsid w:val="21EC2714"/>
    <w:rsid w:val="2200E40A"/>
    <w:rsid w:val="2203F4B7"/>
    <w:rsid w:val="22356970"/>
    <w:rsid w:val="22402B59"/>
    <w:rsid w:val="22409354"/>
    <w:rsid w:val="2269BA03"/>
    <w:rsid w:val="22A5E2BA"/>
    <w:rsid w:val="22BA21F9"/>
    <w:rsid w:val="22C7CCDE"/>
    <w:rsid w:val="22EC7541"/>
    <w:rsid w:val="22F93040"/>
    <w:rsid w:val="230E887C"/>
    <w:rsid w:val="230F62D8"/>
    <w:rsid w:val="2314D022"/>
    <w:rsid w:val="234F595A"/>
    <w:rsid w:val="234FED7E"/>
    <w:rsid w:val="23B24F45"/>
    <w:rsid w:val="23C6D248"/>
    <w:rsid w:val="241AAD66"/>
    <w:rsid w:val="244363DE"/>
    <w:rsid w:val="2459EE2E"/>
    <w:rsid w:val="2464713F"/>
    <w:rsid w:val="24760AC8"/>
    <w:rsid w:val="247E0002"/>
    <w:rsid w:val="2492F62B"/>
    <w:rsid w:val="249E98C6"/>
    <w:rsid w:val="24A07CEE"/>
    <w:rsid w:val="24A1B25F"/>
    <w:rsid w:val="24BB8BB3"/>
    <w:rsid w:val="24C66904"/>
    <w:rsid w:val="24C72944"/>
    <w:rsid w:val="24CDD063"/>
    <w:rsid w:val="24E6D45F"/>
    <w:rsid w:val="24F12428"/>
    <w:rsid w:val="24F4DB6A"/>
    <w:rsid w:val="24F5114C"/>
    <w:rsid w:val="24FC234F"/>
    <w:rsid w:val="24FC9EED"/>
    <w:rsid w:val="2505CA2B"/>
    <w:rsid w:val="25105AD8"/>
    <w:rsid w:val="25148E97"/>
    <w:rsid w:val="252E4641"/>
    <w:rsid w:val="254AC73C"/>
    <w:rsid w:val="255E7567"/>
    <w:rsid w:val="256B2726"/>
    <w:rsid w:val="25768C5C"/>
    <w:rsid w:val="258684D1"/>
    <w:rsid w:val="258BB82F"/>
    <w:rsid w:val="25921CBD"/>
    <w:rsid w:val="25A1B78A"/>
    <w:rsid w:val="25AF5CD9"/>
    <w:rsid w:val="25C77AC9"/>
    <w:rsid w:val="25CAA117"/>
    <w:rsid w:val="25E51DF4"/>
    <w:rsid w:val="25E8B8DA"/>
    <w:rsid w:val="260041A0"/>
    <w:rsid w:val="26076CDF"/>
    <w:rsid w:val="2622710C"/>
    <w:rsid w:val="262AA135"/>
    <w:rsid w:val="262F5AE6"/>
    <w:rsid w:val="2641BC0E"/>
    <w:rsid w:val="267915D7"/>
    <w:rsid w:val="267FD17D"/>
    <w:rsid w:val="26F64274"/>
    <w:rsid w:val="26FC01EE"/>
    <w:rsid w:val="270DF885"/>
    <w:rsid w:val="271292DE"/>
    <w:rsid w:val="271A0737"/>
    <w:rsid w:val="2724C55E"/>
    <w:rsid w:val="272C0BBC"/>
    <w:rsid w:val="27329294"/>
    <w:rsid w:val="273568BD"/>
    <w:rsid w:val="274E911A"/>
    <w:rsid w:val="27564AD4"/>
    <w:rsid w:val="2757647B"/>
    <w:rsid w:val="2777BD1F"/>
    <w:rsid w:val="277A059D"/>
    <w:rsid w:val="2790E57C"/>
    <w:rsid w:val="27A22053"/>
    <w:rsid w:val="27AF8EBA"/>
    <w:rsid w:val="27B35B2A"/>
    <w:rsid w:val="27B7A59E"/>
    <w:rsid w:val="27BB6163"/>
    <w:rsid w:val="27BE416D"/>
    <w:rsid w:val="27C505CB"/>
    <w:rsid w:val="27CA1544"/>
    <w:rsid w:val="27CA7EA7"/>
    <w:rsid w:val="27D69A73"/>
    <w:rsid w:val="27D6CC87"/>
    <w:rsid w:val="27DADBC4"/>
    <w:rsid w:val="27E32FF3"/>
    <w:rsid w:val="27EDA69D"/>
    <w:rsid w:val="27EDE596"/>
    <w:rsid w:val="27FD1735"/>
    <w:rsid w:val="2817809F"/>
    <w:rsid w:val="283605CF"/>
    <w:rsid w:val="2836A87C"/>
    <w:rsid w:val="28380189"/>
    <w:rsid w:val="283C86FE"/>
    <w:rsid w:val="28441F6F"/>
    <w:rsid w:val="2855E6D8"/>
    <w:rsid w:val="2870258E"/>
    <w:rsid w:val="2871F4E0"/>
    <w:rsid w:val="289138F8"/>
    <w:rsid w:val="289B1C04"/>
    <w:rsid w:val="28B9A1A0"/>
    <w:rsid w:val="28C8B65C"/>
    <w:rsid w:val="28D3CEE4"/>
    <w:rsid w:val="28DCA5BB"/>
    <w:rsid w:val="28DCE08B"/>
    <w:rsid w:val="28ED5243"/>
    <w:rsid w:val="29085DA2"/>
    <w:rsid w:val="2915D5FE"/>
    <w:rsid w:val="291F9250"/>
    <w:rsid w:val="292CB5DD"/>
    <w:rsid w:val="2937E262"/>
    <w:rsid w:val="29470CD3"/>
    <w:rsid w:val="2950980E"/>
    <w:rsid w:val="298B58FA"/>
    <w:rsid w:val="299570DB"/>
    <w:rsid w:val="29B054DB"/>
    <w:rsid w:val="29B35100"/>
    <w:rsid w:val="29BFAE4A"/>
    <w:rsid w:val="29CA6F8B"/>
    <w:rsid w:val="29D979CF"/>
    <w:rsid w:val="29E2F83B"/>
    <w:rsid w:val="29EBDD26"/>
    <w:rsid w:val="29EC4D60"/>
    <w:rsid w:val="29F2205C"/>
    <w:rsid w:val="2A0CE399"/>
    <w:rsid w:val="2A19BB5F"/>
    <w:rsid w:val="2A5D175A"/>
    <w:rsid w:val="2A64C41E"/>
    <w:rsid w:val="2A69239B"/>
    <w:rsid w:val="2A6D9428"/>
    <w:rsid w:val="2A748B9E"/>
    <w:rsid w:val="2A7ED76A"/>
    <w:rsid w:val="2A99C998"/>
    <w:rsid w:val="2A9E774D"/>
    <w:rsid w:val="2AA6579B"/>
    <w:rsid w:val="2AAF5DE1"/>
    <w:rsid w:val="2AD39487"/>
    <w:rsid w:val="2AD3B2C3"/>
    <w:rsid w:val="2ADCEC33"/>
    <w:rsid w:val="2AEAFBEC"/>
    <w:rsid w:val="2AF71000"/>
    <w:rsid w:val="2B152D31"/>
    <w:rsid w:val="2B22D75A"/>
    <w:rsid w:val="2B29B93F"/>
    <w:rsid w:val="2B2CBE38"/>
    <w:rsid w:val="2B50F57B"/>
    <w:rsid w:val="2B5CE68E"/>
    <w:rsid w:val="2B6F0DBF"/>
    <w:rsid w:val="2B792DFB"/>
    <w:rsid w:val="2B8E809B"/>
    <w:rsid w:val="2BE1FE3A"/>
    <w:rsid w:val="2BEABD82"/>
    <w:rsid w:val="2BF2DC90"/>
    <w:rsid w:val="2BF4DF7F"/>
    <w:rsid w:val="2BF8E180"/>
    <w:rsid w:val="2C00EB6C"/>
    <w:rsid w:val="2C2D7413"/>
    <w:rsid w:val="2C2E1ABF"/>
    <w:rsid w:val="2C39E29B"/>
    <w:rsid w:val="2C3CAFBA"/>
    <w:rsid w:val="2C7152A5"/>
    <w:rsid w:val="2C774108"/>
    <w:rsid w:val="2C86CC4D"/>
    <w:rsid w:val="2C90DC38"/>
    <w:rsid w:val="2C9C1DBE"/>
    <w:rsid w:val="2CAD8E8D"/>
    <w:rsid w:val="2CFD0C98"/>
    <w:rsid w:val="2D0CF42B"/>
    <w:rsid w:val="2D0F863A"/>
    <w:rsid w:val="2D10FABB"/>
    <w:rsid w:val="2D23C2A5"/>
    <w:rsid w:val="2D374ED9"/>
    <w:rsid w:val="2D404C78"/>
    <w:rsid w:val="2D4396B1"/>
    <w:rsid w:val="2D4B5F6B"/>
    <w:rsid w:val="2D7C54FA"/>
    <w:rsid w:val="2D80099D"/>
    <w:rsid w:val="2D8345FB"/>
    <w:rsid w:val="2D86D4A1"/>
    <w:rsid w:val="2D9020FE"/>
    <w:rsid w:val="2DA514F8"/>
    <w:rsid w:val="2DCD3C71"/>
    <w:rsid w:val="2DE70133"/>
    <w:rsid w:val="2DEA92B7"/>
    <w:rsid w:val="2E04C075"/>
    <w:rsid w:val="2E1386AE"/>
    <w:rsid w:val="2E1E7E11"/>
    <w:rsid w:val="2E1E8187"/>
    <w:rsid w:val="2E20B288"/>
    <w:rsid w:val="2E21D6C4"/>
    <w:rsid w:val="2E26E8E0"/>
    <w:rsid w:val="2E6BDF0A"/>
    <w:rsid w:val="2E817D23"/>
    <w:rsid w:val="2EB005FB"/>
    <w:rsid w:val="2EB7F767"/>
    <w:rsid w:val="2EC215DE"/>
    <w:rsid w:val="2EC41DE7"/>
    <w:rsid w:val="2EDA9CF9"/>
    <w:rsid w:val="2EE5D2D1"/>
    <w:rsid w:val="2EE9B838"/>
    <w:rsid w:val="2EEC86CA"/>
    <w:rsid w:val="2F050904"/>
    <w:rsid w:val="2F0ABBB4"/>
    <w:rsid w:val="2F0C87F5"/>
    <w:rsid w:val="2F1CB394"/>
    <w:rsid w:val="2F558F52"/>
    <w:rsid w:val="2F6C39E4"/>
    <w:rsid w:val="2F851782"/>
    <w:rsid w:val="2FA2EDB4"/>
    <w:rsid w:val="2FA723E6"/>
    <w:rsid w:val="2FAABD0D"/>
    <w:rsid w:val="2FACDC87"/>
    <w:rsid w:val="2FBAC9E0"/>
    <w:rsid w:val="2FF0D05C"/>
    <w:rsid w:val="2FFB8C09"/>
    <w:rsid w:val="30093EB8"/>
    <w:rsid w:val="300995B4"/>
    <w:rsid w:val="300F7EF9"/>
    <w:rsid w:val="301157AD"/>
    <w:rsid w:val="302DFACE"/>
    <w:rsid w:val="309091BA"/>
    <w:rsid w:val="309DCBC4"/>
    <w:rsid w:val="30A4B751"/>
    <w:rsid w:val="30AD2556"/>
    <w:rsid w:val="30AF2845"/>
    <w:rsid w:val="30B0E575"/>
    <w:rsid w:val="30B56F5D"/>
    <w:rsid w:val="30B6CAB4"/>
    <w:rsid w:val="30B7AA5F"/>
    <w:rsid w:val="30C5B86C"/>
    <w:rsid w:val="30E2C4EC"/>
    <w:rsid w:val="30EBFAF2"/>
    <w:rsid w:val="30F2D125"/>
    <w:rsid w:val="30FE7B76"/>
    <w:rsid w:val="310245E6"/>
    <w:rsid w:val="310D0DFF"/>
    <w:rsid w:val="31166AC0"/>
    <w:rsid w:val="311DF142"/>
    <w:rsid w:val="3128D0DE"/>
    <w:rsid w:val="312A5F6A"/>
    <w:rsid w:val="3146642B"/>
    <w:rsid w:val="314687FE"/>
    <w:rsid w:val="314A3F48"/>
    <w:rsid w:val="3164D65B"/>
    <w:rsid w:val="318BD485"/>
    <w:rsid w:val="31951409"/>
    <w:rsid w:val="319D4A18"/>
    <w:rsid w:val="31AD280E"/>
    <w:rsid w:val="31B1A4C9"/>
    <w:rsid w:val="31B2CCFD"/>
    <w:rsid w:val="31D9C6DE"/>
    <w:rsid w:val="31E56C1A"/>
    <w:rsid w:val="31E9DE3C"/>
    <w:rsid w:val="31EB1B79"/>
    <w:rsid w:val="31F2CDFF"/>
    <w:rsid w:val="31F78643"/>
    <w:rsid w:val="31FC9AA1"/>
    <w:rsid w:val="32123DBB"/>
    <w:rsid w:val="3213F916"/>
    <w:rsid w:val="32163B89"/>
    <w:rsid w:val="3220DB13"/>
    <w:rsid w:val="3235E954"/>
    <w:rsid w:val="3240A3A3"/>
    <w:rsid w:val="3248641F"/>
    <w:rsid w:val="324EC022"/>
    <w:rsid w:val="325DD1DE"/>
    <w:rsid w:val="326FB281"/>
    <w:rsid w:val="327BD872"/>
    <w:rsid w:val="32811417"/>
    <w:rsid w:val="329ECBFA"/>
    <w:rsid w:val="32B7C059"/>
    <w:rsid w:val="32BF54C6"/>
    <w:rsid w:val="32D3E834"/>
    <w:rsid w:val="32FDC37F"/>
    <w:rsid w:val="32FFCEC5"/>
    <w:rsid w:val="330716B9"/>
    <w:rsid w:val="3321F8F2"/>
    <w:rsid w:val="3327EB8B"/>
    <w:rsid w:val="335DCE45"/>
    <w:rsid w:val="337A0749"/>
    <w:rsid w:val="337C2224"/>
    <w:rsid w:val="337D28B0"/>
    <w:rsid w:val="337F39A5"/>
    <w:rsid w:val="33906BCD"/>
    <w:rsid w:val="339DC5D2"/>
    <w:rsid w:val="33A9C3FE"/>
    <w:rsid w:val="33B3D136"/>
    <w:rsid w:val="33B6B4A0"/>
    <w:rsid w:val="33CA25C0"/>
    <w:rsid w:val="33ED101F"/>
    <w:rsid w:val="33ED8BFD"/>
    <w:rsid w:val="340D4373"/>
    <w:rsid w:val="342C1A05"/>
    <w:rsid w:val="344156E8"/>
    <w:rsid w:val="3447C19F"/>
    <w:rsid w:val="344C101F"/>
    <w:rsid w:val="34611607"/>
    <w:rsid w:val="346733DF"/>
    <w:rsid w:val="3468C582"/>
    <w:rsid w:val="3475DA1D"/>
    <w:rsid w:val="3496B6A8"/>
    <w:rsid w:val="349C2C44"/>
    <w:rsid w:val="34AEBED5"/>
    <w:rsid w:val="34B8DD98"/>
    <w:rsid w:val="34BF4C74"/>
    <w:rsid w:val="3501E1A9"/>
    <w:rsid w:val="351618A0"/>
    <w:rsid w:val="352D1F47"/>
    <w:rsid w:val="353104CF"/>
    <w:rsid w:val="353506B4"/>
    <w:rsid w:val="35358039"/>
    <w:rsid w:val="353B10C1"/>
    <w:rsid w:val="35483F9D"/>
    <w:rsid w:val="354D98BF"/>
    <w:rsid w:val="356640CF"/>
    <w:rsid w:val="3588E080"/>
    <w:rsid w:val="358B6A88"/>
    <w:rsid w:val="35A0B70F"/>
    <w:rsid w:val="35BBAB94"/>
    <w:rsid w:val="35CB0F57"/>
    <w:rsid w:val="35D40EA7"/>
    <w:rsid w:val="35D9F37F"/>
    <w:rsid w:val="35F9FE0E"/>
    <w:rsid w:val="35FB851D"/>
    <w:rsid w:val="361A95B9"/>
    <w:rsid w:val="36359C19"/>
    <w:rsid w:val="365203FB"/>
    <w:rsid w:val="3673D168"/>
    <w:rsid w:val="3674D411"/>
    <w:rsid w:val="36A4E4E8"/>
    <w:rsid w:val="36B3A1DB"/>
    <w:rsid w:val="36BF4EBA"/>
    <w:rsid w:val="36C5E124"/>
    <w:rsid w:val="36CDAB5F"/>
    <w:rsid w:val="36F70E52"/>
    <w:rsid w:val="37080667"/>
    <w:rsid w:val="37092FA7"/>
    <w:rsid w:val="3715D0C1"/>
    <w:rsid w:val="372A9858"/>
    <w:rsid w:val="375BA603"/>
    <w:rsid w:val="37A5984D"/>
    <w:rsid w:val="37AA0936"/>
    <w:rsid w:val="37B5E687"/>
    <w:rsid w:val="37BF063F"/>
    <w:rsid w:val="37C3FE2B"/>
    <w:rsid w:val="37C794CE"/>
    <w:rsid w:val="37E82694"/>
    <w:rsid w:val="37F4D067"/>
    <w:rsid w:val="3805124E"/>
    <w:rsid w:val="381C1B16"/>
    <w:rsid w:val="381C6992"/>
    <w:rsid w:val="3837EC77"/>
    <w:rsid w:val="38462207"/>
    <w:rsid w:val="38629282"/>
    <w:rsid w:val="387E374B"/>
    <w:rsid w:val="38898810"/>
    <w:rsid w:val="3896C017"/>
    <w:rsid w:val="38A65F24"/>
    <w:rsid w:val="38B69640"/>
    <w:rsid w:val="38C8E267"/>
    <w:rsid w:val="38CDE628"/>
    <w:rsid w:val="38CE2522"/>
    <w:rsid w:val="38D4FEF4"/>
    <w:rsid w:val="38E3EAD5"/>
    <w:rsid w:val="38E46B4A"/>
    <w:rsid w:val="38F70CD7"/>
    <w:rsid w:val="39083EFF"/>
    <w:rsid w:val="3908FAEC"/>
    <w:rsid w:val="3926A78B"/>
    <w:rsid w:val="392BF9C8"/>
    <w:rsid w:val="392CB13A"/>
    <w:rsid w:val="3942D158"/>
    <w:rsid w:val="39443AAC"/>
    <w:rsid w:val="39452225"/>
    <w:rsid w:val="3951589E"/>
    <w:rsid w:val="395C585C"/>
    <w:rsid w:val="39615AF9"/>
    <w:rsid w:val="396322EF"/>
    <w:rsid w:val="3983F6F5"/>
    <w:rsid w:val="3985A917"/>
    <w:rsid w:val="3996C348"/>
    <w:rsid w:val="39B14E9F"/>
    <w:rsid w:val="39C8E036"/>
    <w:rsid w:val="39CE8555"/>
    <w:rsid w:val="39FA1730"/>
    <w:rsid w:val="3A1A82EE"/>
    <w:rsid w:val="3A56A405"/>
    <w:rsid w:val="3A6C1C24"/>
    <w:rsid w:val="3A92852B"/>
    <w:rsid w:val="3A92DD38"/>
    <w:rsid w:val="3A952DAA"/>
    <w:rsid w:val="3A9BA0A6"/>
    <w:rsid w:val="3AAFED62"/>
    <w:rsid w:val="3AC6B1C0"/>
    <w:rsid w:val="3AC7CA29"/>
    <w:rsid w:val="3AF57191"/>
    <w:rsid w:val="3B4A5F2C"/>
    <w:rsid w:val="3B5F14DC"/>
    <w:rsid w:val="3B71232D"/>
    <w:rsid w:val="3B740C22"/>
    <w:rsid w:val="3B7D4E30"/>
    <w:rsid w:val="3B7DC2C9"/>
    <w:rsid w:val="3B86B776"/>
    <w:rsid w:val="3B8DED18"/>
    <w:rsid w:val="3B8ED09A"/>
    <w:rsid w:val="3B92104A"/>
    <w:rsid w:val="3B9B503C"/>
    <w:rsid w:val="3BA0FDD7"/>
    <w:rsid w:val="3BA363C2"/>
    <w:rsid w:val="3BC2811F"/>
    <w:rsid w:val="3BC3C75A"/>
    <w:rsid w:val="3BE5600E"/>
    <w:rsid w:val="3BF6438C"/>
    <w:rsid w:val="3C008329"/>
    <w:rsid w:val="3C2775D9"/>
    <w:rsid w:val="3C299657"/>
    <w:rsid w:val="3C377107"/>
    <w:rsid w:val="3CA7136E"/>
    <w:rsid w:val="3CAC03CE"/>
    <w:rsid w:val="3CC73A47"/>
    <w:rsid w:val="3CEB3346"/>
    <w:rsid w:val="3CFCCA1F"/>
    <w:rsid w:val="3D045527"/>
    <w:rsid w:val="3D08B7DC"/>
    <w:rsid w:val="3D1C22E0"/>
    <w:rsid w:val="3D2251C1"/>
    <w:rsid w:val="3D2649F3"/>
    <w:rsid w:val="3D2AEEDD"/>
    <w:rsid w:val="3D3529A5"/>
    <w:rsid w:val="3D6A4D2A"/>
    <w:rsid w:val="3D8E7A9F"/>
    <w:rsid w:val="3D954324"/>
    <w:rsid w:val="3D97EB07"/>
    <w:rsid w:val="3D9E575B"/>
    <w:rsid w:val="3DB1559D"/>
    <w:rsid w:val="3DB20585"/>
    <w:rsid w:val="3DB5C516"/>
    <w:rsid w:val="3DB7F074"/>
    <w:rsid w:val="3DC1BAB3"/>
    <w:rsid w:val="3DC3A16C"/>
    <w:rsid w:val="3DCA7DFA"/>
    <w:rsid w:val="3DCC1AD7"/>
    <w:rsid w:val="3DD1FA66"/>
    <w:rsid w:val="3DD2B72A"/>
    <w:rsid w:val="3DDBB022"/>
    <w:rsid w:val="3DE5C16C"/>
    <w:rsid w:val="3DEA88E4"/>
    <w:rsid w:val="3DEF7BAA"/>
    <w:rsid w:val="3E0982A6"/>
    <w:rsid w:val="3E09B56F"/>
    <w:rsid w:val="3E0A6EC5"/>
    <w:rsid w:val="3E103C78"/>
    <w:rsid w:val="3E3AFE5E"/>
    <w:rsid w:val="3E45CB9D"/>
    <w:rsid w:val="3E45E6A3"/>
    <w:rsid w:val="3E47E5FB"/>
    <w:rsid w:val="3E4E30D1"/>
    <w:rsid w:val="3E51D730"/>
    <w:rsid w:val="3E588C02"/>
    <w:rsid w:val="3E58C596"/>
    <w:rsid w:val="3E5B969E"/>
    <w:rsid w:val="3E785D41"/>
    <w:rsid w:val="3E79EE8A"/>
    <w:rsid w:val="3E847323"/>
    <w:rsid w:val="3E8DE5BC"/>
    <w:rsid w:val="3E95E12F"/>
    <w:rsid w:val="3E9D8454"/>
    <w:rsid w:val="3EAF74C3"/>
    <w:rsid w:val="3EB5EEA4"/>
    <w:rsid w:val="3EC6BF3E"/>
    <w:rsid w:val="3EDB0484"/>
    <w:rsid w:val="3EE2EB03"/>
    <w:rsid w:val="3EF2DEC3"/>
    <w:rsid w:val="3EFD837E"/>
    <w:rsid w:val="3F0606FD"/>
    <w:rsid w:val="3F243806"/>
    <w:rsid w:val="3F2A1528"/>
    <w:rsid w:val="3F2E3E32"/>
    <w:rsid w:val="3F38B32D"/>
    <w:rsid w:val="3F655AEB"/>
    <w:rsid w:val="3F664E5B"/>
    <w:rsid w:val="3F6AE7B5"/>
    <w:rsid w:val="3F7E6803"/>
    <w:rsid w:val="3F81384C"/>
    <w:rsid w:val="3F84D287"/>
    <w:rsid w:val="3F9BF2BE"/>
    <w:rsid w:val="3FA90CFC"/>
    <w:rsid w:val="3FC6CF99"/>
    <w:rsid w:val="3FC9F5C4"/>
    <w:rsid w:val="4016600B"/>
    <w:rsid w:val="4033CBE2"/>
    <w:rsid w:val="404D1050"/>
    <w:rsid w:val="40555109"/>
    <w:rsid w:val="4059DAF0"/>
    <w:rsid w:val="405C0161"/>
    <w:rsid w:val="40608D20"/>
    <w:rsid w:val="406C60B2"/>
    <w:rsid w:val="406F1EA9"/>
    <w:rsid w:val="4078932D"/>
    <w:rsid w:val="40AF5E6A"/>
    <w:rsid w:val="40B17109"/>
    <w:rsid w:val="40BED76A"/>
    <w:rsid w:val="40C1D9F7"/>
    <w:rsid w:val="40CEE381"/>
    <w:rsid w:val="40EA1949"/>
    <w:rsid w:val="40F22845"/>
    <w:rsid w:val="40F26ECD"/>
    <w:rsid w:val="40FA692D"/>
    <w:rsid w:val="4103BB99"/>
    <w:rsid w:val="41172E63"/>
    <w:rsid w:val="411AB600"/>
    <w:rsid w:val="412FC0ED"/>
    <w:rsid w:val="4132149F"/>
    <w:rsid w:val="41335EB1"/>
    <w:rsid w:val="413FB0A5"/>
    <w:rsid w:val="414FDBEE"/>
    <w:rsid w:val="41510257"/>
    <w:rsid w:val="4164FCB8"/>
    <w:rsid w:val="4175BD01"/>
    <w:rsid w:val="4184CDC1"/>
    <w:rsid w:val="418957A8"/>
    <w:rsid w:val="4189E43F"/>
    <w:rsid w:val="418F769C"/>
    <w:rsid w:val="41929AC0"/>
    <w:rsid w:val="41A34318"/>
    <w:rsid w:val="41CE95B6"/>
    <w:rsid w:val="41D653EB"/>
    <w:rsid w:val="41DBBB53"/>
    <w:rsid w:val="41DDE997"/>
    <w:rsid w:val="41ED1D88"/>
    <w:rsid w:val="41F12178"/>
    <w:rsid w:val="42006B6C"/>
    <w:rsid w:val="420EF58A"/>
    <w:rsid w:val="42111129"/>
    <w:rsid w:val="4215CC44"/>
    <w:rsid w:val="42188EFB"/>
    <w:rsid w:val="4229EB69"/>
    <w:rsid w:val="423066F8"/>
    <w:rsid w:val="423619A0"/>
    <w:rsid w:val="423BCDFE"/>
    <w:rsid w:val="4243ACC5"/>
    <w:rsid w:val="424D5021"/>
    <w:rsid w:val="4252E956"/>
    <w:rsid w:val="426E6D2D"/>
    <w:rsid w:val="426FC4AD"/>
    <w:rsid w:val="427ADF36"/>
    <w:rsid w:val="42875446"/>
    <w:rsid w:val="42966A14"/>
    <w:rsid w:val="4299E9C2"/>
    <w:rsid w:val="42C1DEC4"/>
    <w:rsid w:val="42DB8106"/>
    <w:rsid w:val="42E67845"/>
    <w:rsid w:val="42FAF6C4"/>
    <w:rsid w:val="4312EF1D"/>
    <w:rsid w:val="43146395"/>
    <w:rsid w:val="433983D3"/>
    <w:rsid w:val="433BB6F2"/>
    <w:rsid w:val="434E5517"/>
    <w:rsid w:val="4352DC74"/>
    <w:rsid w:val="435E5925"/>
    <w:rsid w:val="43683A5D"/>
    <w:rsid w:val="437B59CF"/>
    <w:rsid w:val="43920963"/>
    <w:rsid w:val="43938E58"/>
    <w:rsid w:val="43AE3113"/>
    <w:rsid w:val="43BBF321"/>
    <w:rsid w:val="43DC1FB7"/>
    <w:rsid w:val="43DC8411"/>
    <w:rsid w:val="440B950E"/>
    <w:rsid w:val="4431FD15"/>
    <w:rsid w:val="4432E2F0"/>
    <w:rsid w:val="445D30D8"/>
    <w:rsid w:val="445E400F"/>
    <w:rsid w:val="44709E6B"/>
    <w:rsid w:val="44B5D905"/>
    <w:rsid w:val="44C3AEAB"/>
    <w:rsid w:val="44CC315F"/>
    <w:rsid w:val="44F63EA1"/>
    <w:rsid w:val="44F77595"/>
    <w:rsid w:val="44FE6E42"/>
    <w:rsid w:val="4500DDBD"/>
    <w:rsid w:val="450DF4AD"/>
    <w:rsid w:val="451E1EA4"/>
    <w:rsid w:val="452A0C17"/>
    <w:rsid w:val="45380C2E"/>
    <w:rsid w:val="45494705"/>
    <w:rsid w:val="45665C67"/>
    <w:rsid w:val="45790A0B"/>
    <w:rsid w:val="457CECF2"/>
    <w:rsid w:val="457DAC6D"/>
    <w:rsid w:val="45A0051F"/>
    <w:rsid w:val="45A254A4"/>
    <w:rsid w:val="45A63761"/>
    <w:rsid w:val="45D3D631"/>
    <w:rsid w:val="45D6B161"/>
    <w:rsid w:val="45E4FE67"/>
    <w:rsid w:val="45FB90F2"/>
    <w:rsid w:val="460B7356"/>
    <w:rsid w:val="461021D8"/>
    <w:rsid w:val="4613E3FE"/>
    <w:rsid w:val="4641A324"/>
    <w:rsid w:val="4655D7BF"/>
    <w:rsid w:val="465F7FE9"/>
    <w:rsid w:val="4664557C"/>
    <w:rsid w:val="466E9AAB"/>
    <w:rsid w:val="467E7E3E"/>
    <w:rsid w:val="469BE49C"/>
    <w:rsid w:val="46A07A86"/>
    <w:rsid w:val="46C00C0A"/>
    <w:rsid w:val="46D3DC8F"/>
    <w:rsid w:val="46ED78BD"/>
    <w:rsid w:val="46FE092E"/>
    <w:rsid w:val="470723CA"/>
    <w:rsid w:val="470F5DC7"/>
    <w:rsid w:val="472999D4"/>
    <w:rsid w:val="4740EB38"/>
    <w:rsid w:val="47453326"/>
    <w:rsid w:val="47554E6A"/>
    <w:rsid w:val="47710915"/>
    <w:rsid w:val="477281C2"/>
    <w:rsid w:val="4796BA8B"/>
    <w:rsid w:val="47993412"/>
    <w:rsid w:val="47A6E4C2"/>
    <w:rsid w:val="47AC6BB9"/>
    <w:rsid w:val="47AE3AB7"/>
    <w:rsid w:val="47B55760"/>
    <w:rsid w:val="47B71351"/>
    <w:rsid w:val="47FB4F6D"/>
    <w:rsid w:val="47FDB4C5"/>
    <w:rsid w:val="481188A7"/>
    <w:rsid w:val="4817AA43"/>
    <w:rsid w:val="4834E4DA"/>
    <w:rsid w:val="48543F8E"/>
    <w:rsid w:val="486FACF0"/>
    <w:rsid w:val="487FE86D"/>
    <w:rsid w:val="4899D98F"/>
    <w:rsid w:val="489AC796"/>
    <w:rsid w:val="48B8532E"/>
    <w:rsid w:val="48BC82EE"/>
    <w:rsid w:val="48E55151"/>
    <w:rsid w:val="48FBE5D7"/>
    <w:rsid w:val="490E5223"/>
    <w:rsid w:val="4912CCE1"/>
    <w:rsid w:val="4919A3DD"/>
    <w:rsid w:val="491FD21F"/>
    <w:rsid w:val="49300DDA"/>
    <w:rsid w:val="49350473"/>
    <w:rsid w:val="493CC0BD"/>
    <w:rsid w:val="493DEE74"/>
    <w:rsid w:val="497707B8"/>
    <w:rsid w:val="499388EC"/>
    <w:rsid w:val="49A4DA83"/>
    <w:rsid w:val="49A57C5A"/>
    <w:rsid w:val="49B64F07"/>
    <w:rsid w:val="49BA3A5A"/>
    <w:rsid w:val="49BDD1C2"/>
    <w:rsid w:val="49D07A8A"/>
    <w:rsid w:val="49EE4709"/>
    <w:rsid w:val="49F04E37"/>
    <w:rsid w:val="4A229459"/>
    <w:rsid w:val="4A38943E"/>
    <w:rsid w:val="4A3EC48C"/>
    <w:rsid w:val="4A46B212"/>
    <w:rsid w:val="4A5DFB3B"/>
    <w:rsid w:val="4A64A8E5"/>
    <w:rsid w:val="4A6E9980"/>
    <w:rsid w:val="4A7BFA68"/>
    <w:rsid w:val="4A82C418"/>
    <w:rsid w:val="4A881107"/>
    <w:rsid w:val="4A88571C"/>
    <w:rsid w:val="4A8913CE"/>
    <w:rsid w:val="4AA2C491"/>
    <w:rsid w:val="4AA411B2"/>
    <w:rsid w:val="4AB0967B"/>
    <w:rsid w:val="4AB8AB26"/>
    <w:rsid w:val="4AC062FE"/>
    <w:rsid w:val="4AC6112C"/>
    <w:rsid w:val="4ACD6A8E"/>
    <w:rsid w:val="4AD13DE1"/>
    <w:rsid w:val="4ADB5E56"/>
    <w:rsid w:val="4AF463CD"/>
    <w:rsid w:val="4AFC4B05"/>
    <w:rsid w:val="4B036D2A"/>
    <w:rsid w:val="4B0DBF1C"/>
    <w:rsid w:val="4B21412D"/>
    <w:rsid w:val="4B25844F"/>
    <w:rsid w:val="4B29545D"/>
    <w:rsid w:val="4B2C0076"/>
    <w:rsid w:val="4B673949"/>
    <w:rsid w:val="4B70A0D4"/>
    <w:rsid w:val="4B85F985"/>
    <w:rsid w:val="4BAAD71B"/>
    <w:rsid w:val="4BAC8581"/>
    <w:rsid w:val="4BAE0B66"/>
    <w:rsid w:val="4BBBFF15"/>
    <w:rsid w:val="4BCEA690"/>
    <w:rsid w:val="4BD4649F"/>
    <w:rsid w:val="4BDF1DC0"/>
    <w:rsid w:val="4BE3CE88"/>
    <w:rsid w:val="4BE726DA"/>
    <w:rsid w:val="4C06D85C"/>
    <w:rsid w:val="4C0DCB98"/>
    <w:rsid w:val="4C0ED9B1"/>
    <w:rsid w:val="4C1752C7"/>
    <w:rsid w:val="4C2CB9FE"/>
    <w:rsid w:val="4C3D99A3"/>
    <w:rsid w:val="4C45897D"/>
    <w:rsid w:val="4C466E40"/>
    <w:rsid w:val="4C4BC6B5"/>
    <w:rsid w:val="4C4C66DC"/>
    <w:rsid w:val="4C7C599D"/>
    <w:rsid w:val="4C926330"/>
    <w:rsid w:val="4CEB1B66"/>
    <w:rsid w:val="4CEBD5E6"/>
    <w:rsid w:val="4D044820"/>
    <w:rsid w:val="4D05591B"/>
    <w:rsid w:val="4D11C451"/>
    <w:rsid w:val="4D13A964"/>
    <w:rsid w:val="4D1BF057"/>
    <w:rsid w:val="4D1F6BF9"/>
    <w:rsid w:val="4D495A66"/>
    <w:rsid w:val="4D55105C"/>
    <w:rsid w:val="4D609AF9"/>
    <w:rsid w:val="4D6A9025"/>
    <w:rsid w:val="4D846126"/>
    <w:rsid w:val="4D98DB58"/>
    <w:rsid w:val="4DA2A8BD"/>
    <w:rsid w:val="4DB5FC57"/>
    <w:rsid w:val="4DBA99C4"/>
    <w:rsid w:val="4E08E7A5"/>
    <w:rsid w:val="4E1BAD3D"/>
    <w:rsid w:val="4E52B7F8"/>
    <w:rsid w:val="4E7384C8"/>
    <w:rsid w:val="4E83F88A"/>
    <w:rsid w:val="4EA8050C"/>
    <w:rsid w:val="4EB9C7A7"/>
    <w:rsid w:val="4EBB3C5A"/>
    <w:rsid w:val="4EC5CA8A"/>
    <w:rsid w:val="4ED425EB"/>
    <w:rsid w:val="4ED6E47A"/>
    <w:rsid w:val="4EE65DE8"/>
    <w:rsid w:val="4EEF2F1A"/>
    <w:rsid w:val="4EF0294B"/>
    <w:rsid w:val="4F0A091A"/>
    <w:rsid w:val="4F3071D3"/>
    <w:rsid w:val="4F3E791E"/>
    <w:rsid w:val="4F560BBC"/>
    <w:rsid w:val="4F56F803"/>
    <w:rsid w:val="4F5C1208"/>
    <w:rsid w:val="4F63DF5D"/>
    <w:rsid w:val="4F6AC2F8"/>
    <w:rsid w:val="4F83EEBB"/>
    <w:rsid w:val="4F8F3030"/>
    <w:rsid w:val="4F99824F"/>
    <w:rsid w:val="4FB7041E"/>
    <w:rsid w:val="4FB9FD37"/>
    <w:rsid w:val="4FEA0015"/>
    <w:rsid w:val="4FEA1181"/>
    <w:rsid w:val="500F464F"/>
    <w:rsid w:val="502A1B3E"/>
    <w:rsid w:val="503B0B45"/>
    <w:rsid w:val="503C48C6"/>
    <w:rsid w:val="503DA160"/>
    <w:rsid w:val="50817C89"/>
    <w:rsid w:val="5081DBF0"/>
    <w:rsid w:val="508CB11E"/>
    <w:rsid w:val="50AE0610"/>
    <w:rsid w:val="50B02562"/>
    <w:rsid w:val="50B5F396"/>
    <w:rsid w:val="50B6CC1F"/>
    <w:rsid w:val="50B76585"/>
    <w:rsid w:val="50CA04CF"/>
    <w:rsid w:val="50DF94E3"/>
    <w:rsid w:val="50E35D6C"/>
    <w:rsid w:val="50F32657"/>
    <w:rsid w:val="512918B6"/>
    <w:rsid w:val="5137DD09"/>
    <w:rsid w:val="5138AA6D"/>
    <w:rsid w:val="5162E42F"/>
    <w:rsid w:val="51874072"/>
    <w:rsid w:val="518FB972"/>
    <w:rsid w:val="5193ED11"/>
    <w:rsid w:val="519A1767"/>
    <w:rsid w:val="51AA7E0E"/>
    <w:rsid w:val="51ADA841"/>
    <w:rsid w:val="51B2E210"/>
    <w:rsid w:val="51BE8C89"/>
    <w:rsid w:val="51D8CDB7"/>
    <w:rsid w:val="51E9884C"/>
    <w:rsid w:val="520AB173"/>
    <w:rsid w:val="520FA829"/>
    <w:rsid w:val="521D4CEA"/>
    <w:rsid w:val="523A3B31"/>
    <w:rsid w:val="5252099A"/>
    <w:rsid w:val="525F3230"/>
    <w:rsid w:val="525F5194"/>
    <w:rsid w:val="527619E0"/>
    <w:rsid w:val="52A07A30"/>
    <w:rsid w:val="52C6FDFB"/>
    <w:rsid w:val="52D1DDAA"/>
    <w:rsid w:val="52DA5DA6"/>
    <w:rsid w:val="52E42DA4"/>
    <w:rsid w:val="52EF1E60"/>
    <w:rsid w:val="5306C21C"/>
    <w:rsid w:val="53260EB2"/>
    <w:rsid w:val="532E6E0D"/>
    <w:rsid w:val="5330CF5B"/>
    <w:rsid w:val="5331E2C5"/>
    <w:rsid w:val="533D42BF"/>
    <w:rsid w:val="5340B606"/>
    <w:rsid w:val="53599B8B"/>
    <w:rsid w:val="535A7F66"/>
    <w:rsid w:val="5361E7B2"/>
    <w:rsid w:val="5373EE4B"/>
    <w:rsid w:val="537C3C71"/>
    <w:rsid w:val="537EFD8E"/>
    <w:rsid w:val="53AA003E"/>
    <w:rsid w:val="53B377BF"/>
    <w:rsid w:val="53BACA4D"/>
    <w:rsid w:val="53C05930"/>
    <w:rsid w:val="53D2D8D6"/>
    <w:rsid w:val="53F3A2AA"/>
    <w:rsid w:val="53FEF715"/>
    <w:rsid w:val="53FF2DE1"/>
    <w:rsid w:val="5403A3E0"/>
    <w:rsid w:val="5404DD81"/>
    <w:rsid w:val="5411EA41"/>
    <w:rsid w:val="5417CDC2"/>
    <w:rsid w:val="5429A65E"/>
    <w:rsid w:val="5432B590"/>
    <w:rsid w:val="543663C0"/>
    <w:rsid w:val="545311D0"/>
    <w:rsid w:val="547C49AF"/>
    <w:rsid w:val="547D93FC"/>
    <w:rsid w:val="547F768D"/>
    <w:rsid w:val="548CBDBF"/>
    <w:rsid w:val="548E58B2"/>
    <w:rsid w:val="549577CE"/>
    <w:rsid w:val="5495A1C6"/>
    <w:rsid w:val="54AD6E7C"/>
    <w:rsid w:val="54C727C2"/>
    <w:rsid w:val="54C7EB90"/>
    <w:rsid w:val="54E47E04"/>
    <w:rsid w:val="55157BCB"/>
    <w:rsid w:val="552AE38E"/>
    <w:rsid w:val="552CBA00"/>
    <w:rsid w:val="552D7410"/>
    <w:rsid w:val="5530E89A"/>
    <w:rsid w:val="554F4820"/>
    <w:rsid w:val="55602241"/>
    <w:rsid w:val="556C399D"/>
    <w:rsid w:val="557FE232"/>
    <w:rsid w:val="558B14B0"/>
    <w:rsid w:val="55915600"/>
    <w:rsid w:val="559F7441"/>
    <w:rsid w:val="55A54894"/>
    <w:rsid w:val="55B6FE56"/>
    <w:rsid w:val="55C756D0"/>
    <w:rsid w:val="55CAC8E3"/>
    <w:rsid w:val="55D23421"/>
    <w:rsid w:val="55DCD31F"/>
    <w:rsid w:val="55EFACA4"/>
    <w:rsid w:val="55FA0ECF"/>
    <w:rsid w:val="55FB2880"/>
    <w:rsid w:val="55FFA010"/>
    <w:rsid w:val="5600EB98"/>
    <w:rsid w:val="560D96C5"/>
    <w:rsid w:val="5610B159"/>
    <w:rsid w:val="562209AD"/>
    <w:rsid w:val="56267140"/>
    <w:rsid w:val="5627C6F9"/>
    <w:rsid w:val="566F6F8B"/>
    <w:rsid w:val="568F1225"/>
    <w:rsid w:val="569390E9"/>
    <w:rsid w:val="569E4339"/>
    <w:rsid w:val="56A7697B"/>
    <w:rsid w:val="56ABC04C"/>
    <w:rsid w:val="56B69E50"/>
    <w:rsid w:val="56B72529"/>
    <w:rsid w:val="56C248E4"/>
    <w:rsid w:val="56DAF74A"/>
    <w:rsid w:val="56E9406A"/>
    <w:rsid w:val="56F51603"/>
    <w:rsid w:val="57134ECA"/>
    <w:rsid w:val="57215FD6"/>
    <w:rsid w:val="5739F423"/>
    <w:rsid w:val="57451B12"/>
    <w:rsid w:val="5753A1C0"/>
    <w:rsid w:val="575E7390"/>
    <w:rsid w:val="57632731"/>
    <w:rsid w:val="5788E088"/>
    <w:rsid w:val="578E6803"/>
    <w:rsid w:val="579A836E"/>
    <w:rsid w:val="579F825D"/>
    <w:rsid w:val="57AC81BA"/>
    <w:rsid w:val="57AEACB0"/>
    <w:rsid w:val="57C1ED5A"/>
    <w:rsid w:val="57DF4008"/>
    <w:rsid w:val="57E618B4"/>
    <w:rsid w:val="5814AB32"/>
    <w:rsid w:val="5839DBE3"/>
    <w:rsid w:val="5849B8D8"/>
    <w:rsid w:val="58548C96"/>
    <w:rsid w:val="5855868E"/>
    <w:rsid w:val="5868DE3F"/>
    <w:rsid w:val="5880458A"/>
    <w:rsid w:val="588DBE40"/>
    <w:rsid w:val="58A14747"/>
    <w:rsid w:val="58BA2CF9"/>
    <w:rsid w:val="58C53E48"/>
    <w:rsid w:val="58DA2C32"/>
    <w:rsid w:val="58DA943E"/>
    <w:rsid w:val="58DBCBE8"/>
    <w:rsid w:val="58E475B3"/>
    <w:rsid w:val="58F0CE2B"/>
    <w:rsid w:val="58F1525A"/>
    <w:rsid w:val="58FC53D1"/>
    <w:rsid w:val="5920B155"/>
    <w:rsid w:val="592D87CB"/>
    <w:rsid w:val="5931A440"/>
    <w:rsid w:val="593653CF"/>
    <w:rsid w:val="594335EB"/>
    <w:rsid w:val="5948521B"/>
    <w:rsid w:val="595AC733"/>
    <w:rsid w:val="595C932E"/>
    <w:rsid w:val="5960DF21"/>
    <w:rsid w:val="597A23C8"/>
    <w:rsid w:val="597E16D3"/>
    <w:rsid w:val="598A7F69"/>
    <w:rsid w:val="59D0ACD0"/>
    <w:rsid w:val="59D1933E"/>
    <w:rsid w:val="59DD043B"/>
    <w:rsid w:val="5A0BA09C"/>
    <w:rsid w:val="5A26C182"/>
    <w:rsid w:val="5A285ECF"/>
    <w:rsid w:val="5A3880FA"/>
    <w:rsid w:val="5A44F809"/>
    <w:rsid w:val="5A4F8A7F"/>
    <w:rsid w:val="5A554708"/>
    <w:rsid w:val="5A5A1C6E"/>
    <w:rsid w:val="5A5D3C42"/>
    <w:rsid w:val="5A5D3CB5"/>
    <w:rsid w:val="5A798937"/>
    <w:rsid w:val="5A808FC2"/>
    <w:rsid w:val="5A859665"/>
    <w:rsid w:val="5AA5A544"/>
    <w:rsid w:val="5AB2DC58"/>
    <w:rsid w:val="5AC6CD79"/>
    <w:rsid w:val="5AD6D099"/>
    <w:rsid w:val="5AF9E263"/>
    <w:rsid w:val="5B07C356"/>
    <w:rsid w:val="5B10D3B6"/>
    <w:rsid w:val="5B1C5208"/>
    <w:rsid w:val="5B1CE3D2"/>
    <w:rsid w:val="5B34107E"/>
    <w:rsid w:val="5B51F8F6"/>
    <w:rsid w:val="5B5FE478"/>
    <w:rsid w:val="5B705D1F"/>
    <w:rsid w:val="5B9FBB03"/>
    <w:rsid w:val="5BB42C85"/>
    <w:rsid w:val="5BC42F30"/>
    <w:rsid w:val="5BCCA560"/>
    <w:rsid w:val="5BDBC918"/>
    <w:rsid w:val="5BFA019F"/>
    <w:rsid w:val="5BFFDC47"/>
    <w:rsid w:val="5C12986E"/>
    <w:rsid w:val="5C165E20"/>
    <w:rsid w:val="5C20F84E"/>
    <w:rsid w:val="5C233E86"/>
    <w:rsid w:val="5C2927D7"/>
    <w:rsid w:val="5C3F80B8"/>
    <w:rsid w:val="5C5B5D9F"/>
    <w:rsid w:val="5C6DF491"/>
    <w:rsid w:val="5C71A569"/>
    <w:rsid w:val="5C881695"/>
    <w:rsid w:val="5C94F837"/>
    <w:rsid w:val="5C9600A6"/>
    <w:rsid w:val="5CA3A379"/>
    <w:rsid w:val="5CA6399C"/>
    <w:rsid w:val="5CB3916D"/>
    <w:rsid w:val="5CD4E06A"/>
    <w:rsid w:val="5CE0A5D0"/>
    <w:rsid w:val="5CE3FC30"/>
    <w:rsid w:val="5CE5F48F"/>
    <w:rsid w:val="5D0C4E89"/>
    <w:rsid w:val="5D111D51"/>
    <w:rsid w:val="5D1302AF"/>
    <w:rsid w:val="5D14A4FD"/>
    <w:rsid w:val="5D4D6854"/>
    <w:rsid w:val="5D5A8D73"/>
    <w:rsid w:val="5D9DC44B"/>
    <w:rsid w:val="5D9DEFD5"/>
    <w:rsid w:val="5DA5B4A7"/>
    <w:rsid w:val="5DB1BA5C"/>
    <w:rsid w:val="5DC3D02C"/>
    <w:rsid w:val="5DD4BAD8"/>
    <w:rsid w:val="5DF4A203"/>
    <w:rsid w:val="5E085910"/>
    <w:rsid w:val="5E26FBC3"/>
    <w:rsid w:val="5E3E5863"/>
    <w:rsid w:val="5E44B735"/>
    <w:rsid w:val="5E54114A"/>
    <w:rsid w:val="5E5E3FA7"/>
    <w:rsid w:val="5EA08988"/>
    <w:rsid w:val="5EA98F34"/>
    <w:rsid w:val="5EB0755E"/>
    <w:rsid w:val="5EBBD138"/>
    <w:rsid w:val="5EC99DBB"/>
    <w:rsid w:val="5ECD5AC9"/>
    <w:rsid w:val="5EE26F84"/>
    <w:rsid w:val="5EE5117A"/>
    <w:rsid w:val="5EF76F3C"/>
    <w:rsid w:val="5F0EFC61"/>
    <w:rsid w:val="5F279511"/>
    <w:rsid w:val="5F28F594"/>
    <w:rsid w:val="5F36694F"/>
    <w:rsid w:val="5F3BD8F4"/>
    <w:rsid w:val="5F40126C"/>
    <w:rsid w:val="5F40FBCD"/>
    <w:rsid w:val="5F49D5C2"/>
    <w:rsid w:val="5F57562B"/>
    <w:rsid w:val="5F77DB04"/>
    <w:rsid w:val="5F7D55BD"/>
    <w:rsid w:val="5F92B8CD"/>
    <w:rsid w:val="5FA59553"/>
    <w:rsid w:val="5FBDDCF5"/>
    <w:rsid w:val="5FBFF46D"/>
    <w:rsid w:val="5FC25747"/>
    <w:rsid w:val="5FD1CE27"/>
    <w:rsid w:val="5FD38D7E"/>
    <w:rsid w:val="5FD6A567"/>
    <w:rsid w:val="5FDE62BF"/>
    <w:rsid w:val="5FE08796"/>
    <w:rsid w:val="5FECF0CA"/>
    <w:rsid w:val="60045A8C"/>
    <w:rsid w:val="6017E252"/>
    <w:rsid w:val="603C96CB"/>
    <w:rsid w:val="605590B7"/>
    <w:rsid w:val="605884CA"/>
    <w:rsid w:val="605D2E8D"/>
    <w:rsid w:val="6067056F"/>
    <w:rsid w:val="608C0ACF"/>
    <w:rsid w:val="609B663D"/>
    <w:rsid w:val="60B10616"/>
    <w:rsid w:val="60B2C670"/>
    <w:rsid w:val="60B75F0D"/>
    <w:rsid w:val="60BC7B25"/>
    <w:rsid w:val="60D5C647"/>
    <w:rsid w:val="60E56D87"/>
    <w:rsid w:val="60F7B7CA"/>
    <w:rsid w:val="6101E589"/>
    <w:rsid w:val="6103534D"/>
    <w:rsid w:val="61164EEB"/>
    <w:rsid w:val="611C394E"/>
    <w:rsid w:val="613179BC"/>
    <w:rsid w:val="6132339E"/>
    <w:rsid w:val="61364B27"/>
    <w:rsid w:val="61496EC7"/>
    <w:rsid w:val="614A0C95"/>
    <w:rsid w:val="617500B0"/>
    <w:rsid w:val="617DEE59"/>
    <w:rsid w:val="61A6E82C"/>
    <w:rsid w:val="61AA732A"/>
    <w:rsid w:val="61ACC238"/>
    <w:rsid w:val="61BDFB1F"/>
    <w:rsid w:val="61D41BBF"/>
    <w:rsid w:val="61DBBE2E"/>
    <w:rsid w:val="62206E7F"/>
    <w:rsid w:val="623B5E3A"/>
    <w:rsid w:val="6245DB5D"/>
    <w:rsid w:val="62684E27"/>
    <w:rsid w:val="627B59FE"/>
    <w:rsid w:val="628AA46B"/>
    <w:rsid w:val="628E2B18"/>
    <w:rsid w:val="62C27D4B"/>
    <w:rsid w:val="62C3C1C7"/>
    <w:rsid w:val="62E35727"/>
    <w:rsid w:val="6312EAC6"/>
    <w:rsid w:val="63230D9F"/>
    <w:rsid w:val="632E58FF"/>
    <w:rsid w:val="632F684C"/>
    <w:rsid w:val="633505A3"/>
    <w:rsid w:val="637753F2"/>
    <w:rsid w:val="639626F4"/>
    <w:rsid w:val="63B772C5"/>
    <w:rsid w:val="63C2D02F"/>
    <w:rsid w:val="63C6728E"/>
    <w:rsid w:val="63D36067"/>
    <w:rsid w:val="63D64F9B"/>
    <w:rsid w:val="63DF6340"/>
    <w:rsid w:val="63E26330"/>
    <w:rsid w:val="63F09E17"/>
    <w:rsid w:val="6409C674"/>
    <w:rsid w:val="641B8F0B"/>
    <w:rsid w:val="64254A4B"/>
    <w:rsid w:val="644C19C0"/>
    <w:rsid w:val="6455DD33"/>
    <w:rsid w:val="646F9175"/>
    <w:rsid w:val="647F3C09"/>
    <w:rsid w:val="6483885C"/>
    <w:rsid w:val="64A4D240"/>
    <w:rsid w:val="64AD6CFC"/>
    <w:rsid w:val="64BB9494"/>
    <w:rsid w:val="64D066D3"/>
    <w:rsid w:val="64FF6E45"/>
    <w:rsid w:val="654354FC"/>
    <w:rsid w:val="656A6799"/>
    <w:rsid w:val="6579FD52"/>
    <w:rsid w:val="658C6E78"/>
    <w:rsid w:val="65940813"/>
    <w:rsid w:val="6595026E"/>
    <w:rsid w:val="659ECE5E"/>
    <w:rsid w:val="65A596D5"/>
    <w:rsid w:val="65D0D945"/>
    <w:rsid w:val="65DEECF1"/>
    <w:rsid w:val="65E1F7DA"/>
    <w:rsid w:val="65EC3D17"/>
    <w:rsid w:val="65F1AD94"/>
    <w:rsid w:val="6601CFAF"/>
    <w:rsid w:val="660DACC6"/>
    <w:rsid w:val="6610322D"/>
    <w:rsid w:val="66188AE5"/>
    <w:rsid w:val="6626D523"/>
    <w:rsid w:val="66366558"/>
    <w:rsid w:val="663ACB24"/>
    <w:rsid w:val="6646A2EB"/>
    <w:rsid w:val="666C0545"/>
    <w:rsid w:val="667B3A97"/>
    <w:rsid w:val="6689204A"/>
    <w:rsid w:val="6689E5FE"/>
    <w:rsid w:val="668B8312"/>
    <w:rsid w:val="668EC79B"/>
    <w:rsid w:val="66968DCC"/>
    <w:rsid w:val="66A2764B"/>
    <w:rsid w:val="66A6D985"/>
    <w:rsid w:val="66C3C4F1"/>
    <w:rsid w:val="66CB3732"/>
    <w:rsid w:val="66CE0D2A"/>
    <w:rsid w:val="66D02059"/>
    <w:rsid w:val="66D0FD8F"/>
    <w:rsid w:val="66D5B5CB"/>
    <w:rsid w:val="66D5B69A"/>
    <w:rsid w:val="66E5A26D"/>
    <w:rsid w:val="66EA2EC7"/>
    <w:rsid w:val="66F2A133"/>
    <w:rsid w:val="66F5A700"/>
    <w:rsid w:val="66FB3C0C"/>
    <w:rsid w:val="67003214"/>
    <w:rsid w:val="670C0225"/>
    <w:rsid w:val="6724A58A"/>
    <w:rsid w:val="672A03D6"/>
    <w:rsid w:val="6758F727"/>
    <w:rsid w:val="675AAF4B"/>
    <w:rsid w:val="67692263"/>
    <w:rsid w:val="676F4633"/>
    <w:rsid w:val="677268E3"/>
    <w:rsid w:val="6784A255"/>
    <w:rsid w:val="678B182C"/>
    <w:rsid w:val="67A58CAB"/>
    <w:rsid w:val="67C4BF74"/>
    <w:rsid w:val="67D2DF24"/>
    <w:rsid w:val="67DB328A"/>
    <w:rsid w:val="67FE46B9"/>
    <w:rsid w:val="68072DB2"/>
    <w:rsid w:val="68115866"/>
    <w:rsid w:val="6855F680"/>
    <w:rsid w:val="6857AB13"/>
    <w:rsid w:val="68657375"/>
    <w:rsid w:val="68681CDA"/>
    <w:rsid w:val="6889189A"/>
    <w:rsid w:val="689E56DA"/>
    <w:rsid w:val="68CEB5B6"/>
    <w:rsid w:val="6925DF02"/>
    <w:rsid w:val="6954536D"/>
    <w:rsid w:val="695B36FC"/>
    <w:rsid w:val="696348D7"/>
    <w:rsid w:val="69652D4A"/>
    <w:rsid w:val="697702EB"/>
    <w:rsid w:val="697C4B6F"/>
    <w:rsid w:val="69D49CC1"/>
    <w:rsid w:val="69DE5E75"/>
    <w:rsid w:val="69E43255"/>
    <w:rsid w:val="69ECE782"/>
    <w:rsid w:val="69F18B3C"/>
    <w:rsid w:val="6A027FE7"/>
    <w:rsid w:val="6A0EFC87"/>
    <w:rsid w:val="6A1BBB01"/>
    <w:rsid w:val="6A32BCCC"/>
    <w:rsid w:val="6A45A7F1"/>
    <w:rsid w:val="6A46701F"/>
    <w:rsid w:val="6A4F1E44"/>
    <w:rsid w:val="6A5D6A70"/>
    <w:rsid w:val="6A608A53"/>
    <w:rsid w:val="6A7B4D92"/>
    <w:rsid w:val="6A7C935D"/>
    <w:rsid w:val="6A81A0BB"/>
    <w:rsid w:val="6A84D99B"/>
    <w:rsid w:val="6A9698D6"/>
    <w:rsid w:val="6AA42DEA"/>
    <w:rsid w:val="6AAE79F5"/>
    <w:rsid w:val="6AC610C5"/>
    <w:rsid w:val="6ACFE5AC"/>
    <w:rsid w:val="6AD1157B"/>
    <w:rsid w:val="6ADD2D6D"/>
    <w:rsid w:val="6AE8D393"/>
    <w:rsid w:val="6AFA4646"/>
    <w:rsid w:val="6B094EBF"/>
    <w:rsid w:val="6B1ACA31"/>
    <w:rsid w:val="6B293F5A"/>
    <w:rsid w:val="6B327090"/>
    <w:rsid w:val="6B4A5B79"/>
    <w:rsid w:val="6B64DD65"/>
    <w:rsid w:val="6B869928"/>
    <w:rsid w:val="6B92FAAF"/>
    <w:rsid w:val="6B9E5048"/>
    <w:rsid w:val="6B9ECF23"/>
    <w:rsid w:val="6BDB9D98"/>
    <w:rsid w:val="6BE7FC4A"/>
    <w:rsid w:val="6BEE7594"/>
    <w:rsid w:val="6BF5A1AA"/>
    <w:rsid w:val="6BFD69E6"/>
    <w:rsid w:val="6C16B718"/>
    <w:rsid w:val="6C1B62E7"/>
    <w:rsid w:val="6C298C87"/>
    <w:rsid w:val="6C5AD9EF"/>
    <w:rsid w:val="6C664155"/>
    <w:rsid w:val="6C74F010"/>
    <w:rsid w:val="6C78FDCE"/>
    <w:rsid w:val="6CA973DE"/>
    <w:rsid w:val="6CB3047E"/>
    <w:rsid w:val="6CC75839"/>
    <w:rsid w:val="6CD9D375"/>
    <w:rsid w:val="6CDB1978"/>
    <w:rsid w:val="6CDD90D8"/>
    <w:rsid w:val="6D0B54ED"/>
    <w:rsid w:val="6D0BDAA7"/>
    <w:rsid w:val="6D3A20A9"/>
    <w:rsid w:val="6D43F124"/>
    <w:rsid w:val="6D43FEA0"/>
    <w:rsid w:val="6D4C280E"/>
    <w:rsid w:val="6D4CC485"/>
    <w:rsid w:val="6D70B13D"/>
    <w:rsid w:val="6D7A341E"/>
    <w:rsid w:val="6DA3F7B6"/>
    <w:rsid w:val="6DB56ADC"/>
    <w:rsid w:val="6DB6BEEC"/>
    <w:rsid w:val="6DB6DBC7"/>
    <w:rsid w:val="6DDE351E"/>
    <w:rsid w:val="6DF62643"/>
    <w:rsid w:val="6E0E0AC9"/>
    <w:rsid w:val="6E11D86B"/>
    <w:rsid w:val="6E2B740E"/>
    <w:rsid w:val="6E4A716A"/>
    <w:rsid w:val="6E633D6D"/>
    <w:rsid w:val="6E6881EB"/>
    <w:rsid w:val="6E7052A3"/>
    <w:rsid w:val="6E7FD41D"/>
    <w:rsid w:val="6E817D2F"/>
    <w:rsid w:val="6EB30D3D"/>
    <w:rsid w:val="6EDFF43D"/>
    <w:rsid w:val="6EE68D6A"/>
    <w:rsid w:val="6EEF85EB"/>
    <w:rsid w:val="6EFC4D14"/>
    <w:rsid w:val="6F084344"/>
    <w:rsid w:val="6F0A347E"/>
    <w:rsid w:val="6F12D956"/>
    <w:rsid w:val="6F1ADDA1"/>
    <w:rsid w:val="6F245E65"/>
    <w:rsid w:val="6F2C01B3"/>
    <w:rsid w:val="6F310E07"/>
    <w:rsid w:val="6F4A7BE9"/>
    <w:rsid w:val="6F55CAA6"/>
    <w:rsid w:val="6F66EB47"/>
    <w:rsid w:val="6FA40E45"/>
    <w:rsid w:val="6FAAAF99"/>
    <w:rsid w:val="6FC1C759"/>
    <w:rsid w:val="6FD22430"/>
    <w:rsid w:val="6FEE90A9"/>
    <w:rsid w:val="70006A4B"/>
    <w:rsid w:val="7019527E"/>
    <w:rsid w:val="70216BC5"/>
    <w:rsid w:val="7022B190"/>
    <w:rsid w:val="704334CB"/>
    <w:rsid w:val="7043EF08"/>
    <w:rsid w:val="70536472"/>
    <w:rsid w:val="70548732"/>
    <w:rsid w:val="70612605"/>
    <w:rsid w:val="70627FCD"/>
    <w:rsid w:val="7063DA58"/>
    <w:rsid w:val="707CCD70"/>
    <w:rsid w:val="707F6A4E"/>
    <w:rsid w:val="708085EF"/>
    <w:rsid w:val="70C4CF8F"/>
    <w:rsid w:val="7111CFE9"/>
    <w:rsid w:val="714C6EF1"/>
    <w:rsid w:val="71777A5B"/>
    <w:rsid w:val="718A0256"/>
    <w:rsid w:val="7196A216"/>
    <w:rsid w:val="7197315A"/>
    <w:rsid w:val="71B0B0E3"/>
    <w:rsid w:val="71D3EB38"/>
    <w:rsid w:val="71D90FA6"/>
    <w:rsid w:val="720701FD"/>
    <w:rsid w:val="720E6B04"/>
    <w:rsid w:val="72209424"/>
    <w:rsid w:val="725E84B0"/>
    <w:rsid w:val="7263A275"/>
    <w:rsid w:val="727140BE"/>
    <w:rsid w:val="727CC213"/>
    <w:rsid w:val="7289E571"/>
    <w:rsid w:val="728CBD73"/>
    <w:rsid w:val="72F1FCDD"/>
    <w:rsid w:val="72F38930"/>
    <w:rsid w:val="73106DDF"/>
    <w:rsid w:val="732018EF"/>
    <w:rsid w:val="732AE4F4"/>
    <w:rsid w:val="732DF75E"/>
    <w:rsid w:val="733DF008"/>
    <w:rsid w:val="734D799C"/>
    <w:rsid w:val="73565795"/>
    <w:rsid w:val="735C2513"/>
    <w:rsid w:val="7369C703"/>
    <w:rsid w:val="736FBB99"/>
    <w:rsid w:val="737B8FCA"/>
    <w:rsid w:val="738D8205"/>
    <w:rsid w:val="7394B827"/>
    <w:rsid w:val="739A208F"/>
    <w:rsid w:val="73A4961B"/>
    <w:rsid w:val="73A59C9D"/>
    <w:rsid w:val="73A62F4D"/>
    <w:rsid w:val="73C101FA"/>
    <w:rsid w:val="73C51051"/>
    <w:rsid w:val="73D217D1"/>
    <w:rsid w:val="73E1D9EC"/>
    <w:rsid w:val="73E44C33"/>
    <w:rsid w:val="73E5BFD0"/>
    <w:rsid w:val="73F97413"/>
    <w:rsid w:val="7402CB2D"/>
    <w:rsid w:val="74165959"/>
    <w:rsid w:val="742522E3"/>
    <w:rsid w:val="7425E5B6"/>
    <w:rsid w:val="742B7859"/>
    <w:rsid w:val="74819398"/>
    <w:rsid w:val="74B6D4A6"/>
    <w:rsid w:val="74BE2440"/>
    <w:rsid w:val="74C1C14E"/>
    <w:rsid w:val="74C64EAD"/>
    <w:rsid w:val="74D021A0"/>
    <w:rsid w:val="74D26A1E"/>
    <w:rsid w:val="74F4DCE8"/>
    <w:rsid w:val="74FA84D4"/>
    <w:rsid w:val="75021820"/>
    <w:rsid w:val="750E0545"/>
    <w:rsid w:val="7526BF07"/>
    <w:rsid w:val="75458A9B"/>
    <w:rsid w:val="7558E403"/>
    <w:rsid w:val="75604FD5"/>
    <w:rsid w:val="7591576B"/>
    <w:rsid w:val="75BBEC78"/>
    <w:rsid w:val="75C1A422"/>
    <w:rsid w:val="75E5C049"/>
    <w:rsid w:val="75E9999C"/>
    <w:rsid w:val="75FE24CD"/>
    <w:rsid w:val="7607A1FC"/>
    <w:rsid w:val="7616D57F"/>
    <w:rsid w:val="761D449C"/>
    <w:rsid w:val="764FA869"/>
    <w:rsid w:val="765748E1"/>
    <w:rsid w:val="7671B1A0"/>
    <w:rsid w:val="768BD088"/>
    <w:rsid w:val="7693C106"/>
    <w:rsid w:val="76AF3D2E"/>
    <w:rsid w:val="76B27852"/>
    <w:rsid w:val="76B2BCED"/>
    <w:rsid w:val="76B3308C"/>
    <w:rsid w:val="76B826B8"/>
    <w:rsid w:val="76B898F4"/>
    <w:rsid w:val="76CFF051"/>
    <w:rsid w:val="76D5BCB1"/>
    <w:rsid w:val="76F0037E"/>
    <w:rsid w:val="76FB69B9"/>
    <w:rsid w:val="76FCD53F"/>
    <w:rsid w:val="76FE6B26"/>
    <w:rsid w:val="76FFB9E3"/>
    <w:rsid w:val="77411718"/>
    <w:rsid w:val="776893E8"/>
    <w:rsid w:val="778569FD"/>
    <w:rsid w:val="7796418F"/>
    <w:rsid w:val="779B0116"/>
    <w:rsid w:val="77A5DEC3"/>
    <w:rsid w:val="77B61F4F"/>
    <w:rsid w:val="77DE965D"/>
    <w:rsid w:val="7802F349"/>
    <w:rsid w:val="782C7DAA"/>
    <w:rsid w:val="7849DC6B"/>
    <w:rsid w:val="784C03A2"/>
    <w:rsid w:val="785D08BD"/>
    <w:rsid w:val="786BB803"/>
    <w:rsid w:val="786DAE26"/>
    <w:rsid w:val="786DB8F3"/>
    <w:rsid w:val="78722215"/>
    <w:rsid w:val="7877D0A1"/>
    <w:rsid w:val="787E3C55"/>
    <w:rsid w:val="7893C8D1"/>
    <w:rsid w:val="789E8544"/>
    <w:rsid w:val="78B3F308"/>
    <w:rsid w:val="78D83A56"/>
    <w:rsid w:val="78E122EF"/>
    <w:rsid w:val="78E3E587"/>
    <w:rsid w:val="78E70274"/>
    <w:rsid w:val="78F4C7E4"/>
    <w:rsid w:val="79046449"/>
    <w:rsid w:val="7916129E"/>
    <w:rsid w:val="79341BA3"/>
    <w:rsid w:val="7944CD33"/>
    <w:rsid w:val="79565AA6"/>
    <w:rsid w:val="795E4E7A"/>
    <w:rsid w:val="79863EF8"/>
    <w:rsid w:val="799CE92E"/>
    <w:rsid w:val="799F3951"/>
    <w:rsid w:val="79AEBF48"/>
    <w:rsid w:val="79B274A5"/>
    <w:rsid w:val="79BCBB20"/>
    <w:rsid w:val="79BFBB10"/>
    <w:rsid w:val="79D01ACE"/>
    <w:rsid w:val="79EAD14E"/>
    <w:rsid w:val="7A077E9C"/>
    <w:rsid w:val="7A12209C"/>
    <w:rsid w:val="7A18A493"/>
    <w:rsid w:val="7A309CFD"/>
    <w:rsid w:val="7A3345F4"/>
    <w:rsid w:val="7A4B5912"/>
    <w:rsid w:val="7A4C63FC"/>
    <w:rsid w:val="7A4FA6B7"/>
    <w:rsid w:val="7A6648F7"/>
    <w:rsid w:val="7A6784B7"/>
    <w:rsid w:val="7A951545"/>
    <w:rsid w:val="7A973A32"/>
    <w:rsid w:val="7AB291E5"/>
    <w:rsid w:val="7AC04E7C"/>
    <w:rsid w:val="7AC63B28"/>
    <w:rsid w:val="7ADFA026"/>
    <w:rsid w:val="7AEE09AB"/>
    <w:rsid w:val="7AEE7948"/>
    <w:rsid w:val="7AFA7FA1"/>
    <w:rsid w:val="7B1DA25D"/>
    <w:rsid w:val="7B32D094"/>
    <w:rsid w:val="7B3A41F3"/>
    <w:rsid w:val="7B3D6025"/>
    <w:rsid w:val="7B528F79"/>
    <w:rsid w:val="7B541CC6"/>
    <w:rsid w:val="7B58F9EE"/>
    <w:rsid w:val="7B6BEB2F"/>
    <w:rsid w:val="7B6D1797"/>
    <w:rsid w:val="7BCDEBCD"/>
    <w:rsid w:val="7BCF9159"/>
    <w:rsid w:val="7BDB4117"/>
    <w:rsid w:val="7C0CA156"/>
    <w:rsid w:val="7C0FDB18"/>
    <w:rsid w:val="7C2AFC23"/>
    <w:rsid w:val="7C515CDC"/>
    <w:rsid w:val="7C5572ED"/>
    <w:rsid w:val="7C572454"/>
    <w:rsid w:val="7C65D80B"/>
    <w:rsid w:val="7C6BBC65"/>
    <w:rsid w:val="7C824C8C"/>
    <w:rsid w:val="7CC59F3C"/>
    <w:rsid w:val="7CDD456E"/>
    <w:rsid w:val="7CF1BFAA"/>
    <w:rsid w:val="7CF60765"/>
    <w:rsid w:val="7CFEA2E0"/>
    <w:rsid w:val="7D114665"/>
    <w:rsid w:val="7D17A299"/>
    <w:rsid w:val="7D260479"/>
    <w:rsid w:val="7D29A23D"/>
    <w:rsid w:val="7D2CC041"/>
    <w:rsid w:val="7D3808E6"/>
    <w:rsid w:val="7D3C10E4"/>
    <w:rsid w:val="7D491E1A"/>
    <w:rsid w:val="7D5093D1"/>
    <w:rsid w:val="7D5B6557"/>
    <w:rsid w:val="7D8301AC"/>
    <w:rsid w:val="7D8BA7F9"/>
    <w:rsid w:val="7D99BCA6"/>
    <w:rsid w:val="7D9DB789"/>
    <w:rsid w:val="7DA73999"/>
    <w:rsid w:val="7DAB0966"/>
    <w:rsid w:val="7DADDAF2"/>
    <w:rsid w:val="7DAEF405"/>
    <w:rsid w:val="7DB51DBB"/>
    <w:rsid w:val="7DB93242"/>
    <w:rsid w:val="7DBA7397"/>
    <w:rsid w:val="7DEAF88E"/>
    <w:rsid w:val="7DEBB579"/>
    <w:rsid w:val="7DF29FAB"/>
    <w:rsid w:val="7E62860E"/>
    <w:rsid w:val="7E6C0209"/>
    <w:rsid w:val="7E7915CF"/>
    <w:rsid w:val="7E7C72FC"/>
    <w:rsid w:val="7E8B69DB"/>
    <w:rsid w:val="7E95DCD3"/>
    <w:rsid w:val="7EA79830"/>
    <w:rsid w:val="7EC03FC7"/>
    <w:rsid w:val="7ED7C3C8"/>
    <w:rsid w:val="7EE6445F"/>
    <w:rsid w:val="7EF90C87"/>
    <w:rsid w:val="7F059ACE"/>
    <w:rsid w:val="7F0AC5C4"/>
    <w:rsid w:val="7F159D1D"/>
    <w:rsid w:val="7F499915"/>
    <w:rsid w:val="7F4AE10B"/>
    <w:rsid w:val="7F986968"/>
    <w:rsid w:val="7FAD3F0E"/>
    <w:rsid w:val="7FCB5938"/>
    <w:rsid w:val="7FCE847E"/>
    <w:rsid w:val="7FDF4E2D"/>
    <w:rsid w:val="7FEB2D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fffd5,#ffd"/>
    </o:shapedefaults>
    <o:shapelayout v:ext="edit">
      <o:idmap v:ext="edit" data="1"/>
    </o:shapelayout>
  </w:shapeDefaults>
  <w:decimalSymbol w:val="."/>
  <w:listSeparator w:val=";"/>
  <w14:docId w14:val="4DD75FA6"/>
  <w15:docId w15:val="{47D13485-B346-4625-8890-FD88CBBF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36" w:unhideWhenUsed="1" w:qFormat="1"/>
    <w:lsdException w:name="List Bullet 4" w:semiHidden="1"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70"/>
    <w:pPr>
      <w:spacing w:line="360" w:lineRule="auto"/>
      <w:jc w:val="both"/>
    </w:pPr>
    <w:rPr>
      <w:rFonts w:ascii="Arial" w:hAnsi="Arial"/>
      <w:sz w:val="22"/>
      <w:lang w:val="es-PE" w:eastAsia="es-ES"/>
    </w:rPr>
  </w:style>
  <w:style w:type="paragraph" w:styleId="Ttulo1">
    <w:name w:val="heading 1"/>
    <w:basedOn w:val="Normal"/>
    <w:next w:val="Normal"/>
    <w:link w:val="Ttulo1Car"/>
    <w:uiPriority w:val="9"/>
    <w:qFormat/>
    <w:rsid w:val="009F6D1A"/>
    <w:pPr>
      <w:keepNext/>
      <w:spacing w:before="220" w:line="240" w:lineRule="auto"/>
      <w:jc w:val="left"/>
      <w:outlineLvl w:val="0"/>
    </w:pPr>
    <w:rPr>
      <w:rFonts w:eastAsia="Calibri"/>
      <w:b/>
      <w:szCs w:val="22"/>
      <w:lang w:val="x-none"/>
    </w:rPr>
  </w:style>
  <w:style w:type="paragraph" w:styleId="Ttulo2">
    <w:name w:val="heading 2"/>
    <w:basedOn w:val="Normal"/>
    <w:next w:val="Normal"/>
    <w:link w:val="Ttulo2Car"/>
    <w:uiPriority w:val="9"/>
    <w:qFormat/>
    <w:rsid w:val="006A213A"/>
    <w:pPr>
      <w:keepNext/>
      <w:spacing w:before="220" w:line="240" w:lineRule="auto"/>
      <w:outlineLvl w:val="1"/>
    </w:pPr>
    <w:rPr>
      <w:rFonts w:eastAsia="Calibri"/>
      <w:b/>
      <w:lang w:val="x-none"/>
    </w:rPr>
  </w:style>
  <w:style w:type="paragraph" w:styleId="Ttulo3">
    <w:name w:val="heading 3"/>
    <w:basedOn w:val="Normal"/>
    <w:next w:val="Normal"/>
    <w:link w:val="Ttulo3Car"/>
    <w:qFormat/>
    <w:rsid w:val="008D231B"/>
    <w:pPr>
      <w:keepNext/>
      <w:numPr>
        <w:ilvl w:val="2"/>
        <w:numId w:val="4"/>
      </w:numPr>
      <w:spacing w:before="220"/>
      <w:outlineLvl w:val="2"/>
    </w:pPr>
    <w:rPr>
      <w:rFonts w:eastAsia="Calibri"/>
      <w:b/>
      <w:lang w:val="x-none"/>
    </w:rPr>
  </w:style>
  <w:style w:type="paragraph" w:styleId="Ttulo4">
    <w:name w:val="heading 4"/>
    <w:basedOn w:val="Normal"/>
    <w:next w:val="Normal"/>
    <w:link w:val="Ttulo4Car"/>
    <w:qFormat/>
    <w:rsid w:val="00605D18"/>
    <w:pPr>
      <w:keepNext/>
      <w:numPr>
        <w:ilvl w:val="3"/>
        <w:numId w:val="4"/>
      </w:numPr>
      <w:spacing w:before="220" w:line="240" w:lineRule="auto"/>
      <w:outlineLvl w:val="3"/>
    </w:pPr>
    <w:rPr>
      <w:rFonts w:eastAsia="Calibri"/>
      <w:b/>
      <w:lang w:val="x-none"/>
    </w:rPr>
  </w:style>
  <w:style w:type="paragraph" w:styleId="Ttulo5">
    <w:name w:val="heading 5"/>
    <w:basedOn w:val="Normal"/>
    <w:next w:val="Normal"/>
    <w:link w:val="Ttulo5Car"/>
    <w:qFormat/>
    <w:rsid w:val="005214B9"/>
    <w:pPr>
      <w:numPr>
        <w:ilvl w:val="4"/>
        <w:numId w:val="4"/>
      </w:numPr>
      <w:spacing w:before="220"/>
      <w:outlineLvl w:val="4"/>
    </w:pPr>
    <w:rPr>
      <w:rFonts w:eastAsia="Calibri"/>
      <w:b/>
      <w:lang w:val="x-none"/>
    </w:rPr>
  </w:style>
  <w:style w:type="paragraph" w:styleId="Ttulo6">
    <w:name w:val="heading 6"/>
    <w:basedOn w:val="Normal"/>
    <w:next w:val="Normal"/>
    <w:link w:val="Ttulo6Car"/>
    <w:qFormat/>
    <w:rsid w:val="00C71B6A"/>
    <w:pPr>
      <w:numPr>
        <w:ilvl w:val="5"/>
        <w:numId w:val="4"/>
      </w:numPr>
      <w:spacing w:before="60"/>
      <w:outlineLvl w:val="5"/>
    </w:pPr>
    <w:rPr>
      <w:rFonts w:eastAsia="Calibri"/>
      <w:b/>
      <w:lang w:val="x-none"/>
    </w:rPr>
  </w:style>
  <w:style w:type="paragraph" w:styleId="Ttulo7">
    <w:name w:val="heading 7"/>
    <w:basedOn w:val="Normal"/>
    <w:next w:val="Normal"/>
    <w:link w:val="Ttulo7Car"/>
    <w:qFormat/>
    <w:rsid w:val="00C71B6A"/>
    <w:pPr>
      <w:keepNext/>
      <w:numPr>
        <w:ilvl w:val="6"/>
        <w:numId w:val="4"/>
      </w:numPr>
      <w:spacing w:before="60"/>
      <w:outlineLvl w:val="6"/>
    </w:pPr>
    <w:rPr>
      <w:rFonts w:eastAsia="Calibri"/>
      <w:b/>
      <w:lang w:val="x-none"/>
    </w:rPr>
  </w:style>
  <w:style w:type="paragraph" w:styleId="Ttulo8">
    <w:name w:val="heading 8"/>
    <w:basedOn w:val="Normal"/>
    <w:next w:val="Normal"/>
    <w:link w:val="Ttulo8Car"/>
    <w:qFormat/>
    <w:rsid w:val="00C71B6A"/>
    <w:pPr>
      <w:keepNext/>
      <w:numPr>
        <w:ilvl w:val="7"/>
        <w:numId w:val="4"/>
      </w:numPr>
      <w:spacing w:before="60"/>
      <w:outlineLvl w:val="7"/>
    </w:pPr>
    <w:rPr>
      <w:rFonts w:eastAsia="Calibri"/>
      <w:b/>
      <w:lang w:val="x-none"/>
    </w:rPr>
  </w:style>
  <w:style w:type="paragraph" w:styleId="Ttulo9">
    <w:name w:val="heading 9"/>
    <w:basedOn w:val="Normal"/>
    <w:next w:val="Normal"/>
    <w:link w:val="Ttulo9Car"/>
    <w:qFormat/>
    <w:rsid w:val="00C71B6A"/>
    <w:pPr>
      <w:keepNext/>
      <w:numPr>
        <w:ilvl w:val="8"/>
        <w:numId w:val="4"/>
      </w:numPr>
      <w:spacing w:before="60"/>
      <w:outlineLvl w:val="8"/>
    </w:pPr>
    <w:rPr>
      <w:rFonts w:eastAsia="Calibri"/>
      <w:b/>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ändrad, ändrad"/>
    <w:basedOn w:val="Normal"/>
    <w:link w:val="TextoindependienteCar"/>
    <w:uiPriority w:val="99"/>
    <w:rsid w:val="008B7330"/>
    <w:pPr>
      <w:spacing w:after="240"/>
    </w:pPr>
    <w:rPr>
      <w:lang w:val="x-none"/>
    </w:rPr>
  </w:style>
  <w:style w:type="character" w:customStyle="1" w:styleId="TextoindependienteCar">
    <w:name w:val="Texto independiente Car"/>
    <w:aliases w:val="ändrad Car1, ändrad Car"/>
    <w:link w:val="Textoindependiente"/>
    <w:uiPriority w:val="99"/>
    <w:rsid w:val="0090553A"/>
    <w:rPr>
      <w:rFonts w:ascii="Arial" w:hAnsi="Arial"/>
      <w:sz w:val="22"/>
      <w:lang w:eastAsia="es-ES"/>
    </w:rPr>
  </w:style>
  <w:style w:type="paragraph" w:customStyle="1" w:styleId="List1">
    <w:name w:val="List 1"/>
    <w:basedOn w:val="Normal"/>
    <w:rsid w:val="000D2A37"/>
    <w:pPr>
      <w:ind w:left="645" w:hanging="288"/>
    </w:pPr>
  </w:style>
  <w:style w:type="paragraph" w:styleId="Lista2">
    <w:name w:val="List 2"/>
    <w:basedOn w:val="Normal"/>
    <w:rsid w:val="000D2A37"/>
    <w:pPr>
      <w:ind w:left="933" w:hanging="288"/>
    </w:pPr>
  </w:style>
  <w:style w:type="paragraph" w:customStyle="1" w:styleId="Bullet10">
    <w:name w:val="Bullet 1"/>
    <w:basedOn w:val="Normal"/>
    <w:rsid w:val="008B7330"/>
    <w:pPr>
      <w:numPr>
        <w:numId w:val="2"/>
      </w:numPr>
      <w:spacing w:after="120"/>
    </w:pPr>
    <w:rPr>
      <w:sz w:val="24"/>
      <w:szCs w:val="24"/>
    </w:rPr>
  </w:style>
  <w:style w:type="paragraph" w:customStyle="1" w:styleId="Bullet2">
    <w:name w:val="Bullet 2"/>
    <w:basedOn w:val="Normal"/>
    <w:rsid w:val="000D2A37"/>
    <w:pPr>
      <w:tabs>
        <w:tab w:val="num" w:pos="360"/>
      </w:tabs>
      <w:ind w:left="737" w:hanging="170"/>
    </w:pPr>
  </w:style>
  <w:style w:type="paragraph" w:customStyle="1" w:styleId="Indent1">
    <w:name w:val="Indent 1"/>
    <w:basedOn w:val="Normal"/>
    <w:rsid w:val="000D2A37"/>
    <w:pPr>
      <w:ind w:left="645"/>
    </w:pPr>
  </w:style>
  <w:style w:type="paragraph" w:customStyle="1" w:styleId="Indent2">
    <w:name w:val="Indent 2"/>
    <w:basedOn w:val="Normal"/>
    <w:rsid w:val="000D2A37"/>
    <w:pPr>
      <w:ind w:left="933"/>
    </w:pPr>
  </w:style>
  <w:style w:type="paragraph" w:customStyle="1" w:styleId="Indent3">
    <w:name w:val="Indent 3"/>
    <w:basedOn w:val="Normal"/>
    <w:rsid w:val="000D2A37"/>
    <w:pPr>
      <w:ind w:left="1221"/>
    </w:pPr>
  </w:style>
  <w:style w:type="paragraph" w:customStyle="1" w:styleId="Drawing">
    <w:name w:val="Drawing"/>
    <w:rsid w:val="000D2A37"/>
    <w:pPr>
      <w:spacing w:after="120"/>
    </w:pPr>
    <w:rPr>
      <w:rFonts w:ascii="LotusLineDraw" w:hAnsi="LotusLineDraw"/>
      <w:sz w:val="24"/>
      <w:lang w:val="en-US" w:eastAsia="es-ES"/>
    </w:rPr>
  </w:style>
  <w:style w:type="paragraph" w:customStyle="1" w:styleId="HostData">
    <w:name w:val="Host Data"/>
    <w:rsid w:val="000D2A37"/>
    <w:rPr>
      <w:rFonts w:ascii="Courier" w:hAnsi="Courier"/>
      <w:lang w:val="en-US" w:eastAsia="es-ES"/>
    </w:rPr>
  </w:style>
  <w:style w:type="paragraph" w:styleId="Encabezado">
    <w:name w:val="header"/>
    <w:aliases w:val="encabezado,h,Header Char"/>
    <w:basedOn w:val="Normal"/>
    <w:link w:val="EncabezadoCar"/>
    <w:rsid w:val="008B7330"/>
    <w:pPr>
      <w:tabs>
        <w:tab w:val="center" w:pos="4419"/>
        <w:tab w:val="right" w:pos="8838"/>
      </w:tabs>
    </w:pPr>
    <w:rPr>
      <w:lang w:val="x-none"/>
    </w:rPr>
  </w:style>
  <w:style w:type="paragraph" w:customStyle="1" w:styleId="FigureCaption">
    <w:name w:val="Figure Caption"/>
    <w:next w:val="Textoindependiente"/>
    <w:rsid w:val="000D2A37"/>
    <w:pPr>
      <w:spacing w:before="160" w:after="400"/>
    </w:pPr>
    <w:rPr>
      <w:rFonts w:ascii="Arial" w:hAnsi="Arial"/>
      <w:i/>
      <w:lang w:val="en-US" w:eastAsia="es-ES"/>
    </w:rPr>
  </w:style>
  <w:style w:type="paragraph" w:customStyle="1" w:styleId="Theme">
    <w:name w:val="Theme"/>
    <w:rsid w:val="000D2A37"/>
    <w:pPr>
      <w:framePr w:w="2835" w:hSpace="180" w:wrap="around" w:vAnchor="text" w:hAnchor="page" w:x="1441" w:y="1"/>
      <w:spacing w:before="80" w:after="120"/>
    </w:pPr>
    <w:rPr>
      <w:i/>
      <w:sz w:val="24"/>
      <w:lang w:val="en-US" w:eastAsia="es-ES"/>
    </w:rPr>
  </w:style>
  <w:style w:type="paragraph" w:customStyle="1" w:styleId="SectionTitle">
    <w:name w:val="Section Title"/>
    <w:rsid w:val="000D2A37"/>
    <w:pPr>
      <w:spacing w:before="2160" w:after="357"/>
      <w:ind w:left="-3237"/>
    </w:pPr>
    <w:rPr>
      <w:i/>
      <w:color w:val="0000FF"/>
      <w:sz w:val="66"/>
      <w:lang w:val="en-US" w:eastAsia="es-ES"/>
    </w:rPr>
  </w:style>
  <w:style w:type="paragraph" w:styleId="Subttulo">
    <w:name w:val="Subtitle"/>
    <w:link w:val="SubttuloCar"/>
    <w:qFormat/>
    <w:rsid w:val="000D2A37"/>
    <w:pPr>
      <w:keepLines/>
      <w:spacing w:before="216" w:after="357"/>
      <w:ind w:left="-1797"/>
    </w:pPr>
    <w:rPr>
      <w:i/>
      <w:color w:val="0000FF"/>
      <w:sz w:val="28"/>
      <w:lang w:val="en-US" w:eastAsia="es-ES"/>
    </w:rPr>
  </w:style>
  <w:style w:type="paragraph" w:styleId="Textoindependiente2">
    <w:name w:val="Body Text 2"/>
    <w:basedOn w:val="Normal"/>
    <w:link w:val="Textoindependiente2Car"/>
    <w:rsid w:val="008B7330"/>
    <w:pPr>
      <w:jc w:val="center"/>
    </w:pPr>
    <w:rPr>
      <w:b/>
      <w:lang w:val="x-none"/>
    </w:rPr>
  </w:style>
  <w:style w:type="paragraph" w:customStyle="1" w:styleId="ClientName">
    <w:name w:val="Client Name"/>
    <w:next w:val="Normal"/>
    <w:rsid w:val="000D2A37"/>
    <w:pPr>
      <w:keepLines/>
      <w:ind w:left="-1797" w:right="1440"/>
      <w:jc w:val="center"/>
    </w:pPr>
    <w:rPr>
      <w:sz w:val="28"/>
      <w:lang w:val="en-US" w:eastAsia="es-ES"/>
    </w:rPr>
  </w:style>
  <w:style w:type="paragraph" w:customStyle="1" w:styleId="RFPQuestion">
    <w:name w:val="RFP Question"/>
    <w:rsid w:val="000D2A37"/>
    <w:pPr>
      <w:spacing w:before="200" w:after="200"/>
    </w:pPr>
    <w:rPr>
      <w:b/>
      <w:sz w:val="24"/>
      <w:lang w:val="en-US" w:eastAsia="es-ES"/>
    </w:rPr>
  </w:style>
  <w:style w:type="paragraph" w:styleId="TDC1">
    <w:name w:val="toc 1"/>
    <w:basedOn w:val="Normal"/>
    <w:next w:val="Normal"/>
    <w:autoRedefine/>
    <w:uiPriority w:val="39"/>
    <w:rsid w:val="000C7813"/>
    <w:pPr>
      <w:spacing w:before="120" w:after="120"/>
      <w:jc w:val="left"/>
    </w:pPr>
    <w:rPr>
      <w:rFonts w:asciiTheme="minorHAnsi" w:hAnsiTheme="minorHAnsi"/>
      <w:b/>
      <w:bCs/>
      <w:caps/>
      <w:sz w:val="20"/>
    </w:rPr>
  </w:style>
  <w:style w:type="paragraph" w:styleId="TDC2">
    <w:name w:val="toc 2"/>
    <w:basedOn w:val="Normal"/>
    <w:next w:val="Normal"/>
    <w:autoRedefine/>
    <w:uiPriority w:val="39"/>
    <w:rsid w:val="00A66F11"/>
    <w:pPr>
      <w:ind w:left="220"/>
      <w:jc w:val="left"/>
    </w:pPr>
    <w:rPr>
      <w:rFonts w:asciiTheme="minorHAnsi" w:hAnsiTheme="minorHAnsi"/>
      <w:smallCaps/>
      <w:sz w:val="20"/>
    </w:rPr>
  </w:style>
  <w:style w:type="paragraph" w:styleId="TDC3">
    <w:name w:val="toc 3"/>
    <w:basedOn w:val="Normal"/>
    <w:next w:val="Normal"/>
    <w:autoRedefine/>
    <w:uiPriority w:val="39"/>
    <w:rsid w:val="00BC4C9B"/>
    <w:pPr>
      <w:ind w:left="440"/>
      <w:jc w:val="left"/>
    </w:pPr>
    <w:rPr>
      <w:rFonts w:asciiTheme="minorHAnsi" w:hAnsiTheme="minorHAnsi"/>
      <w:i/>
      <w:iCs/>
      <w:sz w:val="20"/>
    </w:rPr>
  </w:style>
  <w:style w:type="paragraph" w:customStyle="1" w:styleId="TableText">
    <w:name w:val="Table Text"/>
    <w:basedOn w:val="Normal"/>
    <w:qFormat/>
    <w:rsid w:val="008B7330"/>
    <w:pPr>
      <w:spacing w:before="60" w:after="60"/>
    </w:pPr>
    <w:rPr>
      <w:sz w:val="20"/>
    </w:rPr>
  </w:style>
  <w:style w:type="paragraph" w:customStyle="1" w:styleId="Bullet3">
    <w:name w:val="Bullet 3"/>
    <w:basedOn w:val="Normal"/>
    <w:rsid w:val="000D2A37"/>
    <w:pPr>
      <w:ind w:left="1221" w:hanging="288"/>
    </w:pPr>
  </w:style>
  <w:style w:type="paragraph" w:customStyle="1" w:styleId="Definition">
    <w:name w:val="Definition"/>
    <w:rsid w:val="000D2A37"/>
    <w:pPr>
      <w:spacing w:after="120"/>
      <w:ind w:left="2136" w:hanging="2136"/>
    </w:pPr>
    <w:rPr>
      <w:sz w:val="24"/>
      <w:lang w:val="en-US" w:eastAsia="es-ES"/>
    </w:rPr>
  </w:style>
  <w:style w:type="paragraph" w:customStyle="1" w:styleId="TableTitle">
    <w:name w:val="Table Title"/>
    <w:rsid w:val="000D2A37"/>
    <w:pPr>
      <w:ind w:left="40" w:right="40"/>
      <w:jc w:val="center"/>
    </w:pPr>
    <w:rPr>
      <w:rFonts w:ascii="Arial" w:hAnsi="Arial"/>
      <w:b/>
      <w:i/>
      <w:color w:val="0000FF"/>
      <w:sz w:val="16"/>
      <w:lang w:val="en-US" w:eastAsia="es-ES"/>
    </w:rPr>
  </w:style>
  <w:style w:type="paragraph" w:customStyle="1" w:styleId="TableTitle3">
    <w:name w:val="Table Title 3"/>
    <w:next w:val="TableText3"/>
    <w:rsid w:val="000D2A37"/>
    <w:pPr>
      <w:pBdr>
        <w:top w:val="single" w:sz="12" w:space="4" w:color="auto"/>
        <w:bottom w:val="single" w:sz="6" w:space="4" w:color="auto"/>
      </w:pBdr>
      <w:spacing w:before="320" w:after="80"/>
      <w:ind w:left="-3237"/>
    </w:pPr>
    <w:rPr>
      <w:rFonts w:ascii="Arial" w:hAnsi="Arial"/>
      <w:b/>
      <w:i/>
      <w:color w:val="0000FF"/>
      <w:lang w:val="en-US" w:eastAsia="es-ES"/>
    </w:rPr>
  </w:style>
  <w:style w:type="paragraph" w:customStyle="1" w:styleId="TableText3">
    <w:name w:val="Table Text 3"/>
    <w:rsid w:val="000D2A37"/>
    <w:pPr>
      <w:pBdr>
        <w:bottom w:val="single" w:sz="6" w:space="3" w:color="auto"/>
        <w:between w:val="single" w:sz="6" w:space="3" w:color="auto"/>
      </w:pBdr>
      <w:spacing w:before="40" w:after="60"/>
      <w:ind w:left="-3237"/>
    </w:pPr>
    <w:rPr>
      <w:rFonts w:ascii="Arial" w:hAnsi="Arial"/>
      <w:lang w:val="en-US" w:eastAsia="es-ES"/>
    </w:rPr>
  </w:style>
  <w:style w:type="paragraph" w:styleId="Lista3">
    <w:name w:val="List 3"/>
    <w:basedOn w:val="Normal"/>
    <w:rsid w:val="000D2A37"/>
    <w:pPr>
      <w:ind w:left="1221" w:hanging="288"/>
    </w:pPr>
  </w:style>
  <w:style w:type="paragraph" w:customStyle="1" w:styleId="Comment">
    <w:name w:val="Comment"/>
    <w:rsid w:val="000D2A37"/>
    <w:pPr>
      <w:spacing w:after="120"/>
    </w:pPr>
    <w:rPr>
      <w:rFonts w:ascii="Arial" w:hAnsi="Arial"/>
      <w:color w:val="FF0000"/>
      <w:sz w:val="24"/>
      <w:lang w:val="en-US"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C"/>
    <w:basedOn w:val="Normal"/>
    <w:link w:val="TextonotapieCar"/>
    <w:rsid w:val="008B7330"/>
    <w:rPr>
      <w:sz w:val="20"/>
      <w:lang w:val="x-none"/>
    </w:rPr>
  </w:style>
  <w:style w:type="character" w:styleId="Refdenotaalpie">
    <w:name w:val="footnote reference"/>
    <w:aliases w:val="16 Point,Superscript 6 Point,FC,referencia nota al pie,BVI fnr,BVI fnr Car Car,BVI fnr Car,BVI fnr Car Car Car Car,BVI fnr Car Car Car Car Char Char,BVI fnr Car Car Car Car Char Char Char Char Char,BVI fnr Car Car Car Car Char, BVI f"/>
    <w:rsid w:val="008B7330"/>
    <w:rPr>
      <w:vertAlign w:val="superscript"/>
    </w:rPr>
  </w:style>
  <w:style w:type="paragraph" w:styleId="Piedepgina">
    <w:name w:val="footer"/>
    <w:aliases w:val="pie de página"/>
    <w:basedOn w:val="Normal"/>
    <w:link w:val="PiedepginaCar"/>
    <w:uiPriority w:val="99"/>
    <w:rsid w:val="008B7330"/>
    <w:pPr>
      <w:tabs>
        <w:tab w:val="center" w:pos="4419"/>
        <w:tab w:val="right" w:pos="8838"/>
      </w:tabs>
    </w:pPr>
    <w:rPr>
      <w:lang w:val="x-none"/>
    </w:rPr>
  </w:style>
  <w:style w:type="character" w:styleId="Refdenotaalfinal">
    <w:name w:val="endnote reference"/>
    <w:semiHidden/>
    <w:rsid w:val="000D2A37"/>
    <w:rPr>
      <w:vertAlign w:val="superscript"/>
    </w:rPr>
  </w:style>
  <w:style w:type="paragraph" w:customStyle="1" w:styleId="TableTitle2">
    <w:name w:val="Table Title 2"/>
    <w:basedOn w:val="TableTitle3"/>
    <w:next w:val="TableText2"/>
    <w:rsid w:val="000D2A37"/>
    <w:pPr>
      <w:ind w:left="0"/>
    </w:pPr>
  </w:style>
  <w:style w:type="paragraph" w:customStyle="1" w:styleId="TableText2">
    <w:name w:val="Table Text 2"/>
    <w:basedOn w:val="TableText3"/>
    <w:rsid w:val="000D2A37"/>
    <w:pPr>
      <w:ind w:left="0"/>
    </w:pPr>
  </w:style>
  <w:style w:type="paragraph" w:styleId="Textonotaalfinal">
    <w:name w:val="endnote text"/>
    <w:basedOn w:val="Normal"/>
    <w:link w:val="TextonotaalfinalCar"/>
    <w:semiHidden/>
    <w:rsid w:val="000D2A37"/>
    <w:pPr>
      <w:spacing w:before="240"/>
      <w:ind w:left="141" w:hanging="141"/>
    </w:pPr>
    <w:rPr>
      <w:sz w:val="18"/>
      <w:lang w:val="x-none"/>
    </w:rPr>
  </w:style>
  <w:style w:type="paragraph" w:styleId="Sangradetextonormal">
    <w:name w:val="Body Text Indent"/>
    <w:basedOn w:val="Normal"/>
    <w:link w:val="SangradetextonormalCar"/>
    <w:rsid w:val="008B7330"/>
    <w:rPr>
      <w:sz w:val="20"/>
      <w:lang w:val="x-none"/>
    </w:rPr>
  </w:style>
  <w:style w:type="paragraph" w:customStyle="1" w:styleId="Heading21">
    <w:name w:val="Heading 21"/>
    <w:basedOn w:val="Normal"/>
    <w:rsid w:val="000D2A37"/>
    <w:pPr>
      <w:keepLines/>
      <w:spacing w:before="320" w:after="240"/>
    </w:pPr>
    <w:rPr>
      <w:snapToGrid w:val="0"/>
      <w:color w:val="0000FF"/>
      <w:sz w:val="56"/>
    </w:rPr>
  </w:style>
  <w:style w:type="paragraph" w:customStyle="1" w:styleId="DefaultText">
    <w:name w:val="Default Text"/>
    <w:basedOn w:val="Normal"/>
    <w:rsid w:val="000D2A37"/>
    <w:rPr>
      <w:snapToGrid w:val="0"/>
    </w:rPr>
  </w:style>
  <w:style w:type="character" w:styleId="Nmerodepgina">
    <w:name w:val="page number"/>
    <w:basedOn w:val="Fuentedeprrafopredeter"/>
    <w:rsid w:val="008B7330"/>
  </w:style>
  <w:style w:type="paragraph" w:customStyle="1" w:styleId="Textopredeterminado">
    <w:name w:val="Texto predeterminado"/>
    <w:basedOn w:val="Normal"/>
    <w:rsid w:val="000D2A37"/>
    <w:rPr>
      <w:snapToGrid w:val="0"/>
    </w:rPr>
  </w:style>
  <w:style w:type="paragraph" w:customStyle="1" w:styleId="Heading41">
    <w:name w:val="Heading 41"/>
    <w:basedOn w:val="Normal"/>
    <w:rsid w:val="000D2A37"/>
    <w:pPr>
      <w:keepLines/>
      <w:spacing w:before="200" w:after="80"/>
    </w:pPr>
    <w:rPr>
      <w:snapToGrid w:val="0"/>
      <w:color w:val="0000FF"/>
      <w:sz w:val="36"/>
    </w:rPr>
  </w:style>
  <w:style w:type="paragraph" w:customStyle="1" w:styleId="Textoindependientendrad">
    <w:name w:val="Texto independiente.ändrad"/>
    <w:basedOn w:val="Normal"/>
    <w:rsid w:val="000D2A37"/>
    <w:rPr>
      <w:snapToGrid w:val="0"/>
    </w:rPr>
  </w:style>
  <w:style w:type="paragraph" w:customStyle="1" w:styleId="NumberList">
    <w:name w:val="Number List"/>
    <w:basedOn w:val="Normal"/>
    <w:rsid w:val="000D2A37"/>
    <w:pPr>
      <w:autoSpaceDE w:val="0"/>
      <w:autoSpaceDN w:val="0"/>
      <w:adjustRightInd w:val="0"/>
    </w:pPr>
    <w:rPr>
      <w:szCs w:val="24"/>
      <w:lang w:val="es-ES"/>
    </w:rPr>
  </w:style>
  <w:style w:type="paragraph" w:customStyle="1" w:styleId="Heading11">
    <w:name w:val="Heading 11"/>
    <w:basedOn w:val="Normal"/>
    <w:rsid w:val="000D2A37"/>
    <w:pPr>
      <w:keepLines/>
      <w:pageBreakBefore/>
      <w:autoSpaceDE w:val="0"/>
      <w:autoSpaceDN w:val="0"/>
      <w:adjustRightInd w:val="0"/>
      <w:spacing w:after="400"/>
      <w:ind w:left="-3237"/>
    </w:pPr>
    <w:rPr>
      <w:color w:val="0000FF"/>
      <w:sz w:val="66"/>
      <w:szCs w:val="66"/>
    </w:rPr>
  </w:style>
  <w:style w:type="paragraph" w:styleId="Textoindependiente3">
    <w:name w:val="Body Text 3"/>
    <w:basedOn w:val="Normal"/>
    <w:link w:val="Textoindependiente3Car"/>
    <w:rsid w:val="008B7330"/>
    <w:rPr>
      <w:sz w:val="16"/>
      <w:lang w:val="x-none"/>
    </w:rPr>
  </w:style>
  <w:style w:type="paragraph" w:customStyle="1" w:styleId="PageFooter">
    <w:name w:val="Page Footer"/>
    <w:basedOn w:val="Normal"/>
    <w:rsid w:val="000D2A37"/>
    <w:pPr>
      <w:pBdr>
        <w:top w:val="single" w:sz="6" w:space="0" w:color="auto"/>
      </w:pBdr>
      <w:autoSpaceDE w:val="0"/>
      <w:autoSpaceDN w:val="0"/>
      <w:adjustRightInd w:val="0"/>
    </w:pPr>
    <w:rPr>
      <w:rFonts w:cs="Arial"/>
      <w:i/>
      <w:iCs/>
      <w:sz w:val="16"/>
      <w:szCs w:val="16"/>
    </w:rPr>
  </w:style>
  <w:style w:type="paragraph" w:customStyle="1" w:styleId="N2-Parrafo">
    <w:name w:val="+N2-Parrafo"/>
    <w:basedOn w:val="Normal"/>
    <w:rsid w:val="000D2A37"/>
    <w:pPr>
      <w:spacing w:before="120"/>
      <w:ind w:left="1123"/>
    </w:pPr>
    <w:rPr>
      <w:szCs w:val="22"/>
    </w:rPr>
  </w:style>
  <w:style w:type="paragraph" w:customStyle="1" w:styleId="CGR-Vieta3">
    <w:name w:val="CGR-Viñeta3"/>
    <w:basedOn w:val="CGR-Vieta2"/>
    <w:link w:val="CGR-Vieta3Car"/>
    <w:qFormat/>
    <w:rsid w:val="006B38FE"/>
    <w:pPr>
      <w:ind w:left="1264"/>
    </w:pPr>
  </w:style>
  <w:style w:type="paragraph" w:customStyle="1" w:styleId="Tabletext0">
    <w:name w:val="Tabletext"/>
    <w:basedOn w:val="Normal"/>
    <w:rsid w:val="008B7330"/>
    <w:pPr>
      <w:keepLines/>
      <w:widowControl w:val="0"/>
      <w:spacing w:after="120" w:line="240" w:lineRule="atLeast"/>
    </w:pPr>
    <w:rPr>
      <w:rFonts w:ascii="Times New Roman" w:hAnsi="Times New Roman"/>
      <w:sz w:val="20"/>
      <w:lang w:val="es-ES_tradnl" w:eastAsia="en-US"/>
    </w:rPr>
  </w:style>
  <w:style w:type="paragraph" w:styleId="TDC4">
    <w:name w:val="toc 4"/>
    <w:basedOn w:val="Normal"/>
    <w:next w:val="Normal"/>
    <w:autoRedefine/>
    <w:uiPriority w:val="39"/>
    <w:rsid w:val="00B63F26"/>
    <w:pPr>
      <w:ind w:left="660"/>
      <w:jc w:val="left"/>
    </w:pPr>
    <w:rPr>
      <w:rFonts w:asciiTheme="minorHAnsi" w:hAnsiTheme="minorHAnsi"/>
      <w:sz w:val="18"/>
      <w:szCs w:val="18"/>
    </w:rPr>
  </w:style>
  <w:style w:type="paragraph" w:styleId="TDC5">
    <w:name w:val="toc 5"/>
    <w:basedOn w:val="Normal"/>
    <w:next w:val="Normal"/>
    <w:autoRedefine/>
    <w:uiPriority w:val="39"/>
    <w:rsid w:val="00B63F26"/>
    <w:pPr>
      <w:ind w:left="880"/>
      <w:jc w:val="left"/>
    </w:pPr>
    <w:rPr>
      <w:rFonts w:asciiTheme="minorHAnsi" w:hAnsiTheme="minorHAnsi"/>
      <w:sz w:val="18"/>
      <w:szCs w:val="18"/>
    </w:rPr>
  </w:style>
  <w:style w:type="paragraph" w:styleId="TDC6">
    <w:name w:val="toc 6"/>
    <w:basedOn w:val="Normal"/>
    <w:next w:val="Normal"/>
    <w:autoRedefine/>
    <w:uiPriority w:val="39"/>
    <w:rsid w:val="00B63F26"/>
    <w:pPr>
      <w:ind w:left="1100"/>
      <w:jc w:val="left"/>
    </w:pPr>
    <w:rPr>
      <w:rFonts w:asciiTheme="minorHAnsi" w:hAnsiTheme="minorHAnsi"/>
      <w:sz w:val="18"/>
      <w:szCs w:val="18"/>
    </w:rPr>
  </w:style>
  <w:style w:type="paragraph" w:styleId="TDC7">
    <w:name w:val="toc 7"/>
    <w:basedOn w:val="Normal"/>
    <w:next w:val="Normal"/>
    <w:autoRedefine/>
    <w:uiPriority w:val="39"/>
    <w:rsid w:val="00B63F26"/>
    <w:pPr>
      <w:ind w:left="1320"/>
      <w:jc w:val="left"/>
    </w:pPr>
    <w:rPr>
      <w:rFonts w:asciiTheme="minorHAnsi" w:hAnsiTheme="minorHAnsi"/>
      <w:sz w:val="18"/>
      <w:szCs w:val="18"/>
    </w:rPr>
  </w:style>
  <w:style w:type="paragraph" w:styleId="TDC8">
    <w:name w:val="toc 8"/>
    <w:basedOn w:val="Normal"/>
    <w:next w:val="Normal"/>
    <w:autoRedefine/>
    <w:uiPriority w:val="39"/>
    <w:rsid w:val="00B63F26"/>
    <w:pPr>
      <w:ind w:left="1540"/>
      <w:jc w:val="left"/>
    </w:pPr>
    <w:rPr>
      <w:rFonts w:asciiTheme="minorHAnsi" w:hAnsiTheme="minorHAnsi"/>
      <w:sz w:val="18"/>
      <w:szCs w:val="18"/>
    </w:rPr>
  </w:style>
  <w:style w:type="paragraph" w:styleId="TDC9">
    <w:name w:val="toc 9"/>
    <w:basedOn w:val="Normal"/>
    <w:next w:val="Normal"/>
    <w:autoRedefine/>
    <w:uiPriority w:val="39"/>
    <w:rsid w:val="00B63F26"/>
    <w:pPr>
      <w:ind w:left="1760"/>
      <w:jc w:val="left"/>
    </w:pPr>
    <w:rPr>
      <w:rFonts w:asciiTheme="minorHAnsi" w:hAnsiTheme="minorHAnsi"/>
      <w:sz w:val="18"/>
      <w:szCs w:val="18"/>
    </w:rPr>
  </w:style>
  <w:style w:type="character" w:styleId="Hipervnculo">
    <w:name w:val="Hyperlink"/>
    <w:uiPriority w:val="99"/>
    <w:rsid w:val="008B7330"/>
    <w:rPr>
      <w:color w:val="0000FF"/>
      <w:u w:val="single"/>
    </w:rPr>
  </w:style>
  <w:style w:type="character" w:styleId="Nmerodelnea">
    <w:name w:val="line number"/>
    <w:basedOn w:val="Fuentedeprrafopredeter"/>
    <w:rsid w:val="000D2A37"/>
  </w:style>
  <w:style w:type="character" w:styleId="Hipervnculovisitado">
    <w:name w:val="FollowedHyperlink"/>
    <w:uiPriority w:val="99"/>
    <w:rsid w:val="008B7330"/>
    <w:rPr>
      <w:color w:val="800080"/>
      <w:u w:val="single"/>
    </w:rPr>
  </w:style>
  <w:style w:type="paragraph" w:styleId="Textodeglobo">
    <w:name w:val="Balloon Text"/>
    <w:basedOn w:val="Normal"/>
    <w:link w:val="TextodegloboCar"/>
    <w:semiHidden/>
    <w:rsid w:val="008B7330"/>
    <w:rPr>
      <w:rFonts w:ascii="Tahoma" w:hAnsi="Tahoma"/>
      <w:sz w:val="16"/>
      <w:szCs w:val="16"/>
      <w:lang w:val="x-none"/>
    </w:rPr>
  </w:style>
  <w:style w:type="paragraph" w:customStyle="1" w:styleId="CarCarCharCharCarCarCharChar">
    <w:name w:val="Car Car Char Char Car Car Char Char"/>
    <w:basedOn w:val="Normal"/>
    <w:rsid w:val="000D2A37"/>
    <w:pPr>
      <w:spacing w:after="160" w:line="240" w:lineRule="exact"/>
    </w:pPr>
    <w:rPr>
      <w:sz w:val="20"/>
      <w:lang w:val="en-US" w:eastAsia="en-US"/>
    </w:rPr>
  </w:style>
  <w:style w:type="paragraph" w:customStyle="1" w:styleId="Default">
    <w:name w:val="Default"/>
    <w:rsid w:val="000D2A37"/>
    <w:pPr>
      <w:autoSpaceDE w:val="0"/>
      <w:autoSpaceDN w:val="0"/>
      <w:adjustRightInd w:val="0"/>
    </w:pPr>
    <w:rPr>
      <w:rFonts w:ascii="TimesNewRoman" w:hAnsi="TimesNewRoman"/>
      <w:lang w:val="es-ES" w:eastAsia="es-ES"/>
    </w:rPr>
  </w:style>
  <w:style w:type="paragraph" w:customStyle="1" w:styleId="BodyTextNoIndent">
    <w:name w:val="BodyText NoIndent"/>
    <w:basedOn w:val="Default"/>
    <w:next w:val="Default"/>
    <w:rsid w:val="000D2A37"/>
    <w:rPr>
      <w:szCs w:val="24"/>
    </w:rPr>
  </w:style>
  <w:style w:type="table" w:styleId="Tablaconcuadrcula">
    <w:name w:val="Table Grid"/>
    <w:basedOn w:val="Tablanormal"/>
    <w:uiPriority w:val="39"/>
    <w:rsid w:val="008B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
    <w:name w:val="Car Car Char Char"/>
    <w:basedOn w:val="Normal"/>
    <w:rsid w:val="00076820"/>
    <w:pPr>
      <w:spacing w:after="160" w:line="240" w:lineRule="exact"/>
    </w:pPr>
    <w:rPr>
      <w:sz w:val="20"/>
      <w:lang w:val="en-US" w:eastAsia="en-US"/>
    </w:rPr>
  </w:style>
  <w:style w:type="character" w:customStyle="1" w:styleId="ndradChar">
    <w:name w:val="ändrad Char"/>
    <w:aliases w:val=" ändrad Char Char,Body Text Char, ändrad Char"/>
    <w:uiPriority w:val="99"/>
    <w:rsid w:val="006856F6"/>
    <w:rPr>
      <w:rFonts w:ascii="Arial" w:hAnsi="Arial"/>
      <w:sz w:val="24"/>
      <w:szCs w:val="24"/>
      <w:lang w:val="es-PE"/>
    </w:rPr>
  </w:style>
  <w:style w:type="paragraph" w:styleId="Sangra2detindependiente">
    <w:name w:val="Body Text Indent 2"/>
    <w:basedOn w:val="Normal"/>
    <w:link w:val="Sangra2detindependienteCar"/>
    <w:rsid w:val="008B7330"/>
    <w:pPr>
      <w:ind w:left="1134"/>
    </w:pPr>
    <w:rPr>
      <w:lang w:val="es-MX"/>
    </w:rPr>
  </w:style>
  <w:style w:type="paragraph" w:styleId="Sangra3detindependiente">
    <w:name w:val="Body Text Indent 3"/>
    <w:basedOn w:val="Normal"/>
    <w:link w:val="Sangra3detindependienteCar"/>
    <w:rsid w:val="008B7330"/>
    <w:pPr>
      <w:ind w:left="1276"/>
    </w:pPr>
    <w:rPr>
      <w:lang w:val="es-MX"/>
    </w:rPr>
  </w:style>
  <w:style w:type="character" w:customStyle="1" w:styleId="ndradCar">
    <w:name w:val="ändrad Car"/>
    <w:semiHidden/>
    <w:rsid w:val="00402DC8"/>
    <w:rPr>
      <w:rFonts w:ascii="Arial" w:hAnsi="Arial" w:cs="Arial"/>
      <w:sz w:val="24"/>
      <w:szCs w:val="24"/>
      <w:lang w:val="es-PE"/>
    </w:rPr>
  </w:style>
  <w:style w:type="paragraph" w:styleId="Mapadeldocumento">
    <w:name w:val="Document Map"/>
    <w:basedOn w:val="Normal"/>
    <w:link w:val="MapadeldocumentoCar"/>
    <w:semiHidden/>
    <w:rsid w:val="008B7330"/>
    <w:pPr>
      <w:shd w:val="clear" w:color="auto" w:fill="000080"/>
    </w:pPr>
    <w:rPr>
      <w:rFonts w:ascii="Tahoma" w:hAnsi="Tahoma"/>
      <w:sz w:val="20"/>
      <w:lang w:val="x-none"/>
    </w:rPr>
  </w:style>
  <w:style w:type="character" w:customStyle="1" w:styleId="MapadeldocumentoCar">
    <w:name w:val="Mapa del documento Car"/>
    <w:link w:val="Mapadeldocumento"/>
    <w:semiHidden/>
    <w:rsid w:val="008B7330"/>
    <w:rPr>
      <w:rFonts w:ascii="Tahoma" w:hAnsi="Tahoma" w:cs="Tahoma"/>
      <w:shd w:val="clear" w:color="auto" w:fill="000080"/>
      <w:lang w:eastAsia="es-ES"/>
    </w:rPr>
  </w:style>
  <w:style w:type="numbering" w:styleId="111111">
    <w:name w:val="Outline List 2"/>
    <w:basedOn w:val="Sinlista"/>
    <w:rsid w:val="008B7330"/>
    <w:pPr>
      <w:numPr>
        <w:numId w:val="1"/>
      </w:numPr>
    </w:pPr>
  </w:style>
  <w:style w:type="paragraph" w:customStyle="1" w:styleId="Ayuda">
    <w:name w:val="Ayuda"/>
    <w:basedOn w:val="Normal"/>
    <w:rsid w:val="008B7330"/>
    <w:rPr>
      <w:rFonts w:cs="Arial"/>
      <w:color w:val="0000FF"/>
      <w:sz w:val="20"/>
      <w:lang w:val="pt-BR" w:eastAsia="en-US"/>
    </w:rPr>
  </w:style>
  <w:style w:type="paragraph" w:customStyle="1" w:styleId="CarCarCharCharCarCarCarCarCharCharCarCarCharCharCarCarCharCharCarCarCharCharCarCarCharChar">
    <w:name w:val="Car Car Char Char Car Car Car Car Char Char Car Car Char Char Car Car Char Char Car Car Char Char Car Car Char Char"/>
    <w:basedOn w:val="Normal"/>
    <w:uiPriority w:val="99"/>
    <w:rsid w:val="008B7330"/>
    <w:pPr>
      <w:spacing w:after="160" w:line="240" w:lineRule="exact"/>
    </w:pPr>
    <w:rPr>
      <w:rFonts w:cs="Arial"/>
      <w:sz w:val="20"/>
      <w:lang w:val="en-US" w:eastAsia="en-US"/>
    </w:rPr>
  </w:style>
  <w:style w:type="paragraph" w:customStyle="1" w:styleId="CarCarCharCharCarCarCharChar2">
    <w:name w:val="Car Car Char Char Car Car Char Char2"/>
    <w:basedOn w:val="Normal"/>
    <w:uiPriority w:val="99"/>
    <w:rsid w:val="008B7330"/>
    <w:pPr>
      <w:spacing w:after="160" w:line="240" w:lineRule="exact"/>
    </w:pPr>
    <w:rPr>
      <w:rFonts w:cs="Arial"/>
      <w:sz w:val="20"/>
      <w:lang w:val="en-US" w:eastAsia="en-US"/>
    </w:rPr>
  </w:style>
  <w:style w:type="paragraph" w:customStyle="1" w:styleId="CharChar">
    <w:name w:val="Char Char"/>
    <w:basedOn w:val="Normal"/>
    <w:rsid w:val="008B7330"/>
    <w:pPr>
      <w:spacing w:after="160" w:line="240" w:lineRule="exact"/>
    </w:pPr>
    <w:rPr>
      <w:rFonts w:cs="Arial"/>
      <w:sz w:val="20"/>
      <w:lang w:val="en-US" w:eastAsia="en-US"/>
    </w:rPr>
  </w:style>
  <w:style w:type="paragraph" w:customStyle="1" w:styleId="CharCharCarCarCharCharCarCarCharChar">
    <w:name w:val="Char Char Car Car Char Char Car Car Char Char"/>
    <w:basedOn w:val="Normal"/>
    <w:rsid w:val="008B7330"/>
    <w:pPr>
      <w:spacing w:after="160" w:line="240" w:lineRule="exact"/>
    </w:pPr>
    <w:rPr>
      <w:rFonts w:cs="Arial"/>
      <w:sz w:val="20"/>
      <w:lang w:val="en-US" w:eastAsia="en-US"/>
    </w:rPr>
  </w:style>
  <w:style w:type="paragraph" w:customStyle="1" w:styleId="CM26">
    <w:name w:val="CM26"/>
    <w:basedOn w:val="Normal"/>
    <w:next w:val="Normal"/>
    <w:rsid w:val="008B7330"/>
    <w:pPr>
      <w:widowControl w:val="0"/>
      <w:autoSpaceDE w:val="0"/>
      <w:autoSpaceDN w:val="0"/>
      <w:adjustRightInd w:val="0"/>
      <w:spacing w:after="233"/>
    </w:pPr>
    <w:rPr>
      <w:sz w:val="20"/>
      <w:szCs w:val="24"/>
    </w:rPr>
  </w:style>
  <w:style w:type="paragraph" w:customStyle="1" w:styleId="ContinuarTitulo2">
    <w:name w:val="Continuar Titulo 2"/>
    <w:basedOn w:val="Normal"/>
    <w:rsid w:val="008B7330"/>
    <w:pPr>
      <w:ind w:left="360"/>
      <w:outlineLvl w:val="1"/>
    </w:pPr>
    <w:rPr>
      <w:rFonts w:ascii="Times New Roman" w:hAnsi="Times New Roman"/>
      <w:szCs w:val="24"/>
      <w:lang w:val="es-ES_tradnl"/>
    </w:rPr>
  </w:style>
  <w:style w:type="paragraph" w:customStyle="1" w:styleId="deltitulo2">
    <w:name w:val="deltitulo2"/>
    <w:rsid w:val="008B7330"/>
    <w:pPr>
      <w:ind w:left="567"/>
      <w:jc w:val="both"/>
    </w:pPr>
    <w:rPr>
      <w:rFonts w:ascii="Arial" w:hAnsi="Arial"/>
      <w:lang w:val="es-ES" w:eastAsia="es-ES"/>
    </w:rPr>
  </w:style>
  <w:style w:type="paragraph" w:customStyle="1" w:styleId="Encabezadoh">
    <w:name w:val="Encabezado.h"/>
    <w:basedOn w:val="Normal"/>
    <w:rsid w:val="008B7330"/>
    <w:pPr>
      <w:tabs>
        <w:tab w:val="center" w:pos="4252"/>
        <w:tab w:val="right" w:pos="8504"/>
      </w:tabs>
      <w:ind w:left="873"/>
    </w:pPr>
    <w:rPr>
      <w:rFonts w:ascii="Garamond" w:hAnsi="Garamond"/>
      <w:sz w:val="23"/>
      <w:lang w:val="es-ES_tradnl"/>
    </w:rPr>
  </w:style>
  <w:style w:type="paragraph" w:customStyle="1" w:styleId="Estilo1Arial10ptIzquierda063cmDerecha038cm">
    <w:name w:val="Estilo 1 Arial 10 pt Izquierda:  0.63 cm Derecha:  0.38 cm"/>
    <w:basedOn w:val="Normal"/>
    <w:rsid w:val="008B7330"/>
    <w:pPr>
      <w:ind w:left="360" w:right="214"/>
    </w:pPr>
    <w:rPr>
      <w:sz w:val="20"/>
    </w:rPr>
  </w:style>
  <w:style w:type="paragraph" w:customStyle="1" w:styleId="EstiloTtulo4Justificado">
    <w:name w:val="Estilo Título 4 + Justificado"/>
    <w:basedOn w:val="Ttulo4"/>
    <w:rsid w:val="008B7330"/>
    <w:pPr>
      <w:numPr>
        <w:ilvl w:val="0"/>
        <w:numId w:val="0"/>
      </w:numPr>
    </w:pPr>
    <w:rPr>
      <w:b w:val="0"/>
      <w:u w:val="single"/>
    </w:rPr>
  </w:style>
  <w:style w:type="paragraph" w:customStyle="1" w:styleId="EstiloTtulo4Negrita">
    <w:name w:val="Estilo Título 4 + Negrita"/>
    <w:basedOn w:val="Ttulo4"/>
    <w:rsid w:val="008B7330"/>
    <w:pPr>
      <w:numPr>
        <w:ilvl w:val="0"/>
        <w:numId w:val="0"/>
      </w:numPr>
      <w:jc w:val="center"/>
    </w:pPr>
    <w:rPr>
      <w:bCs/>
      <w:szCs w:val="24"/>
      <w:u w:val="single"/>
    </w:rPr>
  </w:style>
  <w:style w:type="paragraph" w:styleId="HTMLconformatoprevio">
    <w:name w:val="HTML Preformatted"/>
    <w:basedOn w:val="Normal"/>
    <w:link w:val="HTMLconformatoprevioCar"/>
    <w:rsid w:val="008B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conformatoprevioCar">
    <w:name w:val="HTML con formato previo Car"/>
    <w:link w:val="HTMLconformatoprevio"/>
    <w:rsid w:val="008B7330"/>
    <w:rPr>
      <w:rFonts w:ascii="Courier New" w:hAnsi="Courier New" w:cs="Courier New"/>
      <w:lang w:eastAsia="es-ES"/>
    </w:rPr>
  </w:style>
  <w:style w:type="paragraph" w:styleId="ndice5">
    <w:name w:val="index 5"/>
    <w:basedOn w:val="Normal"/>
    <w:next w:val="Normal"/>
    <w:autoRedefine/>
    <w:semiHidden/>
    <w:rsid w:val="008B7330"/>
    <w:pPr>
      <w:ind w:left="1100" w:hanging="220"/>
    </w:pPr>
  </w:style>
  <w:style w:type="paragraph" w:customStyle="1" w:styleId="InfoBlue">
    <w:name w:val="InfoBlue"/>
    <w:basedOn w:val="Normal"/>
    <w:next w:val="Textoindependiente"/>
    <w:autoRedefine/>
    <w:qFormat/>
    <w:rsid w:val="00F2662D"/>
    <w:pPr>
      <w:widowControl w:val="0"/>
      <w:spacing w:line="240" w:lineRule="auto"/>
      <w:jc w:val="center"/>
    </w:pPr>
    <w:rPr>
      <w:rFonts w:cs="Arial"/>
      <w:b/>
      <w:sz w:val="24"/>
      <w:szCs w:val="24"/>
      <w:lang w:eastAsia="en-US"/>
    </w:rPr>
  </w:style>
  <w:style w:type="paragraph" w:customStyle="1" w:styleId="Normalver1">
    <w:name w:val="Normal ver 1"/>
    <w:basedOn w:val="Normal"/>
    <w:rsid w:val="008B7330"/>
    <w:pPr>
      <w:ind w:left="708"/>
    </w:pPr>
    <w:rPr>
      <w:rFonts w:ascii="Times New Roman" w:hAnsi="Times New Roman"/>
      <w:sz w:val="24"/>
      <w:szCs w:val="24"/>
    </w:rPr>
  </w:style>
  <w:style w:type="paragraph" w:customStyle="1" w:styleId="Normalver2">
    <w:name w:val="Normal ver 2"/>
    <w:basedOn w:val="Normalver1"/>
    <w:rsid w:val="008B7330"/>
    <w:rPr>
      <w:rFonts w:ascii="Arial" w:hAnsi="Arial" w:cs="Arial"/>
    </w:rPr>
  </w:style>
  <w:style w:type="paragraph" w:customStyle="1" w:styleId="Normalver2CarCar">
    <w:name w:val="Normal ver 2 Car Car"/>
    <w:basedOn w:val="Normal"/>
    <w:rsid w:val="008B7330"/>
    <w:pPr>
      <w:ind w:left="708"/>
    </w:pPr>
    <w:rPr>
      <w:rFonts w:cs="Arial"/>
      <w:sz w:val="24"/>
      <w:szCs w:val="24"/>
    </w:rPr>
  </w:style>
  <w:style w:type="paragraph" w:customStyle="1" w:styleId="Normalver3">
    <w:name w:val="Normal ver 3"/>
    <w:basedOn w:val="Normal"/>
    <w:rsid w:val="008B7330"/>
    <w:pPr>
      <w:ind w:left="708"/>
    </w:pPr>
    <w:rPr>
      <w:rFonts w:cs="Arial"/>
      <w:sz w:val="24"/>
      <w:szCs w:val="24"/>
    </w:rPr>
  </w:style>
  <w:style w:type="paragraph" w:customStyle="1" w:styleId="ONPTITLE">
    <w:name w:val="ONP TITLE"/>
    <w:basedOn w:val="Normal"/>
    <w:qFormat/>
    <w:rsid w:val="008B7330"/>
    <w:pPr>
      <w:outlineLvl w:val="0"/>
    </w:pPr>
    <w:rPr>
      <w:b/>
      <w:sz w:val="28"/>
      <w:szCs w:val="28"/>
    </w:rPr>
  </w:style>
  <w:style w:type="paragraph" w:customStyle="1" w:styleId="P1">
    <w:name w:val="P1"/>
    <w:basedOn w:val="Normal"/>
    <w:rsid w:val="008B7330"/>
    <w:rPr>
      <w:rFonts w:ascii="Times New Roman" w:hAnsi="Times New Roman"/>
      <w:sz w:val="24"/>
      <w:szCs w:val="24"/>
    </w:rPr>
  </w:style>
  <w:style w:type="paragraph" w:customStyle="1" w:styleId="P2">
    <w:name w:val="P2"/>
    <w:basedOn w:val="Normal"/>
    <w:rsid w:val="008B7330"/>
    <w:pPr>
      <w:ind w:left="340"/>
    </w:pPr>
    <w:rPr>
      <w:rFonts w:ascii="Times New Roman" w:hAnsi="Times New Roman"/>
      <w:sz w:val="24"/>
      <w:szCs w:val="24"/>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TITULO,Imagen 01."/>
    <w:basedOn w:val="Normal"/>
    <w:link w:val="PrrafodelistaCar"/>
    <w:uiPriority w:val="34"/>
    <w:qFormat/>
    <w:rsid w:val="008B7330"/>
    <w:pPr>
      <w:ind w:left="720"/>
      <w:contextualSpacing/>
    </w:pPr>
    <w:rPr>
      <w:rFonts w:cs="Arial"/>
      <w:sz w:val="20"/>
      <w:lang w:eastAsia="es-PE"/>
    </w:rPr>
  </w:style>
  <w:style w:type="paragraph" w:customStyle="1" w:styleId="ParrafoSiguienteTitulo2">
    <w:name w:val="Parrafo Siguiente Titulo 2"/>
    <w:basedOn w:val="Normal"/>
    <w:rsid w:val="008B7330"/>
    <w:pPr>
      <w:ind w:left="360"/>
    </w:pPr>
    <w:rPr>
      <w:rFonts w:cs="Arial"/>
      <w:sz w:val="20"/>
      <w:lang w:eastAsia="en-US"/>
    </w:rPr>
  </w:style>
  <w:style w:type="paragraph" w:customStyle="1" w:styleId="ParrafoSiguienteTitulo4">
    <w:name w:val="Parrafo Siguiente Titulo 4"/>
    <w:basedOn w:val="Normal"/>
    <w:rsid w:val="008B7330"/>
    <w:pPr>
      <w:ind w:left="1080"/>
    </w:pPr>
    <w:rPr>
      <w:rFonts w:cs="Arial"/>
      <w:sz w:val="20"/>
      <w:lang w:eastAsia="en-US"/>
    </w:rPr>
  </w:style>
  <w:style w:type="paragraph" w:customStyle="1" w:styleId="ParrafoSiguienteTitulo5">
    <w:name w:val="Parrafo Siguiente Titulo 5"/>
    <w:basedOn w:val="Normal"/>
    <w:rsid w:val="008B7330"/>
    <w:pPr>
      <w:ind w:left="1440"/>
    </w:pPr>
    <w:rPr>
      <w:rFonts w:cs="Arial"/>
      <w:sz w:val="20"/>
      <w:lang w:eastAsia="en-US"/>
    </w:rPr>
  </w:style>
  <w:style w:type="paragraph" w:customStyle="1" w:styleId="Ttulo3ver1Car">
    <w:name w:val="Título 3 ver 1 Car"/>
    <w:basedOn w:val="Ttulo3"/>
    <w:rsid w:val="008B7330"/>
    <w:pPr>
      <w:numPr>
        <w:ilvl w:val="0"/>
        <w:numId w:val="0"/>
      </w:numPr>
      <w:spacing w:before="120" w:after="60"/>
    </w:pPr>
    <w:rPr>
      <w:b w:val="0"/>
      <w:bCs/>
      <w:szCs w:val="26"/>
    </w:rPr>
  </w:style>
  <w:style w:type="paragraph" w:customStyle="1" w:styleId="sangria01">
    <w:name w:val="sangria 01"/>
    <w:basedOn w:val="Ttulo3ver1Car"/>
    <w:rsid w:val="008B7330"/>
    <w:pPr>
      <w:numPr>
        <w:numId w:val="3"/>
      </w:numPr>
    </w:pPr>
    <w:rPr>
      <w:u w:val="single"/>
    </w:rPr>
  </w:style>
  <w:style w:type="paragraph" w:styleId="Sinespaciado">
    <w:name w:val="No Spacing"/>
    <w:uiPriority w:val="1"/>
    <w:qFormat/>
    <w:rsid w:val="008B7330"/>
    <w:rPr>
      <w:rFonts w:ascii="Calibri" w:hAnsi="Calibri"/>
      <w:sz w:val="22"/>
      <w:szCs w:val="22"/>
      <w:lang w:val="en-US" w:eastAsia="en-US"/>
    </w:rPr>
  </w:style>
  <w:style w:type="paragraph" w:customStyle="1" w:styleId="StyleGPNormalBlueLeft1cm">
    <w:name w:val="Style GP Normal + Blue Left:  1 cm"/>
    <w:basedOn w:val="Normal"/>
    <w:autoRedefine/>
    <w:rsid w:val="008B7330"/>
    <w:pPr>
      <w:ind w:left="432"/>
    </w:pPr>
    <w:rPr>
      <w:noProof/>
      <w:color w:val="0000FF"/>
      <w:sz w:val="20"/>
      <w:lang w:eastAsia="en-US"/>
    </w:rPr>
  </w:style>
  <w:style w:type="paragraph" w:customStyle="1" w:styleId="Ttulo3ver2">
    <w:name w:val="Título 3 ver 2"/>
    <w:basedOn w:val="Ttulo3ver1Car"/>
    <w:rsid w:val="008B7330"/>
  </w:style>
  <w:style w:type="paragraph" w:customStyle="1" w:styleId="StyleTtulo3ver2Left1cm">
    <w:name w:val="Style Título 3 ver 2 + Left:  1 cm"/>
    <w:basedOn w:val="Ttulo3ver2"/>
    <w:rsid w:val="008B7330"/>
    <w:pPr>
      <w:spacing w:before="240"/>
      <w:ind w:left="1134"/>
    </w:pPr>
    <w:rPr>
      <w:b/>
      <w:sz w:val="26"/>
    </w:rPr>
  </w:style>
  <w:style w:type="paragraph" w:customStyle="1" w:styleId="Tabla">
    <w:name w:val="Tabla"/>
    <w:basedOn w:val="Normal"/>
    <w:rsid w:val="008B7330"/>
    <w:rPr>
      <w:rFonts w:ascii="Arial Narrow" w:hAnsi="Arial Narrow"/>
      <w:b/>
      <w:noProof/>
      <w:lang w:val="es-ES_tradnl"/>
    </w:rPr>
  </w:style>
  <w:style w:type="paragraph" w:customStyle="1" w:styleId="tabla0">
    <w:name w:val="tabla"/>
    <w:basedOn w:val="Normal"/>
    <w:rsid w:val="008B7330"/>
    <w:pPr>
      <w:jc w:val="left"/>
    </w:pPr>
    <w:rPr>
      <w:rFonts w:ascii="Arial Narrow" w:hAnsi="Arial Narrow"/>
      <w:b/>
      <w:bCs/>
      <w:szCs w:val="22"/>
      <w:lang w:val="es-ES"/>
    </w:rPr>
  </w:style>
  <w:style w:type="table" w:styleId="Tablacontema">
    <w:name w:val="Table Theme"/>
    <w:basedOn w:val="Tablanormal"/>
    <w:rsid w:val="008B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TableText"/>
    <w:qFormat/>
    <w:rsid w:val="008B7330"/>
    <w:pPr>
      <w:spacing w:before="120" w:after="120"/>
      <w:jc w:val="center"/>
    </w:pPr>
    <w:rPr>
      <w:b/>
    </w:rPr>
  </w:style>
  <w:style w:type="paragraph" w:styleId="Textodebloque">
    <w:name w:val="Block Text"/>
    <w:basedOn w:val="Normal"/>
    <w:rsid w:val="008B7330"/>
    <w:pPr>
      <w:ind w:left="567" w:right="567"/>
    </w:pPr>
    <w:rPr>
      <w:rFonts w:cs="Arial"/>
      <w:szCs w:val="24"/>
    </w:rPr>
  </w:style>
  <w:style w:type="paragraph" w:styleId="Textosinformato">
    <w:name w:val="Plain Text"/>
    <w:basedOn w:val="Normal"/>
    <w:link w:val="TextosinformatoCar"/>
    <w:rsid w:val="008B7330"/>
    <w:rPr>
      <w:rFonts w:ascii="Courier New" w:hAnsi="Courier New"/>
      <w:sz w:val="20"/>
      <w:lang w:val="x-none"/>
    </w:rPr>
  </w:style>
  <w:style w:type="character" w:customStyle="1" w:styleId="TextosinformatoCar">
    <w:name w:val="Texto sin formato Car"/>
    <w:link w:val="Textosinformato"/>
    <w:rsid w:val="008B7330"/>
    <w:rPr>
      <w:rFonts w:ascii="Courier New" w:hAnsi="Courier New"/>
      <w:lang w:eastAsia="es-ES"/>
    </w:rPr>
  </w:style>
  <w:style w:type="paragraph" w:customStyle="1" w:styleId="Ttulo0">
    <w:name w:val="Título 0"/>
    <w:basedOn w:val="Normal"/>
    <w:rsid w:val="008B7330"/>
    <w:rPr>
      <w:rFonts w:cs="Arial"/>
      <w:b/>
      <w:sz w:val="32"/>
      <w:lang w:eastAsia="en-US"/>
    </w:rPr>
  </w:style>
  <w:style w:type="paragraph" w:customStyle="1" w:styleId="Titulo2">
    <w:name w:val="Titulo2"/>
    <w:basedOn w:val="Ttulo1"/>
    <w:rsid w:val="008B7330"/>
    <w:rPr>
      <w:snapToGrid w:val="0"/>
    </w:rPr>
  </w:style>
  <w:style w:type="paragraph" w:customStyle="1" w:styleId="Titulo20">
    <w:name w:val="Titulo 2"/>
    <w:basedOn w:val="Titulo2"/>
    <w:rsid w:val="008B7330"/>
    <w:rPr>
      <w:snapToGrid/>
    </w:rPr>
  </w:style>
  <w:style w:type="paragraph" w:customStyle="1" w:styleId="Titulo3">
    <w:name w:val="Titulo 3"/>
    <w:basedOn w:val="Titulo20"/>
    <w:rsid w:val="008B7330"/>
  </w:style>
  <w:style w:type="paragraph" w:customStyle="1" w:styleId="Ttulo3ver1">
    <w:name w:val="Título 3 ver 1"/>
    <w:basedOn w:val="Ttulo3"/>
    <w:rsid w:val="008B7330"/>
    <w:pPr>
      <w:numPr>
        <w:ilvl w:val="0"/>
        <w:numId w:val="0"/>
      </w:numPr>
      <w:spacing w:before="120" w:after="60"/>
    </w:pPr>
    <w:rPr>
      <w:b w:val="0"/>
      <w:bCs/>
      <w:szCs w:val="26"/>
    </w:rPr>
  </w:style>
  <w:style w:type="character" w:customStyle="1" w:styleId="Ttulo3ver1CarCar1">
    <w:name w:val="Título 3 ver 1 Car Car1"/>
    <w:rsid w:val="008B7330"/>
    <w:rPr>
      <w:rFonts w:ascii="Arial" w:hAnsi="Arial" w:cs="Arial"/>
      <w:b/>
      <w:bCs/>
      <w:sz w:val="26"/>
      <w:szCs w:val="26"/>
      <w:lang w:val="es-ES" w:eastAsia="es-ES" w:bidi="ar-SA"/>
    </w:rPr>
  </w:style>
  <w:style w:type="paragraph" w:customStyle="1" w:styleId="Ttulo3ver10CarCar">
    <w:name w:val="Título 3 ver 10 Car Car"/>
    <w:basedOn w:val="Ttulo3ver1Car"/>
    <w:rsid w:val="008B7330"/>
  </w:style>
  <w:style w:type="paragraph" w:customStyle="1" w:styleId="Titulo4">
    <w:name w:val="Titulo 4"/>
    <w:basedOn w:val="Titulo3"/>
    <w:rsid w:val="008B7330"/>
    <w:pPr>
      <w:outlineLvl w:val="2"/>
    </w:pPr>
  </w:style>
  <w:style w:type="paragraph" w:customStyle="1" w:styleId="Ttulo4Justificado">
    <w:name w:val="Título 4 + Justificado"/>
    <w:basedOn w:val="Ttulo3"/>
    <w:rsid w:val="008B7330"/>
    <w:pPr>
      <w:numPr>
        <w:ilvl w:val="0"/>
        <w:numId w:val="0"/>
      </w:numPr>
      <w:tabs>
        <w:tab w:val="num" w:pos="2160"/>
      </w:tabs>
      <w:ind w:left="1728" w:hanging="648"/>
    </w:pPr>
  </w:style>
  <w:style w:type="paragraph" w:customStyle="1" w:styleId="Titulo40">
    <w:name w:val="Titulo4"/>
    <w:basedOn w:val="Normal"/>
    <w:rsid w:val="008B7330"/>
    <w:pPr>
      <w:ind w:left="709"/>
    </w:pPr>
    <w:rPr>
      <w:b/>
      <w:snapToGrid w:val="0"/>
    </w:rPr>
  </w:style>
  <w:style w:type="character" w:customStyle="1" w:styleId="Ttulo1Car">
    <w:name w:val="Título 1 Car"/>
    <w:link w:val="Ttulo1"/>
    <w:uiPriority w:val="9"/>
    <w:qFormat/>
    <w:rsid w:val="009F6D1A"/>
    <w:rPr>
      <w:rFonts w:ascii="Arial" w:eastAsia="Calibri" w:hAnsi="Arial"/>
      <w:b/>
      <w:sz w:val="22"/>
      <w:szCs w:val="22"/>
      <w:lang w:val="x-none" w:eastAsia="es-ES"/>
    </w:rPr>
  </w:style>
  <w:style w:type="character" w:customStyle="1" w:styleId="Ttulo2Car">
    <w:name w:val="Título 2 Car"/>
    <w:link w:val="Ttulo2"/>
    <w:uiPriority w:val="9"/>
    <w:qFormat/>
    <w:rsid w:val="006A213A"/>
    <w:rPr>
      <w:rFonts w:ascii="Arial" w:eastAsia="Calibri" w:hAnsi="Arial"/>
      <w:b/>
      <w:sz w:val="22"/>
      <w:lang w:val="x-none" w:eastAsia="es-ES"/>
    </w:rPr>
  </w:style>
  <w:style w:type="character" w:customStyle="1" w:styleId="Ttulo3Car">
    <w:name w:val="Título 3 Car"/>
    <w:link w:val="Ttulo3"/>
    <w:rsid w:val="008D231B"/>
    <w:rPr>
      <w:rFonts w:ascii="Arial" w:eastAsia="Calibri" w:hAnsi="Arial"/>
      <w:b/>
      <w:sz w:val="22"/>
      <w:lang w:val="x-none" w:eastAsia="es-ES"/>
    </w:rPr>
  </w:style>
  <w:style w:type="character" w:customStyle="1" w:styleId="Ttulo4Car">
    <w:name w:val="Título 4 Car"/>
    <w:link w:val="Ttulo4"/>
    <w:rsid w:val="00605D18"/>
    <w:rPr>
      <w:rFonts w:ascii="Arial" w:eastAsia="Calibri" w:hAnsi="Arial"/>
      <w:b/>
      <w:sz w:val="22"/>
      <w:lang w:val="x-none" w:eastAsia="es-ES"/>
    </w:rPr>
  </w:style>
  <w:style w:type="character" w:customStyle="1" w:styleId="Ttulo5Car">
    <w:name w:val="Título 5 Car"/>
    <w:link w:val="Ttulo5"/>
    <w:rsid w:val="005214B9"/>
    <w:rPr>
      <w:rFonts w:ascii="Arial" w:eastAsia="Calibri" w:hAnsi="Arial"/>
      <w:b/>
      <w:sz w:val="22"/>
      <w:lang w:val="x-none" w:eastAsia="es-ES"/>
    </w:rPr>
  </w:style>
  <w:style w:type="character" w:customStyle="1" w:styleId="Ttulo6Car">
    <w:name w:val="Título 6 Car"/>
    <w:link w:val="Ttulo6"/>
    <w:rsid w:val="00E3542F"/>
    <w:rPr>
      <w:rFonts w:ascii="Arial" w:eastAsia="Calibri" w:hAnsi="Arial"/>
      <w:b/>
      <w:sz w:val="22"/>
      <w:lang w:val="x-none" w:eastAsia="es-ES"/>
    </w:rPr>
  </w:style>
  <w:style w:type="character" w:customStyle="1" w:styleId="Ttulo7Car">
    <w:name w:val="Título 7 Car"/>
    <w:link w:val="Ttulo7"/>
    <w:rsid w:val="00E3542F"/>
    <w:rPr>
      <w:rFonts w:ascii="Arial" w:eastAsia="Calibri" w:hAnsi="Arial"/>
      <w:b/>
      <w:sz w:val="22"/>
      <w:lang w:val="x-none" w:eastAsia="es-ES"/>
    </w:rPr>
  </w:style>
  <w:style w:type="character" w:customStyle="1" w:styleId="Ttulo8Car">
    <w:name w:val="Título 8 Car"/>
    <w:link w:val="Ttulo8"/>
    <w:rsid w:val="00E3542F"/>
    <w:rPr>
      <w:rFonts w:ascii="Arial" w:eastAsia="Calibri" w:hAnsi="Arial"/>
      <w:b/>
      <w:sz w:val="22"/>
      <w:lang w:val="x-none" w:eastAsia="es-ES"/>
    </w:rPr>
  </w:style>
  <w:style w:type="character" w:customStyle="1" w:styleId="Ttulo9Car">
    <w:name w:val="Título 9 Car"/>
    <w:link w:val="Ttulo9"/>
    <w:rsid w:val="00E3542F"/>
    <w:rPr>
      <w:rFonts w:ascii="Arial" w:eastAsia="Calibri" w:hAnsi="Arial"/>
      <w:b/>
      <w:sz w:val="22"/>
      <w:lang w:val="x-none" w:eastAsia="es-ES"/>
    </w:rPr>
  </w:style>
  <w:style w:type="character" w:customStyle="1" w:styleId="EncabezadoCar">
    <w:name w:val="Encabezado Car"/>
    <w:aliases w:val="encabezado Car,h Car,Header Char Car"/>
    <w:link w:val="Encabezado"/>
    <w:rsid w:val="00E3542F"/>
    <w:rPr>
      <w:rFonts w:ascii="Arial" w:hAnsi="Arial"/>
      <w:sz w:val="22"/>
      <w:lang w:eastAsia="es-ES"/>
    </w:rPr>
  </w:style>
  <w:style w:type="character" w:customStyle="1" w:styleId="SubttuloCar">
    <w:name w:val="Subtítulo Car"/>
    <w:link w:val="Subttulo"/>
    <w:rsid w:val="00E3542F"/>
    <w:rPr>
      <w:i/>
      <w:color w:val="0000FF"/>
      <w:sz w:val="28"/>
      <w:lang w:val="en-US" w:eastAsia="es-ES" w:bidi="ar-SA"/>
    </w:rPr>
  </w:style>
  <w:style w:type="character" w:customStyle="1" w:styleId="Textoindependiente2Car">
    <w:name w:val="Texto independiente 2 Car"/>
    <w:link w:val="Textoindependiente2"/>
    <w:rsid w:val="00E3542F"/>
    <w:rPr>
      <w:rFonts w:ascii="Arial" w:hAnsi="Arial"/>
      <w:b/>
      <w:sz w:val="22"/>
      <w:lang w:eastAsia="es-E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E3542F"/>
    <w:rPr>
      <w:rFonts w:ascii="Arial" w:hAnsi="Arial"/>
      <w:lang w:eastAsia="es-ES"/>
    </w:rPr>
  </w:style>
  <w:style w:type="character" w:customStyle="1" w:styleId="PiedepginaCar">
    <w:name w:val="Pie de página Car"/>
    <w:aliases w:val="pie de página Car"/>
    <w:link w:val="Piedepgina"/>
    <w:uiPriority w:val="99"/>
    <w:rsid w:val="00E3542F"/>
    <w:rPr>
      <w:rFonts w:ascii="Arial" w:hAnsi="Arial"/>
      <w:sz w:val="22"/>
      <w:lang w:eastAsia="es-ES"/>
    </w:rPr>
  </w:style>
  <w:style w:type="character" w:customStyle="1" w:styleId="TextonotaalfinalCar">
    <w:name w:val="Texto nota al final Car"/>
    <w:link w:val="Textonotaalfinal"/>
    <w:semiHidden/>
    <w:rsid w:val="00E3542F"/>
    <w:rPr>
      <w:rFonts w:ascii="Arial" w:hAnsi="Arial"/>
      <w:sz w:val="18"/>
      <w:lang w:eastAsia="es-ES"/>
    </w:rPr>
  </w:style>
  <w:style w:type="character" w:customStyle="1" w:styleId="SangradetextonormalCar">
    <w:name w:val="Sangría de texto normal Car"/>
    <w:link w:val="Sangradetextonormal"/>
    <w:rsid w:val="00E3542F"/>
    <w:rPr>
      <w:rFonts w:ascii="Arial" w:hAnsi="Arial"/>
      <w:lang w:eastAsia="es-ES"/>
    </w:rPr>
  </w:style>
  <w:style w:type="character" w:customStyle="1" w:styleId="Textoindependiente3Car">
    <w:name w:val="Texto independiente 3 Car"/>
    <w:link w:val="Textoindependiente3"/>
    <w:rsid w:val="00E3542F"/>
    <w:rPr>
      <w:rFonts w:ascii="Arial" w:hAnsi="Arial"/>
      <w:sz w:val="16"/>
      <w:lang w:eastAsia="es-ES"/>
    </w:rPr>
  </w:style>
  <w:style w:type="character" w:customStyle="1" w:styleId="Sangra2detindependienteCar">
    <w:name w:val="Sangría 2 de t. independiente Car"/>
    <w:link w:val="Sangra2detindependiente"/>
    <w:rsid w:val="00E3542F"/>
    <w:rPr>
      <w:rFonts w:ascii="Arial" w:hAnsi="Arial"/>
      <w:sz w:val="22"/>
      <w:lang w:val="es-MX" w:eastAsia="es-ES"/>
    </w:rPr>
  </w:style>
  <w:style w:type="character" w:customStyle="1" w:styleId="Sangra3detindependienteCar">
    <w:name w:val="Sangría 3 de t. independiente Car"/>
    <w:link w:val="Sangra3detindependiente"/>
    <w:rsid w:val="00E3542F"/>
    <w:rPr>
      <w:rFonts w:ascii="Arial" w:hAnsi="Arial"/>
      <w:sz w:val="22"/>
      <w:lang w:val="es-MX" w:eastAsia="es-ES"/>
    </w:rPr>
  </w:style>
  <w:style w:type="character" w:customStyle="1" w:styleId="TextodegloboCar">
    <w:name w:val="Texto de globo Car"/>
    <w:link w:val="Textodeglobo"/>
    <w:semiHidden/>
    <w:rsid w:val="00E3542F"/>
    <w:rPr>
      <w:rFonts w:ascii="Tahoma" w:hAnsi="Tahoma" w:cs="Tahoma"/>
      <w:sz w:val="16"/>
      <w:szCs w:val="16"/>
      <w:lang w:eastAsia="es-ES"/>
    </w:rPr>
  </w:style>
  <w:style w:type="character" w:styleId="Refdecomentario">
    <w:name w:val="annotation reference"/>
    <w:semiHidden/>
    <w:rsid w:val="00E3542F"/>
    <w:rPr>
      <w:sz w:val="16"/>
      <w:szCs w:val="16"/>
    </w:rPr>
  </w:style>
  <w:style w:type="character" w:customStyle="1" w:styleId="TextocomentarioCar">
    <w:name w:val="Texto comentario Car"/>
    <w:link w:val="Textocomentario"/>
    <w:semiHidden/>
    <w:rsid w:val="00E3542F"/>
    <w:rPr>
      <w:rFonts w:ascii="Arial" w:hAnsi="Arial"/>
      <w:lang w:eastAsia="es-ES"/>
    </w:rPr>
  </w:style>
  <w:style w:type="paragraph" w:styleId="Textocomentario">
    <w:name w:val="annotation text"/>
    <w:basedOn w:val="Normal"/>
    <w:link w:val="TextocomentarioCar"/>
    <w:semiHidden/>
    <w:rsid w:val="00E3542F"/>
    <w:pPr>
      <w:spacing w:before="40" w:after="120" w:line="240" w:lineRule="auto"/>
      <w:jc w:val="left"/>
    </w:pPr>
    <w:rPr>
      <w:sz w:val="20"/>
      <w:lang w:val="x-none"/>
    </w:rPr>
  </w:style>
  <w:style w:type="character" w:customStyle="1" w:styleId="TextocomentarioCar1">
    <w:name w:val="Texto comentario Car1"/>
    <w:uiPriority w:val="99"/>
    <w:semiHidden/>
    <w:rsid w:val="00E3542F"/>
    <w:rPr>
      <w:rFonts w:ascii="Arial" w:hAnsi="Arial"/>
      <w:lang w:eastAsia="es-ES"/>
    </w:rPr>
  </w:style>
  <w:style w:type="character" w:customStyle="1" w:styleId="AsuntodelcomentarioCar">
    <w:name w:val="Asunto del comentario Car"/>
    <w:link w:val="Asuntodelcomentario"/>
    <w:semiHidden/>
    <w:rsid w:val="00E3542F"/>
    <w:rPr>
      <w:rFonts w:ascii="Arial" w:hAnsi="Arial"/>
      <w:b/>
      <w:bCs/>
      <w:lang w:eastAsia="es-ES"/>
    </w:rPr>
  </w:style>
  <w:style w:type="paragraph" w:styleId="Asuntodelcomentario">
    <w:name w:val="annotation subject"/>
    <w:basedOn w:val="Textocomentario"/>
    <w:next w:val="Textocomentario"/>
    <w:link w:val="AsuntodelcomentarioCar"/>
    <w:semiHidden/>
    <w:rsid w:val="00E3542F"/>
    <w:rPr>
      <w:b/>
      <w:bCs/>
    </w:rPr>
  </w:style>
  <w:style w:type="character" w:customStyle="1" w:styleId="AsuntodelcomentarioCar1">
    <w:name w:val="Asunto del comentario Car1"/>
    <w:uiPriority w:val="99"/>
    <w:semiHidden/>
    <w:rsid w:val="00E3542F"/>
    <w:rPr>
      <w:rFonts w:ascii="Arial" w:hAnsi="Arial"/>
      <w:b/>
      <w:bCs/>
      <w:lang w:eastAsia="es-ES"/>
    </w:rPr>
  </w:style>
  <w:style w:type="paragraph" w:customStyle="1" w:styleId="font5">
    <w:name w:val="font5"/>
    <w:basedOn w:val="Normal"/>
    <w:rsid w:val="00E3542F"/>
    <w:pPr>
      <w:spacing w:before="100" w:beforeAutospacing="1" w:after="100" w:afterAutospacing="1" w:line="240" w:lineRule="auto"/>
      <w:jc w:val="left"/>
    </w:pPr>
    <w:rPr>
      <w:rFonts w:ascii="Tahoma" w:hAnsi="Tahoma" w:cs="Tahoma"/>
      <w:color w:val="000000"/>
      <w:sz w:val="16"/>
      <w:szCs w:val="16"/>
      <w:lang w:val="en-US" w:eastAsia="en-US"/>
    </w:rPr>
  </w:style>
  <w:style w:type="paragraph" w:customStyle="1" w:styleId="font6">
    <w:name w:val="font6"/>
    <w:basedOn w:val="Normal"/>
    <w:rsid w:val="00E3542F"/>
    <w:pPr>
      <w:spacing w:before="100" w:beforeAutospacing="1" w:after="100" w:afterAutospacing="1" w:line="240" w:lineRule="auto"/>
      <w:jc w:val="left"/>
    </w:pPr>
    <w:rPr>
      <w:rFonts w:ascii="Tahoma" w:hAnsi="Tahoma" w:cs="Tahoma"/>
      <w:b/>
      <w:bCs/>
      <w:color w:val="000000"/>
      <w:sz w:val="16"/>
      <w:szCs w:val="16"/>
      <w:lang w:val="en-US" w:eastAsia="en-US"/>
    </w:rPr>
  </w:style>
  <w:style w:type="paragraph" w:customStyle="1" w:styleId="xl70">
    <w:name w:val="xl70"/>
    <w:basedOn w:val="Normal"/>
    <w:rsid w:val="00E3542F"/>
    <w:pPr>
      <w:spacing w:before="100" w:beforeAutospacing="1" w:after="100" w:afterAutospacing="1" w:line="240" w:lineRule="auto"/>
      <w:jc w:val="left"/>
    </w:pPr>
    <w:rPr>
      <w:rFonts w:ascii="Arial Narrow" w:hAnsi="Arial Narrow"/>
      <w:b/>
      <w:bCs/>
      <w:sz w:val="24"/>
      <w:szCs w:val="24"/>
      <w:lang w:val="en-US" w:eastAsia="en-US"/>
    </w:rPr>
  </w:style>
  <w:style w:type="paragraph" w:customStyle="1" w:styleId="xl71">
    <w:name w:val="xl71"/>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sz w:val="18"/>
      <w:szCs w:val="18"/>
      <w:lang w:val="en-US" w:eastAsia="en-US"/>
    </w:rPr>
  </w:style>
  <w:style w:type="paragraph" w:customStyle="1" w:styleId="xl72">
    <w:name w:val="xl72"/>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3">
    <w:name w:val="xl73"/>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4">
    <w:name w:val="xl74"/>
    <w:basedOn w:val="Normal"/>
    <w:rsid w:val="00E354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5">
    <w:name w:val="xl75"/>
    <w:basedOn w:val="Normal"/>
    <w:rsid w:val="00E354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6">
    <w:name w:val="xl76"/>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xl77">
    <w:name w:val="xl77"/>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xl78">
    <w:name w:val="xl78"/>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CGR-Normal5">
    <w:name w:val="CGR-Normal5"/>
    <w:basedOn w:val="CGR-Normal4"/>
    <w:link w:val="CGR-Normal5Car"/>
    <w:qFormat/>
    <w:rsid w:val="00663A40"/>
    <w:pPr>
      <w:ind w:left="1531"/>
    </w:pPr>
    <w:rPr>
      <w:lang w:eastAsia="es-PE"/>
    </w:rPr>
  </w:style>
  <w:style w:type="character" w:customStyle="1" w:styleId="CGR-Vieta3Car">
    <w:name w:val="CGR-Viñeta3 Car"/>
    <w:basedOn w:val="CGR-Vieta2Car"/>
    <w:link w:val="CGR-Vieta3"/>
    <w:rsid w:val="006B38FE"/>
    <w:rPr>
      <w:rFonts w:ascii="Arial" w:hAnsi="Arial" w:cs="Arial"/>
      <w:sz w:val="22"/>
      <w:szCs w:val="22"/>
      <w:lang w:val="es-PE" w:eastAsia="es-ES"/>
    </w:rPr>
  </w:style>
  <w:style w:type="paragraph" w:customStyle="1" w:styleId="CGR-Vieta5">
    <w:name w:val="CGR-Viñeta5"/>
    <w:basedOn w:val="CGR-Vieta4"/>
    <w:link w:val="CGR-Vieta5Car"/>
    <w:qFormat/>
    <w:rsid w:val="00663A40"/>
    <w:pPr>
      <w:ind w:left="1831"/>
    </w:pPr>
  </w:style>
  <w:style w:type="character" w:customStyle="1" w:styleId="CGR-Normal5Car">
    <w:name w:val="CGR-Normal5 Car"/>
    <w:basedOn w:val="CGR-Normal4Car"/>
    <w:link w:val="CGR-Normal5"/>
    <w:rsid w:val="00663A40"/>
    <w:rPr>
      <w:rFonts w:ascii="Arial" w:hAnsi="Arial" w:cs="Arial"/>
      <w:sz w:val="22"/>
      <w:szCs w:val="22"/>
      <w:lang w:val="es-PE" w:eastAsia="es-PE"/>
    </w:rPr>
  </w:style>
  <w:style w:type="paragraph" w:customStyle="1" w:styleId="CGR-Normal2">
    <w:name w:val="CGR-Normal2"/>
    <w:basedOn w:val="CGR-Normal1"/>
    <w:link w:val="CGR-Normal2Car"/>
    <w:qFormat/>
    <w:rsid w:val="00673179"/>
    <w:pPr>
      <w:ind w:left="510"/>
    </w:pPr>
  </w:style>
  <w:style w:type="character" w:customStyle="1" w:styleId="CGR-Vieta5Car">
    <w:name w:val="CGR-Viñeta5 Car"/>
    <w:basedOn w:val="CGR-Vieta4Car"/>
    <w:link w:val="CGR-Vieta5"/>
    <w:rsid w:val="00663A40"/>
    <w:rPr>
      <w:rFonts w:ascii="Arial" w:hAnsi="Arial" w:cs="Arial"/>
      <w:sz w:val="22"/>
      <w:szCs w:val="22"/>
      <w:lang w:val="es-PE" w:eastAsia="es-ES"/>
    </w:rPr>
  </w:style>
  <w:style w:type="character" w:customStyle="1" w:styleId="CGR-Normal2Car">
    <w:name w:val="CGR-Normal2 Car"/>
    <w:basedOn w:val="CGR-Normal1Car"/>
    <w:link w:val="CGR-Normal2"/>
    <w:rsid w:val="00673179"/>
    <w:rPr>
      <w:rFonts w:ascii="Arial" w:hAnsi="Arial" w:cs="Arial"/>
      <w:sz w:val="22"/>
      <w:szCs w:val="22"/>
      <w:lang w:val="x-none" w:eastAsia="es-ES"/>
    </w:rPr>
  </w:style>
  <w:style w:type="paragraph" w:customStyle="1" w:styleId="xl89">
    <w:name w:val="xl89"/>
    <w:basedOn w:val="Normal"/>
    <w:rsid w:val="00E354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b/>
      <w:bCs/>
      <w:sz w:val="18"/>
      <w:szCs w:val="18"/>
      <w:lang w:val="en-US" w:eastAsia="en-US"/>
    </w:rPr>
  </w:style>
  <w:style w:type="paragraph" w:customStyle="1" w:styleId="xl90">
    <w:name w:val="xl90"/>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pPr>
    <w:rPr>
      <w:rFonts w:cs="Arial"/>
      <w:color w:val="FF0000"/>
      <w:sz w:val="24"/>
      <w:szCs w:val="24"/>
      <w:lang w:val="en-US" w:eastAsia="en-US"/>
    </w:rPr>
  </w:style>
  <w:style w:type="paragraph" w:customStyle="1" w:styleId="xl91">
    <w:name w:val="xl91"/>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left"/>
      <w:textAlignment w:val="center"/>
    </w:pPr>
    <w:rPr>
      <w:rFonts w:cs="Arial"/>
      <w:b/>
      <w:bCs/>
      <w:color w:val="993300"/>
      <w:szCs w:val="22"/>
      <w:lang w:val="en-US" w:eastAsia="en-US"/>
    </w:rPr>
  </w:style>
  <w:style w:type="paragraph" w:customStyle="1" w:styleId="xl92">
    <w:name w:val="xl92"/>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93">
    <w:name w:val="xl93"/>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4"/>
      <w:szCs w:val="24"/>
      <w:lang w:val="en-US" w:eastAsia="en-US"/>
    </w:rPr>
  </w:style>
  <w:style w:type="paragraph" w:customStyle="1" w:styleId="xl94">
    <w:name w:val="xl94"/>
    <w:basedOn w:val="Normal"/>
    <w:rsid w:val="00E354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en-US" w:eastAsia="en-US"/>
    </w:rPr>
  </w:style>
  <w:style w:type="paragraph" w:customStyle="1" w:styleId="xl95">
    <w:name w:val="xl95"/>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96">
    <w:name w:val="xl96"/>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97">
    <w:name w:val="xl9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Cs w:val="22"/>
      <w:lang w:val="en-US" w:eastAsia="en-US"/>
    </w:rPr>
  </w:style>
  <w:style w:type="paragraph" w:customStyle="1" w:styleId="xl98">
    <w:name w:val="xl9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 w:val="24"/>
      <w:szCs w:val="24"/>
      <w:lang w:val="en-US" w:eastAsia="en-US"/>
    </w:rPr>
  </w:style>
  <w:style w:type="paragraph" w:customStyle="1" w:styleId="xl99">
    <w:name w:val="xl9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b/>
      <w:bCs/>
      <w:color w:val="993300"/>
      <w:sz w:val="24"/>
      <w:szCs w:val="24"/>
      <w:lang w:val="en-US" w:eastAsia="en-US"/>
    </w:rPr>
  </w:style>
  <w:style w:type="paragraph" w:customStyle="1" w:styleId="xl100">
    <w:name w:val="xl100"/>
    <w:basedOn w:val="Normal"/>
    <w:rsid w:val="00E3542F"/>
    <w:pPr>
      <w:pBdr>
        <w:bottom w:val="single" w:sz="4" w:space="0" w:color="auto"/>
        <w:right w:val="single" w:sz="4" w:space="0" w:color="auto"/>
      </w:pBdr>
      <w:spacing w:before="100" w:beforeAutospacing="1" w:after="100" w:afterAutospacing="1" w:line="240" w:lineRule="auto"/>
      <w:jc w:val="center"/>
    </w:pPr>
    <w:rPr>
      <w:rFonts w:cs="Arial"/>
      <w:color w:val="FF0000"/>
      <w:sz w:val="24"/>
      <w:szCs w:val="24"/>
      <w:lang w:val="en-US" w:eastAsia="en-US"/>
    </w:rPr>
  </w:style>
  <w:style w:type="paragraph" w:customStyle="1" w:styleId="xl101">
    <w:name w:val="xl101"/>
    <w:basedOn w:val="Normal"/>
    <w:rsid w:val="00E354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02">
    <w:name w:val="xl102"/>
    <w:basedOn w:val="Normal"/>
    <w:rsid w:val="00E354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8"/>
      <w:szCs w:val="18"/>
      <w:lang w:val="en-US" w:eastAsia="en-US"/>
    </w:rPr>
  </w:style>
  <w:style w:type="paragraph" w:customStyle="1" w:styleId="xl103">
    <w:name w:val="xl103"/>
    <w:basedOn w:val="Normal"/>
    <w:rsid w:val="00E354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8"/>
      <w:szCs w:val="18"/>
      <w:lang w:val="en-US" w:eastAsia="en-US"/>
    </w:rPr>
  </w:style>
  <w:style w:type="paragraph" w:customStyle="1" w:styleId="xl104">
    <w:name w:val="xl104"/>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Cs w:val="22"/>
      <w:lang w:val="en-US" w:eastAsia="en-US"/>
    </w:rPr>
  </w:style>
  <w:style w:type="paragraph" w:customStyle="1" w:styleId="xl105">
    <w:name w:val="xl105"/>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xl106">
    <w:name w:val="xl106"/>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 w:val="24"/>
      <w:szCs w:val="24"/>
      <w:lang w:val="en-US" w:eastAsia="en-US"/>
    </w:rPr>
  </w:style>
  <w:style w:type="paragraph" w:customStyle="1" w:styleId="xl107">
    <w:name w:val="xl10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b/>
      <w:bCs/>
      <w:color w:val="993300"/>
      <w:sz w:val="24"/>
      <w:szCs w:val="24"/>
      <w:lang w:val="en-US" w:eastAsia="en-US"/>
    </w:rPr>
  </w:style>
  <w:style w:type="paragraph" w:customStyle="1" w:styleId="xl108">
    <w:name w:val="xl108"/>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color w:val="993300"/>
      <w:sz w:val="28"/>
      <w:szCs w:val="28"/>
      <w:lang w:val="en-US" w:eastAsia="en-US"/>
    </w:rPr>
  </w:style>
  <w:style w:type="paragraph" w:customStyle="1" w:styleId="xl109">
    <w:name w:val="xl109"/>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b/>
      <w:bCs/>
      <w:color w:val="993300"/>
      <w:szCs w:val="22"/>
      <w:lang w:val="en-US" w:eastAsia="en-US"/>
    </w:rPr>
  </w:style>
  <w:style w:type="paragraph" w:customStyle="1" w:styleId="xl110">
    <w:name w:val="xl110"/>
    <w:basedOn w:val="Normal"/>
    <w:rsid w:val="00E35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cs="Arial"/>
      <w:sz w:val="24"/>
      <w:szCs w:val="24"/>
      <w:lang w:val="en-US" w:eastAsia="en-US"/>
    </w:rPr>
  </w:style>
  <w:style w:type="paragraph" w:customStyle="1" w:styleId="xl111">
    <w:name w:val="xl111"/>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112">
    <w:name w:val="xl112"/>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24"/>
      <w:szCs w:val="24"/>
      <w:lang w:val="en-US" w:eastAsia="en-US"/>
    </w:rPr>
  </w:style>
  <w:style w:type="paragraph" w:customStyle="1" w:styleId="xl113">
    <w:name w:val="xl113"/>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4">
    <w:name w:val="xl114"/>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5">
    <w:name w:val="xl115"/>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color w:val="FF0000"/>
      <w:sz w:val="24"/>
      <w:szCs w:val="24"/>
      <w:lang w:val="en-US" w:eastAsia="en-US"/>
    </w:rPr>
  </w:style>
  <w:style w:type="paragraph" w:customStyle="1" w:styleId="xl116">
    <w:name w:val="xl116"/>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7">
    <w:name w:val="xl11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color w:val="000000"/>
      <w:sz w:val="24"/>
      <w:szCs w:val="24"/>
      <w:lang w:val="en-US" w:eastAsia="en-US"/>
    </w:rPr>
  </w:style>
  <w:style w:type="paragraph" w:customStyle="1" w:styleId="xl118">
    <w:name w:val="xl11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sz w:val="24"/>
      <w:szCs w:val="24"/>
      <w:lang w:val="en-US" w:eastAsia="en-US"/>
    </w:rPr>
  </w:style>
  <w:style w:type="paragraph" w:customStyle="1" w:styleId="xl119">
    <w:name w:val="xl11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color w:val="000000"/>
      <w:sz w:val="24"/>
      <w:szCs w:val="24"/>
      <w:lang w:val="en-US" w:eastAsia="en-US"/>
    </w:rPr>
  </w:style>
  <w:style w:type="paragraph" w:customStyle="1" w:styleId="xl120">
    <w:name w:val="xl120"/>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xl121">
    <w:name w:val="xl121"/>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sz w:val="24"/>
      <w:szCs w:val="24"/>
      <w:lang w:val="en-US" w:eastAsia="en-US"/>
    </w:rPr>
  </w:style>
  <w:style w:type="paragraph" w:customStyle="1" w:styleId="xl122">
    <w:name w:val="xl122"/>
    <w:basedOn w:val="Normal"/>
    <w:rsid w:val="00E3542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cs="Arial"/>
      <w:sz w:val="24"/>
      <w:szCs w:val="24"/>
      <w:lang w:val="en-US" w:eastAsia="en-US"/>
    </w:rPr>
  </w:style>
  <w:style w:type="paragraph" w:customStyle="1" w:styleId="xl123">
    <w:name w:val="xl123"/>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Cs w:val="22"/>
      <w:lang w:val="en-US" w:eastAsia="en-US"/>
    </w:rPr>
  </w:style>
  <w:style w:type="paragraph" w:customStyle="1" w:styleId="xl124">
    <w:name w:val="xl124"/>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18"/>
      <w:szCs w:val="18"/>
      <w:lang w:val="en-US" w:eastAsia="en-US"/>
    </w:rPr>
  </w:style>
  <w:style w:type="paragraph" w:customStyle="1" w:styleId="xl125">
    <w:name w:val="xl125"/>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sz w:val="18"/>
      <w:szCs w:val="18"/>
      <w:lang w:val="en-US" w:eastAsia="en-US"/>
    </w:rPr>
  </w:style>
  <w:style w:type="paragraph" w:customStyle="1" w:styleId="xl126">
    <w:name w:val="xl126"/>
    <w:basedOn w:val="Normal"/>
    <w:rsid w:val="00E3542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cs="Arial"/>
      <w:sz w:val="18"/>
      <w:szCs w:val="18"/>
      <w:lang w:val="en-US" w:eastAsia="en-US"/>
    </w:rPr>
  </w:style>
  <w:style w:type="paragraph" w:customStyle="1" w:styleId="xl127">
    <w:name w:val="xl127"/>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b/>
      <w:bCs/>
      <w:sz w:val="18"/>
      <w:szCs w:val="18"/>
      <w:lang w:val="en-US" w:eastAsia="en-US"/>
    </w:rPr>
  </w:style>
  <w:style w:type="paragraph" w:customStyle="1" w:styleId="xl128">
    <w:name w:val="xl12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FF0000"/>
      <w:sz w:val="24"/>
      <w:szCs w:val="24"/>
      <w:lang w:val="en-US" w:eastAsia="en-US"/>
    </w:rPr>
  </w:style>
  <w:style w:type="paragraph" w:customStyle="1" w:styleId="xl129">
    <w:name w:val="xl12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b/>
      <w:bCs/>
      <w:color w:val="993300"/>
      <w:szCs w:val="22"/>
      <w:lang w:val="en-US" w:eastAsia="en-US"/>
    </w:rPr>
  </w:style>
  <w:style w:type="paragraph" w:customStyle="1" w:styleId="xl130">
    <w:name w:val="xl130"/>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b/>
      <w:bCs/>
      <w:color w:val="993300"/>
      <w:szCs w:val="22"/>
      <w:lang w:val="en-US" w:eastAsia="en-US"/>
    </w:rPr>
  </w:style>
  <w:style w:type="paragraph" w:customStyle="1" w:styleId="xl131">
    <w:name w:val="xl131"/>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32">
    <w:name w:val="xl132"/>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33">
    <w:name w:val="xl133"/>
    <w:basedOn w:val="Normal"/>
    <w:rsid w:val="00E3542F"/>
    <w:pPr>
      <w:pBdr>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134">
    <w:name w:val="xl134"/>
    <w:basedOn w:val="Normal"/>
    <w:rsid w:val="00E3542F"/>
    <w:pPr>
      <w:pBdr>
        <w:top w:val="single" w:sz="4" w:space="0" w:color="auto"/>
        <w:left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5">
    <w:name w:val="xl135"/>
    <w:basedOn w:val="Normal"/>
    <w:rsid w:val="00E3542F"/>
    <w:pPr>
      <w:pBdr>
        <w:top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6">
    <w:name w:val="xl136"/>
    <w:basedOn w:val="Normal"/>
    <w:rsid w:val="00E3542F"/>
    <w:pPr>
      <w:pBdr>
        <w:top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7">
    <w:name w:val="xl137"/>
    <w:basedOn w:val="Normal"/>
    <w:rsid w:val="00E3542F"/>
    <w:pPr>
      <w:pBdr>
        <w:top w:val="single" w:sz="4" w:space="0" w:color="auto"/>
        <w:left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8">
    <w:name w:val="xl138"/>
    <w:basedOn w:val="Normal"/>
    <w:rsid w:val="00E3542F"/>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9">
    <w:name w:val="xl139"/>
    <w:basedOn w:val="Normal"/>
    <w:rsid w:val="00E3542F"/>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0">
    <w:name w:val="xl140"/>
    <w:basedOn w:val="Normal"/>
    <w:rsid w:val="00E35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41">
    <w:name w:val="xl141"/>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2">
    <w:name w:val="xl142"/>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3">
    <w:name w:val="xl143"/>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4">
    <w:name w:val="xl144"/>
    <w:basedOn w:val="Normal"/>
    <w:rsid w:val="00E35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5">
    <w:name w:val="xl145"/>
    <w:basedOn w:val="Normal"/>
    <w:rsid w:val="00E3542F"/>
    <w:pPr>
      <w:pBdr>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7">
    <w:name w:val="xl147"/>
    <w:basedOn w:val="Normal"/>
    <w:rsid w:val="00E3542F"/>
    <w:pPr>
      <w:pBdr>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8">
    <w:name w:val="xl148"/>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9">
    <w:name w:val="xl149"/>
    <w:basedOn w:val="Normal"/>
    <w:rsid w:val="00E3542F"/>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0">
    <w:name w:val="xl150"/>
    <w:basedOn w:val="Normal"/>
    <w:rsid w:val="00E3542F"/>
    <w:pPr>
      <w:pBdr>
        <w:left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1">
    <w:name w:val="xl151"/>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2">
    <w:name w:val="xl152"/>
    <w:basedOn w:val="Normal"/>
    <w:rsid w:val="00E3542F"/>
    <w:pPr>
      <w:pBdr>
        <w:top w:val="single" w:sz="4" w:space="0" w:color="auto"/>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3">
    <w:name w:val="xl153"/>
    <w:basedOn w:val="Normal"/>
    <w:rsid w:val="00E3542F"/>
    <w:pPr>
      <w:pBdr>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4">
    <w:name w:val="xl154"/>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5">
    <w:name w:val="xl155"/>
    <w:basedOn w:val="Normal"/>
    <w:rsid w:val="00E3542F"/>
    <w:pPr>
      <w:pBdr>
        <w:top w:val="single" w:sz="4" w:space="0" w:color="auto"/>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6">
    <w:name w:val="xl156"/>
    <w:basedOn w:val="Normal"/>
    <w:rsid w:val="00E3542F"/>
    <w:pPr>
      <w:pBdr>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7">
    <w:name w:val="xl157"/>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8">
    <w:name w:val="xl158"/>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24"/>
      <w:szCs w:val="24"/>
      <w:lang w:val="en-US" w:eastAsia="en-US"/>
    </w:rPr>
  </w:style>
  <w:style w:type="paragraph" w:customStyle="1" w:styleId="xl159">
    <w:name w:val="xl159"/>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b/>
      <w:bCs/>
      <w:sz w:val="24"/>
      <w:szCs w:val="24"/>
      <w:lang w:val="en-US" w:eastAsia="en-US"/>
    </w:rPr>
  </w:style>
  <w:style w:type="paragraph" w:customStyle="1" w:styleId="xl160">
    <w:name w:val="xl160"/>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BalloonText1">
    <w:name w:val="Balloon Text1"/>
    <w:basedOn w:val="Normal"/>
    <w:semiHidden/>
    <w:rsid w:val="00076609"/>
    <w:pPr>
      <w:spacing w:before="40" w:after="120" w:line="240" w:lineRule="auto"/>
      <w:jc w:val="left"/>
    </w:pPr>
    <w:rPr>
      <w:rFonts w:ascii="Tahoma" w:hAnsi="Tahoma" w:cs="Tahoma"/>
      <w:sz w:val="16"/>
      <w:szCs w:val="16"/>
    </w:rPr>
  </w:style>
  <w:style w:type="paragraph" w:customStyle="1" w:styleId="CarCarCharCharCarCarCharChar1">
    <w:name w:val="Car Car Char Char Car Car Char Char1"/>
    <w:basedOn w:val="Normal"/>
    <w:rsid w:val="00076609"/>
    <w:pPr>
      <w:spacing w:after="160" w:line="240" w:lineRule="exact"/>
      <w:jc w:val="left"/>
    </w:pPr>
    <w:rPr>
      <w:sz w:val="20"/>
      <w:lang w:val="en-US" w:eastAsia="en-US"/>
    </w:rPr>
  </w:style>
  <w:style w:type="paragraph" w:styleId="TtuloTDC">
    <w:name w:val="TOC Heading"/>
    <w:aliases w:val="Título de TDC"/>
    <w:basedOn w:val="Ttulo1"/>
    <w:next w:val="Normal"/>
    <w:uiPriority w:val="39"/>
    <w:unhideWhenUsed/>
    <w:qFormat/>
    <w:rsid w:val="00076609"/>
    <w:pPr>
      <w:keepLines/>
      <w:spacing w:before="480" w:line="276" w:lineRule="auto"/>
      <w:outlineLvl w:val="9"/>
    </w:pPr>
    <w:rPr>
      <w:rFonts w:ascii="Cambria" w:hAnsi="Cambria"/>
      <w:bCs/>
      <w:color w:val="365F91"/>
      <w:sz w:val="28"/>
      <w:szCs w:val="28"/>
      <w:lang w:val="en-US" w:eastAsia="en-US"/>
    </w:rPr>
  </w:style>
  <w:style w:type="paragraph" w:customStyle="1" w:styleId="prj0">
    <w:name w:val="prj0"/>
    <w:basedOn w:val="Normal"/>
    <w:rsid w:val="00076609"/>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jc w:val="left"/>
    </w:pPr>
    <w:rPr>
      <w:rFonts w:cs="Arial"/>
      <w:sz w:val="16"/>
      <w:szCs w:val="16"/>
      <w:lang w:val="es-ES"/>
    </w:rPr>
  </w:style>
  <w:style w:type="paragraph" w:customStyle="1" w:styleId="GPTitulo1">
    <w:name w:val="GP Titulo1"/>
    <w:basedOn w:val="Normal"/>
    <w:rsid w:val="00792D47"/>
    <w:pPr>
      <w:spacing w:before="240" w:after="80" w:line="240" w:lineRule="auto"/>
      <w:jc w:val="center"/>
    </w:pPr>
    <w:rPr>
      <w:rFonts w:cs="Arial"/>
      <w:b/>
      <w:caps/>
      <w:sz w:val="24"/>
      <w:szCs w:val="24"/>
      <w:lang w:val="en-US" w:eastAsia="en-US"/>
    </w:rPr>
  </w:style>
  <w:style w:type="paragraph" w:styleId="Revisin">
    <w:name w:val="Revision"/>
    <w:hidden/>
    <w:uiPriority w:val="99"/>
    <w:semiHidden/>
    <w:rsid w:val="00984BE5"/>
    <w:rPr>
      <w:rFonts w:ascii="Arial" w:hAnsi="Arial"/>
      <w:sz w:val="22"/>
      <w:lang w:val="es-PE" w:eastAsia="es-ES"/>
    </w:rPr>
  </w:style>
  <w:style w:type="paragraph" w:customStyle="1" w:styleId="TableHeading">
    <w:name w:val="Table Heading"/>
    <w:basedOn w:val="TableText"/>
    <w:rsid w:val="00975D98"/>
    <w:pPr>
      <w:keepNext/>
      <w:spacing w:line="240" w:lineRule="auto"/>
    </w:pPr>
    <w:rPr>
      <w:b/>
      <w:sz w:val="16"/>
      <w:lang w:eastAsia="en-US"/>
    </w:rPr>
  </w:style>
  <w:style w:type="paragraph" w:customStyle="1" w:styleId="GPENT02">
    <w:name w:val="GP ENT02"/>
    <w:basedOn w:val="Normal"/>
    <w:rsid w:val="002005DD"/>
    <w:pPr>
      <w:spacing w:before="240" w:after="80" w:line="240" w:lineRule="auto"/>
    </w:pPr>
    <w:rPr>
      <w:rFonts w:cs="Arial"/>
      <w:b/>
      <w:caps/>
      <w:noProof/>
      <w:szCs w:val="22"/>
      <w:lang w:val="en-US" w:eastAsia="en-US"/>
    </w:rPr>
  </w:style>
  <w:style w:type="paragraph" w:customStyle="1" w:styleId="GPENT04">
    <w:name w:val="GP ENT04"/>
    <w:basedOn w:val="Normal"/>
    <w:rsid w:val="002005DD"/>
    <w:pPr>
      <w:tabs>
        <w:tab w:val="num" w:pos="2880"/>
      </w:tabs>
      <w:spacing w:line="240" w:lineRule="auto"/>
      <w:ind w:left="2880" w:hanging="360"/>
      <w:jc w:val="left"/>
    </w:pPr>
    <w:rPr>
      <w:rFonts w:cs="Arial"/>
      <w:b/>
      <w:sz w:val="20"/>
      <w:lang w:eastAsia="en-US"/>
    </w:rPr>
  </w:style>
  <w:style w:type="paragraph" w:styleId="NormalWeb">
    <w:name w:val="Normal (Web)"/>
    <w:basedOn w:val="Normal"/>
    <w:uiPriority w:val="99"/>
    <w:unhideWhenUsed/>
    <w:rsid w:val="006A24F6"/>
    <w:pPr>
      <w:spacing w:before="100" w:beforeAutospacing="1" w:after="100" w:afterAutospacing="1" w:line="240" w:lineRule="auto"/>
      <w:jc w:val="left"/>
    </w:pPr>
    <w:rPr>
      <w:rFonts w:ascii="Times New Roman" w:eastAsia="Calibri" w:hAnsi="Times New Roman"/>
      <w:sz w:val="24"/>
      <w:szCs w:val="24"/>
      <w:lang w:eastAsia="es-PE"/>
    </w:rPr>
  </w:style>
  <w:style w:type="table" w:customStyle="1" w:styleId="Sombreadoclaro1">
    <w:name w:val="Sombreado claro1"/>
    <w:basedOn w:val="Tablanormal"/>
    <w:uiPriority w:val="60"/>
    <w:rsid w:val="008C61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8C61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015FD7"/>
    <w:rPr>
      <w:rFonts w:ascii="Arial" w:hAnsi="Arial" w:cs="Arial"/>
    </w:rPr>
  </w:style>
  <w:style w:type="numbering" w:customStyle="1" w:styleId="Estilo1">
    <w:name w:val="Estilo1"/>
    <w:uiPriority w:val="99"/>
    <w:rsid w:val="00202446"/>
    <w:pPr>
      <w:numPr>
        <w:numId w:val="5"/>
      </w:numPr>
    </w:pPr>
  </w:style>
  <w:style w:type="paragraph" w:styleId="Listaconvietas5">
    <w:name w:val="List Bullet 5"/>
    <w:basedOn w:val="Normal"/>
    <w:uiPriority w:val="36"/>
    <w:unhideWhenUsed/>
    <w:qFormat/>
    <w:rsid w:val="0074605D"/>
    <w:pPr>
      <w:numPr>
        <w:numId w:val="6"/>
      </w:numPr>
      <w:spacing w:line="240" w:lineRule="auto"/>
      <w:jc w:val="left"/>
    </w:pPr>
    <w:rPr>
      <w:rFonts w:ascii="Perpetua" w:eastAsia="Batang" w:hAnsi="Perpetua"/>
      <w:color w:val="000000"/>
      <w:lang w:eastAsia="es-PE"/>
    </w:rPr>
  </w:style>
  <w:style w:type="paragraph" w:customStyle="1" w:styleId="GPNormal">
    <w:name w:val="GP Normal"/>
    <w:basedOn w:val="Normal"/>
    <w:rsid w:val="001A6CEC"/>
    <w:pPr>
      <w:spacing w:before="60" w:after="60" w:line="240" w:lineRule="auto"/>
    </w:pPr>
    <w:rPr>
      <w:noProof/>
      <w:lang w:eastAsia="en-US"/>
    </w:rPr>
  </w:style>
  <w:style w:type="paragraph" w:styleId="Listaconvietas4">
    <w:name w:val="List Bullet 4"/>
    <w:basedOn w:val="Normal"/>
    <w:uiPriority w:val="99"/>
    <w:unhideWhenUsed/>
    <w:qFormat/>
    <w:rsid w:val="00747CCD"/>
    <w:pPr>
      <w:numPr>
        <w:numId w:val="7"/>
      </w:numPr>
      <w:spacing w:line="240" w:lineRule="auto"/>
      <w:jc w:val="left"/>
    </w:pPr>
    <w:rPr>
      <w:rFonts w:ascii="Perpetua" w:eastAsia="Batang" w:hAnsi="Perpetua"/>
      <w:color w:val="000000"/>
      <w:lang w:eastAsia="es-PE"/>
    </w:rPr>
  </w:style>
  <w:style w:type="paragraph" w:customStyle="1" w:styleId="CDDNormal">
    <w:name w:val="CDD Normal"/>
    <w:rsid w:val="00B527DD"/>
    <w:pPr>
      <w:spacing w:before="60" w:after="60"/>
      <w:jc w:val="both"/>
    </w:pPr>
    <w:rPr>
      <w:rFonts w:ascii="Garamond" w:hAnsi="Garamond" w:cs="Garamond"/>
      <w:noProof/>
      <w:sz w:val="22"/>
      <w:szCs w:val="22"/>
      <w:lang w:val="en-US" w:eastAsia="en-US"/>
    </w:rPr>
  </w:style>
  <w:style w:type="paragraph" w:customStyle="1" w:styleId="GPEN01">
    <w:name w:val="GP EN01"/>
    <w:basedOn w:val="Normal"/>
    <w:rsid w:val="00B527DD"/>
    <w:pPr>
      <w:tabs>
        <w:tab w:val="num" w:pos="567"/>
      </w:tabs>
      <w:spacing w:before="240" w:after="80" w:line="240" w:lineRule="auto"/>
      <w:ind w:left="567" w:hanging="567"/>
      <w:jc w:val="left"/>
    </w:pPr>
    <w:rPr>
      <w:rFonts w:cs="Arial"/>
      <w:b/>
      <w:bCs/>
      <w:caps/>
      <w:sz w:val="24"/>
      <w:szCs w:val="24"/>
      <w:lang w:eastAsia="en-US"/>
    </w:rPr>
  </w:style>
  <w:style w:type="paragraph" w:customStyle="1" w:styleId="Estilonum">
    <w:name w:val="Estilo num"/>
    <w:basedOn w:val="Prrafodelista"/>
    <w:qFormat/>
    <w:rsid w:val="00487337"/>
    <w:pPr>
      <w:widowControl w:val="0"/>
      <w:numPr>
        <w:ilvl w:val="1"/>
        <w:numId w:val="9"/>
      </w:numPr>
      <w:spacing w:line="240" w:lineRule="auto"/>
    </w:pPr>
    <w:rPr>
      <w:rFonts w:eastAsia="Libre Baskerville"/>
      <w:b/>
      <w:caps/>
      <w:color w:val="000000"/>
      <w:szCs w:val="22"/>
    </w:rPr>
  </w:style>
  <w:style w:type="paragraph" w:styleId="Encabezadodenota">
    <w:name w:val="Note Heading"/>
    <w:basedOn w:val="Normal"/>
    <w:next w:val="Normal"/>
    <w:link w:val="EncabezadodenotaCar"/>
    <w:uiPriority w:val="99"/>
    <w:unhideWhenUsed/>
    <w:rsid w:val="00487337"/>
    <w:pPr>
      <w:spacing w:line="240" w:lineRule="auto"/>
      <w:jc w:val="left"/>
    </w:pPr>
    <w:rPr>
      <w:rFonts w:ascii="Libre Baskerville" w:eastAsia="Libre Baskerville" w:hAnsi="Libre Baskerville" w:cs="Libre Baskerville"/>
      <w:color w:val="000000"/>
      <w:szCs w:val="22"/>
      <w:lang w:eastAsia="es-PE"/>
    </w:rPr>
  </w:style>
  <w:style w:type="character" w:customStyle="1" w:styleId="EncabezadodenotaCar">
    <w:name w:val="Encabezado de nota Car"/>
    <w:link w:val="Encabezadodenota"/>
    <w:uiPriority w:val="99"/>
    <w:rsid w:val="00487337"/>
    <w:rPr>
      <w:rFonts w:ascii="Libre Baskerville" w:eastAsia="Libre Baskerville" w:hAnsi="Libre Baskerville" w:cs="Libre Baskerville"/>
      <w:color w:val="000000"/>
      <w:sz w:val="22"/>
      <w:szCs w:val="22"/>
      <w:lang w:val="es-PE" w:eastAsia="es-PE"/>
    </w:rPr>
  </w:style>
  <w:style w:type="paragraph" w:customStyle="1" w:styleId="nivel1">
    <w:name w:val="nivel1"/>
    <w:basedOn w:val="Normal"/>
    <w:uiPriority w:val="99"/>
    <w:rsid w:val="007E41D9"/>
    <w:pPr>
      <w:numPr>
        <w:numId w:val="10"/>
      </w:numPr>
      <w:tabs>
        <w:tab w:val="num" w:pos="360"/>
      </w:tabs>
      <w:spacing w:line="240" w:lineRule="auto"/>
      <w:jc w:val="left"/>
    </w:pPr>
    <w:rPr>
      <w:rFonts w:cs="Arial"/>
      <w:b/>
      <w:bCs/>
      <w:sz w:val="20"/>
      <w:szCs w:val="24"/>
    </w:rPr>
  </w:style>
  <w:style w:type="paragraph" w:styleId="Listaconvietas3">
    <w:name w:val="List Bullet 3"/>
    <w:basedOn w:val="Normal"/>
    <w:uiPriority w:val="36"/>
    <w:unhideWhenUsed/>
    <w:qFormat/>
    <w:rsid w:val="00D805D5"/>
    <w:pPr>
      <w:numPr>
        <w:numId w:val="11"/>
      </w:numPr>
      <w:spacing w:line="240" w:lineRule="auto"/>
      <w:jc w:val="left"/>
    </w:pPr>
    <w:rPr>
      <w:rFonts w:ascii="Libre Baskerville" w:eastAsia="Libre Baskerville" w:hAnsi="Libre Baskerville" w:cs="Libre Baskerville"/>
      <w:color w:val="000000"/>
      <w:szCs w:val="22"/>
      <w:lang w:eastAsia="es-PE"/>
    </w:rPr>
  </w:style>
  <w:style w:type="paragraph" w:customStyle="1" w:styleId="nivel2">
    <w:name w:val="nivel2"/>
    <w:basedOn w:val="Normal"/>
    <w:rsid w:val="00B82AE6"/>
    <w:pPr>
      <w:numPr>
        <w:ilvl w:val="1"/>
        <w:numId w:val="12"/>
      </w:numPr>
      <w:spacing w:line="240" w:lineRule="auto"/>
      <w:jc w:val="left"/>
    </w:pPr>
    <w:rPr>
      <w:rFonts w:cs="Arial"/>
      <w:b/>
      <w:bCs/>
      <w:sz w:val="20"/>
      <w:szCs w:val="24"/>
    </w:rPr>
  </w:style>
  <w:style w:type="paragraph" w:customStyle="1" w:styleId="CDDEN01">
    <w:name w:val="CDD EN01"/>
    <w:basedOn w:val="Normal"/>
    <w:next w:val="Normal"/>
    <w:rsid w:val="00297124"/>
    <w:pPr>
      <w:numPr>
        <w:numId w:val="13"/>
      </w:numPr>
      <w:spacing w:before="240" w:after="80" w:line="240" w:lineRule="auto"/>
      <w:jc w:val="left"/>
    </w:pPr>
    <w:rPr>
      <w:rFonts w:ascii="Garamond" w:hAnsi="Garamond"/>
      <w:b/>
      <w:caps/>
      <w:noProof/>
      <w:sz w:val="36"/>
      <w:lang w:val="en-US" w:eastAsia="en-US"/>
    </w:rPr>
  </w:style>
  <w:style w:type="paragraph" w:customStyle="1" w:styleId="CDDEN02">
    <w:name w:val="CDD EN02"/>
    <w:basedOn w:val="Normal"/>
    <w:next w:val="CDDNormalEN02"/>
    <w:rsid w:val="00297124"/>
    <w:pPr>
      <w:numPr>
        <w:ilvl w:val="1"/>
        <w:numId w:val="13"/>
      </w:numPr>
      <w:spacing w:before="240" w:after="80" w:line="240" w:lineRule="auto"/>
      <w:jc w:val="left"/>
    </w:pPr>
    <w:rPr>
      <w:rFonts w:ascii="Garamond" w:hAnsi="Garamond"/>
      <w:b/>
      <w:caps/>
      <w:noProof/>
      <w:sz w:val="32"/>
      <w:lang w:val="en-US" w:eastAsia="en-US"/>
    </w:rPr>
  </w:style>
  <w:style w:type="paragraph" w:customStyle="1" w:styleId="CDDEN03">
    <w:name w:val="CDD EN03"/>
    <w:basedOn w:val="Normal"/>
    <w:next w:val="CDDNormalEN03"/>
    <w:rsid w:val="00297124"/>
    <w:pPr>
      <w:numPr>
        <w:ilvl w:val="2"/>
        <w:numId w:val="13"/>
      </w:numPr>
      <w:spacing w:before="160" w:after="60" w:line="240" w:lineRule="auto"/>
      <w:jc w:val="left"/>
    </w:pPr>
    <w:rPr>
      <w:rFonts w:ascii="Garamond" w:hAnsi="Garamond"/>
      <w:b/>
      <w:caps/>
      <w:noProof/>
      <w:sz w:val="30"/>
      <w:lang w:val="en-US" w:eastAsia="en-US"/>
    </w:rPr>
  </w:style>
  <w:style w:type="paragraph" w:customStyle="1" w:styleId="CDDEN04">
    <w:name w:val="CDD EN04"/>
    <w:basedOn w:val="Normal"/>
    <w:next w:val="Normal"/>
    <w:rsid w:val="00297124"/>
    <w:pPr>
      <w:numPr>
        <w:ilvl w:val="3"/>
        <w:numId w:val="13"/>
      </w:numPr>
      <w:spacing w:before="240" w:after="80" w:line="240" w:lineRule="auto"/>
      <w:jc w:val="left"/>
    </w:pPr>
    <w:rPr>
      <w:rFonts w:ascii="Garamond" w:hAnsi="Garamond"/>
      <w:b/>
      <w:caps/>
      <w:noProof/>
      <w:sz w:val="28"/>
      <w:lang w:val="en-US" w:eastAsia="en-US"/>
    </w:rPr>
  </w:style>
  <w:style w:type="paragraph" w:customStyle="1" w:styleId="CDDEN05">
    <w:name w:val="CDD EN05"/>
    <w:basedOn w:val="Normal"/>
    <w:next w:val="Normal"/>
    <w:rsid w:val="00297124"/>
    <w:pPr>
      <w:numPr>
        <w:ilvl w:val="4"/>
        <w:numId w:val="13"/>
      </w:numPr>
      <w:spacing w:before="240" w:after="80" w:line="240" w:lineRule="auto"/>
      <w:jc w:val="left"/>
    </w:pPr>
    <w:rPr>
      <w:rFonts w:ascii="Garamond" w:hAnsi="Garamond"/>
      <w:b/>
      <w:caps/>
      <w:noProof/>
      <w:sz w:val="26"/>
      <w:lang w:val="en-US" w:eastAsia="en-US"/>
    </w:rPr>
  </w:style>
  <w:style w:type="paragraph" w:customStyle="1" w:styleId="CDDNormalEN02">
    <w:name w:val="CDD Normal EN02"/>
    <w:basedOn w:val="CDDNormal"/>
    <w:rsid w:val="00297124"/>
    <w:pPr>
      <w:ind w:left="1276"/>
    </w:pPr>
    <w:rPr>
      <w:rFonts w:cs="Times New Roman"/>
      <w:szCs w:val="20"/>
    </w:rPr>
  </w:style>
  <w:style w:type="paragraph" w:customStyle="1" w:styleId="CDDNormalEN03">
    <w:name w:val="CDD Normal EN03"/>
    <w:basedOn w:val="CDDNormal"/>
    <w:rsid w:val="00297124"/>
    <w:pPr>
      <w:ind w:left="2126"/>
    </w:pPr>
    <w:rPr>
      <w:rFonts w:cs="Times New Roman"/>
      <w:szCs w:val="20"/>
    </w:rPr>
  </w:style>
  <w:style w:type="paragraph" w:customStyle="1" w:styleId="GPTablaNumero">
    <w:name w:val="GP TablaNumero"/>
    <w:basedOn w:val="Normal"/>
    <w:rsid w:val="00297124"/>
    <w:pPr>
      <w:numPr>
        <w:numId w:val="14"/>
      </w:numPr>
      <w:spacing w:before="60" w:after="60" w:line="240" w:lineRule="auto"/>
      <w:jc w:val="left"/>
    </w:pPr>
    <w:rPr>
      <w:rFonts w:cs="Arial"/>
      <w:sz w:val="18"/>
      <w:lang w:eastAsia="en-US"/>
    </w:rPr>
  </w:style>
  <w:style w:type="paragraph" w:customStyle="1" w:styleId="GPTablaListaVietas">
    <w:name w:val="GP Tabla Lista Viñetas"/>
    <w:basedOn w:val="Normal"/>
    <w:rsid w:val="00297124"/>
    <w:pPr>
      <w:numPr>
        <w:numId w:val="16"/>
      </w:numPr>
      <w:tabs>
        <w:tab w:val="left" w:pos="72"/>
      </w:tabs>
      <w:spacing w:before="60" w:after="60" w:line="240" w:lineRule="auto"/>
      <w:jc w:val="left"/>
    </w:pPr>
    <w:rPr>
      <w:rFonts w:cs="Arial"/>
      <w:sz w:val="18"/>
      <w:szCs w:val="18"/>
      <w:lang w:eastAsia="en-US"/>
    </w:rPr>
  </w:style>
  <w:style w:type="paragraph" w:customStyle="1" w:styleId="GPTablaNormal">
    <w:name w:val="GP Tabla Normal"/>
    <w:basedOn w:val="CDDNormal"/>
    <w:rsid w:val="00297124"/>
    <w:rPr>
      <w:rFonts w:ascii="Arial" w:hAnsi="Arial" w:cs="Arial"/>
      <w:noProof w:val="0"/>
      <w:sz w:val="18"/>
      <w:szCs w:val="20"/>
      <w:lang w:val="es-PE"/>
    </w:rPr>
  </w:style>
  <w:style w:type="paragraph" w:customStyle="1" w:styleId="bullet1">
    <w:name w:val="bullet1"/>
    <w:basedOn w:val="Normal"/>
    <w:rsid w:val="00297124"/>
    <w:pPr>
      <w:numPr>
        <w:numId w:val="15"/>
      </w:numPr>
      <w:spacing w:after="120" w:line="240" w:lineRule="auto"/>
      <w:jc w:val="left"/>
    </w:pPr>
    <w:rPr>
      <w:rFonts w:cs="Arial"/>
      <w:sz w:val="24"/>
      <w:szCs w:val="24"/>
      <w:lang w:val="es-ES"/>
    </w:rPr>
  </w:style>
  <w:style w:type="paragraph" w:customStyle="1" w:styleId="paragraph">
    <w:name w:val="paragraph"/>
    <w:basedOn w:val="Normal"/>
    <w:rsid w:val="00FC6AC4"/>
    <w:pPr>
      <w:spacing w:before="100" w:beforeAutospacing="1" w:after="100" w:afterAutospacing="1" w:line="240" w:lineRule="auto"/>
      <w:jc w:val="left"/>
    </w:pPr>
    <w:rPr>
      <w:rFonts w:ascii="Times New Roman" w:hAnsi="Times New Roman"/>
      <w:sz w:val="24"/>
      <w:szCs w:val="24"/>
      <w:lang w:eastAsia="es-PE"/>
    </w:rPr>
  </w:style>
  <w:style w:type="character" w:customStyle="1" w:styleId="normaltextrun">
    <w:name w:val="normaltextrun"/>
    <w:basedOn w:val="Fuentedeprrafopredeter"/>
    <w:rsid w:val="00FC6AC4"/>
  </w:style>
  <w:style w:type="character" w:customStyle="1" w:styleId="eop">
    <w:name w:val="eop"/>
    <w:basedOn w:val="Fuentedeprrafopredeter"/>
    <w:rsid w:val="00FC6AC4"/>
  </w:style>
  <w:style w:type="character" w:customStyle="1" w:styleId="scxw71277284">
    <w:name w:val="scxw71277284"/>
    <w:basedOn w:val="Fuentedeprrafopredeter"/>
    <w:rsid w:val="00FC6AC4"/>
  </w:style>
  <w:style w:type="table" w:customStyle="1" w:styleId="Tabla-CGR">
    <w:name w:val="Tabla-CGR"/>
    <w:basedOn w:val="Tablanormal"/>
    <w:uiPriority w:val="99"/>
    <w:rsid w:val="00BC23C0"/>
    <w:pPr>
      <w:jc w:val="center"/>
    </w:pPr>
    <w:rPr>
      <w:rFonts w:ascii="Arial" w:hAnsi="Arial"/>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rFonts w:ascii="Arial" w:hAnsi="Arial"/>
        <w:b/>
        <w:sz w:val="22"/>
      </w:rPr>
      <w:tblPr/>
      <w:tcPr>
        <w:shd w:val="clear" w:color="auto" w:fill="E7E6E6" w:themeFill="background2"/>
      </w:tcPr>
    </w:tblStylePr>
  </w:style>
  <w:style w:type="paragraph" w:customStyle="1" w:styleId="CGR-Normal1">
    <w:name w:val="CGR-Normal1"/>
    <w:basedOn w:val="Encabezado"/>
    <w:link w:val="CGR-Normal1Car"/>
    <w:qFormat/>
    <w:rsid w:val="007F6649"/>
    <w:pPr>
      <w:spacing w:before="220" w:line="240" w:lineRule="auto"/>
      <w:ind w:left="284"/>
    </w:pPr>
    <w:rPr>
      <w:rFonts w:cs="Arial"/>
      <w:szCs w:val="22"/>
    </w:rPr>
  </w:style>
  <w:style w:type="paragraph" w:customStyle="1" w:styleId="CGR-Vieta1">
    <w:name w:val="CGR-Viñeta1"/>
    <w:basedOn w:val="Encabezado"/>
    <w:link w:val="CGR-Vieta1Car"/>
    <w:qFormat/>
    <w:rsid w:val="00354DDF"/>
    <w:pPr>
      <w:numPr>
        <w:numId w:val="8"/>
      </w:numPr>
      <w:tabs>
        <w:tab w:val="clear" w:pos="4419"/>
        <w:tab w:val="center" w:pos="426"/>
      </w:tabs>
      <w:spacing w:before="220" w:line="240" w:lineRule="auto"/>
    </w:pPr>
    <w:rPr>
      <w:rFonts w:cs="Arial"/>
      <w:szCs w:val="22"/>
      <w:lang w:val="es-PE"/>
    </w:rPr>
  </w:style>
  <w:style w:type="character" w:customStyle="1" w:styleId="CGR-Normal1Car">
    <w:name w:val="CGR-Normal1 Car"/>
    <w:basedOn w:val="EncabezadoCar"/>
    <w:link w:val="CGR-Normal1"/>
    <w:rsid w:val="007F6649"/>
    <w:rPr>
      <w:rFonts w:ascii="Arial" w:hAnsi="Arial" w:cs="Arial"/>
      <w:sz w:val="22"/>
      <w:szCs w:val="22"/>
      <w:lang w:val="x-none" w:eastAsia="es-ES"/>
    </w:rPr>
  </w:style>
  <w:style w:type="character" w:customStyle="1" w:styleId="CGR-Vieta1Car">
    <w:name w:val="CGR-Viñeta1 Car"/>
    <w:basedOn w:val="EncabezadoCar"/>
    <w:link w:val="CGR-Vieta1"/>
    <w:rsid w:val="00354DDF"/>
    <w:rPr>
      <w:rFonts w:ascii="Arial" w:hAnsi="Arial" w:cs="Arial"/>
      <w:sz w:val="22"/>
      <w:szCs w:val="22"/>
      <w:lang w:val="es-PE" w:eastAsia="es-ES"/>
    </w:rPr>
  </w:style>
  <w:style w:type="paragraph" w:customStyle="1" w:styleId="CGR-TTabla">
    <w:name w:val="CGR-T.Tabla"/>
    <w:basedOn w:val="Textoindependiente"/>
    <w:link w:val="CGR-TTablaCar"/>
    <w:qFormat/>
    <w:rsid w:val="006A213A"/>
    <w:pPr>
      <w:spacing w:before="220" w:after="220" w:line="240" w:lineRule="auto"/>
      <w:ind w:left="340"/>
      <w:jc w:val="left"/>
    </w:pPr>
    <w:rPr>
      <w:rFonts w:cs="Arial"/>
      <w:szCs w:val="22"/>
      <w:lang w:val="es-PE"/>
    </w:rPr>
  </w:style>
  <w:style w:type="paragraph" w:customStyle="1" w:styleId="CGR-Normal3">
    <w:name w:val="CGR-Normal3"/>
    <w:basedOn w:val="Normal"/>
    <w:link w:val="CGR-Normal3Car"/>
    <w:qFormat/>
    <w:rsid w:val="00146D76"/>
    <w:pPr>
      <w:spacing w:before="220" w:line="240" w:lineRule="auto"/>
      <w:ind w:left="907"/>
    </w:pPr>
    <w:rPr>
      <w:rFonts w:cs="Arial"/>
      <w:szCs w:val="22"/>
    </w:rPr>
  </w:style>
  <w:style w:type="character" w:customStyle="1" w:styleId="CGR-TTablaCar">
    <w:name w:val="CGR-T.Tabla Car"/>
    <w:basedOn w:val="TextoindependienteCar"/>
    <w:link w:val="CGR-TTabla"/>
    <w:rsid w:val="006A213A"/>
    <w:rPr>
      <w:rFonts w:ascii="Arial" w:hAnsi="Arial" w:cs="Arial"/>
      <w:sz w:val="22"/>
      <w:szCs w:val="22"/>
      <w:lang w:val="es-PE" w:eastAsia="es-ES"/>
    </w:rPr>
  </w:style>
  <w:style w:type="paragraph" w:customStyle="1" w:styleId="CGR-TFigura">
    <w:name w:val="CGR-T.Figura"/>
    <w:basedOn w:val="CGR-TTabla"/>
    <w:link w:val="CGR-TFiguraCar"/>
    <w:qFormat/>
    <w:rsid w:val="00C109D4"/>
  </w:style>
  <w:style w:type="character" w:customStyle="1" w:styleId="CGR-Normal3Car">
    <w:name w:val="CGR-Normal3 Car"/>
    <w:basedOn w:val="Fuentedeprrafopredeter"/>
    <w:link w:val="CGR-Normal3"/>
    <w:rsid w:val="00146D76"/>
    <w:rPr>
      <w:rFonts w:ascii="Arial" w:hAnsi="Arial" w:cs="Arial"/>
      <w:sz w:val="22"/>
      <w:szCs w:val="22"/>
      <w:lang w:val="es-PE" w:eastAsia="es-ES"/>
    </w:rPr>
  </w:style>
  <w:style w:type="paragraph" w:customStyle="1" w:styleId="CGR-Vieta2">
    <w:name w:val="CGR-Viñeta2"/>
    <w:basedOn w:val="CGR-Vieta1"/>
    <w:link w:val="CGR-Vieta2Car"/>
    <w:qFormat/>
    <w:rsid w:val="00F84B83"/>
    <w:pPr>
      <w:numPr>
        <w:numId w:val="17"/>
      </w:numPr>
    </w:pPr>
  </w:style>
  <w:style w:type="character" w:customStyle="1" w:styleId="CGR-TFiguraCar">
    <w:name w:val="CGR-T.Figura Car"/>
    <w:basedOn w:val="CGR-TTablaCar"/>
    <w:link w:val="CGR-TFigura"/>
    <w:rsid w:val="00C109D4"/>
    <w:rPr>
      <w:rFonts w:ascii="Arial" w:hAnsi="Arial" w:cs="Arial"/>
      <w:sz w:val="22"/>
      <w:szCs w:val="22"/>
      <w:lang w:val="es-PE" w:eastAsia="es-ES"/>
    </w:rPr>
  </w:style>
  <w:style w:type="paragraph" w:customStyle="1" w:styleId="CGR-Normal4">
    <w:name w:val="CGR-Normal4"/>
    <w:basedOn w:val="CGR-Normal3"/>
    <w:link w:val="CGR-Normal4Car"/>
    <w:qFormat/>
    <w:rsid w:val="00605D18"/>
    <w:pPr>
      <w:ind w:left="1134"/>
    </w:pPr>
  </w:style>
  <w:style w:type="character" w:customStyle="1" w:styleId="CGR-Vieta2Car">
    <w:name w:val="CGR-Viñeta2 Car"/>
    <w:basedOn w:val="CGR-Vieta1Car"/>
    <w:link w:val="CGR-Vieta2"/>
    <w:rsid w:val="00F84B83"/>
    <w:rPr>
      <w:rFonts w:ascii="Arial" w:hAnsi="Arial" w:cs="Arial"/>
      <w:sz w:val="22"/>
      <w:szCs w:val="22"/>
      <w:lang w:val="es-PE" w:eastAsia="es-ES"/>
    </w:rPr>
  </w:style>
  <w:style w:type="paragraph" w:customStyle="1" w:styleId="CGR-Vieta4">
    <w:name w:val="CGR-Viñeta4"/>
    <w:basedOn w:val="CGR-Vieta2"/>
    <w:link w:val="CGR-Vieta4Car"/>
    <w:qFormat/>
    <w:rsid w:val="00753D9A"/>
    <w:pPr>
      <w:numPr>
        <w:numId w:val="18"/>
      </w:numPr>
    </w:pPr>
  </w:style>
  <w:style w:type="character" w:customStyle="1" w:styleId="CGR-Normal4Car">
    <w:name w:val="CGR-Normal4 Car"/>
    <w:basedOn w:val="CGR-Normal3Car"/>
    <w:link w:val="CGR-Normal4"/>
    <w:rsid w:val="00605D18"/>
    <w:rPr>
      <w:rFonts w:ascii="Arial" w:hAnsi="Arial" w:cs="Arial"/>
      <w:sz w:val="22"/>
      <w:szCs w:val="22"/>
      <w:lang w:val="es-PE" w:eastAsia="es-ES"/>
    </w:rPr>
  </w:style>
  <w:style w:type="character" w:customStyle="1" w:styleId="CGR-Vieta4Car">
    <w:name w:val="CGR-Viñeta4 Car"/>
    <w:basedOn w:val="CGR-Vieta2Car"/>
    <w:link w:val="CGR-Vieta4"/>
    <w:rsid w:val="00753D9A"/>
    <w:rPr>
      <w:rFonts w:ascii="Arial" w:hAnsi="Arial" w:cs="Arial"/>
      <w:sz w:val="22"/>
      <w:szCs w:val="22"/>
      <w:lang w:val="es-PE" w:eastAsia="es-ES"/>
    </w:rPr>
  </w:style>
  <w:style w:type="paragraph" w:customStyle="1" w:styleId="CellText">
    <w:name w:val="Cell Text"/>
    <w:basedOn w:val="Normal"/>
    <w:rsid w:val="00AE0D77"/>
    <w:pPr>
      <w:overflowPunct w:val="0"/>
      <w:autoSpaceDE w:val="0"/>
      <w:autoSpaceDN w:val="0"/>
      <w:adjustRightInd w:val="0"/>
      <w:spacing w:line="240" w:lineRule="auto"/>
      <w:jc w:val="left"/>
      <w:textAlignment w:val="baseline"/>
    </w:pPr>
    <w:rPr>
      <w:color w:val="000000"/>
      <w:sz w:val="20"/>
      <w:lang w:val="en-US" w:eastAsia="en-US"/>
    </w:rPr>
  </w:style>
  <w:style w:type="paragraph" w:customStyle="1" w:styleId="CellHeading">
    <w:name w:val="Cell Heading"/>
    <w:basedOn w:val="CellText"/>
    <w:next w:val="CellText"/>
    <w:rsid w:val="00AE0D77"/>
    <w:pPr>
      <w:overflowPunct/>
      <w:autoSpaceDE/>
      <w:autoSpaceDN/>
      <w:adjustRightInd/>
      <w:spacing w:before="60" w:after="60"/>
      <w:jc w:val="center"/>
      <w:textAlignment w:val="auto"/>
    </w:pPr>
    <w:rPr>
      <w:rFonts w:cs="Arial"/>
      <w:b/>
      <w:bCs/>
      <w:color w:val="FFFFFF"/>
      <w:lang w:val="es-AR"/>
    </w:rPr>
  </w:style>
  <w:style w:type="paragraph" w:customStyle="1" w:styleId="TextoNormal">
    <w:name w:val="Texto Normal"/>
    <w:basedOn w:val="Normal"/>
    <w:rsid w:val="00AE0D77"/>
    <w:pPr>
      <w:overflowPunct w:val="0"/>
      <w:autoSpaceDE w:val="0"/>
      <w:autoSpaceDN w:val="0"/>
      <w:adjustRightInd w:val="0"/>
      <w:spacing w:before="60" w:after="60" w:line="240" w:lineRule="auto"/>
      <w:ind w:firstLine="720"/>
      <w:textAlignment w:val="baseline"/>
    </w:pPr>
    <w:rPr>
      <w:color w:val="000000"/>
      <w:sz w:val="20"/>
      <w:lang w:eastAsia="en-US"/>
    </w:rPr>
  </w:style>
  <w:style w:type="character" w:customStyle="1" w:styleId="Normal1Car">
    <w:name w:val="Normal 1 Car"/>
    <w:basedOn w:val="Fuentedeprrafopredeter"/>
    <w:link w:val="Normal1"/>
    <w:qFormat/>
    <w:rsid w:val="002B5F41"/>
    <w:rPr>
      <w:rFonts w:ascii="Arial" w:eastAsia="Arial" w:hAnsi="Arial" w:cs="Arial"/>
    </w:rPr>
  </w:style>
  <w:style w:type="paragraph" w:customStyle="1" w:styleId="Normal1">
    <w:name w:val="Normal 1"/>
    <w:basedOn w:val="Normal"/>
    <w:link w:val="Normal1Car"/>
    <w:qFormat/>
    <w:rsid w:val="002B5F41"/>
    <w:pPr>
      <w:suppressAutoHyphens/>
      <w:spacing w:line="240" w:lineRule="auto"/>
      <w:ind w:left="369"/>
    </w:pPr>
    <w:rPr>
      <w:rFonts w:eastAsia="Arial" w:cs="Arial"/>
      <w:sz w:val="20"/>
      <w:lang w:val="es-MX" w:eastAsia="ja-JP"/>
    </w:rPr>
  </w:style>
  <w:style w:type="character" w:customStyle="1" w:styleId="Enlacedelndice">
    <w:name w:val="Enlace del índice"/>
    <w:qFormat/>
    <w:rsid w:val="00CB5D9E"/>
  </w:style>
  <w:style w:type="paragraph" w:customStyle="1" w:styleId="ndice">
    <w:name w:val="Índice"/>
    <w:basedOn w:val="Normal"/>
    <w:qFormat/>
    <w:rsid w:val="00CB5D9E"/>
    <w:pPr>
      <w:suppressLineNumbers/>
      <w:suppressAutoHyphens/>
      <w:jc w:val="left"/>
    </w:pPr>
    <w:rPr>
      <w:rFonts w:eastAsiaTheme="minorHAnsi" w:cs="Lucida Sans"/>
      <w:szCs w:val="22"/>
      <w:lang w:eastAsia="en-US"/>
    </w:rPr>
  </w:style>
  <w:style w:type="character" w:styleId="Mencinsinresolver">
    <w:name w:val="Unresolved Mention"/>
    <w:basedOn w:val="Fuentedeprrafopredeter"/>
    <w:uiPriority w:val="99"/>
    <w:semiHidden/>
    <w:unhideWhenUsed/>
    <w:rsid w:val="00CB5D9E"/>
    <w:rPr>
      <w:color w:val="605E5C"/>
      <w:shd w:val="clear" w:color="auto" w:fill="E1DFDD"/>
    </w:rPr>
  </w:style>
  <w:style w:type="paragraph" w:customStyle="1" w:styleId="Textbody">
    <w:name w:val="Text body"/>
    <w:basedOn w:val="Normal"/>
    <w:rsid w:val="00E856B0"/>
    <w:pPr>
      <w:widowControl w:val="0"/>
      <w:suppressAutoHyphens/>
      <w:autoSpaceDN w:val="0"/>
      <w:spacing w:after="120" w:line="240" w:lineRule="auto"/>
    </w:pPr>
    <w:rPr>
      <w:rFonts w:ascii="NewsGotT" w:eastAsia="Arial Unicode MS" w:hAnsi="NewsGotT" w:cs="Tahoma"/>
      <w:kern w:val="3"/>
      <w:szCs w:val="24"/>
      <w:lang w:val="es-ES"/>
    </w:rPr>
  </w:style>
  <w:style w:type="paragraph" w:styleId="Descripcin">
    <w:name w:val="caption"/>
    <w:basedOn w:val="Normal"/>
    <w:next w:val="Normal"/>
    <w:uiPriority w:val="35"/>
    <w:unhideWhenUsed/>
    <w:qFormat/>
    <w:rsid w:val="004E0FB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81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204">
      <w:bodyDiv w:val="1"/>
      <w:marLeft w:val="0"/>
      <w:marRight w:val="0"/>
      <w:marTop w:val="0"/>
      <w:marBottom w:val="0"/>
      <w:divBdr>
        <w:top w:val="none" w:sz="0" w:space="0" w:color="auto"/>
        <w:left w:val="none" w:sz="0" w:space="0" w:color="auto"/>
        <w:bottom w:val="none" w:sz="0" w:space="0" w:color="auto"/>
        <w:right w:val="none" w:sz="0" w:space="0" w:color="auto"/>
      </w:divBdr>
    </w:div>
    <w:div w:id="122424875">
      <w:bodyDiv w:val="1"/>
      <w:marLeft w:val="0"/>
      <w:marRight w:val="0"/>
      <w:marTop w:val="0"/>
      <w:marBottom w:val="0"/>
      <w:divBdr>
        <w:top w:val="none" w:sz="0" w:space="0" w:color="auto"/>
        <w:left w:val="none" w:sz="0" w:space="0" w:color="auto"/>
        <w:bottom w:val="none" w:sz="0" w:space="0" w:color="auto"/>
        <w:right w:val="none" w:sz="0" w:space="0" w:color="auto"/>
      </w:divBdr>
    </w:div>
    <w:div w:id="172383537">
      <w:bodyDiv w:val="1"/>
      <w:marLeft w:val="0"/>
      <w:marRight w:val="0"/>
      <w:marTop w:val="0"/>
      <w:marBottom w:val="0"/>
      <w:divBdr>
        <w:top w:val="none" w:sz="0" w:space="0" w:color="auto"/>
        <w:left w:val="none" w:sz="0" w:space="0" w:color="auto"/>
        <w:bottom w:val="none" w:sz="0" w:space="0" w:color="auto"/>
        <w:right w:val="none" w:sz="0" w:space="0" w:color="auto"/>
      </w:divBdr>
    </w:div>
    <w:div w:id="185024559">
      <w:bodyDiv w:val="1"/>
      <w:marLeft w:val="0"/>
      <w:marRight w:val="0"/>
      <w:marTop w:val="0"/>
      <w:marBottom w:val="0"/>
      <w:divBdr>
        <w:top w:val="none" w:sz="0" w:space="0" w:color="auto"/>
        <w:left w:val="none" w:sz="0" w:space="0" w:color="auto"/>
        <w:bottom w:val="none" w:sz="0" w:space="0" w:color="auto"/>
        <w:right w:val="none" w:sz="0" w:space="0" w:color="auto"/>
      </w:divBdr>
    </w:div>
    <w:div w:id="192891119">
      <w:bodyDiv w:val="1"/>
      <w:marLeft w:val="0"/>
      <w:marRight w:val="0"/>
      <w:marTop w:val="0"/>
      <w:marBottom w:val="0"/>
      <w:divBdr>
        <w:top w:val="none" w:sz="0" w:space="0" w:color="auto"/>
        <w:left w:val="none" w:sz="0" w:space="0" w:color="auto"/>
        <w:bottom w:val="none" w:sz="0" w:space="0" w:color="auto"/>
        <w:right w:val="none" w:sz="0" w:space="0" w:color="auto"/>
      </w:divBdr>
    </w:div>
    <w:div w:id="224416814">
      <w:bodyDiv w:val="1"/>
      <w:marLeft w:val="0"/>
      <w:marRight w:val="0"/>
      <w:marTop w:val="0"/>
      <w:marBottom w:val="0"/>
      <w:divBdr>
        <w:top w:val="none" w:sz="0" w:space="0" w:color="auto"/>
        <w:left w:val="none" w:sz="0" w:space="0" w:color="auto"/>
        <w:bottom w:val="none" w:sz="0" w:space="0" w:color="auto"/>
        <w:right w:val="none" w:sz="0" w:space="0" w:color="auto"/>
      </w:divBdr>
    </w:div>
    <w:div w:id="259729154">
      <w:bodyDiv w:val="1"/>
      <w:marLeft w:val="0"/>
      <w:marRight w:val="0"/>
      <w:marTop w:val="0"/>
      <w:marBottom w:val="0"/>
      <w:divBdr>
        <w:top w:val="none" w:sz="0" w:space="0" w:color="auto"/>
        <w:left w:val="none" w:sz="0" w:space="0" w:color="auto"/>
        <w:bottom w:val="none" w:sz="0" w:space="0" w:color="auto"/>
        <w:right w:val="none" w:sz="0" w:space="0" w:color="auto"/>
      </w:divBdr>
    </w:div>
    <w:div w:id="269706983">
      <w:bodyDiv w:val="1"/>
      <w:marLeft w:val="0"/>
      <w:marRight w:val="0"/>
      <w:marTop w:val="0"/>
      <w:marBottom w:val="0"/>
      <w:divBdr>
        <w:top w:val="none" w:sz="0" w:space="0" w:color="auto"/>
        <w:left w:val="none" w:sz="0" w:space="0" w:color="auto"/>
        <w:bottom w:val="none" w:sz="0" w:space="0" w:color="auto"/>
        <w:right w:val="none" w:sz="0" w:space="0" w:color="auto"/>
      </w:divBdr>
      <w:divsChild>
        <w:div w:id="889724877">
          <w:marLeft w:val="446"/>
          <w:marRight w:val="0"/>
          <w:marTop w:val="0"/>
          <w:marBottom w:val="0"/>
          <w:divBdr>
            <w:top w:val="none" w:sz="0" w:space="0" w:color="auto"/>
            <w:left w:val="none" w:sz="0" w:space="0" w:color="auto"/>
            <w:bottom w:val="none" w:sz="0" w:space="0" w:color="auto"/>
            <w:right w:val="none" w:sz="0" w:space="0" w:color="auto"/>
          </w:divBdr>
        </w:div>
      </w:divsChild>
    </w:div>
    <w:div w:id="338965831">
      <w:bodyDiv w:val="1"/>
      <w:marLeft w:val="0"/>
      <w:marRight w:val="0"/>
      <w:marTop w:val="0"/>
      <w:marBottom w:val="0"/>
      <w:divBdr>
        <w:top w:val="none" w:sz="0" w:space="0" w:color="auto"/>
        <w:left w:val="none" w:sz="0" w:space="0" w:color="auto"/>
        <w:bottom w:val="none" w:sz="0" w:space="0" w:color="auto"/>
        <w:right w:val="none" w:sz="0" w:space="0" w:color="auto"/>
      </w:divBdr>
    </w:div>
    <w:div w:id="389577094">
      <w:bodyDiv w:val="1"/>
      <w:marLeft w:val="0"/>
      <w:marRight w:val="0"/>
      <w:marTop w:val="0"/>
      <w:marBottom w:val="0"/>
      <w:divBdr>
        <w:top w:val="none" w:sz="0" w:space="0" w:color="auto"/>
        <w:left w:val="none" w:sz="0" w:space="0" w:color="auto"/>
        <w:bottom w:val="none" w:sz="0" w:space="0" w:color="auto"/>
        <w:right w:val="none" w:sz="0" w:space="0" w:color="auto"/>
      </w:divBdr>
    </w:div>
    <w:div w:id="448477786">
      <w:bodyDiv w:val="1"/>
      <w:marLeft w:val="0"/>
      <w:marRight w:val="0"/>
      <w:marTop w:val="0"/>
      <w:marBottom w:val="0"/>
      <w:divBdr>
        <w:top w:val="none" w:sz="0" w:space="0" w:color="auto"/>
        <w:left w:val="none" w:sz="0" w:space="0" w:color="auto"/>
        <w:bottom w:val="none" w:sz="0" w:space="0" w:color="auto"/>
        <w:right w:val="none" w:sz="0" w:space="0" w:color="auto"/>
      </w:divBdr>
    </w:div>
    <w:div w:id="455414728">
      <w:bodyDiv w:val="1"/>
      <w:marLeft w:val="0"/>
      <w:marRight w:val="0"/>
      <w:marTop w:val="0"/>
      <w:marBottom w:val="0"/>
      <w:divBdr>
        <w:top w:val="none" w:sz="0" w:space="0" w:color="auto"/>
        <w:left w:val="none" w:sz="0" w:space="0" w:color="auto"/>
        <w:bottom w:val="none" w:sz="0" w:space="0" w:color="auto"/>
        <w:right w:val="none" w:sz="0" w:space="0" w:color="auto"/>
      </w:divBdr>
      <w:divsChild>
        <w:div w:id="15932286">
          <w:marLeft w:val="0"/>
          <w:marRight w:val="0"/>
          <w:marTop w:val="0"/>
          <w:marBottom w:val="0"/>
          <w:divBdr>
            <w:top w:val="none" w:sz="0" w:space="0" w:color="auto"/>
            <w:left w:val="none" w:sz="0" w:space="0" w:color="auto"/>
            <w:bottom w:val="none" w:sz="0" w:space="0" w:color="auto"/>
            <w:right w:val="none" w:sz="0" w:space="0" w:color="auto"/>
          </w:divBdr>
          <w:divsChild>
            <w:div w:id="1281302423">
              <w:marLeft w:val="0"/>
              <w:marRight w:val="0"/>
              <w:marTop w:val="0"/>
              <w:marBottom w:val="0"/>
              <w:divBdr>
                <w:top w:val="none" w:sz="0" w:space="0" w:color="auto"/>
                <w:left w:val="none" w:sz="0" w:space="0" w:color="auto"/>
                <w:bottom w:val="none" w:sz="0" w:space="0" w:color="auto"/>
                <w:right w:val="none" w:sz="0" w:space="0" w:color="auto"/>
              </w:divBdr>
            </w:div>
          </w:divsChild>
        </w:div>
        <w:div w:id="30888621">
          <w:marLeft w:val="0"/>
          <w:marRight w:val="0"/>
          <w:marTop w:val="0"/>
          <w:marBottom w:val="0"/>
          <w:divBdr>
            <w:top w:val="none" w:sz="0" w:space="0" w:color="auto"/>
            <w:left w:val="none" w:sz="0" w:space="0" w:color="auto"/>
            <w:bottom w:val="none" w:sz="0" w:space="0" w:color="auto"/>
            <w:right w:val="none" w:sz="0" w:space="0" w:color="auto"/>
          </w:divBdr>
          <w:divsChild>
            <w:div w:id="1239438001">
              <w:marLeft w:val="0"/>
              <w:marRight w:val="0"/>
              <w:marTop w:val="0"/>
              <w:marBottom w:val="0"/>
              <w:divBdr>
                <w:top w:val="none" w:sz="0" w:space="0" w:color="auto"/>
                <w:left w:val="none" w:sz="0" w:space="0" w:color="auto"/>
                <w:bottom w:val="none" w:sz="0" w:space="0" w:color="auto"/>
                <w:right w:val="none" w:sz="0" w:space="0" w:color="auto"/>
              </w:divBdr>
            </w:div>
          </w:divsChild>
        </w:div>
        <w:div w:id="39936687">
          <w:marLeft w:val="0"/>
          <w:marRight w:val="0"/>
          <w:marTop w:val="0"/>
          <w:marBottom w:val="0"/>
          <w:divBdr>
            <w:top w:val="none" w:sz="0" w:space="0" w:color="auto"/>
            <w:left w:val="none" w:sz="0" w:space="0" w:color="auto"/>
            <w:bottom w:val="none" w:sz="0" w:space="0" w:color="auto"/>
            <w:right w:val="none" w:sz="0" w:space="0" w:color="auto"/>
          </w:divBdr>
          <w:divsChild>
            <w:div w:id="1793941988">
              <w:marLeft w:val="0"/>
              <w:marRight w:val="0"/>
              <w:marTop w:val="0"/>
              <w:marBottom w:val="0"/>
              <w:divBdr>
                <w:top w:val="none" w:sz="0" w:space="0" w:color="auto"/>
                <w:left w:val="none" w:sz="0" w:space="0" w:color="auto"/>
                <w:bottom w:val="none" w:sz="0" w:space="0" w:color="auto"/>
                <w:right w:val="none" w:sz="0" w:space="0" w:color="auto"/>
              </w:divBdr>
            </w:div>
          </w:divsChild>
        </w:div>
        <w:div w:id="56709592">
          <w:marLeft w:val="0"/>
          <w:marRight w:val="0"/>
          <w:marTop w:val="0"/>
          <w:marBottom w:val="0"/>
          <w:divBdr>
            <w:top w:val="none" w:sz="0" w:space="0" w:color="auto"/>
            <w:left w:val="none" w:sz="0" w:space="0" w:color="auto"/>
            <w:bottom w:val="none" w:sz="0" w:space="0" w:color="auto"/>
            <w:right w:val="none" w:sz="0" w:space="0" w:color="auto"/>
          </w:divBdr>
          <w:divsChild>
            <w:div w:id="2111579359">
              <w:marLeft w:val="0"/>
              <w:marRight w:val="0"/>
              <w:marTop w:val="0"/>
              <w:marBottom w:val="0"/>
              <w:divBdr>
                <w:top w:val="none" w:sz="0" w:space="0" w:color="auto"/>
                <w:left w:val="none" w:sz="0" w:space="0" w:color="auto"/>
                <w:bottom w:val="none" w:sz="0" w:space="0" w:color="auto"/>
                <w:right w:val="none" w:sz="0" w:space="0" w:color="auto"/>
              </w:divBdr>
            </w:div>
          </w:divsChild>
        </w:div>
        <w:div w:id="191118717">
          <w:marLeft w:val="0"/>
          <w:marRight w:val="0"/>
          <w:marTop w:val="0"/>
          <w:marBottom w:val="0"/>
          <w:divBdr>
            <w:top w:val="none" w:sz="0" w:space="0" w:color="auto"/>
            <w:left w:val="none" w:sz="0" w:space="0" w:color="auto"/>
            <w:bottom w:val="none" w:sz="0" w:space="0" w:color="auto"/>
            <w:right w:val="none" w:sz="0" w:space="0" w:color="auto"/>
          </w:divBdr>
          <w:divsChild>
            <w:div w:id="807279975">
              <w:marLeft w:val="0"/>
              <w:marRight w:val="0"/>
              <w:marTop w:val="0"/>
              <w:marBottom w:val="0"/>
              <w:divBdr>
                <w:top w:val="none" w:sz="0" w:space="0" w:color="auto"/>
                <w:left w:val="none" w:sz="0" w:space="0" w:color="auto"/>
                <w:bottom w:val="none" w:sz="0" w:space="0" w:color="auto"/>
                <w:right w:val="none" w:sz="0" w:space="0" w:color="auto"/>
              </w:divBdr>
            </w:div>
          </w:divsChild>
        </w:div>
        <w:div w:id="192155667">
          <w:marLeft w:val="0"/>
          <w:marRight w:val="0"/>
          <w:marTop w:val="0"/>
          <w:marBottom w:val="0"/>
          <w:divBdr>
            <w:top w:val="none" w:sz="0" w:space="0" w:color="auto"/>
            <w:left w:val="none" w:sz="0" w:space="0" w:color="auto"/>
            <w:bottom w:val="none" w:sz="0" w:space="0" w:color="auto"/>
            <w:right w:val="none" w:sz="0" w:space="0" w:color="auto"/>
          </w:divBdr>
          <w:divsChild>
            <w:div w:id="207571770">
              <w:marLeft w:val="0"/>
              <w:marRight w:val="0"/>
              <w:marTop w:val="0"/>
              <w:marBottom w:val="0"/>
              <w:divBdr>
                <w:top w:val="none" w:sz="0" w:space="0" w:color="auto"/>
                <w:left w:val="none" w:sz="0" w:space="0" w:color="auto"/>
                <w:bottom w:val="none" w:sz="0" w:space="0" w:color="auto"/>
                <w:right w:val="none" w:sz="0" w:space="0" w:color="auto"/>
              </w:divBdr>
            </w:div>
          </w:divsChild>
        </w:div>
        <w:div w:id="212893658">
          <w:marLeft w:val="0"/>
          <w:marRight w:val="0"/>
          <w:marTop w:val="0"/>
          <w:marBottom w:val="0"/>
          <w:divBdr>
            <w:top w:val="none" w:sz="0" w:space="0" w:color="auto"/>
            <w:left w:val="none" w:sz="0" w:space="0" w:color="auto"/>
            <w:bottom w:val="none" w:sz="0" w:space="0" w:color="auto"/>
            <w:right w:val="none" w:sz="0" w:space="0" w:color="auto"/>
          </w:divBdr>
          <w:divsChild>
            <w:div w:id="1036732027">
              <w:marLeft w:val="0"/>
              <w:marRight w:val="0"/>
              <w:marTop w:val="0"/>
              <w:marBottom w:val="0"/>
              <w:divBdr>
                <w:top w:val="none" w:sz="0" w:space="0" w:color="auto"/>
                <w:left w:val="none" w:sz="0" w:space="0" w:color="auto"/>
                <w:bottom w:val="none" w:sz="0" w:space="0" w:color="auto"/>
                <w:right w:val="none" w:sz="0" w:space="0" w:color="auto"/>
              </w:divBdr>
            </w:div>
          </w:divsChild>
        </w:div>
        <w:div w:id="228855773">
          <w:marLeft w:val="0"/>
          <w:marRight w:val="0"/>
          <w:marTop w:val="0"/>
          <w:marBottom w:val="0"/>
          <w:divBdr>
            <w:top w:val="none" w:sz="0" w:space="0" w:color="auto"/>
            <w:left w:val="none" w:sz="0" w:space="0" w:color="auto"/>
            <w:bottom w:val="none" w:sz="0" w:space="0" w:color="auto"/>
            <w:right w:val="none" w:sz="0" w:space="0" w:color="auto"/>
          </w:divBdr>
          <w:divsChild>
            <w:div w:id="1090932492">
              <w:marLeft w:val="0"/>
              <w:marRight w:val="0"/>
              <w:marTop w:val="0"/>
              <w:marBottom w:val="0"/>
              <w:divBdr>
                <w:top w:val="none" w:sz="0" w:space="0" w:color="auto"/>
                <w:left w:val="none" w:sz="0" w:space="0" w:color="auto"/>
                <w:bottom w:val="none" w:sz="0" w:space="0" w:color="auto"/>
                <w:right w:val="none" w:sz="0" w:space="0" w:color="auto"/>
              </w:divBdr>
            </w:div>
          </w:divsChild>
        </w:div>
        <w:div w:id="254019315">
          <w:marLeft w:val="0"/>
          <w:marRight w:val="0"/>
          <w:marTop w:val="0"/>
          <w:marBottom w:val="0"/>
          <w:divBdr>
            <w:top w:val="none" w:sz="0" w:space="0" w:color="auto"/>
            <w:left w:val="none" w:sz="0" w:space="0" w:color="auto"/>
            <w:bottom w:val="none" w:sz="0" w:space="0" w:color="auto"/>
            <w:right w:val="none" w:sz="0" w:space="0" w:color="auto"/>
          </w:divBdr>
          <w:divsChild>
            <w:div w:id="169025558">
              <w:marLeft w:val="0"/>
              <w:marRight w:val="0"/>
              <w:marTop w:val="0"/>
              <w:marBottom w:val="0"/>
              <w:divBdr>
                <w:top w:val="none" w:sz="0" w:space="0" w:color="auto"/>
                <w:left w:val="none" w:sz="0" w:space="0" w:color="auto"/>
                <w:bottom w:val="none" w:sz="0" w:space="0" w:color="auto"/>
                <w:right w:val="none" w:sz="0" w:space="0" w:color="auto"/>
              </w:divBdr>
            </w:div>
          </w:divsChild>
        </w:div>
        <w:div w:id="281495628">
          <w:marLeft w:val="0"/>
          <w:marRight w:val="0"/>
          <w:marTop w:val="0"/>
          <w:marBottom w:val="0"/>
          <w:divBdr>
            <w:top w:val="none" w:sz="0" w:space="0" w:color="auto"/>
            <w:left w:val="none" w:sz="0" w:space="0" w:color="auto"/>
            <w:bottom w:val="none" w:sz="0" w:space="0" w:color="auto"/>
            <w:right w:val="none" w:sz="0" w:space="0" w:color="auto"/>
          </w:divBdr>
          <w:divsChild>
            <w:div w:id="1565679179">
              <w:marLeft w:val="0"/>
              <w:marRight w:val="0"/>
              <w:marTop w:val="0"/>
              <w:marBottom w:val="0"/>
              <w:divBdr>
                <w:top w:val="none" w:sz="0" w:space="0" w:color="auto"/>
                <w:left w:val="none" w:sz="0" w:space="0" w:color="auto"/>
                <w:bottom w:val="none" w:sz="0" w:space="0" w:color="auto"/>
                <w:right w:val="none" w:sz="0" w:space="0" w:color="auto"/>
              </w:divBdr>
            </w:div>
          </w:divsChild>
        </w:div>
        <w:div w:id="325473809">
          <w:marLeft w:val="0"/>
          <w:marRight w:val="0"/>
          <w:marTop w:val="0"/>
          <w:marBottom w:val="0"/>
          <w:divBdr>
            <w:top w:val="none" w:sz="0" w:space="0" w:color="auto"/>
            <w:left w:val="none" w:sz="0" w:space="0" w:color="auto"/>
            <w:bottom w:val="none" w:sz="0" w:space="0" w:color="auto"/>
            <w:right w:val="none" w:sz="0" w:space="0" w:color="auto"/>
          </w:divBdr>
          <w:divsChild>
            <w:div w:id="1393505751">
              <w:marLeft w:val="0"/>
              <w:marRight w:val="0"/>
              <w:marTop w:val="0"/>
              <w:marBottom w:val="0"/>
              <w:divBdr>
                <w:top w:val="none" w:sz="0" w:space="0" w:color="auto"/>
                <w:left w:val="none" w:sz="0" w:space="0" w:color="auto"/>
                <w:bottom w:val="none" w:sz="0" w:space="0" w:color="auto"/>
                <w:right w:val="none" w:sz="0" w:space="0" w:color="auto"/>
              </w:divBdr>
            </w:div>
          </w:divsChild>
        </w:div>
        <w:div w:id="357584779">
          <w:marLeft w:val="0"/>
          <w:marRight w:val="0"/>
          <w:marTop w:val="0"/>
          <w:marBottom w:val="0"/>
          <w:divBdr>
            <w:top w:val="none" w:sz="0" w:space="0" w:color="auto"/>
            <w:left w:val="none" w:sz="0" w:space="0" w:color="auto"/>
            <w:bottom w:val="none" w:sz="0" w:space="0" w:color="auto"/>
            <w:right w:val="none" w:sz="0" w:space="0" w:color="auto"/>
          </w:divBdr>
          <w:divsChild>
            <w:div w:id="1479301874">
              <w:marLeft w:val="0"/>
              <w:marRight w:val="0"/>
              <w:marTop w:val="0"/>
              <w:marBottom w:val="0"/>
              <w:divBdr>
                <w:top w:val="none" w:sz="0" w:space="0" w:color="auto"/>
                <w:left w:val="none" w:sz="0" w:space="0" w:color="auto"/>
                <w:bottom w:val="none" w:sz="0" w:space="0" w:color="auto"/>
                <w:right w:val="none" w:sz="0" w:space="0" w:color="auto"/>
              </w:divBdr>
            </w:div>
          </w:divsChild>
        </w:div>
        <w:div w:id="370419774">
          <w:marLeft w:val="0"/>
          <w:marRight w:val="0"/>
          <w:marTop w:val="0"/>
          <w:marBottom w:val="0"/>
          <w:divBdr>
            <w:top w:val="none" w:sz="0" w:space="0" w:color="auto"/>
            <w:left w:val="none" w:sz="0" w:space="0" w:color="auto"/>
            <w:bottom w:val="none" w:sz="0" w:space="0" w:color="auto"/>
            <w:right w:val="none" w:sz="0" w:space="0" w:color="auto"/>
          </w:divBdr>
          <w:divsChild>
            <w:div w:id="842162837">
              <w:marLeft w:val="0"/>
              <w:marRight w:val="0"/>
              <w:marTop w:val="0"/>
              <w:marBottom w:val="0"/>
              <w:divBdr>
                <w:top w:val="none" w:sz="0" w:space="0" w:color="auto"/>
                <w:left w:val="none" w:sz="0" w:space="0" w:color="auto"/>
                <w:bottom w:val="none" w:sz="0" w:space="0" w:color="auto"/>
                <w:right w:val="none" w:sz="0" w:space="0" w:color="auto"/>
              </w:divBdr>
            </w:div>
          </w:divsChild>
        </w:div>
        <w:div w:id="385302654">
          <w:marLeft w:val="0"/>
          <w:marRight w:val="0"/>
          <w:marTop w:val="0"/>
          <w:marBottom w:val="0"/>
          <w:divBdr>
            <w:top w:val="none" w:sz="0" w:space="0" w:color="auto"/>
            <w:left w:val="none" w:sz="0" w:space="0" w:color="auto"/>
            <w:bottom w:val="none" w:sz="0" w:space="0" w:color="auto"/>
            <w:right w:val="none" w:sz="0" w:space="0" w:color="auto"/>
          </w:divBdr>
          <w:divsChild>
            <w:div w:id="488248876">
              <w:marLeft w:val="0"/>
              <w:marRight w:val="0"/>
              <w:marTop w:val="0"/>
              <w:marBottom w:val="0"/>
              <w:divBdr>
                <w:top w:val="none" w:sz="0" w:space="0" w:color="auto"/>
                <w:left w:val="none" w:sz="0" w:space="0" w:color="auto"/>
                <w:bottom w:val="none" w:sz="0" w:space="0" w:color="auto"/>
                <w:right w:val="none" w:sz="0" w:space="0" w:color="auto"/>
              </w:divBdr>
            </w:div>
          </w:divsChild>
        </w:div>
        <w:div w:id="395200684">
          <w:marLeft w:val="0"/>
          <w:marRight w:val="0"/>
          <w:marTop w:val="0"/>
          <w:marBottom w:val="0"/>
          <w:divBdr>
            <w:top w:val="none" w:sz="0" w:space="0" w:color="auto"/>
            <w:left w:val="none" w:sz="0" w:space="0" w:color="auto"/>
            <w:bottom w:val="none" w:sz="0" w:space="0" w:color="auto"/>
            <w:right w:val="none" w:sz="0" w:space="0" w:color="auto"/>
          </w:divBdr>
          <w:divsChild>
            <w:div w:id="367222698">
              <w:marLeft w:val="0"/>
              <w:marRight w:val="0"/>
              <w:marTop w:val="0"/>
              <w:marBottom w:val="0"/>
              <w:divBdr>
                <w:top w:val="none" w:sz="0" w:space="0" w:color="auto"/>
                <w:left w:val="none" w:sz="0" w:space="0" w:color="auto"/>
                <w:bottom w:val="none" w:sz="0" w:space="0" w:color="auto"/>
                <w:right w:val="none" w:sz="0" w:space="0" w:color="auto"/>
              </w:divBdr>
            </w:div>
          </w:divsChild>
        </w:div>
        <w:div w:id="405957042">
          <w:marLeft w:val="0"/>
          <w:marRight w:val="0"/>
          <w:marTop w:val="0"/>
          <w:marBottom w:val="0"/>
          <w:divBdr>
            <w:top w:val="none" w:sz="0" w:space="0" w:color="auto"/>
            <w:left w:val="none" w:sz="0" w:space="0" w:color="auto"/>
            <w:bottom w:val="none" w:sz="0" w:space="0" w:color="auto"/>
            <w:right w:val="none" w:sz="0" w:space="0" w:color="auto"/>
          </w:divBdr>
          <w:divsChild>
            <w:div w:id="1968318617">
              <w:marLeft w:val="0"/>
              <w:marRight w:val="0"/>
              <w:marTop w:val="0"/>
              <w:marBottom w:val="0"/>
              <w:divBdr>
                <w:top w:val="none" w:sz="0" w:space="0" w:color="auto"/>
                <w:left w:val="none" w:sz="0" w:space="0" w:color="auto"/>
                <w:bottom w:val="none" w:sz="0" w:space="0" w:color="auto"/>
                <w:right w:val="none" w:sz="0" w:space="0" w:color="auto"/>
              </w:divBdr>
            </w:div>
          </w:divsChild>
        </w:div>
        <w:div w:id="430056381">
          <w:marLeft w:val="0"/>
          <w:marRight w:val="0"/>
          <w:marTop w:val="0"/>
          <w:marBottom w:val="0"/>
          <w:divBdr>
            <w:top w:val="none" w:sz="0" w:space="0" w:color="auto"/>
            <w:left w:val="none" w:sz="0" w:space="0" w:color="auto"/>
            <w:bottom w:val="none" w:sz="0" w:space="0" w:color="auto"/>
            <w:right w:val="none" w:sz="0" w:space="0" w:color="auto"/>
          </w:divBdr>
          <w:divsChild>
            <w:div w:id="926115884">
              <w:marLeft w:val="0"/>
              <w:marRight w:val="0"/>
              <w:marTop w:val="0"/>
              <w:marBottom w:val="0"/>
              <w:divBdr>
                <w:top w:val="none" w:sz="0" w:space="0" w:color="auto"/>
                <w:left w:val="none" w:sz="0" w:space="0" w:color="auto"/>
                <w:bottom w:val="none" w:sz="0" w:space="0" w:color="auto"/>
                <w:right w:val="none" w:sz="0" w:space="0" w:color="auto"/>
              </w:divBdr>
            </w:div>
          </w:divsChild>
        </w:div>
        <w:div w:id="466707771">
          <w:marLeft w:val="0"/>
          <w:marRight w:val="0"/>
          <w:marTop w:val="0"/>
          <w:marBottom w:val="0"/>
          <w:divBdr>
            <w:top w:val="none" w:sz="0" w:space="0" w:color="auto"/>
            <w:left w:val="none" w:sz="0" w:space="0" w:color="auto"/>
            <w:bottom w:val="none" w:sz="0" w:space="0" w:color="auto"/>
            <w:right w:val="none" w:sz="0" w:space="0" w:color="auto"/>
          </w:divBdr>
          <w:divsChild>
            <w:div w:id="818500007">
              <w:marLeft w:val="0"/>
              <w:marRight w:val="0"/>
              <w:marTop w:val="0"/>
              <w:marBottom w:val="0"/>
              <w:divBdr>
                <w:top w:val="none" w:sz="0" w:space="0" w:color="auto"/>
                <w:left w:val="none" w:sz="0" w:space="0" w:color="auto"/>
                <w:bottom w:val="none" w:sz="0" w:space="0" w:color="auto"/>
                <w:right w:val="none" w:sz="0" w:space="0" w:color="auto"/>
              </w:divBdr>
            </w:div>
          </w:divsChild>
        </w:div>
        <w:div w:id="475805352">
          <w:marLeft w:val="0"/>
          <w:marRight w:val="0"/>
          <w:marTop w:val="0"/>
          <w:marBottom w:val="0"/>
          <w:divBdr>
            <w:top w:val="none" w:sz="0" w:space="0" w:color="auto"/>
            <w:left w:val="none" w:sz="0" w:space="0" w:color="auto"/>
            <w:bottom w:val="none" w:sz="0" w:space="0" w:color="auto"/>
            <w:right w:val="none" w:sz="0" w:space="0" w:color="auto"/>
          </w:divBdr>
          <w:divsChild>
            <w:div w:id="1278559738">
              <w:marLeft w:val="0"/>
              <w:marRight w:val="0"/>
              <w:marTop w:val="0"/>
              <w:marBottom w:val="0"/>
              <w:divBdr>
                <w:top w:val="none" w:sz="0" w:space="0" w:color="auto"/>
                <w:left w:val="none" w:sz="0" w:space="0" w:color="auto"/>
                <w:bottom w:val="none" w:sz="0" w:space="0" w:color="auto"/>
                <w:right w:val="none" w:sz="0" w:space="0" w:color="auto"/>
              </w:divBdr>
            </w:div>
          </w:divsChild>
        </w:div>
        <w:div w:id="500199654">
          <w:marLeft w:val="0"/>
          <w:marRight w:val="0"/>
          <w:marTop w:val="0"/>
          <w:marBottom w:val="0"/>
          <w:divBdr>
            <w:top w:val="none" w:sz="0" w:space="0" w:color="auto"/>
            <w:left w:val="none" w:sz="0" w:space="0" w:color="auto"/>
            <w:bottom w:val="none" w:sz="0" w:space="0" w:color="auto"/>
            <w:right w:val="none" w:sz="0" w:space="0" w:color="auto"/>
          </w:divBdr>
          <w:divsChild>
            <w:div w:id="1294361841">
              <w:marLeft w:val="0"/>
              <w:marRight w:val="0"/>
              <w:marTop w:val="0"/>
              <w:marBottom w:val="0"/>
              <w:divBdr>
                <w:top w:val="none" w:sz="0" w:space="0" w:color="auto"/>
                <w:left w:val="none" w:sz="0" w:space="0" w:color="auto"/>
                <w:bottom w:val="none" w:sz="0" w:space="0" w:color="auto"/>
                <w:right w:val="none" w:sz="0" w:space="0" w:color="auto"/>
              </w:divBdr>
            </w:div>
          </w:divsChild>
        </w:div>
        <w:div w:id="527376184">
          <w:marLeft w:val="0"/>
          <w:marRight w:val="0"/>
          <w:marTop w:val="0"/>
          <w:marBottom w:val="0"/>
          <w:divBdr>
            <w:top w:val="none" w:sz="0" w:space="0" w:color="auto"/>
            <w:left w:val="none" w:sz="0" w:space="0" w:color="auto"/>
            <w:bottom w:val="none" w:sz="0" w:space="0" w:color="auto"/>
            <w:right w:val="none" w:sz="0" w:space="0" w:color="auto"/>
          </w:divBdr>
          <w:divsChild>
            <w:div w:id="769660180">
              <w:marLeft w:val="0"/>
              <w:marRight w:val="0"/>
              <w:marTop w:val="0"/>
              <w:marBottom w:val="0"/>
              <w:divBdr>
                <w:top w:val="none" w:sz="0" w:space="0" w:color="auto"/>
                <w:left w:val="none" w:sz="0" w:space="0" w:color="auto"/>
                <w:bottom w:val="none" w:sz="0" w:space="0" w:color="auto"/>
                <w:right w:val="none" w:sz="0" w:space="0" w:color="auto"/>
              </w:divBdr>
            </w:div>
          </w:divsChild>
        </w:div>
        <w:div w:id="555967870">
          <w:marLeft w:val="0"/>
          <w:marRight w:val="0"/>
          <w:marTop w:val="0"/>
          <w:marBottom w:val="0"/>
          <w:divBdr>
            <w:top w:val="none" w:sz="0" w:space="0" w:color="auto"/>
            <w:left w:val="none" w:sz="0" w:space="0" w:color="auto"/>
            <w:bottom w:val="none" w:sz="0" w:space="0" w:color="auto"/>
            <w:right w:val="none" w:sz="0" w:space="0" w:color="auto"/>
          </w:divBdr>
          <w:divsChild>
            <w:div w:id="1357998038">
              <w:marLeft w:val="0"/>
              <w:marRight w:val="0"/>
              <w:marTop w:val="0"/>
              <w:marBottom w:val="0"/>
              <w:divBdr>
                <w:top w:val="none" w:sz="0" w:space="0" w:color="auto"/>
                <w:left w:val="none" w:sz="0" w:space="0" w:color="auto"/>
                <w:bottom w:val="none" w:sz="0" w:space="0" w:color="auto"/>
                <w:right w:val="none" w:sz="0" w:space="0" w:color="auto"/>
              </w:divBdr>
            </w:div>
          </w:divsChild>
        </w:div>
        <w:div w:id="557086125">
          <w:marLeft w:val="0"/>
          <w:marRight w:val="0"/>
          <w:marTop w:val="0"/>
          <w:marBottom w:val="0"/>
          <w:divBdr>
            <w:top w:val="none" w:sz="0" w:space="0" w:color="auto"/>
            <w:left w:val="none" w:sz="0" w:space="0" w:color="auto"/>
            <w:bottom w:val="none" w:sz="0" w:space="0" w:color="auto"/>
            <w:right w:val="none" w:sz="0" w:space="0" w:color="auto"/>
          </w:divBdr>
          <w:divsChild>
            <w:div w:id="1509322947">
              <w:marLeft w:val="0"/>
              <w:marRight w:val="0"/>
              <w:marTop w:val="0"/>
              <w:marBottom w:val="0"/>
              <w:divBdr>
                <w:top w:val="none" w:sz="0" w:space="0" w:color="auto"/>
                <w:left w:val="none" w:sz="0" w:space="0" w:color="auto"/>
                <w:bottom w:val="none" w:sz="0" w:space="0" w:color="auto"/>
                <w:right w:val="none" w:sz="0" w:space="0" w:color="auto"/>
              </w:divBdr>
            </w:div>
          </w:divsChild>
        </w:div>
        <w:div w:id="667251007">
          <w:marLeft w:val="0"/>
          <w:marRight w:val="0"/>
          <w:marTop w:val="0"/>
          <w:marBottom w:val="0"/>
          <w:divBdr>
            <w:top w:val="none" w:sz="0" w:space="0" w:color="auto"/>
            <w:left w:val="none" w:sz="0" w:space="0" w:color="auto"/>
            <w:bottom w:val="none" w:sz="0" w:space="0" w:color="auto"/>
            <w:right w:val="none" w:sz="0" w:space="0" w:color="auto"/>
          </w:divBdr>
          <w:divsChild>
            <w:div w:id="240482123">
              <w:marLeft w:val="0"/>
              <w:marRight w:val="0"/>
              <w:marTop w:val="0"/>
              <w:marBottom w:val="0"/>
              <w:divBdr>
                <w:top w:val="none" w:sz="0" w:space="0" w:color="auto"/>
                <w:left w:val="none" w:sz="0" w:space="0" w:color="auto"/>
                <w:bottom w:val="none" w:sz="0" w:space="0" w:color="auto"/>
                <w:right w:val="none" w:sz="0" w:space="0" w:color="auto"/>
              </w:divBdr>
            </w:div>
          </w:divsChild>
        </w:div>
        <w:div w:id="669214137">
          <w:marLeft w:val="0"/>
          <w:marRight w:val="0"/>
          <w:marTop w:val="0"/>
          <w:marBottom w:val="0"/>
          <w:divBdr>
            <w:top w:val="none" w:sz="0" w:space="0" w:color="auto"/>
            <w:left w:val="none" w:sz="0" w:space="0" w:color="auto"/>
            <w:bottom w:val="none" w:sz="0" w:space="0" w:color="auto"/>
            <w:right w:val="none" w:sz="0" w:space="0" w:color="auto"/>
          </w:divBdr>
          <w:divsChild>
            <w:div w:id="345711376">
              <w:marLeft w:val="0"/>
              <w:marRight w:val="0"/>
              <w:marTop w:val="0"/>
              <w:marBottom w:val="0"/>
              <w:divBdr>
                <w:top w:val="none" w:sz="0" w:space="0" w:color="auto"/>
                <w:left w:val="none" w:sz="0" w:space="0" w:color="auto"/>
                <w:bottom w:val="none" w:sz="0" w:space="0" w:color="auto"/>
                <w:right w:val="none" w:sz="0" w:space="0" w:color="auto"/>
              </w:divBdr>
            </w:div>
          </w:divsChild>
        </w:div>
        <w:div w:id="676927344">
          <w:marLeft w:val="0"/>
          <w:marRight w:val="0"/>
          <w:marTop w:val="0"/>
          <w:marBottom w:val="0"/>
          <w:divBdr>
            <w:top w:val="none" w:sz="0" w:space="0" w:color="auto"/>
            <w:left w:val="none" w:sz="0" w:space="0" w:color="auto"/>
            <w:bottom w:val="none" w:sz="0" w:space="0" w:color="auto"/>
            <w:right w:val="none" w:sz="0" w:space="0" w:color="auto"/>
          </w:divBdr>
          <w:divsChild>
            <w:div w:id="1655064529">
              <w:marLeft w:val="0"/>
              <w:marRight w:val="0"/>
              <w:marTop w:val="0"/>
              <w:marBottom w:val="0"/>
              <w:divBdr>
                <w:top w:val="none" w:sz="0" w:space="0" w:color="auto"/>
                <w:left w:val="none" w:sz="0" w:space="0" w:color="auto"/>
                <w:bottom w:val="none" w:sz="0" w:space="0" w:color="auto"/>
                <w:right w:val="none" w:sz="0" w:space="0" w:color="auto"/>
              </w:divBdr>
            </w:div>
          </w:divsChild>
        </w:div>
        <w:div w:id="691690675">
          <w:marLeft w:val="0"/>
          <w:marRight w:val="0"/>
          <w:marTop w:val="0"/>
          <w:marBottom w:val="0"/>
          <w:divBdr>
            <w:top w:val="none" w:sz="0" w:space="0" w:color="auto"/>
            <w:left w:val="none" w:sz="0" w:space="0" w:color="auto"/>
            <w:bottom w:val="none" w:sz="0" w:space="0" w:color="auto"/>
            <w:right w:val="none" w:sz="0" w:space="0" w:color="auto"/>
          </w:divBdr>
          <w:divsChild>
            <w:div w:id="485322357">
              <w:marLeft w:val="0"/>
              <w:marRight w:val="0"/>
              <w:marTop w:val="0"/>
              <w:marBottom w:val="0"/>
              <w:divBdr>
                <w:top w:val="none" w:sz="0" w:space="0" w:color="auto"/>
                <w:left w:val="none" w:sz="0" w:space="0" w:color="auto"/>
                <w:bottom w:val="none" w:sz="0" w:space="0" w:color="auto"/>
                <w:right w:val="none" w:sz="0" w:space="0" w:color="auto"/>
              </w:divBdr>
            </w:div>
          </w:divsChild>
        </w:div>
        <w:div w:id="723332424">
          <w:marLeft w:val="0"/>
          <w:marRight w:val="0"/>
          <w:marTop w:val="0"/>
          <w:marBottom w:val="0"/>
          <w:divBdr>
            <w:top w:val="none" w:sz="0" w:space="0" w:color="auto"/>
            <w:left w:val="none" w:sz="0" w:space="0" w:color="auto"/>
            <w:bottom w:val="none" w:sz="0" w:space="0" w:color="auto"/>
            <w:right w:val="none" w:sz="0" w:space="0" w:color="auto"/>
          </w:divBdr>
          <w:divsChild>
            <w:div w:id="221797697">
              <w:marLeft w:val="0"/>
              <w:marRight w:val="0"/>
              <w:marTop w:val="0"/>
              <w:marBottom w:val="0"/>
              <w:divBdr>
                <w:top w:val="none" w:sz="0" w:space="0" w:color="auto"/>
                <w:left w:val="none" w:sz="0" w:space="0" w:color="auto"/>
                <w:bottom w:val="none" w:sz="0" w:space="0" w:color="auto"/>
                <w:right w:val="none" w:sz="0" w:space="0" w:color="auto"/>
              </w:divBdr>
            </w:div>
          </w:divsChild>
        </w:div>
        <w:div w:id="736128750">
          <w:marLeft w:val="0"/>
          <w:marRight w:val="0"/>
          <w:marTop w:val="0"/>
          <w:marBottom w:val="0"/>
          <w:divBdr>
            <w:top w:val="none" w:sz="0" w:space="0" w:color="auto"/>
            <w:left w:val="none" w:sz="0" w:space="0" w:color="auto"/>
            <w:bottom w:val="none" w:sz="0" w:space="0" w:color="auto"/>
            <w:right w:val="none" w:sz="0" w:space="0" w:color="auto"/>
          </w:divBdr>
          <w:divsChild>
            <w:div w:id="78605080">
              <w:marLeft w:val="0"/>
              <w:marRight w:val="0"/>
              <w:marTop w:val="0"/>
              <w:marBottom w:val="0"/>
              <w:divBdr>
                <w:top w:val="none" w:sz="0" w:space="0" w:color="auto"/>
                <w:left w:val="none" w:sz="0" w:space="0" w:color="auto"/>
                <w:bottom w:val="none" w:sz="0" w:space="0" w:color="auto"/>
                <w:right w:val="none" w:sz="0" w:space="0" w:color="auto"/>
              </w:divBdr>
            </w:div>
          </w:divsChild>
        </w:div>
        <w:div w:id="753432318">
          <w:marLeft w:val="0"/>
          <w:marRight w:val="0"/>
          <w:marTop w:val="0"/>
          <w:marBottom w:val="0"/>
          <w:divBdr>
            <w:top w:val="none" w:sz="0" w:space="0" w:color="auto"/>
            <w:left w:val="none" w:sz="0" w:space="0" w:color="auto"/>
            <w:bottom w:val="none" w:sz="0" w:space="0" w:color="auto"/>
            <w:right w:val="none" w:sz="0" w:space="0" w:color="auto"/>
          </w:divBdr>
          <w:divsChild>
            <w:div w:id="1594163708">
              <w:marLeft w:val="0"/>
              <w:marRight w:val="0"/>
              <w:marTop w:val="0"/>
              <w:marBottom w:val="0"/>
              <w:divBdr>
                <w:top w:val="none" w:sz="0" w:space="0" w:color="auto"/>
                <w:left w:val="none" w:sz="0" w:space="0" w:color="auto"/>
                <w:bottom w:val="none" w:sz="0" w:space="0" w:color="auto"/>
                <w:right w:val="none" w:sz="0" w:space="0" w:color="auto"/>
              </w:divBdr>
            </w:div>
          </w:divsChild>
        </w:div>
        <w:div w:id="795950138">
          <w:marLeft w:val="0"/>
          <w:marRight w:val="0"/>
          <w:marTop w:val="0"/>
          <w:marBottom w:val="0"/>
          <w:divBdr>
            <w:top w:val="none" w:sz="0" w:space="0" w:color="auto"/>
            <w:left w:val="none" w:sz="0" w:space="0" w:color="auto"/>
            <w:bottom w:val="none" w:sz="0" w:space="0" w:color="auto"/>
            <w:right w:val="none" w:sz="0" w:space="0" w:color="auto"/>
          </w:divBdr>
          <w:divsChild>
            <w:div w:id="402335594">
              <w:marLeft w:val="0"/>
              <w:marRight w:val="0"/>
              <w:marTop w:val="0"/>
              <w:marBottom w:val="0"/>
              <w:divBdr>
                <w:top w:val="none" w:sz="0" w:space="0" w:color="auto"/>
                <w:left w:val="none" w:sz="0" w:space="0" w:color="auto"/>
                <w:bottom w:val="none" w:sz="0" w:space="0" w:color="auto"/>
                <w:right w:val="none" w:sz="0" w:space="0" w:color="auto"/>
              </w:divBdr>
            </w:div>
          </w:divsChild>
        </w:div>
        <w:div w:id="828980359">
          <w:marLeft w:val="0"/>
          <w:marRight w:val="0"/>
          <w:marTop w:val="0"/>
          <w:marBottom w:val="0"/>
          <w:divBdr>
            <w:top w:val="none" w:sz="0" w:space="0" w:color="auto"/>
            <w:left w:val="none" w:sz="0" w:space="0" w:color="auto"/>
            <w:bottom w:val="none" w:sz="0" w:space="0" w:color="auto"/>
            <w:right w:val="none" w:sz="0" w:space="0" w:color="auto"/>
          </w:divBdr>
          <w:divsChild>
            <w:div w:id="873230849">
              <w:marLeft w:val="0"/>
              <w:marRight w:val="0"/>
              <w:marTop w:val="0"/>
              <w:marBottom w:val="0"/>
              <w:divBdr>
                <w:top w:val="none" w:sz="0" w:space="0" w:color="auto"/>
                <w:left w:val="none" w:sz="0" w:space="0" w:color="auto"/>
                <w:bottom w:val="none" w:sz="0" w:space="0" w:color="auto"/>
                <w:right w:val="none" w:sz="0" w:space="0" w:color="auto"/>
              </w:divBdr>
            </w:div>
          </w:divsChild>
        </w:div>
        <w:div w:id="835075730">
          <w:marLeft w:val="0"/>
          <w:marRight w:val="0"/>
          <w:marTop w:val="0"/>
          <w:marBottom w:val="0"/>
          <w:divBdr>
            <w:top w:val="none" w:sz="0" w:space="0" w:color="auto"/>
            <w:left w:val="none" w:sz="0" w:space="0" w:color="auto"/>
            <w:bottom w:val="none" w:sz="0" w:space="0" w:color="auto"/>
            <w:right w:val="none" w:sz="0" w:space="0" w:color="auto"/>
          </w:divBdr>
          <w:divsChild>
            <w:div w:id="1731734702">
              <w:marLeft w:val="0"/>
              <w:marRight w:val="0"/>
              <w:marTop w:val="0"/>
              <w:marBottom w:val="0"/>
              <w:divBdr>
                <w:top w:val="none" w:sz="0" w:space="0" w:color="auto"/>
                <w:left w:val="none" w:sz="0" w:space="0" w:color="auto"/>
                <w:bottom w:val="none" w:sz="0" w:space="0" w:color="auto"/>
                <w:right w:val="none" w:sz="0" w:space="0" w:color="auto"/>
              </w:divBdr>
            </w:div>
          </w:divsChild>
        </w:div>
        <w:div w:id="849759946">
          <w:marLeft w:val="0"/>
          <w:marRight w:val="0"/>
          <w:marTop w:val="0"/>
          <w:marBottom w:val="0"/>
          <w:divBdr>
            <w:top w:val="none" w:sz="0" w:space="0" w:color="auto"/>
            <w:left w:val="none" w:sz="0" w:space="0" w:color="auto"/>
            <w:bottom w:val="none" w:sz="0" w:space="0" w:color="auto"/>
            <w:right w:val="none" w:sz="0" w:space="0" w:color="auto"/>
          </w:divBdr>
          <w:divsChild>
            <w:div w:id="989136721">
              <w:marLeft w:val="0"/>
              <w:marRight w:val="0"/>
              <w:marTop w:val="0"/>
              <w:marBottom w:val="0"/>
              <w:divBdr>
                <w:top w:val="none" w:sz="0" w:space="0" w:color="auto"/>
                <w:left w:val="none" w:sz="0" w:space="0" w:color="auto"/>
                <w:bottom w:val="none" w:sz="0" w:space="0" w:color="auto"/>
                <w:right w:val="none" w:sz="0" w:space="0" w:color="auto"/>
              </w:divBdr>
            </w:div>
          </w:divsChild>
        </w:div>
        <w:div w:id="855314865">
          <w:marLeft w:val="0"/>
          <w:marRight w:val="0"/>
          <w:marTop w:val="0"/>
          <w:marBottom w:val="0"/>
          <w:divBdr>
            <w:top w:val="none" w:sz="0" w:space="0" w:color="auto"/>
            <w:left w:val="none" w:sz="0" w:space="0" w:color="auto"/>
            <w:bottom w:val="none" w:sz="0" w:space="0" w:color="auto"/>
            <w:right w:val="none" w:sz="0" w:space="0" w:color="auto"/>
          </w:divBdr>
          <w:divsChild>
            <w:div w:id="2135706480">
              <w:marLeft w:val="0"/>
              <w:marRight w:val="0"/>
              <w:marTop w:val="0"/>
              <w:marBottom w:val="0"/>
              <w:divBdr>
                <w:top w:val="none" w:sz="0" w:space="0" w:color="auto"/>
                <w:left w:val="none" w:sz="0" w:space="0" w:color="auto"/>
                <w:bottom w:val="none" w:sz="0" w:space="0" w:color="auto"/>
                <w:right w:val="none" w:sz="0" w:space="0" w:color="auto"/>
              </w:divBdr>
            </w:div>
          </w:divsChild>
        </w:div>
        <w:div w:id="863135842">
          <w:marLeft w:val="0"/>
          <w:marRight w:val="0"/>
          <w:marTop w:val="0"/>
          <w:marBottom w:val="0"/>
          <w:divBdr>
            <w:top w:val="none" w:sz="0" w:space="0" w:color="auto"/>
            <w:left w:val="none" w:sz="0" w:space="0" w:color="auto"/>
            <w:bottom w:val="none" w:sz="0" w:space="0" w:color="auto"/>
            <w:right w:val="none" w:sz="0" w:space="0" w:color="auto"/>
          </w:divBdr>
          <w:divsChild>
            <w:div w:id="2060738258">
              <w:marLeft w:val="0"/>
              <w:marRight w:val="0"/>
              <w:marTop w:val="0"/>
              <w:marBottom w:val="0"/>
              <w:divBdr>
                <w:top w:val="none" w:sz="0" w:space="0" w:color="auto"/>
                <w:left w:val="none" w:sz="0" w:space="0" w:color="auto"/>
                <w:bottom w:val="none" w:sz="0" w:space="0" w:color="auto"/>
                <w:right w:val="none" w:sz="0" w:space="0" w:color="auto"/>
              </w:divBdr>
            </w:div>
          </w:divsChild>
        </w:div>
        <w:div w:id="875897109">
          <w:marLeft w:val="0"/>
          <w:marRight w:val="0"/>
          <w:marTop w:val="0"/>
          <w:marBottom w:val="0"/>
          <w:divBdr>
            <w:top w:val="none" w:sz="0" w:space="0" w:color="auto"/>
            <w:left w:val="none" w:sz="0" w:space="0" w:color="auto"/>
            <w:bottom w:val="none" w:sz="0" w:space="0" w:color="auto"/>
            <w:right w:val="none" w:sz="0" w:space="0" w:color="auto"/>
          </w:divBdr>
          <w:divsChild>
            <w:div w:id="453600561">
              <w:marLeft w:val="0"/>
              <w:marRight w:val="0"/>
              <w:marTop w:val="0"/>
              <w:marBottom w:val="0"/>
              <w:divBdr>
                <w:top w:val="none" w:sz="0" w:space="0" w:color="auto"/>
                <w:left w:val="none" w:sz="0" w:space="0" w:color="auto"/>
                <w:bottom w:val="none" w:sz="0" w:space="0" w:color="auto"/>
                <w:right w:val="none" w:sz="0" w:space="0" w:color="auto"/>
              </w:divBdr>
            </w:div>
          </w:divsChild>
        </w:div>
        <w:div w:id="876938730">
          <w:marLeft w:val="0"/>
          <w:marRight w:val="0"/>
          <w:marTop w:val="0"/>
          <w:marBottom w:val="0"/>
          <w:divBdr>
            <w:top w:val="none" w:sz="0" w:space="0" w:color="auto"/>
            <w:left w:val="none" w:sz="0" w:space="0" w:color="auto"/>
            <w:bottom w:val="none" w:sz="0" w:space="0" w:color="auto"/>
            <w:right w:val="none" w:sz="0" w:space="0" w:color="auto"/>
          </w:divBdr>
          <w:divsChild>
            <w:div w:id="904336387">
              <w:marLeft w:val="0"/>
              <w:marRight w:val="0"/>
              <w:marTop w:val="0"/>
              <w:marBottom w:val="0"/>
              <w:divBdr>
                <w:top w:val="none" w:sz="0" w:space="0" w:color="auto"/>
                <w:left w:val="none" w:sz="0" w:space="0" w:color="auto"/>
                <w:bottom w:val="none" w:sz="0" w:space="0" w:color="auto"/>
                <w:right w:val="none" w:sz="0" w:space="0" w:color="auto"/>
              </w:divBdr>
            </w:div>
          </w:divsChild>
        </w:div>
        <w:div w:id="878392343">
          <w:marLeft w:val="0"/>
          <w:marRight w:val="0"/>
          <w:marTop w:val="0"/>
          <w:marBottom w:val="0"/>
          <w:divBdr>
            <w:top w:val="none" w:sz="0" w:space="0" w:color="auto"/>
            <w:left w:val="none" w:sz="0" w:space="0" w:color="auto"/>
            <w:bottom w:val="none" w:sz="0" w:space="0" w:color="auto"/>
            <w:right w:val="none" w:sz="0" w:space="0" w:color="auto"/>
          </w:divBdr>
          <w:divsChild>
            <w:div w:id="1468937007">
              <w:marLeft w:val="0"/>
              <w:marRight w:val="0"/>
              <w:marTop w:val="0"/>
              <w:marBottom w:val="0"/>
              <w:divBdr>
                <w:top w:val="none" w:sz="0" w:space="0" w:color="auto"/>
                <w:left w:val="none" w:sz="0" w:space="0" w:color="auto"/>
                <w:bottom w:val="none" w:sz="0" w:space="0" w:color="auto"/>
                <w:right w:val="none" w:sz="0" w:space="0" w:color="auto"/>
              </w:divBdr>
            </w:div>
          </w:divsChild>
        </w:div>
        <w:div w:id="913320869">
          <w:marLeft w:val="0"/>
          <w:marRight w:val="0"/>
          <w:marTop w:val="0"/>
          <w:marBottom w:val="0"/>
          <w:divBdr>
            <w:top w:val="none" w:sz="0" w:space="0" w:color="auto"/>
            <w:left w:val="none" w:sz="0" w:space="0" w:color="auto"/>
            <w:bottom w:val="none" w:sz="0" w:space="0" w:color="auto"/>
            <w:right w:val="none" w:sz="0" w:space="0" w:color="auto"/>
          </w:divBdr>
          <w:divsChild>
            <w:div w:id="2102143460">
              <w:marLeft w:val="0"/>
              <w:marRight w:val="0"/>
              <w:marTop w:val="0"/>
              <w:marBottom w:val="0"/>
              <w:divBdr>
                <w:top w:val="none" w:sz="0" w:space="0" w:color="auto"/>
                <w:left w:val="none" w:sz="0" w:space="0" w:color="auto"/>
                <w:bottom w:val="none" w:sz="0" w:space="0" w:color="auto"/>
                <w:right w:val="none" w:sz="0" w:space="0" w:color="auto"/>
              </w:divBdr>
            </w:div>
          </w:divsChild>
        </w:div>
        <w:div w:id="935096487">
          <w:marLeft w:val="0"/>
          <w:marRight w:val="0"/>
          <w:marTop w:val="0"/>
          <w:marBottom w:val="0"/>
          <w:divBdr>
            <w:top w:val="none" w:sz="0" w:space="0" w:color="auto"/>
            <w:left w:val="none" w:sz="0" w:space="0" w:color="auto"/>
            <w:bottom w:val="none" w:sz="0" w:space="0" w:color="auto"/>
            <w:right w:val="none" w:sz="0" w:space="0" w:color="auto"/>
          </w:divBdr>
          <w:divsChild>
            <w:div w:id="635331819">
              <w:marLeft w:val="0"/>
              <w:marRight w:val="0"/>
              <w:marTop w:val="0"/>
              <w:marBottom w:val="0"/>
              <w:divBdr>
                <w:top w:val="none" w:sz="0" w:space="0" w:color="auto"/>
                <w:left w:val="none" w:sz="0" w:space="0" w:color="auto"/>
                <w:bottom w:val="none" w:sz="0" w:space="0" w:color="auto"/>
                <w:right w:val="none" w:sz="0" w:space="0" w:color="auto"/>
              </w:divBdr>
            </w:div>
          </w:divsChild>
        </w:div>
        <w:div w:id="943656392">
          <w:marLeft w:val="0"/>
          <w:marRight w:val="0"/>
          <w:marTop w:val="0"/>
          <w:marBottom w:val="0"/>
          <w:divBdr>
            <w:top w:val="none" w:sz="0" w:space="0" w:color="auto"/>
            <w:left w:val="none" w:sz="0" w:space="0" w:color="auto"/>
            <w:bottom w:val="none" w:sz="0" w:space="0" w:color="auto"/>
            <w:right w:val="none" w:sz="0" w:space="0" w:color="auto"/>
          </w:divBdr>
          <w:divsChild>
            <w:div w:id="1711371700">
              <w:marLeft w:val="0"/>
              <w:marRight w:val="0"/>
              <w:marTop w:val="0"/>
              <w:marBottom w:val="0"/>
              <w:divBdr>
                <w:top w:val="none" w:sz="0" w:space="0" w:color="auto"/>
                <w:left w:val="none" w:sz="0" w:space="0" w:color="auto"/>
                <w:bottom w:val="none" w:sz="0" w:space="0" w:color="auto"/>
                <w:right w:val="none" w:sz="0" w:space="0" w:color="auto"/>
              </w:divBdr>
            </w:div>
          </w:divsChild>
        </w:div>
        <w:div w:id="991256491">
          <w:marLeft w:val="0"/>
          <w:marRight w:val="0"/>
          <w:marTop w:val="0"/>
          <w:marBottom w:val="0"/>
          <w:divBdr>
            <w:top w:val="none" w:sz="0" w:space="0" w:color="auto"/>
            <w:left w:val="none" w:sz="0" w:space="0" w:color="auto"/>
            <w:bottom w:val="none" w:sz="0" w:space="0" w:color="auto"/>
            <w:right w:val="none" w:sz="0" w:space="0" w:color="auto"/>
          </w:divBdr>
          <w:divsChild>
            <w:div w:id="1031950820">
              <w:marLeft w:val="0"/>
              <w:marRight w:val="0"/>
              <w:marTop w:val="0"/>
              <w:marBottom w:val="0"/>
              <w:divBdr>
                <w:top w:val="none" w:sz="0" w:space="0" w:color="auto"/>
                <w:left w:val="none" w:sz="0" w:space="0" w:color="auto"/>
                <w:bottom w:val="none" w:sz="0" w:space="0" w:color="auto"/>
                <w:right w:val="none" w:sz="0" w:space="0" w:color="auto"/>
              </w:divBdr>
            </w:div>
          </w:divsChild>
        </w:div>
        <w:div w:id="1014919635">
          <w:marLeft w:val="0"/>
          <w:marRight w:val="0"/>
          <w:marTop w:val="0"/>
          <w:marBottom w:val="0"/>
          <w:divBdr>
            <w:top w:val="none" w:sz="0" w:space="0" w:color="auto"/>
            <w:left w:val="none" w:sz="0" w:space="0" w:color="auto"/>
            <w:bottom w:val="none" w:sz="0" w:space="0" w:color="auto"/>
            <w:right w:val="none" w:sz="0" w:space="0" w:color="auto"/>
          </w:divBdr>
          <w:divsChild>
            <w:div w:id="1903759786">
              <w:marLeft w:val="0"/>
              <w:marRight w:val="0"/>
              <w:marTop w:val="0"/>
              <w:marBottom w:val="0"/>
              <w:divBdr>
                <w:top w:val="none" w:sz="0" w:space="0" w:color="auto"/>
                <w:left w:val="none" w:sz="0" w:space="0" w:color="auto"/>
                <w:bottom w:val="none" w:sz="0" w:space="0" w:color="auto"/>
                <w:right w:val="none" w:sz="0" w:space="0" w:color="auto"/>
              </w:divBdr>
            </w:div>
          </w:divsChild>
        </w:div>
        <w:div w:id="1026567398">
          <w:marLeft w:val="0"/>
          <w:marRight w:val="0"/>
          <w:marTop w:val="0"/>
          <w:marBottom w:val="0"/>
          <w:divBdr>
            <w:top w:val="none" w:sz="0" w:space="0" w:color="auto"/>
            <w:left w:val="none" w:sz="0" w:space="0" w:color="auto"/>
            <w:bottom w:val="none" w:sz="0" w:space="0" w:color="auto"/>
            <w:right w:val="none" w:sz="0" w:space="0" w:color="auto"/>
          </w:divBdr>
          <w:divsChild>
            <w:div w:id="902452528">
              <w:marLeft w:val="0"/>
              <w:marRight w:val="0"/>
              <w:marTop w:val="0"/>
              <w:marBottom w:val="0"/>
              <w:divBdr>
                <w:top w:val="none" w:sz="0" w:space="0" w:color="auto"/>
                <w:left w:val="none" w:sz="0" w:space="0" w:color="auto"/>
                <w:bottom w:val="none" w:sz="0" w:space="0" w:color="auto"/>
                <w:right w:val="none" w:sz="0" w:space="0" w:color="auto"/>
              </w:divBdr>
            </w:div>
          </w:divsChild>
        </w:div>
        <w:div w:id="1102263273">
          <w:marLeft w:val="0"/>
          <w:marRight w:val="0"/>
          <w:marTop w:val="0"/>
          <w:marBottom w:val="0"/>
          <w:divBdr>
            <w:top w:val="none" w:sz="0" w:space="0" w:color="auto"/>
            <w:left w:val="none" w:sz="0" w:space="0" w:color="auto"/>
            <w:bottom w:val="none" w:sz="0" w:space="0" w:color="auto"/>
            <w:right w:val="none" w:sz="0" w:space="0" w:color="auto"/>
          </w:divBdr>
          <w:divsChild>
            <w:div w:id="1084499015">
              <w:marLeft w:val="0"/>
              <w:marRight w:val="0"/>
              <w:marTop w:val="0"/>
              <w:marBottom w:val="0"/>
              <w:divBdr>
                <w:top w:val="none" w:sz="0" w:space="0" w:color="auto"/>
                <w:left w:val="none" w:sz="0" w:space="0" w:color="auto"/>
                <w:bottom w:val="none" w:sz="0" w:space="0" w:color="auto"/>
                <w:right w:val="none" w:sz="0" w:space="0" w:color="auto"/>
              </w:divBdr>
            </w:div>
          </w:divsChild>
        </w:div>
        <w:div w:id="1120419646">
          <w:marLeft w:val="0"/>
          <w:marRight w:val="0"/>
          <w:marTop w:val="0"/>
          <w:marBottom w:val="0"/>
          <w:divBdr>
            <w:top w:val="none" w:sz="0" w:space="0" w:color="auto"/>
            <w:left w:val="none" w:sz="0" w:space="0" w:color="auto"/>
            <w:bottom w:val="none" w:sz="0" w:space="0" w:color="auto"/>
            <w:right w:val="none" w:sz="0" w:space="0" w:color="auto"/>
          </w:divBdr>
          <w:divsChild>
            <w:div w:id="1698778279">
              <w:marLeft w:val="0"/>
              <w:marRight w:val="0"/>
              <w:marTop w:val="0"/>
              <w:marBottom w:val="0"/>
              <w:divBdr>
                <w:top w:val="none" w:sz="0" w:space="0" w:color="auto"/>
                <w:left w:val="none" w:sz="0" w:space="0" w:color="auto"/>
                <w:bottom w:val="none" w:sz="0" w:space="0" w:color="auto"/>
                <w:right w:val="none" w:sz="0" w:space="0" w:color="auto"/>
              </w:divBdr>
            </w:div>
          </w:divsChild>
        </w:div>
        <w:div w:id="1171412094">
          <w:marLeft w:val="0"/>
          <w:marRight w:val="0"/>
          <w:marTop w:val="0"/>
          <w:marBottom w:val="0"/>
          <w:divBdr>
            <w:top w:val="none" w:sz="0" w:space="0" w:color="auto"/>
            <w:left w:val="none" w:sz="0" w:space="0" w:color="auto"/>
            <w:bottom w:val="none" w:sz="0" w:space="0" w:color="auto"/>
            <w:right w:val="none" w:sz="0" w:space="0" w:color="auto"/>
          </w:divBdr>
          <w:divsChild>
            <w:div w:id="971398566">
              <w:marLeft w:val="0"/>
              <w:marRight w:val="0"/>
              <w:marTop w:val="0"/>
              <w:marBottom w:val="0"/>
              <w:divBdr>
                <w:top w:val="none" w:sz="0" w:space="0" w:color="auto"/>
                <w:left w:val="none" w:sz="0" w:space="0" w:color="auto"/>
                <w:bottom w:val="none" w:sz="0" w:space="0" w:color="auto"/>
                <w:right w:val="none" w:sz="0" w:space="0" w:color="auto"/>
              </w:divBdr>
            </w:div>
          </w:divsChild>
        </w:div>
        <w:div w:id="1179588075">
          <w:marLeft w:val="0"/>
          <w:marRight w:val="0"/>
          <w:marTop w:val="0"/>
          <w:marBottom w:val="0"/>
          <w:divBdr>
            <w:top w:val="none" w:sz="0" w:space="0" w:color="auto"/>
            <w:left w:val="none" w:sz="0" w:space="0" w:color="auto"/>
            <w:bottom w:val="none" w:sz="0" w:space="0" w:color="auto"/>
            <w:right w:val="none" w:sz="0" w:space="0" w:color="auto"/>
          </w:divBdr>
          <w:divsChild>
            <w:div w:id="866874161">
              <w:marLeft w:val="0"/>
              <w:marRight w:val="0"/>
              <w:marTop w:val="0"/>
              <w:marBottom w:val="0"/>
              <w:divBdr>
                <w:top w:val="none" w:sz="0" w:space="0" w:color="auto"/>
                <w:left w:val="none" w:sz="0" w:space="0" w:color="auto"/>
                <w:bottom w:val="none" w:sz="0" w:space="0" w:color="auto"/>
                <w:right w:val="none" w:sz="0" w:space="0" w:color="auto"/>
              </w:divBdr>
            </w:div>
          </w:divsChild>
        </w:div>
        <w:div w:id="1202285331">
          <w:marLeft w:val="0"/>
          <w:marRight w:val="0"/>
          <w:marTop w:val="0"/>
          <w:marBottom w:val="0"/>
          <w:divBdr>
            <w:top w:val="none" w:sz="0" w:space="0" w:color="auto"/>
            <w:left w:val="none" w:sz="0" w:space="0" w:color="auto"/>
            <w:bottom w:val="none" w:sz="0" w:space="0" w:color="auto"/>
            <w:right w:val="none" w:sz="0" w:space="0" w:color="auto"/>
          </w:divBdr>
          <w:divsChild>
            <w:div w:id="1456370674">
              <w:marLeft w:val="0"/>
              <w:marRight w:val="0"/>
              <w:marTop w:val="0"/>
              <w:marBottom w:val="0"/>
              <w:divBdr>
                <w:top w:val="none" w:sz="0" w:space="0" w:color="auto"/>
                <w:left w:val="none" w:sz="0" w:space="0" w:color="auto"/>
                <w:bottom w:val="none" w:sz="0" w:space="0" w:color="auto"/>
                <w:right w:val="none" w:sz="0" w:space="0" w:color="auto"/>
              </w:divBdr>
            </w:div>
          </w:divsChild>
        </w:div>
        <w:div w:id="1232421177">
          <w:marLeft w:val="0"/>
          <w:marRight w:val="0"/>
          <w:marTop w:val="0"/>
          <w:marBottom w:val="0"/>
          <w:divBdr>
            <w:top w:val="none" w:sz="0" w:space="0" w:color="auto"/>
            <w:left w:val="none" w:sz="0" w:space="0" w:color="auto"/>
            <w:bottom w:val="none" w:sz="0" w:space="0" w:color="auto"/>
            <w:right w:val="none" w:sz="0" w:space="0" w:color="auto"/>
          </w:divBdr>
          <w:divsChild>
            <w:div w:id="365982009">
              <w:marLeft w:val="0"/>
              <w:marRight w:val="0"/>
              <w:marTop w:val="0"/>
              <w:marBottom w:val="0"/>
              <w:divBdr>
                <w:top w:val="none" w:sz="0" w:space="0" w:color="auto"/>
                <w:left w:val="none" w:sz="0" w:space="0" w:color="auto"/>
                <w:bottom w:val="none" w:sz="0" w:space="0" w:color="auto"/>
                <w:right w:val="none" w:sz="0" w:space="0" w:color="auto"/>
              </w:divBdr>
            </w:div>
          </w:divsChild>
        </w:div>
        <w:div w:id="1278484568">
          <w:marLeft w:val="0"/>
          <w:marRight w:val="0"/>
          <w:marTop w:val="0"/>
          <w:marBottom w:val="0"/>
          <w:divBdr>
            <w:top w:val="none" w:sz="0" w:space="0" w:color="auto"/>
            <w:left w:val="none" w:sz="0" w:space="0" w:color="auto"/>
            <w:bottom w:val="none" w:sz="0" w:space="0" w:color="auto"/>
            <w:right w:val="none" w:sz="0" w:space="0" w:color="auto"/>
          </w:divBdr>
          <w:divsChild>
            <w:div w:id="916592673">
              <w:marLeft w:val="0"/>
              <w:marRight w:val="0"/>
              <w:marTop w:val="0"/>
              <w:marBottom w:val="0"/>
              <w:divBdr>
                <w:top w:val="none" w:sz="0" w:space="0" w:color="auto"/>
                <w:left w:val="none" w:sz="0" w:space="0" w:color="auto"/>
                <w:bottom w:val="none" w:sz="0" w:space="0" w:color="auto"/>
                <w:right w:val="none" w:sz="0" w:space="0" w:color="auto"/>
              </w:divBdr>
            </w:div>
          </w:divsChild>
        </w:div>
        <w:div w:id="1296714362">
          <w:marLeft w:val="0"/>
          <w:marRight w:val="0"/>
          <w:marTop w:val="0"/>
          <w:marBottom w:val="0"/>
          <w:divBdr>
            <w:top w:val="none" w:sz="0" w:space="0" w:color="auto"/>
            <w:left w:val="none" w:sz="0" w:space="0" w:color="auto"/>
            <w:bottom w:val="none" w:sz="0" w:space="0" w:color="auto"/>
            <w:right w:val="none" w:sz="0" w:space="0" w:color="auto"/>
          </w:divBdr>
          <w:divsChild>
            <w:div w:id="425424966">
              <w:marLeft w:val="0"/>
              <w:marRight w:val="0"/>
              <w:marTop w:val="0"/>
              <w:marBottom w:val="0"/>
              <w:divBdr>
                <w:top w:val="none" w:sz="0" w:space="0" w:color="auto"/>
                <w:left w:val="none" w:sz="0" w:space="0" w:color="auto"/>
                <w:bottom w:val="none" w:sz="0" w:space="0" w:color="auto"/>
                <w:right w:val="none" w:sz="0" w:space="0" w:color="auto"/>
              </w:divBdr>
            </w:div>
          </w:divsChild>
        </w:div>
        <w:div w:id="1301572814">
          <w:marLeft w:val="0"/>
          <w:marRight w:val="0"/>
          <w:marTop w:val="0"/>
          <w:marBottom w:val="0"/>
          <w:divBdr>
            <w:top w:val="none" w:sz="0" w:space="0" w:color="auto"/>
            <w:left w:val="none" w:sz="0" w:space="0" w:color="auto"/>
            <w:bottom w:val="none" w:sz="0" w:space="0" w:color="auto"/>
            <w:right w:val="none" w:sz="0" w:space="0" w:color="auto"/>
          </w:divBdr>
          <w:divsChild>
            <w:div w:id="1178815575">
              <w:marLeft w:val="0"/>
              <w:marRight w:val="0"/>
              <w:marTop w:val="0"/>
              <w:marBottom w:val="0"/>
              <w:divBdr>
                <w:top w:val="none" w:sz="0" w:space="0" w:color="auto"/>
                <w:left w:val="none" w:sz="0" w:space="0" w:color="auto"/>
                <w:bottom w:val="none" w:sz="0" w:space="0" w:color="auto"/>
                <w:right w:val="none" w:sz="0" w:space="0" w:color="auto"/>
              </w:divBdr>
            </w:div>
          </w:divsChild>
        </w:div>
        <w:div w:id="1311639945">
          <w:marLeft w:val="0"/>
          <w:marRight w:val="0"/>
          <w:marTop w:val="0"/>
          <w:marBottom w:val="0"/>
          <w:divBdr>
            <w:top w:val="none" w:sz="0" w:space="0" w:color="auto"/>
            <w:left w:val="none" w:sz="0" w:space="0" w:color="auto"/>
            <w:bottom w:val="none" w:sz="0" w:space="0" w:color="auto"/>
            <w:right w:val="none" w:sz="0" w:space="0" w:color="auto"/>
          </w:divBdr>
          <w:divsChild>
            <w:div w:id="1593925934">
              <w:marLeft w:val="0"/>
              <w:marRight w:val="0"/>
              <w:marTop w:val="0"/>
              <w:marBottom w:val="0"/>
              <w:divBdr>
                <w:top w:val="none" w:sz="0" w:space="0" w:color="auto"/>
                <w:left w:val="none" w:sz="0" w:space="0" w:color="auto"/>
                <w:bottom w:val="none" w:sz="0" w:space="0" w:color="auto"/>
                <w:right w:val="none" w:sz="0" w:space="0" w:color="auto"/>
              </w:divBdr>
            </w:div>
          </w:divsChild>
        </w:div>
        <w:div w:id="1315065307">
          <w:marLeft w:val="0"/>
          <w:marRight w:val="0"/>
          <w:marTop w:val="0"/>
          <w:marBottom w:val="0"/>
          <w:divBdr>
            <w:top w:val="none" w:sz="0" w:space="0" w:color="auto"/>
            <w:left w:val="none" w:sz="0" w:space="0" w:color="auto"/>
            <w:bottom w:val="none" w:sz="0" w:space="0" w:color="auto"/>
            <w:right w:val="none" w:sz="0" w:space="0" w:color="auto"/>
          </w:divBdr>
          <w:divsChild>
            <w:div w:id="1116946128">
              <w:marLeft w:val="0"/>
              <w:marRight w:val="0"/>
              <w:marTop w:val="0"/>
              <w:marBottom w:val="0"/>
              <w:divBdr>
                <w:top w:val="none" w:sz="0" w:space="0" w:color="auto"/>
                <w:left w:val="none" w:sz="0" w:space="0" w:color="auto"/>
                <w:bottom w:val="none" w:sz="0" w:space="0" w:color="auto"/>
                <w:right w:val="none" w:sz="0" w:space="0" w:color="auto"/>
              </w:divBdr>
            </w:div>
          </w:divsChild>
        </w:div>
        <w:div w:id="1352680072">
          <w:marLeft w:val="0"/>
          <w:marRight w:val="0"/>
          <w:marTop w:val="0"/>
          <w:marBottom w:val="0"/>
          <w:divBdr>
            <w:top w:val="none" w:sz="0" w:space="0" w:color="auto"/>
            <w:left w:val="none" w:sz="0" w:space="0" w:color="auto"/>
            <w:bottom w:val="none" w:sz="0" w:space="0" w:color="auto"/>
            <w:right w:val="none" w:sz="0" w:space="0" w:color="auto"/>
          </w:divBdr>
          <w:divsChild>
            <w:div w:id="906721794">
              <w:marLeft w:val="0"/>
              <w:marRight w:val="0"/>
              <w:marTop w:val="0"/>
              <w:marBottom w:val="0"/>
              <w:divBdr>
                <w:top w:val="none" w:sz="0" w:space="0" w:color="auto"/>
                <w:left w:val="none" w:sz="0" w:space="0" w:color="auto"/>
                <w:bottom w:val="none" w:sz="0" w:space="0" w:color="auto"/>
                <w:right w:val="none" w:sz="0" w:space="0" w:color="auto"/>
              </w:divBdr>
            </w:div>
          </w:divsChild>
        </w:div>
        <w:div w:id="1354915125">
          <w:marLeft w:val="0"/>
          <w:marRight w:val="0"/>
          <w:marTop w:val="0"/>
          <w:marBottom w:val="0"/>
          <w:divBdr>
            <w:top w:val="none" w:sz="0" w:space="0" w:color="auto"/>
            <w:left w:val="none" w:sz="0" w:space="0" w:color="auto"/>
            <w:bottom w:val="none" w:sz="0" w:space="0" w:color="auto"/>
            <w:right w:val="none" w:sz="0" w:space="0" w:color="auto"/>
          </w:divBdr>
          <w:divsChild>
            <w:div w:id="1789471289">
              <w:marLeft w:val="0"/>
              <w:marRight w:val="0"/>
              <w:marTop w:val="0"/>
              <w:marBottom w:val="0"/>
              <w:divBdr>
                <w:top w:val="none" w:sz="0" w:space="0" w:color="auto"/>
                <w:left w:val="none" w:sz="0" w:space="0" w:color="auto"/>
                <w:bottom w:val="none" w:sz="0" w:space="0" w:color="auto"/>
                <w:right w:val="none" w:sz="0" w:space="0" w:color="auto"/>
              </w:divBdr>
            </w:div>
          </w:divsChild>
        </w:div>
        <w:div w:id="1365866573">
          <w:marLeft w:val="0"/>
          <w:marRight w:val="0"/>
          <w:marTop w:val="0"/>
          <w:marBottom w:val="0"/>
          <w:divBdr>
            <w:top w:val="none" w:sz="0" w:space="0" w:color="auto"/>
            <w:left w:val="none" w:sz="0" w:space="0" w:color="auto"/>
            <w:bottom w:val="none" w:sz="0" w:space="0" w:color="auto"/>
            <w:right w:val="none" w:sz="0" w:space="0" w:color="auto"/>
          </w:divBdr>
          <w:divsChild>
            <w:div w:id="776366503">
              <w:marLeft w:val="0"/>
              <w:marRight w:val="0"/>
              <w:marTop w:val="0"/>
              <w:marBottom w:val="0"/>
              <w:divBdr>
                <w:top w:val="none" w:sz="0" w:space="0" w:color="auto"/>
                <w:left w:val="none" w:sz="0" w:space="0" w:color="auto"/>
                <w:bottom w:val="none" w:sz="0" w:space="0" w:color="auto"/>
                <w:right w:val="none" w:sz="0" w:space="0" w:color="auto"/>
              </w:divBdr>
            </w:div>
          </w:divsChild>
        </w:div>
        <w:div w:id="1501850271">
          <w:marLeft w:val="0"/>
          <w:marRight w:val="0"/>
          <w:marTop w:val="0"/>
          <w:marBottom w:val="0"/>
          <w:divBdr>
            <w:top w:val="none" w:sz="0" w:space="0" w:color="auto"/>
            <w:left w:val="none" w:sz="0" w:space="0" w:color="auto"/>
            <w:bottom w:val="none" w:sz="0" w:space="0" w:color="auto"/>
            <w:right w:val="none" w:sz="0" w:space="0" w:color="auto"/>
          </w:divBdr>
          <w:divsChild>
            <w:div w:id="1677878531">
              <w:marLeft w:val="0"/>
              <w:marRight w:val="0"/>
              <w:marTop w:val="0"/>
              <w:marBottom w:val="0"/>
              <w:divBdr>
                <w:top w:val="none" w:sz="0" w:space="0" w:color="auto"/>
                <w:left w:val="none" w:sz="0" w:space="0" w:color="auto"/>
                <w:bottom w:val="none" w:sz="0" w:space="0" w:color="auto"/>
                <w:right w:val="none" w:sz="0" w:space="0" w:color="auto"/>
              </w:divBdr>
            </w:div>
          </w:divsChild>
        </w:div>
        <w:div w:id="1505903272">
          <w:marLeft w:val="0"/>
          <w:marRight w:val="0"/>
          <w:marTop w:val="0"/>
          <w:marBottom w:val="0"/>
          <w:divBdr>
            <w:top w:val="none" w:sz="0" w:space="0" w:color="auto"/>
            <w:left w:val="none" w:sz="0" w:space="0" w:color="auto"/>
            <w:bottom w:val="none" w:sz="0" w:space="0" w:color="auto"/>
            <w:right w:val="none" w:sz="0" w:space="0" w:color="auto"/>
          </w:divBdr>
          <w:divsChild>
            <w:div w:id="858472081">
              <w:marLeft w:val="0"/>
              <w:marRight w:val="0"/>
              <w:marTop w:val="0"/>
              <w:marBottom w:val="0"/>
              <w:divBdr>
                <w:top w:val="none" w:sz="0" w:space="0" w:color="auto"/>
                <w:left w:val="none" w:sz="0" w:space="0" w:color="auto"/>
                <w:bottom w:val="none" w:sz="0" w:space="0" w:color="auto"/>
                <w:right w:val="none" w:sz="0" w:space="0" w:color="auto"/>
              </w:divBdr>
            </w:div>
          </w:divsChild>
        </w:div>
        <w:div w:id="1516311623">
          <w:marLeft w:val="0"/>
          <w:marRight w:val="0"/>
          <w:marTop w:val="0"/>
          <w:marBottom w:val="0"/>
          <w:divBdr>
            <w:top w:val="none" w:sz="0" w:space="0" w:color="auto"/>
            <w:left w:val="none" w:sz="0" w:space="0" w:color="auto"/>
            <w:bottom w:val="none" w:sz="0" w:space="0" w:color="auto"/>
            <w:right w:val="none" w:sz="0" w:space="0" w:color="auto"/>
          </w:divBdr>
          <w:divsChild>
            <w:div w:id="1065493302">
              <w:marLeft w:val="0"/>
              <w:marRight w:val="0"/>
              <w:marTop w:val="0"/>
              <w:marBottom w:val="0"/>
              <w:divBdr>
                <w:top w:val="none" w:sz="0" w:space="0" w:color="auto"/>
                <w:left w:val="none" w:sz="0" w:space="0" w:color="auto"/>
                <w:bottom w:val="none" w:sz="0" w:space="0" w:color="auto"/>
                <w:right w:val="none" w:sz="0" w:space="0" w:color="auto"/>
              </w:divBdr>
            </w:div>
          </w:divsChild>
        </w:div>
        <w:div w:id="1542787991">
          <w:marLeft w:val="0"/>
          <w:marRight w:val="0"/>
          <w:marTop w:val="0"/>
          <w:marBottom w:val="0"/>
          <w:divBdr>
            <w:top w:val="none" w:sz="0" w:space="0" w:color="auto"/>
            <w:left w:val="none" w:sz="0" w:space="0" w:color="auto"/>
            <w:bottom w:val="none" w:sz="0" w:space="0" w:color="auto"/>
            <w:right w:val="none" w:sz="0" w:space="0" w:color="auto"/>
          </w:divBdr>
          <w:divsChild>
            <w:div w:id="1727223816">
              <w:marLeft w:val="0"/>
              <w:marRight w:val="0"/>
              <w:marTop w:val="0"/>
              <w:marBottom w:val="0"/>
              <w:divBdr>
                <w:top w:val="none" w:sz="0" w:space="0" w:color="auto"/>
                <w:left w:val="none" w:sz="0" w:space="0" w:color="auto"/>
                <w:bottom w:val="none" w:sz="0" w:space="0" w:color="auto"/>
                <w:right w:val="none" w:sz="0" w:space="0" w:color="auto"/>
              </w:divBdr>
            </w:div>
          </w:divsChild>
        </w:div>
        <w:div w:id="1635404640">
          <w:marLeft w:val="0"/>
          <w:marRight w:val="0"/>
          <w:marTop w:val="0"/>
          <w:marBottom w:val="0"/>
          <w:divBdr>
            <w:top w:val="none" w:sz="0" w:space="0" w:color="auto"/>
            <w:left w:val="none" w:sz="0" w:space="0" w:color="auto"/>
            <w:bottom w:val="none" w:sz="0" w:space="0" w:color="auto"/>
            <w:right w:val="none" w:sz="0" w:space="0" w:color="auto"/>
          </w:divBdr>
          <w:divsChild>
            <w:div w:id="728071386">
              <w:marLeft w:val="0"/>
              <w:marRight w:val="0"/>
              <w:marTop w:val="0"/>
              <w:marBottom w:val="0"/>
              <w:divBdr>
                <w:top w:val="none" w:sz="0" w:space="0" w:color="auto"/>
                <w:left w:val="none" w:sz="0" w:space="0" w:color="auto"/>
                <w:bottom w:val="none" w:sz="0" w:space="0" w:color="auto"/>
                <w:right w:val="none" w:sz="0" w:space="0" w:color="auto"/>
              </w:divBdr>
            </w:div>
          </w:divsChild>
        </w:div>
        <w:div w:id="1637879821">
          <w:marLeft w:val="0"/>
          <w:marRight w:val="0"/>
          <w:marTop w:val="0"/>
          <w:marBottom w:val="0"/>
          <w:divBdr>
            <w:top w:val="none" w:sz="0" w:space="0" w:color="auto"/>
            <w:left w:val="none" w:sz="0" w:space="0" w:color="auto"/>
            <w:bottom w:val="none" w:sz="0" w:space="0" w:color="auto"/>
            <w:right w:val="none" w:sz="0" w:space="0" w:color="auto"/>
          </w:divBdr>
          <w:divsChild>
            <w:div w:id="1808082746">
              <w:marLeft w:val="0"/>
              <w:marRight w:val="0"/>
              <w:marTop w:val="0"/>
              <w:marBottom w:val="0"/>
              <w:divBdr>
                <w:top w:val="none" w:sz="0" w:space="0" w:color="auto"/>
                <w:left w:val="none" w:sz="0" w:space="0" w:color="auto"/>
                <w:bottom w:val="none" w:sz="0" w:space="0" w:color="auto"/>
                <w:right w:val="none" w:sz="0" w:space="0" w:color="auto"/>
              </w:divBdr>
            </w:div>
          </w:divsChild>
        </w:div>
        <w:div w:id="1696467002">
          <w:marLeft w:val="0"/>
          <w:marRight w:val="0"/>
          <w:marTop w:val="0"/>
          <w:marBottom w:val="0"/>
          <w:divBdr>
            <w:top w:val="none" w:sz="0" w:space="0" w:color="auto"/>
            <w:left w:val="none" w:sz="0" w:space="0" w:color="auto"/>
            <w:bottom w:val="none" w:sz="0" w:space="0" w:color="auto"/>
            <w:right w:val="none" w:sz="0" w:space="0" w:color="auto"/>
          </w:divBdr>
          <w:divsChild>
            <w:div w:id="1630697049">
              <w:marLeft w:val="0"/>
              <w:marRight w:val="0"/>
              <w:marTop w:val="0"/>
              <w:marBottom w:val="0"/>
              <w:divBdr>
                <w:top w:val="none" w:sz="0" w:space="0" w:color="auto"/>
                <w:left w:val="none" w:sz="0" w:space="0" w:color="auto"/>
                <w:bottom w:val="none" w:sz="0" w:space="0" w:color="auto"/>
                <w:right w:val="none" w:sz="0" w:space="0" w:color="auto"/>
              </w:divBdr>
            </w:div>
          </w:divsChild>
        </w:div>
        <w:div w:id="1702125462">
          <w:marLeft w:val="0"/>
          <w:marRight w:val="0"/>
          <w:marTop w:val="0"/>
          <w:marBottom w:val="0"/>
          <w:divBdr>
            <w:top w:val="none" w:sz="0" w:space="0" w:color="auto"/>
            <w:left w:val="none" w:sz="0" w:space="0" w:color="auto"/>
            <w:bottom w:val="none" w:sz="0" w:space="0" w:color="auto"/>
            <w:right w:val="none" w:sz="0" w:space="0" w:color="auto"/>
          </w:divBdr>
          <w:divsChild>
            <w:div w:id="1384938454">
              <w:marLeft w:val="0"/>
              <w:marRight w:val="0"/>
              <w:marTop w:val="0"/>
              <w:marBottom w:val="0"/>
              <w:divBdr>
                <w:top w:val="none" w:sz="0" w:space="0" w:color="auto"/>
                <w:left w:val="none" w:sz="0" w:space="0" w:color="auto"/>
                <w:bottom w:val="none" w:sz="0" w:space="0" w:color="auto"/>
                <w:right w:val="none" w:sz="0" w:space="0" w:color="auto"/>
              </w:divBdr>
            </w:div>
          </w:divsChild>
        </w:div>
        <w:div w:id="1739940557">
          <w:marLeft w:val="0"/>
          <w:marRight w:val="0"/>
          <w:marTop w:val="0"/>
          <w:marBottom w:val="0"/>
          <w:divBdr>
            <w:top w:val="none" w:sz="0" w:space="0" w:color="auto"/>
            <w:left w:val="none" w:sz="0" w:space="0" w:color="auto"/>
            <w:bottom w:val="none" w:sz="0" w:space="0" w:color="auto"/>
            <w:right w:val="none" w:sz="0" w:space="0" w:color="auto"/>
          </w:divBdr>
          <w:divsChild>
            <w:div w:id="1921601774">
              <w:marLeft w:val="0"/>
              <w:marRight w:val="0"/>
              <w:marTop w:val="0"/>
              <w:marBottom w:val="0"/>
              <w:divBdr>
                <w:top w:val="none" w:sz="0" w:space="0" w:color="auto"/>
                <w:left w:val="none" w:sz="0" w:space="0" w:color="auto"/>
                <w:bottom w:val="none" w:sz="0" w:space="0" w:color="auto"/>
                <w:right w:val="none" w:sz="0" w:space="0" w:color="auto"/>
              </w:divBdr>
            </w:div>
          </w:divsChild>
        </w:div>
        <w:div w:id="1768041953">
          <w:marLeft w:val="0"/>
          <w:marRight w:val="0"/>
          <w:marTop w:val="0"/>
          <w:marBottom w:val="0"/>
          <w:divBdr>
            <w:top w:val="none" w:sz="0" w:space="0" w:color="auto"/>
            <w:left w:val="none" w:sz="0" w:space="0" w:color="auto"/>
            <w:bottom w:val="none" w:sz="0" w:space="0" w:color="auto"/>
            <w:right w:val="none" w:sz="0" w:space="0" w:color="auto"/>
          </w:divBdr>
          <w:divsChild>
            <w:div w:id="273636545">
              <w:marLeft w:val="0"/>
              <w:marRight w:val="0"/>
              <w:marTop w:val="0"/>
              <w:marBottom w:val="0"/>
              <w:divBdr>
                <w:top w:val="none" w:sz="0" w:space="0" w:color="auto"/>
                <w:left w:val="none" w:sz="0" w:space="0" w:color="auto"/>
                <w:bottom w:val="none" w:sz="0" w:space="0" w:color="auto"/>
                <w:right w:val="none" w:sz="0" w:space="0" w:color="auto"/>
              </w:divBdr>
            </w:div>
          </w:divsChild>
        </w:div>
        <w:div w:id="1774322889">
          <w:marLeft w:val="0"/>
          <w:marRight w:val="0"/>
          <w:marTop w:val="0"/>
          <w:marBottom w:val="0"/>
          <w:divBdr>
            <w:top w:val="none" w:sz="0" w:space="0" w:color="auto"/>
            <w:left w:val="none" w:sz="0" w:space="0" w:color="auto"/>
            <w:bottom w:val="none" w:sz="0" w:space="0" w:color="auto"/>
            <w:right w:val="none" w:sz="0" w:space="0" w:color="auto"/>
          </w:divBdr>
          <w:divsChild>
            <w:div w:id="971449703">
              <w:marLeft w:val="0"/>
              <w:marRight w:val="0"/>
              <w:marTop w:val="0"/>
              <w:marBottom w:val="0"/>
              <w:divBdr>
                <w:top w:val="none" w:sz="0" w:space="0" w:color="auto"/>
                <w:left w:val="none" w:sz="0" w:space="0" w:color="auto"/>
                <w:bottom w:val="none" w:sz="0" w:space="0" w:color="auto"/>
                <w:right w:val="none" w:sz="0" w:space="0" w:color="auto"/>
              </w:divBdr>
            </w:div>
          </w:divsChild>
        </w:div>
        <w:div w:id="1792244725">
          <w:marLeft w:val="0"/>
          <w:marRight w:val="0"/>
          <w:marTop w:val="0"/>
          <w:marBottom w:val="0"/>
          <w:divBdr>
            <w:top w:val="none" w:sz="0" w:space="0" w:color="auto"/>
            <w:left w:val="none" w:sz="0" w:space="0" w:color="auto"/>
            <w:bottom w:val="none" w:sz="0" w:space="0" w:color="auto"/>
            <w:right w:val="none" w:sz="0" w:space="0" w:color="auto"/>
          </w:divBdr>
          <w:divsChild>
            <w:div w:id="2054842401">
              <w:marLeft w:val="0"/>
              <w:marRight w:val="0"/>
              <w:marTop w:val="0"/>
              <w:marBottom w:val="0"/>
              <w:divBdr>
                <w:top w:val="none" w:sz="0" w:space="0" w:color="auto"/>
                <w:left w:val="none" w:sz="0" w:space="0" w:color="auto"/>
                <w:bottom w:val="none" w:sz="0" w:space="0" w:color="auto"/>
                <w:right w:val="none" w:sz="0" w:space="0" w:color="auto"/>
              </w:divBdr>
            </w:div>
          </w:divsChild>
        </w:div>
        <w:div w:id="1813792091">
          <w:marLeft w:val="0"/>
          <w:marRight w:val="0"/>
          <w:marTop w:val="0"/>
          <w:marBottom w:val="0"/>
          <w:divBdr>
            <w:top w:val="none" w:sz="0" w:space="0" w:color="auto"/>
            <w:left w:val="none" w:sz="0" w:space="0" w:color="auto"/>
            <w:bottom w:val="none" w:sz="0" w:space="0" w:color="auto"/>
            <w:right w:val="none" w:sz="0" w:space="0" w:color="auto"/>
          </w:divBdr>
          <w:divsChild>
            <w:div w:id="383914718">
              <w:marLeft w:val="0"/>
              <w:marRight w:val="0"/>
              <w:marTop w:val="0"/>
              <w:marBottom w:val="0"/>
              <w:divBdr>
                <w:top w:val="none" w:sz="0" w:space="0" w:color="auto"/>
                <w:left w:val="none" w:sz="0" w:space="0" w:color="auto"/>
                <w:bottom w:val="none" w:sz="0" w:space="0" w:color="auto"/>
                <w:right w:val="none" w:sz="0" w:space="0" w:color="auto"/>
              </w:divBdr>
            </w:div>
          </w:divsChild>
        </w:div>
        <w:div w:id="1826241476">
          <w:marLeft w:val="0"/>
          <w:marRight w:val="0"/>
          <w:marTop w:val="0"/>
          <w:marBottom w:val="0"/>
          <w:divBdr>
            <w:top w:val="none" w:sz="0" w:space="0" w:color="auto"/>
            <w:left w:val="none" w:sz="0" w:space="0" w:color="auto"/>
            <w:bottom w:val="none" w:sz="0" w:space="0" w:color="auto"/>
            <w:right w:val="none" w:sz="0" w:space="0" w:color="auto"/>
          </w:divBdr>
          <w:divsChild>
            <w:div w:id="313265322">
              <w:marLeft w:val="0"/>
              <w:marRight w:val="0"/>
              <w:marTop w:val="0"/>
              <w:marBottom w:val="0"/>
              <w:divBdr>
                <w:top w:val="none" w:sz="0" w:space="0" w:color="auto"/>
                <w:left w:val="none" w:sz="0" w:space="0" w:color="auto"/>
                <w:bottom w:val="none" w:sz="0" w:space="0" w:color="auto"/>
                <w:right w:val="none" w:sz="0" w:space="0" w:color="auto"/>
              </w:divBdr>
            </w:div>
          </w:divsChild>
        </w:div>
        <w:div w:id="1837722241">
          <w:marLeft w:val="0"/>
          <w:marRight w:val="0"/>
          <w:marTop w:val="0"/>
          <w:marBottom w:val="0"/>
          <w:divBdr>
            <w:top w:val="none" w:sz="0" w:space="0" w:color="auto"/>
            <w:left w:val="none" w:sz="0" w:space="0" w:color="auto"/>
            <w:bottom w:val="none" w:sz="0" w:space="0" w:color="auto"/>
            <w:right w:val="none" w:sz="0" w:space="0" w:color="auto"/>
          </w:divBdr>
          <w:divsChild>
            <w:div w:id="1956672623">
              <w:marLeft w:val="0"/>
              <w:marRight w:val="0"/>
              <w:marTop w:val="0"/>
              <w:marBottom w:val="0"/>
              <w:divBdr>
                <w:top w:val="none" w:sz="0" w:space="0" w:color="auto"/>
                <w:left w:val="none" w:sz="0" w:space="0" w:color="auto"/>
                <w:bottom w:val="none" w:sz="0" w:space="0" w:color="auto"/>
                <w:right w:val="none" w:sz="0" w:space="0" w:color="auto"/>
              </w:divBdr>
            </w:div>
          </w:divsChild>
        </w:div>
        <w:div w:id="1847093095">
          <w:marLeft w:val="0"/>
          <w:marRight w:val="0"/>
          <w:marTop w:val="0"/>
          <w:marBottom w:val="0"/>
          <w:divBdr>
            <w:top w:val="none" w:sz="0" w:space="0" w:color="auto"/>
            <w:left w:val="none" w:sz="0" w:space="0" w:color="auto"/>
            <w:bottom w:val="none" w:sz="0" w:space="0" w:color="auto"/>
            <w:right w:val="none" w:sz="0" w:space="0" w:color="auto"/>
          </w:divBdr>
          <w:divsChild>
            <w:div w:id="190725057">
              <w:marLeft w:val="0"/>
              <w:marRight w:val="0"/>
              <w:marTop w:val="0"/>
              <w:marBottom w:val="0"/>
              <w:divBdr>
                <w:top w:val="none" w:sz="0" w:space="0" w:color="auto"/>
                <w:left w:val="none" w:sz="0" w:space="0" w:color="auto"/>
                <w:bottom w:val="none" w:sz="0" w:space="0" w:color="auto"/>
                <w:right w:val="none" w:sz="0" w:space="0" w:color="auto"/>
              </w:divBdr>
            </w:div>
          </w:divsChild>
        </w:div>
        <w:div w:id="1873420241">
          <w:marLeft w:val="0"/>
          <w:marRight w:val="0"/>
          <w:marTop w:val="0"/>
          <w:marBottom w:val="0"/>
          <w:divBdr>
            <w:top w:val="none" w:sz="0" w:space="0" w:color="auto"/>
            <w:left w:val="none" w:sz="0" w:space="0" w:color="auto"/>
            <w:bottom w:val="none" w:sz="0" w:space="0" w:color="auto"/>
            <w:right w:val="none" w:sz="0" w:space="0" w:color="auto"/>
          </w:divBdr>
          <w:divsChild>
            <w:div w:id="1277060660">
              <w:marLeft w:val="0"/>
              <w:marRight w:val="0"/>
              <w:marTop w:val="0"/>
              <w:marBottom w:val="0"/>
              <w:divBdr>
                <w:top w:val="none" w:sz="0" w:space="0" w:color="auto"/>
                <w:left w:val="none" w:sz="0" w:space="0" w:color="auto"/>
                <w:bottom w:val="none" w:sz="0" w:space="0" w:color="auto"/>
                <w:right w:val="none" w:sz="0" w:space="0" w:color="auto"/>
              </w:divBdr>
            </w:div>
          </w:divsChild>
        </w:div>
        <w:div w:id="1886134875">
          <w:marLeft w:val="0"/>
          <w:marRight w:val="0"/>
          <w:marTop w:val="0"/>
          <w:marBottom w:val="0"/>
          <w:divBdr>
            <w:top w:val="none" w:sz="0" w:space="0" w:color="auto"/>
            <w:left w:val="none" w:sz="0" w:space="0" w:color="auto"/>
            <w:bottom w:val="none" w:sz="0" w:space="0" w:color="auto"/>
            <w:right w:val="none" w:sz="0" w:space="0" w:color="auto"/>
          </w:divBdr>
          <w:divsChild>
            <w:div w:id="1030956898">
              <w:marLeft w:val="0"/>
              <w:marRight w:val="0"/>
              <w:marTop w:val="0"/>
              <w:marBottom w:val="0"/>
              <w:divBdr>
                <w:top w:val="none" w:sz="0" w:space="0" w:color="auto"/>
                <w:left w:val="none" w:sz="0" w:space="0" w:color="auto"/>
                <w:bottom w:val="none" w:sz="0" w:space="0" w:color="auto"/>
                <w:right w:val="none" w:sz="0" w:space="0" w:color="auto"/>
              </w:divBdr>
            </w:div>
          </w:divsChild>
        </w:div>
        <w:div w:id="1905800768">
          <w:marLeft w:val="0"/>
          <w:marRight w:val="0"/>
          <w:marTop w:val="0"/>
          <w:marBottom w:val="0"/>
          <w:divBdr>
            <w:top w:val="none" w:sz="0" w:space="0" w:color="auto"/>
            <w:left w:val="none" w:sz="0" w:space="0" w:color="auto"/>
            <w:bottom w:val="none" w:sz="0" w:space="0" w:color="auto"/>
            <w:right w:val="none" w:sz="0" w:space="0" w:color="auto"/>
          </w:divBdr>
          <w:divsChild>
            <w:div w:id="949747795">
              <w:marLeft w:val="0"/>
              <w:marRight w:val="0"/>
              <w:marTop w:val="0"/>
              <w:marBottom w:val="0"/>
              <w:divBdr>
                <w:top w:val="none" w:sz="0" w:space="0" w:color="auto"/>
                <w:left w:val="none" w:sz="0" w:space="0" w:color="auto"/>
                <w:bottom w:val="none" w:sz="0" w:space="0" w:color="auto"/>
                <w:right w:val="none" w:sz="0" w:space="0" w:color="auto"/>
              </w:divBdr>
            </w:div>
          </w:divsChild>
        </w:div>
        <w:div w:id="1917520302">
          <w:marLeft w:val="0"/>
          <w:marRight w:val="0"/>
          <w:marTop w:val="0"/>
          <w:marBottom w:val="0"/>
          <w:divBdr>
            <w:top w:val="none" w:sz="0" w:space="0" w:color="auto"/>
            <w:left w:val="none" w:sz="0" w:space="0" w:color="auto"/>
            <w:bottom w:val="none" w:sz="0" w:space="0" w:color="auto"/>
            <w:right w:val="none" w:sz="0" w:space="0" w:color="auto"/>
          </w:divBdr>
          <w:divsChild>
            <w:div w:id="1780224708">
              <w:marLeft w:val="0"/>
              <w:marRight w:val="0"/>
              <w:marTop w:val="0"/>
              <w:marBottom w:val="0"/>
              <w:divBdr>
                <w:top w:val="none" w:sz="0" w:space="0" w:color="auto"/>
                <w:left w:val="none" w:sz="0" w:space="0" w:color="auto"/>
                <w:bottom w:val="none" w:sz="0" w:space="0" w:color="auto"/>
                <w:right w:val="none" w:sz="0" w:space="0" w:color="auto"/>
              </w:divBdr>
            </w:div>
          </w:divsChild>
        </w:div>
        <w:div w:id="1934314339">
          <w:marLeft w:val="0"/>
          <w:marRight w:val="0"/>
          <w:marTop w:val="0"/>
          <w:marBottom w:val="0"/>
          <w:divBdr>
            <w:top w:val="none" w:sz="0" w:space="0" w:color="auto"/>
            <w:left w:val="none" w:sz="0" w:space="0" w:color="auto"/>
            <w:bottom w:val="none" w:sz="0" w:space="0" w:color="auto"/>
            <w:right w:val="none" w:sz="0" w:space="0" w:color="auto"/>
          </w:divBdr>
          <w:divsChild>
            <w:div w:id="2029866389">
              <w:marLeft w:val="0"/>
              <w:marRight w:val="0"/>
              <w:marTop w:val="0"/>
              <w:marBottom w:val="0"/>
              <w:divBdr>
                <w:top w:val="none" w:sz="0" w:space="0" w:color="auto"/>
                <w:left w:val="none" w:sz="0" w:space="0" w:color="auto"/>
                <w:bottom w:val="none" w:sz="0" w:space="0" w:color="auto"/>
                <w:right w:val="none" w:sz="0" w:space="0" w:color="auto"/>
              </w:divBdr>
            </w:div>
          </w:divsChild>
        </w:div>
        <w:div w:id="1950121212">
          <w:marLeft w:val="0"/>
          <w:marRight w:val="0"/>
          <w:marTop w:val="0"/>
          <w:marBottom w:val="0"/>
          <w:divBdr>
            <w:top w:val="none" w:sz="0" w:space="0" w:color="auto"/>
            <w:left w:val="none" w:sz="0" w:space="0" w:color="auto"/>
            <w:bottom w:val="none" w:sz="0" w:space="0" w:color="auto"/>
            <w:right w:val="none" w:sz="0" w:space="0" w:color="auto"/>
          </w:divBdr>
          <w:divsChild>
            <w:div w:id="333995458">
              <w:marLeft w:val="0"/>
              <w:marRight w:val="0"/>
              <w:marTop w:val="0"/>
              <w:marBottom w:val="0"/>
              <w:divBdr>
                <w:top w:val="none" w:sz="0" w:space="0" w:color="auto"/>
                <w:left w:val="none" w:sz="0" w:space="0" w:color="auto"/>
                <w:bottom w:val="none" w:sz="0" w:space="0" w:color="auto"/>
                <w:right w:val="none" w:sz="0" w:space="0" w:color="auto"/>
              </w:divBdr>
            </w:div>
          </w:divsChild>
        </w:div>
        <w:div w:id="2018533633">
          <w:marLeft w:val="0"/>
          <w:marRight w:val="0"/>
          <w:marTop w:val="0"/>
          <w:marBottom w:val="0"/>
          <w:divBdr>
            <w:top w:val="none" w:sz="0" w:space="0" w:color="auto"/>
            <w:left w:val="none" w:sz="0" w:space="0" w:color="auto"/>
            <w:bottom w:val="none" w:sz="0" w:space="0" w:color="auto"/>
            <w:right w:val="none" w:sz="0" w:space="0" w:color="auto"/>
          </w:divBdr>
          <w:divsChild>
            <w:div w:id="2011371094">
              <w:marLeft w:val="0"/>
              <w:marRight w:val="0"/>
              <w:marTop w:val="0"/>
              <w:marBottom w:val="0"/>
              <w:divBdr>
                <w:top w:val="none" w:sz="0" w:space="0" w:color="auto"/>
                <w:left w:val="none" w:sz="0" w:space="0" w:color="auto"/>
                <w:bottom w:val="none" w:sz="0" w:space="0" w:color="auto"/>
                <w:right w:val="none" w:sz="0" w:space="0" w:color="auto"/>
              </w:divBdr>
            </w:div>
          </w:divsChild>
        </w:div>
        <w:div w:id="2047946059">
          <w:marLeft w:val="0"/>
          <w:marRight w:val="0"/>
          <w:marTop w:val="0"/>
          <w:marBottom w:val="0"/>
          <w:divBdr>
            <w:top w:val="none" w:sz="0" w:space="0" w:color="auto"/>
            <w:left w:val="none" w:sz="0" w:space="0" w:color="auto"/>
            <w:bottom w:val="none" w:sz="0" w:space="0" w:color="auto"/>
            <w:right w:val="none" w:sz="0" w:space="0" w:color="auto"/>
          </w:divBdr>
          <w:divsChild>
            <w:div w:id="92823552">
              <w:marLeft w:val="0"/>
              <w:marRight w:val="0"/>
              <w:marTop w:val="0"/>
              <w:marBottom w:val="0"/>
              <w:divBdr>
                <w:top w:val="none" w:sz="0" w:space="0" w:color="auto"/>
                <w:left w:val="none" w:sz="0" w:space="0" w:color="auto"/>
                <w:bottom w:val="none" w:sz="0" w:space="0" w:color="auto"/>
                <w:right w:val="none" w:sz="0" w:space="0" w:color="auto"/>
              </w:divBdr>
            </w:div>
          </w:divsChild>
        </w:div>
        <w:div w:id="2083016664">
          <w:marLeft w:val="0"/>
          <w:marRight w:val="0"/>
          <w:marTop w:val="0"/>
          <w:marBottom w:val="0"/>
          <w:divBdr>
            <w:top w:val="none" w:sz="0" w:space="0" w:color="auto"/>
            <w:left w:val="none" w:sz="0" w:space="0" w:color="auto"/>
            <w:bottom w:val="none" w:sz="0" w:space="0" w:color="auto"/>
            <w:right w:val="none" w:sz="0" w:space="0" w:color="auto"/>
          </w:divBdr>
          <w:divsChild>
            <w:div w:id="2076321151">
              <w:marLeft w:val="0"/>
              <w:marRight w:val="0"/>
              <w:marTop w:val="0"/>
              <w:marBottom w:val="0"/>
              <w:divBdr>
                <w:top w:val="none" w:sz="0" w:space="0" w:color="auto"/>
                <w:left w:val="none" w:sz="0" w:space="0" w:color="auto"/>
                <w:bottom w:val="none" w:sz="0" w:space="0" w:color="auto"/>
                <w:right w:val="none" w:sz="0" w:space="0" w:color="auto"/>
              </w:divBdr>
            </w:div>
          </w:divsChild>
        </w:div>
        <w:div w:id="2092850737">
          <w:marLeft w:val="0"/>
          <w:marRight w:val="0"/>
          <w:marTop w:val="0"/>
          <w:marBottom w:val="0"/>
          <w:divBdr>
            <w:top w:val="none" w:sz="0" w:space="0" w:color="auto"/>
            <w:left w:val="none" w:sz="0" w:space="0" w:color="auto"/>
            <w:bottom w:val="none" w:sz="0" w:space="0" w:color="auto"/>
            <w:right w:val="none" w:sz="0" w:space="0" w:color="auto"/>
          </w:divBdr>
          <w:divsChild>
            <w:div w:id="1442409122">
              <w:marLeft w:val="0"/>
              <w:marRight w:val="0"/>
              <w:marTop w:val="0"/>
              <w:marBottom w:val="0"/>
              <w:divBdr>
                <w:top w:val="none" w:sz="0" w:space="0" w:color="auto"/>
                <w:left w:val="none" w:sz="0" w:space="0" w:color="auto"/>
                <w:bottom w:val="none" w:sz="0" w:space="0" w:color="auto"/>
                <w:right w:val="none" w:sz="0" w:space="0" w:color="auto"/>
              </w:divBdr>
            </w:div>
          </w:divsChild>
        </w:div>
        <w:div w:id="2102792725">
          <w:marLeft w:val="0"/>
          <w:marRight w:val="0"/>
          <w:marTop w:val="0"/>
          <w:marBottom w:val="0"/>
          <w:divBdr>
            <w:top w:val="none" w:sz="0" w:space="0" w:color="auto"/>
            <w:left w:val="none" w:sz="0" w:space="0" w:color="auto"/>
            <w:bottom w:val="none" w:sz="0" w:space="0" w:color="auto"/>
            <w:right w:val="none" w:sz="0" w:space="0" w:color="auto"/>
          </w:divBdr>
          <w:divsChild>
            <w:div w:id="527106972">
              <w:marLeft w:val="0"/>
              <w:marRight w:val="0"/>
              <w:marTop w:val="0"/>
              <w:marBottom w:val="0"/>
              <w:divBdr>
                <w:top w:val="none" w:sz="0" w:space="0" w:color="auto"/>
                <w:left w:val="none" w:sz="0" w:space="0" w:color="auto"/>
                <w:bottom w:val="none" w:sz="0" w:space="0" w:color="auto"/>
                <w:right w:val="none" w:sz="0" w:space="0" w:color="auto"/>
              </w:divBdr>
            </w:div>
          </w:divsChild>
        </w:div>
        <w:div w:id="2107341255">
          <w:marLeft w:val="0"/>
          <w:marRight w:val="0"/>
          <w:marTop w:val="0"/>
          <w:marBottom w:val="0"/>
          <w:divBdr>
            <w:top w:val="none" w:sz="0" w:space="0" w:color="auto"/>
            <w:left w:val="none" w:sz="0" w:space="0" w:color="auto"/>
            <w:bottom w:val="none" w:sz="0" w:space="0" w:color="auto"/>
            <w:right w:val="none" w:sz="0" w:space="0" w:color="auto"/>
          </w:divBdr>
          <w:divsChild>
            <w:div w:id="386420464">
              <w:marLeft w:val="0"/>
              <w:marRight w:val="0"/>
              <w:marTop w:val="0"/>
              <w:marBottom w:val="0"/>
              <w:divBdr>
                <w:top w:val="none" w:sz="0" w:space="0" w:color="auto"/>
                <w:left w:val="none" w:sz="0" w:space="0" w:color="auto"/>
                <w:bottom w:val="none" w:sz="0" w:space="0" w:color="auto"/>
                <w:right w:val="none" w:sz="0" w:space="0" w:color="auto"/>
              </w:divBdr>
            </w:div>
          </w:divsChild>
        </w:div>
        <w:div w:id="2143838464">
          <w:marLeft w:val="0"/>
          <w:marRight w:val="0"/>
          <w:marTop w:val="0"/>
          <w:marBottom w:val="0"/>
          <w:divBdr>
            <w:top w:val="none" w:sz="0" w:space="0" w:color="auto"/>
            <w:left w:val="none" w:sz="0" w:space="0" w:color="auto"/>
            <w:bottom w:val="none" w:sz="0" w:space="0" w:color="auto"/>
            <w:right w:val="none" w:sz="0" w:space="0" w:color="auto"/>
          </w:divBdr>
          <w:divsChild>
            <w:div w:id="219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2997">
      <w:bodyDiv w:val="1"/>
      <w:marLeft w:val="0"/>
      <w:marRight w:val="0"/>
      <w:marTop w:val="0"/>
      <w:marBottom w:val="0"/>
      <w:divBdr>
        <w:top w:val="none" w:sz="0" w:space="0" w:color="auto"/>
        <w:left w:val="none" w:sz="0" w:space="0" w:color="auto"/>
        <w:bottom w:val="none" w:sz="0" w:space="0" w:color="auto"/>
        <w:right w:val="none" w:sz="0" w:space="0" w:color="auto"/>
      </w:divBdr>
    </w:div>
    <w:div w:id="479544703">
      <w:bodyDiv w:val="1"/>
      <w:marLeft w:val="0"/>
      <w:marRight w:val="0"/>
      <w:marTop w:val="0"/>
      <w:marBottom w:val="0"/>
      <w:divBdr>
        <w:top w:val="none" w:sz="0" w:space="0" w:color="auto"/>
        <w:left w:val="none" w:sz="0" w:space="0" w:color="auto"/>
        <w:bottom w:val="none" w:sz="0" w:space="0" w:color="auto"/>
        <w:right w:val="none" w:sz="0" w:space="0" w:color="auto"/>
      </w:divBdr>
    </w:div>
    <w:div w:id="492374113">
      <w:bodyDiv w:val="1"/>
      <w:marLeft w:val="0"/>
      <w:marRight w:val="0"/>
      <w:marTop w:val="0"/>
      <w:marBottom w:val="0"/>
      <w:divBdr>
        <w:top w:val="none" w:sz="0" w:space="0" w:color="auto"/>
        <w:left w:val="none" w:sz="0" w:space="0" w:color="auto"/>
        <w:bottom w:val="none" w:sz="0" w:space="0" w:color="auto"/>
        <w:right w:val="none" w:sz="0" w:space="0" w:color="auto"/>
      </w:divBdr>
    </w:div>
    <w:div w:id="576329039">
      <w:bodyDiv w:val="1"/>
      <w:marLeft w:val="0"/>
      <w:marRight w:val="0"/>
      <w:marTop w:val="0"/>
      <w:marBottom w:val="0"/>
      <w:divBdr>
        <w:top w:val="none" w:sz="0" w:space="0" w:color="auto"/>
        <w:left w:val="none" w:sz="0" w:space="0" w:color="auto"/>
        <w:bottom w:val="none" w:sz="0" w:space="0" w:color="auto"/>
        <w:right w:val="none" w:sz="0" w:space="0" w:color="auto"/>
      </w:divBdr>
    </w:div>
    <w:div w:id="582027873">
      <w:bodyDiv w:val="1"/>
      <w:marLeft w:val="0"/>
      <w:marRight w:val="0"/>
      <w:marTop w:val="0"/>
      <w:marBottom w:val="0"/>
      <w:divBdr>
        <w:top w:val="none" w:sz="0" w:space="0" w:color="auto"/>
        <w:left w:val="none" w:sz="0" w:space="0" w:color="auto"/>
        <w:bottom w:val="none" w:sz="0" w:space="0" w:color="auto"/>
        <w:right w:val="none" w:sz="0" w:space="0" w:color="auto"/>
      </w:divBdr>
    </w:div>
    <w:div w:id="746732437">
      <w:bodyDiv w:val="1"/>
      <w:marLeft w:val="0"/>
      <w:marRight w:val="0"/>
      <w:marTop w:val="0"/>
      <w:marBottom w:val="0"/>
      <w:divBdr>
        <w:top w:val="none" w:sz="0" w:space="0" w:color="auto"/>
        <w:left w:val="none" w:sz="0" w:space="0" w:color="auto"/>
        <w:bottom w:val="none" w:sz="0" w:space="0" w:color="auto"/>
        <w:right w:val="none" w:sz="0" w:space="0" w:color="auto"/>
      </w:divBdr>
    </w:div>
    <w:div w:id="762335165">
      <w:bodyDiv w:val="1"/>
      <w:marLeft w:val="0"/>
      <w:marRight w:val="0"/>
      <w:marTop w:val="0"/>
      <w:marBottom w:val="0"/>
      <w:divBdr>
        <w:top w:val="none" w:sz="0" w:space="0" w:color="auto"/>
        <w:left w:val="none" w:sz="0" w:space="0" w:color="auto"/>
        <w:bottom w:val="none" w:sz="0" w:space="0" w:color="auto"/>
        <w:right w:val="none" w:sz="0" w:space="0" w:color="auto"/>
      </w:divBdr>
    </w:div>
    <w:div w:id="777986489">
      <w:bodyDiv w:val="1"/>
      <w:marLeft w:val="0"/>
      <w:marRight w:val="0"/>
      <w:marTop w:val="0"/>
      <w:marBottom w:val="0"/>
      <w:divBdr>
        <w:top w:val="none" w:sz="0" w:space="0" w:color="auto"/>
        <w:left w:val="none" w:sz="0" w:space="0" w:color="auto"/>
        <w:bottom w:val="none" w:sz="0" w:space="0" w:color="auto"/>
        <w:right w:val="none" w:sz="0" w:space="0" w:color="auto"/>
      </w:divBdr>
    </w:div>
    <w:div w:id="904413273">
      <w:bodyDiv w:val="1"/>
      <w:marLeft w:val="0"/>
      <w:marRight w:val="0"/>
      <w:marTop w:val="0"/>
      <w:marBottom w:val="0"/>
      <w:divBdr>
        <w:top w:val="none" w:sz="0" w:space="0" w:color="auto"/>
        <w:left w:val="none" w:sz="0" w:space="0" w:color="auto"/>
        <w:bottom w:val="none" w:sz="0" w:space="0" w:color="auto"/>
        <w:right w:val="none" w:sz="0" w:space="0" w:color="auto"/>
      </w:divBdr>
      <w:divsChild>
        <w:div w:id="1795519507">
          <w:marLeft w:val="446"/>
          <w:marRight w:val="0"/>
          <w:marTop w:val="0"/>
          <w:marBottom w:val="0"/>
          <w:divBdr>
            <w:top w:val="none" w:sz="0" w:space="0" w:color="auto"/>
            <w:left w:val="none" w:sz="0" w:space="0" w:color="auto"/>
            <w:bottom w:val="none" w:sz="0" w:space="0" w:color="auto"/>
            <w:right w:val="none" w:sz="0" w:space="0" w:color="auto"/>
          </w:divBdr>
        </w:div>
      </w:divsChild>
    </w:div>
    <w:div w:id="907300549">
      <w:bodyDiv w:val="1"/>
      <w:marLeft w:val="0"/>
      <w:marRight w:val="0"/>
      <w:marTop w:val="0"/>
      <w:marBottom w:val="0"/>
      <w:divBdr>
        <w:top w:val="none" w:sz="0" w:space="0" w:color="auto"/>
        <w:left w:val="none" w:sz="0" w:space="0" w:color="auto"/>
        <w:bottom w:val="none" w:sz="0" w:space="0" w:color="auto"/>
        <w:right w:val="none" w:sz="0" w:space="0" w:color="auto"/>
      </w:divBdr>
    </w:div>
    <w:div w:id="912398928">
      <w:bodyDiv w:val="1"/>
      <w:marLeft w:val="0"/>
      <w:marRight w:val="0"/>
      <w:marTop w:val="0"/>
      <w:marBottom w:val="0"/>
      <w:divBdr>
        <w:top w:val="none" w:sz="0" w:space="0" w:color="auto"/>
        <w:left w:val="none" w:sz="0" w:space="0" w:color="auto"/>
        <w:bottom w:val="none" w:sz="0" w:space="0" w:color="auto"/>
        <w:right w:val="none" w:sz="0" w:space="0" w:color="auto"/>
      </w:divBdr>
    </w:div>
    <w:div w:id="988049505">
      <w:bodyDiv w:val="1"/>
      <w:marLeft w:val="0"/>
      <w:marRight w:val="0"/>
      <w:marTop w:val="0"/>
      <w:marBottom w:val="0"/>
      <w:divBdr>
        <w:top w:val="none" w:sz="0" w:space="0" w:color="auto"/>
        <w:left w:val="none" w:sz="0" w:space="0" w:color="auto"/>
        <w:bottom w:val="none" w:sz="0" w:space="0" w:color="auto"/>
        <w:right w:val="none" w:sz="0" w:space="0" w:color="auto"/>
      </w:divBdr>
      <w:divsChild>
        <w:div w:id="842429833">
          <w:marLeft w:val="446"/>
          <w:marRight w:val="0"/>
          <w:marTop w:val="0"/>
          <w:marBottom w:val="0"/>
          <w:divBdr>
            <w:top w:val="none" w:sz="0" w:space="0" w:color="auto"/>
            <w:left w:val="none" w:sz="0" w:space="0" w:color="auto"/>
            <w:bottom w:val="none" w:sz="0" w:space="0" w:color="auto"/>
            <w:right w:val="none" w:sz="0" w:space="0" w:color="auto"/>
          </w:divBdr>
        </w:div>
      </w:divsChild>
    </w:div>
    <w:div w:id="997615034">
      <w:bodyDiv w:val="1"/>
      <w:marLeft w:val="0"/>
      <w:marRight w:val="0"/>
      <w:marTop w:val="0"/>
      <w:marBottom w:val="0"/>
      <w:divBdr>
        <w:top w:val="none" w:sz="0" w:space="0" w:color="auto"/>
        <w:left w:val="none" w:sz="0" w:space="0" w:color="auto"/>
        <w:bottom w:val="none" w:sz="0" w:space="0" w:color="auto"/>
        <w:right w:val="none" w:sz="0" w:space="0" w:color="auto"/>
      </w:divBdr>
    </w:div>
    <w:div w:id="1082601724">
      <w:bodyDiv w:val="1"/>
      <w:marLeft w:val="0"/>
      <w:marRight w:val="0"/>
      <w:marTop w:val="0"/>
      <w:marBottom w:val="0"/>
      <w:divBdr>
        <w:top w:val="none" w:sz="0" w:space="0" w:color="auto"/>
        <w:left w:val="none" w:sz="0" w:space="0" w:color="auto"/>
        <w:bottom w:val="none" w:sz="0" w:space="0" w:color="auto"/>
        <w:right w:val="none" w:sz="0" w:space="0" w:color="auto"/>
      </w:divBdr>
    </w:div>
    <w:div w:id="1082721260">
      <w:bodyDiv w:val="1"/>
      <w:marLeft w:val="0"/>
      <w:marRight w:val="0"/>
      <w:marTop w:val="0"/>
      <w:marBottom w:val="0"/>
      <w:divBdr>
        <w:top w:val="none" w:sz="0" w:space="0" w:color="auto"/>
        <w:left w:val="none" w:sz="0" w:space="0" w:color="auto"/>
        <w:bottom w:val="none" w:sz="0" w:space="0" w:color="auto"/>
        <w:right w:val="none" w:sz="0" w:space="0" w:color="auto"/>
      </w:divBdr>
    </w:div>
    <w:div w:id="1086463517">
      <w:bodyDiv w:val="1"/>
      <w:marLeft w:val="0"/>
      <w:marRight w:val="0"/>
      <w:marTop w:val="0"/>
      <w:marBottom w:val="0"/>
      <w:divBdr>
        <w:top w:val="none" w:sz="0" w:space="0" w:color="auto"/>
        <w:left w:val="none" w:sz="0" w:space="0" w:color="auto"/>
        <w:bottom w:val="none" w:sz="0" w:space="0" w:color="auto"/>
        <w:right w:val="none" w:sz="0" w:space="0" w:color="auto"/>
      </w:divBdr>
      <w:divsChild>
        <w:div w:id="2062240768">
          <w:marLeft w:val="446"/>
          <w:marRight w:val="0"/>
          <w:marTop w:val="0"/>
          <w:marBottom w:val="0"/>
          <w:divBdr>
            <w:top w:val="none" w:sz="0" w:space="0" w:color="auto"/>
            <w:left w:val="none" w:sz="0" w:space="0" w:color="auto"/>
            <w:bottom w:val="none" w:sz="0" w:space="0" w:color="auto"/>
            <w:right w:val="none" w:sz="0" w:space="0" w:color="auto"/>
          </w:divBdr>
        </w:div>
      </w:divsChild>
    </w:div>
    <w:div w:id="1090539126">
      <w:bodyDiv w:val="1"/>
      <w:marLeft w:val="0"/>
      <w:marRight w:val="0"/>
      <w:marTop w:val="0"/>
      <w:marBottom w:val="0"/>
      <w:divBdr>
        <w:top w:val="none" w:sz="0" w:space="0" w:color="auto"/>
        <w:left w:val="none" w:sz="0" w:space="0" w:color="auto"/>
        <w:bottom w:val="none" w:sz="0" w:space="0" w:color="auto"/>
        <w:right w:val="none" w:sz="0" w:space="0" w:color="auto"/>
      </w:divBdr>
    </w:div>
    <w:div w:id="1127623500">
      <w:bodyDiv w:val="1"/>
      <w:marLeft w:val="0"/>
      <w:marRight w:val="0"/>
      <w:marTop w:val="0"/>
      <w:marBottom w:val="0"/>
      <w:divBdr>
        <w:top w:val="none" w:sz="0" w:space="0" w:color="auto"/>
        <w:left w:val="none" w:sz="0" w:space="0" w:color="auto"/>
        <w:bottom w:val="none" w:sz="0" w:space="0" w:color="auto"/>
        <w:right w:val="none" w:sz="0" w:space="0" w:color="auto"/>
      </w:divBdr>
    </w:div>
    <w:div w:id="1142582131">
      <w:bodyDiv w:val="1"/>
      <w:marLeft w:val="0"/>
      <w:marRight w:val="0"/>
      <w:marTop w:val="0"/>
      <w:marBottom w:val="0"/>
      <w:divBdr>
        <w:top w:val="none" w:sz="0" w:space="0" w:color="auto"/>
        <w:left w:val="none" w:sz="0" w:space="0" w:color="auto"/>
        <w:bottom w:val="none" w:sz="0" w:space="0" w:color="auto"/>
        <w:right w:val="none" w:sz="0" w:space="0" w:color="auto"/>
      </w:divBdr>
    </w:div>
    <w:div w:id="1346637716">
      <w:bodyDiv w:val="1"/>
      <w:marLeft w:val="0"/>
      <w:marRight w:val="0"/>
      <w:marTop w:val="0"/>
      <w:marBottom w:val="0"/>
      <w:divBdr>
        <w:top w:val="none" w:sz="0" w:space="0" w:color="auto"/>
        <w:left w:val="none" w:sz="0" w:space="0" w:color="auto"/>
        <w:bottom w:val="none" w:sz="0" w:space="0" w:color="auto"/>
        <w:right w:val="none" w:sz="0" w:space="0" w:color="auto"/>
      </w:divBdr>
    </w:div>
    <w:div w:id="1359769113">
      <w:bodyDiv w:val="1"/>
      <w:marLeft w:val="0"/>
      <w:marRight w:val="0"/>
      <w:marTop w:val="0"/>
      <w:marBottom w:val="0"/>
      <w:divBdr>
        <w:top w:val="none" w:sz="0" w:space="0" w:color="auto"/>
        <w:left w:val="none" w:sz="0" w:space="0" w:color="auto"/>
        <w:bottom w:val="none" w:sz="0" w:space="0" w:color="auto"/>
        <w:right w:val="none" w:sz="0" w:space="0" w:color="auto"/>
      </w:divBdr>
    </w:div>
    <w:div w:id="1368337372">
      <w:bodyDiv w:val="1"/>
      <w:marLeft w:val="0"/>
      <w:marRight w:val="0"/>
      <w:marTop w:val="0"/>
      <w:marBottom w:val="0"/>
      <w:divBdr>
        <w:top w:val="none" w:sz="0" w:space="0" w:color="auto"/>
        <w:left w:val="none" w:sz="0" w:space="0" w:color="auto"/>
        <w:bottom w:val="none" w:sz="0" w:space="0" w:color="auto"/>
        <w:right w:val="none" w:sz="0" w:space="0" w:color="auto"/>
      </w:divBdr>
      <w:divsChild>
        <w:div w:id="938366263">
          <w:marLeft w:val="0"/>
          <w:marRight w:val="0"/>
          <w:marTop w:val="0"/>
          <w:marBottom w:val="0"/>
          <w:divBdr>
            <w:top w:val="none" w:sz="0" w:space="0" w:color="auto"/>
            <w:left w:val="none" w:sz="0" w:space="0" w:color="auto"/>
            <w:bottom w:val="none" w:sz="0" w:space="0" w:color="auto"/>
            <w:right w:val="none" w:sz="0" w:space="0" w:color="auto"/>
          </w:divBdr>
        </w:div>
      </w:divsChild>
    </w:div>
    <w:div w:id="1456682353">
      <w:bodyDiv w:val="1"/>
      <w:marLeft w:val="0"/>
      <w:marRight w:val="0"/>
      <w:marTop w:val="0"/>
      <w:marBottom w:val="0"/>
      <w:divBdr>
        <w:top w:val="none" w:sz="0" w:space="0" w:color="auto"/>
        <w:left w:val="none" w:sz="0" w:space="0" w:color="auto"/>
        <w:bottom w:val="none" w:sz="0" w:space="0" w:color="auto"/>
        <w:right w:val="none" w:sz="0" w:space="0" w:color="auto"/>
      </w:divBdr>
      <w:divsChild>
        <w:div w:id="911237699">
          <w:marLeft w:val="0"/>
          <w:marRight w:val="0"/>
          <w:marTop w:val="0"/>
          <w:marBottom w:val="0"/>
          <w:divBdr>
            <w:top w:val="none" w:sz="0" w:space="0" w:color="auto"/>
            <w:left w:val="none" w:sz="0" w:space="0" w:color="auto"/>
            <w:bottom w:val="none" w:sz="0" w:space="0" w:color="auto"/>
            <w:right w:val="none" w:sz="0" w:space="0" w:color="auto"/>
          </w:divBdr>
          <w:divsChild>
            <w:div w:id="228656396">
              <w:marLeft w:val="0"/>
              <w:marRight w:val="0"/>
              <w:marTop w:val="0"/>
              <w:marBottom w:val="0"/>
              <w:divBdr>
                <w:top w:val="none" w:sz="0" w:space="0" w:color="auto"/>
                <w:left w:val="none" w:sz="0" w:space="0" w:color="auto"/>
                <w:bottom w:val="none" w:sz="0" w:space="0" w:color="auto"/>
                <w:right w:val="none" w:sz="0" w:space="0" w:color="auto"/>
              </w:divBdr>
              <w:divsChild>
                <w:div w:id="909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08372">
      <w:bodyDiv w:val="1"/>
      <w:marLeft w:val="0"/>
      <w:marRight w:val="0"/>
      <w:marTop w:val="0"/>
      <w:marBottom w:val="0"/>
      <w:divBdr>
        <w:top w:val="none" w:sz="0" w:space="0" w:color="auto"/>
        <w:left w:val="none" w:sz="0" w:space="0" w:color="auto"/>
        <w:bottom w:val="none" w:sz="0" w:space="0" w:color="auto"/>
        <w:right w:val="none" w:sz="0" w:space="0" w:color="auto"/>
      </w:divBdr>
    </w:div>
    <w:div w:id="1549297013">
      <w:bodyDiv w:val="1"/>
      <w:marLeft w:val="0"/>
      <w:marRight w:val="0"/>
      <w:marTop w:val="0"/>
      <w:marBottom w:val="0"/>
      <w:divBdr>
        <w:top w:val="none" w:sz="0" w:space="0" w:color="auto"/>
        <w:left w:val="none" w:sz="0" w:space="0" w:color="auto"/>
        <w:bottom w:val="none" w:sz="0" w:space="0" w:color="auto"/>
        <w:right w:val="none" w:sz="0" w:space="0" w:color="auto"/>
      </w:divBdr>
    </w:div>
    <w:div w:id="1613973647">
      <w:bodyDiv w:val="1"/>
      <w:marLeft w:val="0"/>
      <w:marRight w:val="0"/>
      <w:marTop w:val="0"/>
      <w:marBottom w:val="0"/>
      <w:divBdr>
        <w:top w:val="none" w:sz="0" w:space="0" w:color="auto"/>
        <w:left w:val="none" w:sz="0" w:space="0" w:color="auto"/>
        <w:bottom w:val="none" w:sz="0" w:space="0" w:color="auto"/>
        <w:right w:val="none" w:sz="0" w:space="0" w:color="auto"/>
      </w:divBdr>
    </w:div>
    <w:div w:id="1646857951">
      <w:bodyDiv w:val="1"/>
      <w:marLeft w:val="0"/>
      <w:marRight w:val="0"/>
      <w:marTop w:val="0"/>
      <w:marBottom w:val="0"/>
      <w:divBdr>
        <w:top w:val="none" w:sz="0" w:space="0" w:color="auto"/>
        <w:left w:val="none" w:sz="0" w:space="0" w:color="auto"/>
        <w:bottom w:val="none" w:sz="0" w:space="0" w:color="auto"/>
        <w:right w:val="none" w:sz="0" w:space="0" w:color="auto"/>
      </w:divBdr>
    </w:div>
    <w:div w:id="1667781655">
      <w:bodyDiv w:val="1"/>
      <w:marLeft w:val="0"/>
      <w:marRight w:val="0"/>
      <w:marTop w:val="0"/>
      <w:marBottom w:val="0"/>
      <w:divBdr>
        <w:top w:val="none" w:sz="0" w:space="0" w:color="auto"/>
        <w:left w:val="none" w:sz="0" w:space="0" w:color="auto"/>
        <w:bottom w:val="none" w:sz="0" w:space="0" w:color="auto"/>
        <w:right w:val="none" w:sz="0" w:space="0" w:color="auto"/>
      </w:divBdr>
    </w:div>
    <w:div w:id="1755666371">
      <w:bodyDiv w:val="1"/>
      <w:marLeft w:val="0"/>
      <w:marRight w:val="0"/>
      <w:marTop w:val="0"/>
      <w:marBottom w:val="0"/>
      <w:divBdr>
        <w:top w:val="none" w:sz="0" w:space="0" w:color="auto"/>
        <w:left w:val="none" w:sz="0" w:space="0" w:color="auto"/>
        <w:bottom w:val="none" w:sz="0" w:space="0" w:color="auto"/>
        <w:right w:val="none" w:sz="0" w:space="0" w:color="auto"/>
      </w:divBdr>
    </w:div>
    <w:div w:id="1855654432">
      <w:bodyDiv w:val="1"/>
      <w:marLeft w:val="0"/>
      <w:marRight w:val="0"/>
      <w:marTop w:val="0"/>
      <w:marBottom w:val="0"/>
      <w:divBdr>
        <w:top w:val="none" w:sz="0" w:space="0" w:color="auto"/>
        <w:left w:val="none" w:sz="0" w:space="0" w:color="auto"/>
        <w:bottom w:val="none" w:sz="0" w:space="0" w:color="auto"/>
        <w:right w:val="none" w:sz="0" w:space="0" w:color="auto"/>
      </w:divBdr>
    </w:div>
    <w:div w:id="1867056405">
      <w:bodyDiv w:val="1"/>
      <w:marLeft w:val="0"/>
      <w:marRight w:val="0"/>
      <w:marTop w:val="0"/>
      <w:marBottom w:val="0"/>
      <w:divBdr>
        <w:top w:val="none" w:sz="0" w:space="0" w:color="auto"/>
        <w:left w:val="none" w:sz="0" w:space="0" w:color="auto"/>
        <w:bottom w:val="none" w:sz="0" w:space="0" w:color="auto"/>
        <w:right w:val="none" w:sz="0" w:space="0" w:color="auto"/>
      </w:divBdr>
    </w:div>
    <w:div w:id="1926955578">
      <w:bodyDiv w:val="1"/>
      <w:marLeft w:val="0"/>
      <w:marRight w:val="0"/>
      <w:marTop w:val="0"/>
      <w:marBottom w:val="0"/>
      <w:divBdr>
        <w:top w:val="none" w:sz="0" w:space="0" w:color="auto"/>
        <w:left w:val="none" w:sz="0" w:space="0" w:color="auto"/>
        <w:bottom w:val="none" w:sz="0" w:space="0" w:color="auto"/>
        <w:right w:val="none" w:sz="0" w:space="0" w:color="auto"/>
      </w:divBdr>
    </w:div>
    <w:div w:id="1949658729">
      <w:bodyDiv w:val="1"/>
      <w:marLeft w:val="0"/>
      <w:marRight w:val="0"/>
      <w:marTop w:val="0"/>
      <w:marBottom w:val="0"/>
      <w:divBdr>
        <w:top w:val="none" w:sz="0" w:space="0" w:color="auto"/>
        <w:left w:val="none" w:sz="0" w:space="0" w:color="auto"/>
        <w:bottom w:val="none" w:sz="0" w:space="0" w:color="auto"/>
        <w:right w:val="none" w:sz="0" w:space="0" w:color="auto"/>
      </w:divBdr>
    </w:div>
    <w:div w:id="2016690289">
      <w:bodyDiv w:val="1"/>
      <w:marLeft w:val="0"/>
      <w:marRight w:val="0"/>
      <w:marTop w:val="0"/>
      <w:marBottom w:val="0"/>
      <w:divBdr>
        <w:top w:val="none" w:sz="0" w:space="0" w:color="auto"/>
        <w:left w:val="none" w:sz="0" w:space="0" w:color="auto"/>
        <w:bottom w:val="none" w:sz="0" w:space="0" w:color="auto"/>
        <w:right w:val="none" w:sz="0" w:space="0" w:color="auto"/>
      </w:divBdr>
    </w:div>
    <w:div w:id="2025861273">
      <w:bodyDiv w:val="1"/>
      <w:marLeft w:val="0"/>
      <w:marRight w:val="0"/>
      <w:marTop w:val="0"/>
      <w:marBottom w:val="0"/>
      <w:divBdr>
        <w:top w:val="none" w:sz="0" w:space="0" w:color="auto"/>
        <w:left w:val="none" w:sz="0" w:space="0" w:color="auto"/>
        <w:bottom w:val="none" w:sz="0" w:space="0" w:color="auto"/>
        <w:right w:val="none" w:sz="0" w:space="0" w:color="auto"/>
      </w:divBdr>
    </w:div>
    <w:div w:id="2030451685">
      <w:bodyDiv w:val="1"/>
      <w:marLeft w:val="0"/>
      <w:marRight w:val="0"/>
      <w:marTop w:val="0"/>
      <w:marBottom w:val="0"/>
      <w:divBdr>
        <w:top w:val="none" w:sz="0" w:space="0" w:color="auto"/>
        <w:left w:val="none" w:sz="0" w:space="0" w:color="auto"/>
        <w:bottom w:val="none" w:sz="0" w:space="0" w:color="auto"/>
        <w:right w:val="none" w:sz="0" w:space="0" w:color="auto"/>
      </w:divBdr>
    </w:div>
    <w:div w:id="2036078216">
      <w:bodyDiv w:val="1"/>
      <w:marLeft w:val="0"/>
      <w:marRight w:val="0"/>
      <w:marTop w:val="0"/>
      <w:marBottom w:val="0"/>
      <w:divBdr>
        <w:top w:val="none" w:sz="0" w:space="0" w:color="auto"/>
        <w:left w:val="none" w:sz="0" w:space="0" w:color="auto"/>
        <w:bottom w:val="none" w:sz="0" w:space="0" w:color="auto"/>
        <w:right w:val="none" w:sz="0" w:space="0" w:color="auto"/>
      </w:divBdr>
    </w:div>
    <w:div w:id="2040471706">
      <w:bodyDiv w:val="1"/>
      <w:marLeft w:val="0"/>
      <w:marRight w:val="0"/>
      <w:marTop w:val="0"/>
      <w:marBottom w:val="0"/>
      <w:divBdr>
        <w:top w:val="none" w:sz="0" w:space="0" w:color="auto"/>
        <w:left w:val="none" w:sz="0" w:space="0" w:color="auto"/>
        <w:bottom w:val="none" w:sz="0" w:space="0" w:color="auto"/>
        <w:right w:val="none" w:sz="0" w:space="0" w:color="auto"/>
      </w:divBdr>
    </w:div>
    <w:div w:id="2072724790">
      <w:bodyDiv w:val="1"/>
      <w:marLeft w:val="0"/>
      <w:marRight w:val="0"/>
      <w:marTop w:val="0"/>
      <w:marBottom w:val="0"/>
      <w:divBdr>
        <w:top w:val="none" w:sz="0" w:space="0" w:color="auto"/>
        <w:left w:val="none" w:sz="0" w:space="0" w:color="auto"/>
        <w:bottom w:val="none" w:sz="0" w:space="0" w:color="auto"/>
        <w:right w:val="none" w:sz="0" w:space="0" w:color="auto"/>
      </w:divBdr>
    </w:div>
    <w:div w:id="2120297537">
      <w:bodyDiv w:val="1"/>
      <w:marLeft w:val="0"/>
      <w:marRight w:val="0"/>
      <w:marTop w:val="0"/>
      <w:marBottom w:val="0"/>
      <w:divBdr>
        <w:top w:val="none" w:sz="0" w:space="0" w:color="auto"/>
        <w:left w:val="none" w:sz="0" w:space="0" w:color="auto"/>
        <w:bottom w:val="none" w:sz="0" w:space="0" w:color="auto"/>
        <w:right w:val="none" w:sz="0" w:space="0" w:color="auto"/>
      </w:divBdr>
    </w:div>
    <w:div w:id="2145851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485" Type="http://schemas.microsoft.com/office/2020/10/relationships/intelligence" Target="intelligence2.xml"/><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Plantillas\IBM\WW-3-L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2b4b3a-c059-4063-b193-3972f5128cf3">
      <Terms xmlns="http://schemas.microsoft.com/office/infopath/2007/PartnerControls"/>
    </lcf76f155ced4ddcb4097134ff3c332f>
    <TaxCatchAll xmlns="599aa939-bcb2-4582-ac9d-47523fd72613" xsi:nil="true"/>
    <SharedWithUsers xmlns="599aa939-bcb2-4582-ac9d-47523fd72613">
      <UserInfo>
        <DisplayName/>
        <AccountId xsi:nil="true"/>
        <AccountType/>
      </UserInfo>
    </SharedWithUsers>
    <_Flow_SignoffStatus xmlns="222b4b3a-c059-4063-b193-3972f5128c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A2A79614A311247852401AE6E51C621" ma:contentTypeVersion="17" ma:contentTypeDescription="Crear nuevo documento." ma:contentTypeScope="" ma:versionID="94554d22df8ae609091f8f7ba470ec59">
  <xsd:schema xmlns:xsd="http://www.w3.org/2001/XMLSchema" xmlns:xs="http://www.w3.org/2001/XMLSchema" xmlns:p="http://schemas.microsoft.com/office/2006/metadata/properties" xmlns:ns2="222b4b3a-c059-4063-b193-3972f5128cf3" xmlns:ns3="599aa939-bcb2-4582-ac9d-47523fd72613" targetNamespace="http://schemas.microsoft.com/office/2006/metadata/properties" ma:root="true" ma:fieldsID="cd658f5fc1809b3da58486f61afc9e2f" ns2:_="" ns3:_="">
    <xsd:import namespace="222b4b3a-c059-4063-b193-3972f5128cf3"/>
    <xsd:import namespace="599aa939-bcb2-4582-ac9d-47523fd726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b4b3a-c059-4063-b193-3972f5128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272734f2-8984-4281-b749-6c484a5b214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Estado de aprobación" ma:internalName="Estado_x0020_de_x0020_aprobaci_x00f3_n">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9aa939-bcb2-4582-ac9d-47523fd7261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9f8b3c5c-963d-4220-8e0c-d54a9e7b1f81}" ma:internalName="TaxCatchAll" ma:showField="CatchAllData" ma:web="599aa939-bcb2-4582-ac9d-47523fd72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65CAB0-02DA-451E-B03F-6D1382518D6E}">
  <ds:schemaRefs>
    <ds:schemaRef ds:uri="http://schemas.openxmlformats.org/officeDocument/2006/bibliography"/>
  </ds:schemaRefs>
</ds:datastoreItem>
</file>

<file path=customXml/itemProps2.xml><?xml version="1.0" encoding="utf-8"?>
<ds:datastoreItem xmlns:ds="http://schemas.openxmlformats.org/officeDocument/2006/customXml" ds:itemID="{0D42E527-0D5C-4A59-A631-CE1D21162D17}">
  <ds:schemaRefs>
    <ds:schemaRef ds:uri="http://schemas.microsoft.com/sharepoint/v3/contenttype/forms"/>
  </ds:schemaRefs>
</ds:datastoreItem>
</file>

<file path=customXml/itemProps3.xml><?xml version="1.0" encoding="utf-8"?>
<ds:datastoreItem xmlns:ds="http://schemas.openxmlformats.org/officeDocument/2006/customXml" ds:itemID="{28DEF748-EDEE-4956-86F2-DD326CC0CB4F}">
  <ds:schemaRefs>
    <ds:schemaRef ds:uri="http://schemas.microsoft.com/office/2006/metadata/properties"/>
    <ds:schemaRef ds:uri="http://schemas.microsoft.com/office/infopath/2007/PartnerControls"/>
    <ds:schemaRef ds:uri="222b4b3a-c059-4063-b193-3972f5128cf3"/>
    <ds:schemaRef ds:uri="599aa939-bcb2-4582-ac9d-47523fd72613"/>
  </ds:schemaRefs>
</ds:datastoreItem>
</file>

<file path=customXml/itemProps4.xml><?xml version="1.0" encoding="utf-8"?>
<ds:datastoreItem xmlns:ds="http://schemas.openxmlformats.org/officeDocument/2006/customXml" ds:itemID="{13E1B525-46D0-4E69-99D1-FE9F9806B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b4b3a-c059-4063-b193-3972f5128cf3"/>
    <ds:schemaRef ds:uri="599aa939-bcb2-4582-ac9d-47523fd72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WW-3-LN</Template>
  <TotalTime>1513</TotalTime>
  <Pages>16</Pages>
  <Words>1852</Words>
  <Characters>10188</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IBM del Perú</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HERMES DAVID PACHECO CASTRO</dc:creator>
  <cp:keywords/>
  <dc:description/>
  <cp:lastModifiedBy>Calvo-Cacha Jhunior-Leonel</cp:lastModifiedBy>
  <cp:revision>137</cp:revision>
  <cp:lastPrinted>2024-04-03T23:12:00Z</cp:lastPrinted>
  <dcterms:created xsi:type="dcterms:W3CDTF">2024-04-02T17:19:00Z</dcterms:created>
  <dcterms:modified xsi:type="dcterms:W3CDTF">2024-05-22T23:46:00Z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04a875-6eb2-484b-a14b-e2519851b720_Enabled">
    <vt:lpwstr>true</vt:lpwstr>
  </property>
  <property fmtid="{D5CDD505-2E9C-101B-9397-08002B2CF9AE}" pid="3" name="MSIP_Label_6c04a875-6eb2-484b-a14b-e2519851b720_SetDate">
    <vt:lpwstr>2022-04-14T15:34:28Z</vt:lpwstr>
  </property>
  <property fmtid="{D5CDD505-2E9C-101B-9397-08002B2CF9AE}" pid="4" name="MSIP_Label_6c04a875-6eb2-484b-a14b-e2519851b720_Method">
    <vt:lpwstr>Standard</vt:lpwstr>
  </property>
  <property fmtid="{D5CDD505-2E9C-101B-9397-08002B2CF9AE}" pid="5" name="MSIP_Label_6c04a875-6eb2-484b-a14b-e2519851b720_Name">
    <vt:lpwstr>External</vt:lpwstr>
  </property>
  <property fmtid="{D5CDD505-2E9C-101B-9397-08002B2CF9AE}" pid="6" name="MSIP_Label_6c04a875-6eb2-484b-a14b-e2519851b720_SiteId">
    <vt:lpwstr>14cb4ab4-62b8-45a2-a944-e225383ee1f9</vt:lpwstr>
  </property>
  <property fmtid="{D5CDD505-2E9C-101B-9397-08002B2CF9AE}" pid="7" name="MSIP_Label_6c04a875-6eb2-484b-a14b-e2519851b720_ActionId">
    <vt:lpwstr>bc03883c-361c-4097-bd0d-64c9ae727014</vt:lpwstr>
  </property>
  <property fmtid="{D5CDD505-2E9C-101B-9397-08002B2CF9AE}" pid="8" name="MSIP_Label_6c04a875-6eb2-484b-a14b-e2519851b720_ContentBits">
    <vt:lpwstr>0</vt:lpwstr>
  </property>
  <property fmtid="{D5CDD505-2E9C-101B-9397-08002B2CF9AE}" pid="9" name="ContentTypeId">
    <vt:lpwstr>0x0101008A2A79614A311247852401AE6E51C621</vt:lpwstr>
  </property>
  <property fmtid="{D5CDD505-2E9C-101B-9397-08002B2CF9AE}" pid="10" name="MediaServiceImageTags">
    <vt:lpwstr/>
  </property>
  <property fmtid="{D5CDD505-2E9C-101B-9397-08002B2CF9AE}" pid="11" name="Order">
    <vt:r8>267500</vt:r8>
  </property>
  <property fmtid="{D5CDD505-2E9C-101B-9397-08002B2CF9AE}" pid="12" name="TriggerFlowInfo">
    <vt:lpwstr/>
  </property>
  <property fmtid="{D5CDD505-2E9C-101B-9397-08002B2CF9AE}" pid="13" name="ComplianceAssetId">
    <vt:lpwstr/>
  </property>
  <property fmtid="{D5CDD505-2E9C-101B-9397-08002B2CF9AE}" pid="14" name="_ExtendedDescription">
    <vt:lpwstr/>
  </property>
</Properties>
</file>